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A0B94" w14:textId="765C2528" w:rsidR="00992F9A" w:rsidRDefault="006F200F" w:rsidP="00500F21">
      <w:bookmarkStart w:id="0" w:name="_GoBack"/>
      <w:bookmarkEnd w:id="0"/>
      <w:r>
        <w:rPr>
          <w:noProof/>
        </w:rPr>
        <mc:AlternateContent>
          <mc:Choice Requires="wps">
            <w:drawing>
              <wp:anchor distT="0" distB="0" distL="114300" distR="114300" simplePos="0" relativeHeight="251658240" behindDoc="0" locked="0" layoutInCell="1" allowOverlap="1" wp14:anchorId="3F3B2749" wp14:editId="1B8C7473">
                <wp:simplePos x="0" y="0"/>
                <wp:positionH relativeFrom="column">
                  <wp:posOffset>1645920</wp:posOffset>
                </wp:positionH>
                <wp:positionV relativeFrom="paragraph">
                  <wp:posOffset>4749165</wp:posOffset>
                </wp:positionV>
                <wp:extent cx="3778250" cy="309943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8250" cy="3099435"/>
                        </a:xfrm>
                        <a:prstGeom prst="rect">
                          <a:avLst/>
                        </a:prstGeom>
                        <a:noFill/>
                        <a:ln w="6350">
                          <a:noFill/>
                        </a:ln>
                      </wps:spPr>
                      <wps:txbx>
                        <w:txbxContent>
                          <w:tbl>
                            <w:tblPr>
                              <w:tblW w:w="0" w:type="auto"/>
                              <w:tblLook w:val="04A0" w:firstRow="1" w:lastRow="0" w:firstColumn="1" w:lastColumn="0" w:noHBand="0" w:noVBand="1"/>
                            </w:tblPr>
                            <w:tblGrid>
                              <w:gridCol w:w="2838"/>
                              <w:gridCol w:w="2829"/>
                            </w:tblGrid>
                            <w:tr w:rsidR="0083314B" w:rsidRPr="00DD1446" w14:paraId="56163DEA" w14:textId="77777777" w:rsidTr="00DD1446">
                              <w:trPr>
                                <w:trHeight w:val="1134"/>
                              </w:trPr>
                              <w:tc>
                                <w:tcPr>
                                  <w:tcW w:w="5677" w:type="dxa"/>
                                  <w:gridSpan w:val="2"/>
                                  <w:shd w:val="clear" w:color="auto" w:fill="auto"/>
                                </w:tcPr>
                                <w:p w14:paraId="48457D4B" w14:textId="77777777" w:rsidR="0083314B" w:rsidRDefault="00A53390" w:rsidP="00985940">
                                  <w:pPr>
                                    <w:rPr>
                                      <w:rFonts w:ascii="Arial Rounded MT Bold" w:hAnsi="Arial Rounded MT Bold"/>
                                      <w:color w:val="FFFFFF"/>
                                      <w:sz w:val="52"/>
                                      <w:szCs w:val="52"/>
                                    </w:rPr>
                                  </w:pPr>
                                  <w:bookmarkStart w:id="1" w:name="Titel"/>
                                  <w:r>
                                    <w:rPr>
                                      <w:rFonts w:ascii="Arial Rounded MT Bold" w:hAnsi="Arial Rounded MT Bold"/>
                                      <w:color w:val="FFFFFF"/>
                                      <w:sz w:val="52"/>
                                      <w:szCs w:val="52"/>
                                    </w:rPr>
                                    <w:t>Marktconsultatie-document</w:t>
                                  </w:r>
                                  <w:bookmarkEnd w:id="1"/>
                                </w:p>
                                <w:p w14:paraId="4F50493B" w14:textId="19F0DC70" w:rsidR="006F200F" w:rsidRPr="00DD1446" w:rsidRDefault="006F200F" w:rsidP="00985940">
                                  <w:pPr>
                                    <w:rPr>
                                      <w:rFonts w:cs="Arial"/>
                                      <w:color w:val="FFFFFF"/>
                                    </w:rPr>
                                  </w:pPr>
                                </w:p>
                              </w:tc>
                            </w:tr>
                            <w:tr w:rsidR="0083314B" w:rsidRPr="00DD1446" w14:paraId="1F9F08AF" w14:textId="77777777" w:rsidTr="00DD1446">
                              <w:tc>
                                <w:tcPr>
                                  <w:tcW w:w="5677" w:type="dxa"/>
                                  <w:gridSpan w:val="2"/>
                                  <w:shd w:val="clear" w:color="auto" w:fill="auto"/>
                                </w:tcPr>
                                <w:p w14:paraId="0B1AB07A" w14:textId="2CE48076" w:rsidR="006F200F" w:rsidRDefault="00A53390" w:rsidP="00985940">
                                  <w:pPr>
                                    <w:rPr>
                                      <w:rFonts w:ascii="Arial Rounded MT Bold" w:hAnsi="Arial Rounded MT Bold"/>
                                      <w:color w:val="FFFFFF"/>
                                      <w:sz w:val="36"/>
                                      <w:szCs w:val="36"/>
                                    </w:rPr>
                                  </w:pPr>
                                  <w:bookmarkStart w:id="2" w:name="Ondertitel"/>
                                  <w:r>
                                    <w:rPr>
                                      <w:rFonts w:ascii="Arial Rounded MT Bold" w:hAnsi="Arial Rounded MT Bold"/>
                                      <w:color w:val="FFFFFF"/>
                                      <w:sz w:val="36"/>
                                      <w:szCs w:val="36"/>
                                    </w:rPr>
                                    <w:t>Vervoer interne post en gevonden voorwerpen</w:t>
                                  </w:r>
                                  <w:bookmarkEnd w:id="2"/>
                                  <w:r w:rsidR="001B04CB">
                                    <w:rPr>
                                      <w:rFonts w:ascii="Arial Rounded MT Bold" w:hAnsi="Arial Rounded MT Bold"/>
                                      <w:color w:val="FFFFFF"/>
                                      <w:sz w:val="36"/>
                                      <w:szCs w:val="36"/>
                                    </w:rPr>
                                    <w:t xml:space="preserve"> </w:t>
                                  </w:r>
                                  <w:r w:rsidR="00425D9A">
                                    <w:rPr>
                                      <w:rFonts w:ascii="Arial Rounded MT Bold" w:hAnsi="Arial Rounded MT Bold"/>
                                      <w:color w:val="FFFFFF"/>
                                      <w:sz w:val="36"/>
                                      <w:szCs w:val="36"/>
                                    </w:rPr>
                                    <w:t xml:space="preserve">door </w:t>
                                  </w:r>
                                  <w:r w:rsidR="00C95E9B" w:rsidRPr="00C95E9B">
                                    <w:rPr>
                                      <w:rFonts w:ascii="Arial Rounded MT Bold" w:hAnsi="Arial Rounded MT Bold"/>
                                      <w:color w:val="FFFFFF"/>
                                      <w:sz w:val="36"/>
                                      <w:szCs w:val="36"/>
                                    </w:rPr>
                                    <w:t xml:space="preserve">sociale werkvoorziening </w:t>
                                  </w:r>
                                </w:p>
                                <w:p w14:paraId="5520FD04" w14:textId="77777777" w:rsidR="006F200F" w:rsidRDefault="006F200F" w:rsidP="00985940">
                                  <w:pPr>
                                    <w:rPr>
                                      <w:rFonts w:ascii="Arial Rounded MT Bold" w:hAnsi="Arial Rounded MT Bold"/>
                                      <w:color w:val="FFFFFF"/>
                                      <w:sz w:val="36"/>
                                      <w:szCs w:val="36"/>
                                    </w:rPr>
                                  </w:pPr>
                                </w:p>
                                <w:p w14:paraId="2E521FE9" w14:textId="2A2FE96C" w:rsidR="0083314B" w:rsidRPr="00DD1446" w:rsidRDefault="00C95E9B" w:rsidP="00985940">
                                  <w:pPr>
                                    <w:rPr>
                                      <w:rFonts w:cs="Arial"/>
                                      <w:color w:val="FFFFFF"/>
                                    </w:rPr>
                                  </w:pPr>
                                  <w:r>
                                    <w:rPr>
                                      <w:rFonts w:ascii="Arial Rounded MT Bold" w:hAnsi="Arial Rounded MT Bold"/>
                                      <w:color w:val="FFFFFF"/>
                                      <w:sz w:val="36"/>
                                      <w:szCs w:val="36"/>
                                    </w:rPr>
                                    <w:t>(</w:t>
                                  </w:r>
                                  <w:r w:rsidR="00425D9A">
                                    <w:rPr>
                                      <w:rFonts w:ascii="Arial Rounded MT Bold" w:hAnsi="Arial Rounded MT Bold"/>
                                      <w:color w:val="FFFFFF"/>
                                      <w:sz w:val="36"/>
                                      <w:szCs w:val="36"/>
                                    </w:rPr>
                                    <w:t>SW-bedrijven</w:t>
                                  </w:r>
                                  <w:r>
                                    <w:rPr>
                                      <w:rFonts w:ascii="Arial Rounded MT Bold" w:hAnsi="Arial Rounded MT Bold"/>
                                      <w:color w:val="FFFFFF"/>
                                      <w:sz w:val="36"/>
                                      <w:szCs w:val="36"/>
                                    </w:rPr>
                                    <w:t>)</w:t>
                                  </w:r>
                                </w:p>
                              </w:tc>
                            </w:tr>
                            <w:tr w:rsidR="0083314B" w:rsidRPr="00DD1446" w14:paraId="7822977B" w14:textId="77777777" w:rsidTr="00DD1446">
                              <w:tc>
                                <w:tcPr>
                                  <w:tcW w:w="5677" w:type="dxa"/>
                                  <w:gridSpan w:val="2"/>
                                  <w:shd w:val="clear" w:color="auto" w:fill="auto"/>
                                </w:tcPr>
                                <w:p w14:paraId="331CEFA7" w14:textId="77777777" w:rsidR="0083314B" w:rsidRPr="00DD1446" w:rsidRDefault="0083314B" w:rsidP="00985940">
                                  <w:pPr>
                                    <w:rPr>
                                      <w:rFonts w:cs="Arial"/>
                                      <w:color w:val="FFFFFF"/>
                                    </w:rPr>
                                  </w:pPr>
                                </w:p>
                              </w:tc>
                            </w:tr>
                            <w:tr w:rsidR="0083314B" w:rsidRPr="00DD1446" w14:paraId="24B9C4D7" w14:textId="77777777" w:rsidTr="00DD1446">
                              <w:tc>
                                <w:tcPr>
                                  <w:tcW w:w="5677" w:type="dxa"/>
                                  <w:gridSpan w:val="2"/>
                                  <w:shd w:val="clear" w:color="auto" w:fill="auto"/>
                                </w:tcPr>
                                <w:p w14:paraId="621A4444" w14:textId="3473539E" w:rsidR="0083314B" w:rsidRPr="00DD1446" w:rsidRDefault="0083314B" w:rsidP="00985940">
                                  <w:pPr>
                                    <w:rPr>
                                      <w:rFonts w:cs="Arial"/>
                                      <w:color w:val="FFFFFF"/>
                                    </w:rPr>
                                  </w:pPr>
                                </w:p>
                              </w:tc>
                            </w:tr>
                            <w:tr w:rsidR="0083314B" w:rsidRPr="00DD1446" w14:paraId="5D2785D3" w14:textId="77777777" w:rsidTr="00DD1446">
                              <w:tc>
                                <w:tcPr>
                                  <w:tcW w:w="5677" w:type="dxa"/>
                                  <w:gridSpan w:val="2"/>
                                  <w:shd w:val="clear" w:color="auto" w:fill="auto"/>
                                </w:tcPr>
                                <w:p w14:paraId="05C1214F" w14:textId="77777777" w:rsidR="0083314B" w:rsidRPr="00DD1446" w:rsidRDefault="0083314B" w:rsidP="00985940">
                                  <w:pPr>
                                    <w:rPr>
                                      <w:rFonts w:cs="Arial"/>
                                      <w:color w:val="FFFFFF"/>
                                    </w:rPr>
                                  </w:pPr>
                                </w:p>
                              </w:tc>
                            </w:tr>
                            <w:tr w:rsidR="0083314B" w:rsidRPr="00DD1446" w14:paraId="51CDA0CB" w14:textId="77777777" w:rsidTr="00DD1446">
                              <w:tc>
                                <w:tcPr>
                                  <w:tcW w:w="2838" w:type="dxa"/>
                                  <w:shd w:val="clear" w:color="auto" w:fill="auto"/>
                                </w:tcPr>
                                <w:p w14:paraId="5045DD59" w14:textId="639B306B" w:rsidR="0083314B" w:rsidRPr="00DD1446" w:rsidRDefault="0083314B" w:rsidP="00985940">
                                  <w:pPr>
                                    <w:rPr>
                                      <w:rFonts w:cs="Arial"/>
                                      <w:color w:val="FFFFFF"/>
                                    </w:rPr>
                                  </w:pPr>
                                </w:p>
                              </w:tc>
                              <w:tc>
                                <w:tcPr>
                                  <w:tcW w:w="2839" w:type="dxa"/>
                                  <w:shd w:val="clear" w:color="auto" w:fill="auto"/>
                                </w:tcPr>
                                <w:p w14:paraId="2349762D" w14:textId="33669245" w:rsidR="0083314B" w:rsidRPr="00DD1446" w:rsidRDefault="0083314B" w:rsidP="00985940">
                                  <w:pPr>
                                    <w:rPr>
                                      <w:rFonts w:cs="Arial"/>
                                      <w:color w:val="FFFFFF"/>
                                    </w:rPr>
                                  </w:pPr>
                                </w:p>
                                <w:p w14:paraId="544763D4" w14:textId="55F72D14" w:rsidR="0083314B" w:rsidRPr="00DD1446" w:rsidRDefault="00A53390" w:rsidP="00985940">
                                  <w:pPr>
                                    <w:rPr>
                                      <w:rFonts w:cs="Arial"/>
                                      <w:color w:val="FFFFFF"/>
                                    </w:rPr>
                                  </w:pPr>
                                  <w:bookmarkStart w:id="3" w:name="Betrokkenen"/>
                                  <w:r>
                                    <w:rPr>
                                      <w:rFonts w:cs="Arial"/>
                                      <w:color w:val="FFFFFF"/>
                                    </w:rPr>
                                    <w:t xml:space="preserve"> </w:t>
                                  </w:r>
                                  <w:bookmarkEnd w:id="3"/>
                                </w:p>
                              </w:tc>
                            </w:tr>
                          </w:tbl>
                          <w:p w14:paraId="589E7159" w14:textId="77777777" w:rsidR="0083314B" w:rsidRPr="00985940" w:rsidRDefault="0083314B"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B2749" id="_x0000_t202" coordsize="21600,21600" o:spt="202" path="m,l,21600r21600,l21600,xe">
                <v:stroke joinstyle="miter"/>
                <v:path gradientshapeok="t" o:connecttype="rect"/>
              </v:shapetype>
              <v:shape id="Tekstvak 5" o:spid="_x0000_s1026" type="#_x0000_t202" style="position:absolute;margin-left:129.6pt;margin-top:373.95pt;width:297.5pt;height:24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2838"/>
                        <w:gridCol w:w="2829"/>
                      </w:tblGrid>
                      <w:tr w:rsidR="0083314B" w:rsidRPr="00DD1446" w14:paraId="56163DEA" w14:textId="77777777" w:rsidTr="00DD1446">
                        <w:trPr>
                          <w:trHeight w:val="1134"/>
                        </w:trPr>
                        <w:tc>
                          <w:tcPr>
                            <w:tcW w:w="5677" w:type="dxa"/>
                            <w:gridSpan w:val="2"/>
                            <w:shd w:val="clear" w:color="auto" w:fill="auto"/>
                          </w:tcPr>
                          <w:p w14:paraId="48457D4B" w14:textId="77777777" w:rsidR="0083314B" w:rsidRDefault="00A53390" w:rsidP="00985940">
                            <w:pPr>
                              <w:rPr>
                                <w:rFonts w:ascii="Arial Rounded MT Bold" w:hAnsi="Arial Rounded MT Bold"/>
                                <w:color w:val="FFFFFF"/>
                                <w:sz w:val="52"/>
                                <w:szCs w:val="52"/>
                              </w:rPr>
                            </w:pPr>
                            <w:bookmarkStart w:id="4" w:name="Titel"/>
                            <w:r>
                              <w:rPr>
                                <w:rFonts w:ascii="Arial Rounded MT Bold" w:hAnsi="Arial Rounded MT Bold"/>
                                <w:color w:val="FFFFFF"/>
                                <w:sz w:val="52"/>
                                <w:szCs w:val="52"/>
                              </w:rPr>
                              <w:t>Marktconsultatie-document</w:t>
                            </w:r>
                            <w:bookmarkEnd w:id="4"/>
                          </w:p>
                          <w:p w14:paraId="4F50493B" w14:textId="19F0DC70" w:rsidR="006F200F" w:rsidRPr="00DD1446" w:rsidRDefault="006F200F" w:rsidP="00985940">
                            <w:pPr>
                              <w:rPr>
                                <w:rFonts w:cs="Arial"/>
                                <w:color w:val="FFFFFF"/>
                              </w:rPr>
                            </w:pPr>
                          </w:p>
                        </w:tc>
                      </w:tr>
                      <w:tr w:rsidR="0083314B" w:rsidRPr="00DD1446" w14:paraId="1F9F08AF" w14:textId="77777777" w:rsidTr="00DD1446">
                        <w:tc>
                          <w:tcPr>
                            <w:tcW w:w="5677" w:type="dxa"/>
                            <w:gridSpan w:val="2"/>
                            <w:shd w:val="clear" w:color="auto" w:fill="auto"/>
                          </w:tcPr>
                          <w:p w14:paraId="0B1AB07A" w14:textId="2CE48076" w:rsidR="006F200F" w:rsidRDefault="00A53390" w:rsidP="00985940">
                            <w:pPr>
                              <w:rPr>
                                <w:rFonts w:ascii="Arial Rounded MT Bold" w:hAnsi="Arial Rounded MT Bold"/>
                                <w:color w:val="FFFFFF"/>
                                <w:sz w:val="36"/>
                                <w:szCs w:val="36"/>
                              </w:rPr>
                            </w:pPr>
                            <w:bookmarkStart w:id="5" w:name="Ondertitel"/>
                            <w:r>
                              <w:rPr>
                                <w:rFonts w:ascii="Arial Rounded MT Bold" w:hAnsi="Arial Rounded MT Bold"/>
                                <w:color w:val="FFFFFF"/>
                                <w:sz w:val="36"/>
                                <w:szCs w:val="36"/>
                              </w:rPr>
                              <w:t>Vervoer interne post en gevonden voorwerpen</w:t>
                            </w:r>
                            <w:bookmarkEnd w:id="5"/>
                            <w:r w:rsidR="001B04CB">
                              <w:rPr>
                                <w:rFonts w:ascii="Arial Rounded MT Bold" w:hAnsi="Arial Rounded MT Bold"/>
                                <w:color w:val="FFFFFF"/>
                                <w:sz w:val="36"/>
                                <w:szCs w:val="36"/>
                              </w:rPr>
                              <w:t xml:space="preserve"> </w:t>
                            </w:r>
                            <w:r w:rsidR="00425D9A">
                              <w:rPr>
                                <w:rFonts w:ascii="Arial Rounded MT Bold" w:hAnsi="Arial Rounded MT Bold"/>
                                <w:color w:val="FFFFFF"/>
                                <w:sz w:val="36"/>
                                <w:szCs w:val="36"/>
                              </w:rPr>
                              <w:t xml:space="preserve">door </w:t>
                            </w:r>
                            <w:r w:rsidR="00C95E9B" w:rsidRPr="00C95E9B">
                              <w:rPr>
                                <w:rFonts w:ascii="Arial Rounded MT Bold" w:hAnsi="Arial Rounded MT Bold"/>
                                <w:color w:val="FFFFFF"/>
                                <w:sz w:val="36"/>
                                <w:szCs w:val="36"/>
                              </w:rPr>
                              <w:t xml:space="preserve">sociale werkvoorziening </w:t>
                            </w:r>
                          </w:p>
                          <w:p w14:paraId="5520FD04" w14:textId="77777777" w:rsidR="006F200F" w:rsidRDefault="006F200F" w:rsidP="00985940">
                            <w:pPr>
                              <w:rPr>
                                <w:rFonts w:ascii="Arial Rounded MT Bold" w:hAnsi="Arial Rounded MT Bold"/>
                                <w:color w:val="FFFFFF"/>
                                <w:sz w:val="36"/>
                                <w:szCs w:val="36"/>
                              </w:rPr>
                            </w:pPr>
                          </w:p>
                          <w:p w14:paraId="2E521FE9" w14:textId="2A2FE96C" w:rsidR="0083314B" w:rsidRPr="00DD1446" w:rsidRDefault="00C95E9B" w:rsidP="00985940">
                            <w:pPr>
                              <w:rPr>
                                <w:rFonts w:cs="Arial"/>
                                <w:color w:val="FFFFFF"/>
                              </w:rPr>
                            </w:pPr>
                            <w:r>
                              <w:rPr>
                                <w:rFonts w:ascii="Arial Rounded MT Bold" w:hAnsi="Arial Rounded MT Bold"/>
                                <w:color w:val="FFFFFF"/>
                                <w:sz w:val="36"/>
                                <w:szCs w:val="36"/>
                              </w:rPr>
                              <w:t>(</w:t>
                            </w:r>
                            <w:r w:rsidR="00425D9A">
                              <w:rPr>
                                <w:rFonts w:ascii="Arial Rounded MT Bold" w:hAnsi="Arial Rounded MT Bold"/>
                                <w:color w:val="FFFFFF"/>
                                <w:sz w:val="36"/>
                                <w:szCs w:val="36"/>
                              </w:rPr>
                              <w:t>SW-bedrijven</w:t>
                            </w:r>
                            <w:r>
                              <w:rPr>
                                <w:rFonts w:ascii="Arial Rounded MT Bold" w:hAnsi="Arial Rounded MT Bold"/>
                                <w:color w:val="FFFFFF"/>
                                <w:sz w:val="36"/>
                                <w:szCs w:val="36"/>
                              </w:rPr>
                              <w:t>)</w:t>
                            </w:r>
                          </w:p>
                        </w:tc>
                      </w:tr>
                      <w:tr w:rsidR="0083314B" w:rsidRPr="00DD1446" w14:paraId="7822977B" w14:textId="77777777" w:rsidTr="00DD1446">
                        <w:tc>
                          <w:tcPr>
                            <w:tcW w:w="5677" w:type="dxa"/>
                            <w:gridSpan w:val="2"/>
                            <w:shd w:val="clear" w:color="auto" w:fill="auto"/>
                          </w:tcPr>
                          <w:p w14:paraId="331CEFA7" w14:textId="77777777" w:rsidR="0083314B" w:rsidRPr="00DD1446" w:rsidRDefault="0083314B" w:rsidP="00985940">
                            <w:pPr>
                              <w:rPr>
                                <w:rFonts w:cs="Arial"/>
                                <w:color w:val="FFFFFF"/>
                              </w:rPr>
                            </w:pPr>
                          </w:p>
                        </w:tc>
                      </w:tr>
                      <w:tr w:rsidR="0083314B" w:rsidRPr="00DD1446" w14:paraId="24B9C4D7" w14:textId="77777777" w:rsidTr="00DD1446">
                        <w:tc>
                          <w:tcPr>
                            <w:tcW w:w="5677" w:type="dxa"/>
                            <w:gridSpan w:val="2"/>
                            <w:shd w:val="clear" w:color="auto" w:fill="auto"/>
                          </w:tcPr>
                          <w:p w14:paraId="621A4444" w14:textId="3473539E" w:rsidR="0083314B" w:rsidRPr="00DD1446" w:rsidRDefault="0083314B" w:rsidP="00985940">
                            <w:pPr>
                              <w:rPr>
                                <w:rFonts w:cs="Arial"/>
                                <w:color w:val="FFFFFF"/>
                              </w:rPr>
                            </w:pPr>
                          </w:p>
                        </w:tc>
                      </w:tr>
                      <w:tr w:rsidR="0083314B" w:rsidRPr="00DD1446" w14:paraId="5D2785D3" w14:textId="77777777" w:rsidTr="00DD1446">
                        <w:tc>
                          <w:tcPr>
                            <w:tcW w:w="5677" w:type="dxa"/>
                            <w:gridSpan w:val="2"/>
                            <w:shd w:val="clear" w:color="auto" w:fill="auto"/>
                          </w:tcPr>
                          <w:p w14:paraId="05C1214F" w14:textId="77777777" w:rsidR="0083314B" w:rsidRPr="00DD1446" w:rsidRDefault="0083314B" w:rsidP="00985940">
                            <w:pPr>
                              <w:rPr>
                                <w:rFonts w:cs="Arial"/>
                                <w:color w:val="FFFFFF"/>
                              </w:rPr>
                            </w:pPr>
                          </w:p>
                        </w:tc>
                      </w:tr>
                      <w:tr w:rsidR="0083314B" w:rsidRPr="00DD1446" w14:paraId="51CDA0CB" w14:textId="77777777" w:rsidTr="00DD1446">
                        <w:tc>
                          <w:tcPr>
                            <w:tcW w:w="2838" w:type="dxa"/>
                            <w:shd w:val="clear" w:color="auto" w:fill="auto"/>
                          </w:tcPr>
                          <w:p w14:paraId="5045DD59" w14:textId="639B306B" w:rsidR="0083314B" w:rsidRPr="00DD1446" w:rsidRDefault="0083314B" w:rsidP="00985940">
                            <w:pPr>
                              <w:rPr>
                                <w:rFonts w:cs="Arial"/>
                                <w:color w:val="FFFFFF"/>
                              </w:rPr>
                            </w:pPr>
                          </w:p>
                        </w:tc>
                        <w:tc>
                          <w:tcPr>
                            <w:tcW w:w="2839" w:type="dxa"/>
                            <w:shd w:val="clear" w:color="auto" w:fill="auto"/>
                          </w:tcPr>
                          <w:p w14:paraId="2349762D" w14:textId="33669245" w:rsidR="0083314B" w:rsidRPr="00DD1446" w:rsidRDefault="0083314B" w:rsidP="00985940">
                            <w:pPr>
                              <w:rPr>
                                <w:rFonts w:cs="Arial"/>
                                <w:color w:val="FFFFFF"/>
                              </w:rPr>
                            </w:pPr>
                          </w:p>
                          <w:p w14:paraId="544763D4" w14:textId="55F72D14" w:rsidR="0083314B" w:rsidRPr="00DD1446" w:rsidRDefault="00A53390" w:rsidP="00985940">
                            <w:pPr>
                              <w:rPr>
                                <w:rFonts w:cs="Arial"/>
                                <w:color w:val="FFFFFF"/>
                              </w:rPr>
                            </w:pPr>
                            <w:bookmarkStart w:id="6" w:name="Betrokkenen"/>
                            <w:r>
                              <w:rPr>
                                <w:rFonts w:cs="Arial"/>
                                <w:color w:val="FFFFFF"/>
                              </w:rPr>
                              <w:t xml:space="preserve"> </w:t>
                            </w:r>
                            <w:bookmarkEnd w:id="6"/>
                          </w:p>
                        </w:tc>
                      </w:tr>
                    </w:tbl>
                    <w:p w14:paraId="589E7159" w14:textId="77777777" w:rsidR="0083314B" w:rsidRPr="00985940" w:rsidRDefault="0083314B" w:rsidP="00985940">
                      <w:pPr>
                        <w:rPr>
                          <w:rFonts w:cs="Arial"/>
                          <w:color w:val="FFFFFF"/>
                        </w:rPr>
                      </w:pPr>
                    </w:p>
                  </w:txbxContent>
                </v:textbox>
              </v:shape>
            </w:pict>
          </mc:Fallback>
        </mc:AlternateContent>
      </w:r>
      <w:r w:rsidR="00985940">
        <w:br w:type="page"/>
      </w:r>
    </w:p>
    <w:p w14:paraId="37E41582" w14:textId="5CFB1D49" w:rsidR="00DB3BD9" w:rsidRPr="00450C7F" w:rsidRDefault="00DB3BD9" w:rsidP="00C818D9">
      <w:pPr>
        <w:pStyle w:val="Kop1"/>
        <w:numPr>
          <w:ilvl w:val="0"/>
          <w:numId w:val="0"/>
        </w:numPr>
        <w:spacing w:after="560"/>
        <w:rPr>
          <w:rFonts w:ascii="Arial" w:hAnsi="Arial" w:cs="Arial"/>
          <w:b/>
          <w:sz w:val="28"/>
          <w:szCs w:val="28"/>
        </w:rPr>
      </w:pPr>
      <w:bookmarkStart w:id="7" w:name="Start"/>
      <w:bookmarkStart w:id="8" w:name="_Toc54859342"/>
      <w:bookmarkStart w:id="9" w:name="_Toc83217798"/>
      <w:bookmarkEnd w:id="7"/>
      <w:r w:rsidRPr="00450C7F">
        <w:rPr>
          <w:rFonts w:ascii="Arial" w:hAnsi="Arial" w:cs="Arial"/>
          <w:b/>
          <w:sz w:val="28"/>
          <w:szCs w:val="28"/>
        </w:rPr>
        <w:lastRenderedPageBreak/>
        <w:t>Vragen marktconsultatie</w:t>
      </w:r>
      <w:bookmarkEnd w:id="8"/>
      <w:bookmarkEnd w:id="9"/>
    </w:p>
    <w:p w14:paraId="434EBFF8" w14:textId="602305F3" w:rsidR="00DB3BD9" w:rsidRDefault="00DB3BD9" w:rsidP="00DB3BD9">
      <w:pPr>
        <w:rPr>
          <w:rFonts w:cs="Arial"/>
        </w:rPr>
      </w:pPr>
      <w:r w:rsidRPr="00450C7F">
        <w:rPr>
          <w:rFonts w:cs="Arial"/>
        </w:rPr>
        <w:t xml:space="preserve">Het verzoek is om </w:t>
      </w:r>
      <w:r w:rsidR="004504E2">
        <w:rPr>
          <w:rFonts w:cs="Arial"/>
        </w:rPr>
        <w:t xml:space="preserve">alle </w:t>
      </w:r>
      <w:r w:rsidRPr="00450C7F">
        <w:rPr>
          <w:rFonts w:cs="Arial"/>
        </w:rPr>
        <w:t xml:space="preserve">onderstaande vragen </w:t>
      </w:r>
      <w:r w:rsidR="004504E2">
        <w:rPr>
          <w:rFonts w:cs="Arial"/>
        </w:rPr>
        <w:t xml:space="preserve">volledig </w:t>
      </w:r>
      <w:r w:rsidRPr="00450C7F">
        <w:rPr>
          <w:rFonts w:cs="Arial"/>
        </w:rPr>
        <w:t>te beantwoorden. Deze zien toe op meerdere zaken. Allereerst ontvangt GVB graag informatie over uw bedrijf en de markt, bestaande uit contactinformatie en algemene informatie. Daarnaast ontvangt GVB graag antwoorden op de door ons gestelde specifieke vragen. Tot slot wordt u de mogelijkheid geboden om eventuele opmerkingen en/of suggesties aan te leveren. Het is niet verplicht alle vragen te beantwoorden, maar volledige beantwoording wordt zeer op prijs gesteld. Volledige beantwoording gaat GVB naar haar idee helpen bij een juiste opdrachtformulering en Programma van Eisen voor een eventuele aanbesteding.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w:t>
      </w:r>
      <w:r>
        <w:rPr>
          <w:rFonts w:cs="Arial"/>
        </w:rPr>
        <w:t>n</w:t>
      </w:r>
      <w:r w:rsidRPr="00450C7F">
        <w:rPr>
          <w:rFonts w:cs="Arial"/>
        </w:rPr>
        <w:t xml:space="preserve"> voor te dragen</w:t>
      </w:r>
    </w:p>
    <w:p w14:paraId="74839F5B" w14:textId="06C45D9B" w:rsidR="00635021" w:rsidRDefault="00635021" w:rsidP="00DB3BD9">
      <w:pPr>
        <w:rPr>
          <w:rFonts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342"/>
        <w:gridCol w:w="4021"/>
      </w:tblGrid>
      <w:tr w:rsidR="004504E2" w:rsidRPr="00450C7F" w14:paraId="5BEF9BF5" w14:textId="77777777" w:rsidTr="004504E2">
        <w:tc>
          <w:tcPr>
            <w:tcW w:w="8789" w:type="dxa"/>
            <w:gridSpan w:val="3"/>
          </w:tcPr>
          <w:p w14:paraId="64A9AA1A" w14:textId="772B77F1" w:rsidR="004504E2" w:rsidRPr="004504E2" w:rsidRDefault="004504E2" w:rsidP="00EA7267">
            <w:pPr>
              <w:rPr>
                <w:rFonts w:cs="Arial"/>
                <w:b/>
              </w:rPr>
            </w:pPr>
            <w:r w:rsidRPr="00450C7F">
              <w:rPr>
                <w:rFonts w:cs="Arial"/>
                <w:b/>
              </w:rPr>
              <w:t>Contactinformatie</w:t>
            </w:r>
          </w:p>
        </w:tc>
      </w:tr>
      <w:tr w:rsidR="004504E2" w:rsidRPr="00450C7F" w14:paraId="692CB9A8" w14:textId="77777777" w:rsidTr="004504E2">
        <w:tc>
          <w:tcPr>
            <w:tcW w:w="426" w:type="dxa"/>
          </w:tcPr>
          <w:p w14:paraId="123EF128"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13B63545" w14:textId="77777777" w:rsidR="004504E2" w:rsidRPr="00450C7F" w:rsidRDefault="004504E2" w:rsidP="00EA7267">
            <w:pPr>
              <w:pStyle w:val="Lijstalinea"/>
              <w:ind w:left="34"/>
              <w:contextualSpacing/>
              <w:rPr>
                <w:rFonts w:cs="Arial"/>
              </w:rPr>
            </w:pPr>
            <w:r w:rsidRPr="00450C7F">
              <w:rPr>
                <w:rFonts w:cs="Arial"/>
              </w:rPr>
              <w:t>Offici</w:t>
            </w:r>
            <w:r>
              <w:rPr>
                <w:rFonts w:cs="Arial"/>
              </w:rPr>
              <w:t>ë</w:t>
            </w:r>
            <w:r w:rsidRPr="00450C7F">
              <w:rPr>
                <w:rFonts w:cs="Arial"/>
              </w:rPr>
              <w:t>le naam van uw organisatie</w:t>
            </w:r>
          </w:p>
        </w:tc>
        <w:tc>
          <w:tcPr>
            <w:tcW w:w="4021" w:type="dxa"/>
            <w:shd w:val="clear" w:color="auto" w:fill="auto"/>
          </w:tcPr>
          <w:p w14:paraId="50265236" w14:textId="77777777" w:rsidR="004504E2" w:rsidRPr="00450C7F" w:rsidRDefault="004504E2" w:rsidP="00EA7267">
            <w:pPr>
              <w:rPr>
                <w:rFonts w:cs="Arial"/>
                <w:color w:val="FF0000"/>
              </w:rPr>
            </w:pPr>
          </w:p>
        </w:tc>
      </w:tr>
      <w:tr w:rsidR="004504E2" w:rsidRPr="00450C7F" w14:paraId="7F541B3B" w14:textId="77777777" w:rsidTr="004504E2">
        <w:tc>
          <w:tcPr>
            <w:tcW w:w="426" w:type="dxa"/>
          </w:tcPr>
          <w:p w14:paraId="73DB4C47"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3F0A2F5D" w14:textId="77777777" w:rsidR="004504E2" w:rsidRPr="00450C7F" w:rsidRDefault="004504E2" w:rsidP="00EA7267">
            <w:pPr>
              <w:pStyle w:val="Lijstalinea"/>
              <w:ind w:left="34"/>
              <w:contextualSpacing/>
              <w:rPr>
                <w:rFonts w:cs="Arial"/>
              </w:rPr>
            </w:pPr>
            <w:r w:rsidRPr="00450C7F">
              <w:rPr>
                <w:rFonts w:cs="Arial"/>
              </w:rPr>
              <w:t>Bezoekadres van uw organisatie</w:t>
            </w:r>
          </w:p>
        </w:tc>
        <w:tc>
          <w:tcPr>
            <w:tcW w:w="4021" w:type="dxa"/>
            <w:shd w:val="clear" w:color="auto" w:fill="auto"/>
          </w:tcPr>
          <w:p w14:paraId="04C7C819" w14:textId="77777777" w:rsidR="004504E2" w:rsidRPr="00450C7F" w:rsidRDefault="004504E2" w:rsidP="00EA7267">
            <w:pPr>
              <w:rPr>
                <w:rFonts w:cs="Arial"/>
                <w:color w:val="FF0000"/>
              </w:rPr>
            </w:pPr>
          </w:p>
        </w:tc>
      </w:tr>
      <w:tr w:rsidR="004504E2" w:rsidRPr="00450C7F" w14:paraId="15FB82A9" w14:textId="77777777" w:rsidTr="004504E2">
        <w:tc>
          <w:tcPr>
            <w:tcW w:w="426" w:type="dxa"/>
          </w:tcPr>
          <w:p w14:paraId="58A59075"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62A3B33E" w14:textId="77777777" w:rsidR="004504E2" w:rsidRPr="00450C7F" w:rsidRDefault="004504E2" w:rsidP="00EA7267">
            <w:pPr>
              <w:pStyle w:val="Lijstalinea"/>
              <w:ind w:left="34"/>
              <w:contextualSpacing/>
              <w:rPr>
                <w:rFonts w:cs="Arial"/>
              </w:rPr>
            </w:pPr>
            <w:r w:rsidRPr="00450C7F">
              <w:rPr>
                <w:rFonts w:cs="Arial"/>
              </w:rPr>
              <w:t>Postadres van uw organisatie</w:t>
            </w:r>
          </w:p>
        </w:tc>
        <w:tc>
          <w:tcPr>
            <w:tcW w:w="4021" w:type="dxa"/>
            <w:shd w:val="clear" w:color="auto" w:fill="auto"/>
          </w:tcPr>
          <w:p w14:paraId="3D202A17" w14:textId="77777777" w:rsidR="004504E2" w:rsidRPr="00450C7F" w:rsidRDefault="004504E2" w:rsidP="00EA7267">
            <w:pPr>
              <w:rPr>
                <w:rFonts w:cs="Arial"/>
                <w:color w:val="FF0000"/>
              </w:rPr>
            </w:pPr>
          </w:p>
        </w:tc>
      </w:tr>
      <w:tr w:rsidR="004504E2" w:rsidRPr="00450C7F" w14:paraId="5B6AD490" w14:textId="77777777" w:rsidTr="004504E2">
        <w:tc>
          <w:tcPr>
            <w:tcW w:w="426" w:type="dxa"/>
          </w:tcPr>
          <w:p w14:paraId="6CD039C0"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0B4468F9" w14:textId="77777777" w:rsidR="004504E2" w:rsidRPr="00450C7F" w:rsidRDefault="004504E2" w:rsidP="00EA7267">
            <w:pPr>
              <w:pStyle w:val="Lijstalinea"/>
              <w:ind w:left="34"/>
              <w:contextualSpacing/>
              <w:rPr>
                <w:rFonts w:cs="Arial"/>
              </w:rPr>
            </w:pPr>
            <w:r w:rsidRPr="00450C7F">
              <w:rPr>
                <w:rFonts w:cs="Arial"/>
              </w:rPr>
              <w:t xml:space="preserve">Naam contactpersoon </w:t>
            </w:r>
          </w:p>
        </w:tc>
        <w:tc>
          <w:tcPr>
            <w:tcW w:w="4021" w:type="dxa"/>
            <w:shd w:val="clear" w:color="auto" w:fill="auto"/>
          </w:tcPr>
          <w:p w14:paraId="5A7BD36D" w14:textId="77777777" w:rsidR="004504E2" w:rsidRPr="00450C7F" w:rsidRDefault="004504E2" w:rsidP="00EA7267">
            <w:pPr>
              <w:rPr>
                <w:rFonts w:cs="Arial"/>
                <w:color w:val="FF0000"/>
              </w:rPr>
            </w:pPr>
          </w:p>
        </w:tc>
      </w:tr>
      <w:tr w:rsidR="004504E2" w:rsidRPr="00450C7F" w14:paraId="1F1F67EA" w14:textId="77777777" w:rsidTr="004504E2">
        <w:tc>
          <w:tcPr>
            <w:tcW w:w="426" w:type="dxa"/>
          </w:tcPr>
          <w:p w14:paraId="2C697B98"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65B7438B" w14:textId="77777777" w:rsidR="004504E2" w:rsidRPr="00450C7F" w:rsidRDefault="004504E2" w:rsidP="00EA7267">
            <w:pPr>
              <w:pStyle w:val="Lijstalinea"/>
              <w:ind w:left="34"/>
              <w:contextualSpacing/>
              <w:rPr>
                <w:rFonts w:cs="Arial"/>
              </w:rPr>
            </w:pPr>
            <w:r w:rsidRPr="00450C7F">
              <w:rPr>
                <w:rFonts w:cs="Arial"/>
              </w:rPr>
              <w:t>E-mail van contactpersoon</w:t>
            </w:r>
          </w:p>
        </w:tc>
        <w:tc>
          <w:tcPr>
            <w:tcW w:w="4021" w:type="dxa"/>
            <w:shd w:val="clear" w:color="auto" w:fill="auto"/>
          </w:tcPr>
          <w:p w14:paraId="42A716B8" w14:textId="77777777" w:rsidR="004504E2" w:rsidRPr="00450C7F" w:rsidRDefault="004504E2" w:rsidP="00EA7267">
            <w:pPr>
              <w:rPr>
                <w:rFonts w:cs="Arial"/>
                <w:color w:val="FF0000"/>
              </w:rPr>
            </w:pPr>
          </w:p>
        </w:tc>
      </w:tr>
      <w:tr w:rsidR="004504E2" w:rsidRPr="00450C7F" w14:paraId="4D07AFEA" w14:textId="77777777" w:rsidTr="004504E2">
        <w:tc>
          <w:tcPr>
            <w:tcW w:w="426" w:type="dxa"/>
          </w:tcPr>
          <w:p w14:paraId="12E23209"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0AA63553" w14:textId="77777777" w:rsidR="004504E2" w:rsidRPr="00450C7F" w:rsidRDefault="004504E2" w:rsidP="00EA7267">
            <w:pPr>
              <w:pStyle w:val="Lijstalinea"/>
              <w:ind w:left="34"/>
              <w:contextualSpacing/>
              <w:rPr>
                <w:rFonts w:cs="Arial"/>
              </w:rPr>
            </w:pPr>
            <w:r w:rsidRPr="00450C7F">
              <w:rPr>
                <w:rFonts w:cs="Arial"/>
              </w:rPr>
              <w:t xml:space="preserve">Telefoonnummer contactpersoon </w:t>
            </w:r>
          </w:p>
        </w:tc>
        <w:tc>
          <w:tcPr>
            <w:tcW w:w="4021" w:type="dxa"/>
            <w:shd w:val="clear" w:color="auto" w:fill="auto"/>
          </w:tcPr>
          <w:p w14:paraId="25587185" w14:textId="77777777" w:rsidR="004504E2" w:rsidRPr="00450C7F" w:rsidRDefault="004504E2" w:rsidP="00EA7267">
            <w:pPr>
              <w:rPr>
                <w:rFonts w:cs="Arial"/>
                <w:color w:val="FF0000"/>
              </w:rPr>
            </w:pPr>
          </w:p>
        </w:tc>
      </w:tr>
      <w:tr w:rsidR="004504E2" w:rsidRPr="00450C7F" w14:paraId="453A4DF7" w14:textId="77777777" w:rsidTr="004504E2">
        <w:tc>
          <w:tcPr>
            <w:tcW w:w="426" w:type="dxa"/>
          </w:tcPr>
          <w:p w14:paraId="3AF4917B" w14:textId="77777777" w:rsidR="004504E2" w:rsidRPr="00450C7F" w:rsidRDefault="004504E2" w:rsidP="004504E2">
            <w:pPr>
              <w:pStyle w:val="Lijstalinea"/>
              <w:numPr>
                <w:ilvl w:val="0"/>
                <w:numId w:val="19"/>
              </w:numPr>
              <w:ind w:left="318" w:hanging="284"/>
              <w:contextualSpacing/>
              <w:rPr>
                <w:rFonts w:cs="Arial"/>
              </w:rPr>
            </w:pPr>
          </w:p>
        </w:tc>
        <w:tc>
          <w:tcPr>
            <w:tcW w:w="4342" w:type="dxa"/>
            <w:shd w:val="clear" w:color="auto" w:fill="auto"/>
          </w:tcPr>
          <w:p w14:paraId="537DDD9F" w14:textId="77777777" w:rsidR="004504E2" w:rsidRPr="00450C7F" w:rsidRDefault="004504E2" w:rsidP="00EA7267">
            <w:pPr>
              <w:pStyle w:val="Lijstalinea"/>
              <w:ind w:left="34"/>
              <w:contextualSpacing/>
              <w:rPr>
                <w:rFonts w:cs="Arial"/>
              </w:rPr>
            </w:pPr>
            <w:r w:rsidRPr="00450C7F">
              <w:rPr>
                <w:rFonts w:cs="Arial"/>
              </w:rPr>
              <w:t>Inschrijvingsnummer Kamer van Koophandel</w:t>
            </w:r>
          </w:p>
        </w:tc>
        <w:tc>
          <w:tcPr>
            <w:tcW w:w="4021" w:type="dxa"/>
            <w:shd w:val="clear" w:color="auto" w:fill="auto"/>
          </w:tcPr>
          <w:p w14:paraId="1EABF09C" w14:textId="77777777" w:rsidR="004504E2" w:rsidRPr="00450C7F" w:rsidRDefault="004504E2" w:rsidP="00EA7267">
            <w:pPr>
              <w:rPr>
                <w:rFonts w:cs="Arial"/>
                <w:color w:val="FF0000"/>
              </w:rPr>
            </w:pPr>
          </w:p>
        </w:tc>
      </w:tr>
    </w:tbl>
    <w:p w14:paraId="5B091701" w14:textId="77777777" w:rsidR="004504E2" w:rsidRDefault="004504E2" w:rsidP="00DB3BD9">
      <w:pPr>
        <w:rPr>
          <w:rFonts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4533"/>
        <w:gridCol w:w="3657"/>
      </w:tblGrid>
      <w:tr w:rsidR="00635021" w:rsidRPr="00450C7F" w14:paraId="5BE545FF" w14:textId="77777777" w:rsidTr="00635021">
        <w:tc>
          <w:tcPr>
            <w:tcW w:w="8789" w:type="dxa"/>
            <w:gridSpan w:val="3"/>
          </w:tcPr>
          <w:p w14:paraId="5EB83565" w14:textId="77777777" w:rsidR="00635021" w:rsidRPr="00450C7F" w:rsidRDefault="00635021" w:rsidP="0083314B">
            <w:pPr>
              <w:rPr>
                <w:rFonts w:cs="Arial"/>
                <w:b/>
              </w:rPr>
            </w:pPr>
            <w:r w:rsidRPr="00450C7F">
              <w:rPr>
                <w:rFonts w:cs="Arial"/>
                <w:b/>
              </w:rPr>
              <w:t>Algemene bedrijfs- en marktinformatie</w:t>
            </w:r>
          </w:p>
        </w:tc>
      </w:tr>
      <w:tr w:rsidR="00635021" w:rsidRPr="00450C7F" w14:paraId="043C5381" w14:textId="77777777" w:rsidTr="005D7ECF">
        <w:tc>
          <w:tcPr>
            <w:tcW w:w="599" w:type="dxa"/>
            <w:vAlign w:val="center"/>
          </w:tcPr>
          <w:p w14:paraId="05BB2D78" w14:textId="13EE989F" w:rsidR="00635021" w:rsidRPr="007C65DA" w:rsidRDefault="005D7ECF" w:rsidP="0083314B">
            <w:pPr>
              <w:contextualSpacing/>
              <w:rPr>
                <w:rFonts w:cs="Arial"/>
                <w:b/>
                <w:bCs/>
              </w:rPr>
            </w:pPr>
            <w:r w:rsidRPr="007C65DA">
              <w:rPr>
                <w:rFonts w:cs="Arial"/>
                <w:b/>
                <w:bCs/>
              </w:rPr>
              <w:t>Nr.</w:t>
            </w:r>
          </w:p>
        </w:tc>
        <w:tc>
          <w:tcPr>
            <w:tcW w:w="4533" w:type="dxa"/>
            <w:shd w:val="clear" w:color="auto" w:fill="auto"/>
            <w:vAlign w:val="center"/>
          </w:tcPr>
          <w:p w14:paraId="78CC024C" w14:textId="77777777" w:rsidR="00635021" w:rsidRPr="007C65DA" w:rsidRDefault="00635021" w:rsidP="0083314B">
            <w:pPr>
              <w:rPr>
                <w:b/>
                <w:bCs/>
              </w:rPr>
            </w:pPr>
            <w:r w:rsidRPr="007C65DA">
              <w:rPr>
                <w:b/>
                <w:bCs/>
              </w:rPr>
              <w:t>Eisen</w:t>
            </w:r>
          </w:p>
        </w:tc>
        <w:tc>
          <w:tcPr>
            <w:tcW w:w="3657" w:type="dxa"/>
            <w:shd w:val="clear" w:color="auto" w:fill="auto"/>
            <w:vAlign w:val="center"/>
          </w:tcPr>
          <w:p w14:paraId="4581162B" w14:textId="77777777" w:rsidR="00635021" w:rsidRPr="007C65DA" w:rsidRDefault="00635021" w:rsidP="0083314B">
            <w:pPr>
              <w:autoSpaceDE w:val="0"/>
              <w:autoSpaceDN w:val="0"/>
              <w:adjustRightInd w:val="0"/>
              <w:spacing w:line="240" w:lineRule="auto"/>
              <w:rPr>
                <w:rFonts w:cs="Arial"/>
                <w:b/>
                <w:bCs/>
              </w:rPr>
            </w:pPr>
            <w:r w:rsidRPr="007C65DA">
              <w:rPr>
                <w:rFonts w:cs="Arial"/>
                <w:b/>
                <w:bCs/>
              </w:rPr>
              <w:t>Antwoord</w:t>
            </w:r>
          </w:p>
        </w:tc>
      </w:tr>
      <w:tr w:rsidR="00635021" w:rsidRPr="00450C7F" w14:paraId="4BCA5624" w14:textId="77777777" w:rsidTr="00635021">
        <w:tc>
          <w:tcPr>
            <w:tcW w:w="599" w:type="dxa"/>
          </w:tcPr>
          <w:p w14:paraId="195C3436" w14:textId="77777777" w:rsidR="00635021" w:rsidRPr="009B5EFA" w:rsidRDefault="00635021" w:rsidP="00635021">
            <w:pPr>
              <w:pStyle w:val="Lijstalinea"/>
              <w:numPr>
                <w:ilvl w:val="0"/>
                <w:numId w:val="15"/>
              </w:numPr>
              <w:contextualSpacing/>
              <w:rPr>
                <w:rFonts w:cs="Arial"/>
              </w:rPr>
            </w:pPr>
          </w:p>
        </w:tc>
        <w:tc>
          <w:tcPr>
            <w:tcW w:w="4533" w:type="dxa"/>
            <w:shd w:val="clear" w:color="auto" w:fill="auto"/>
          </w:tcPr>
          <w:p w14:paraId="014BC5E0" w14:textId="77777777" w:rsidR="00635021" w:rsidRPr="005D7ECF" w:rsidRDefault="00635021" w:rsidP="005D7ECF">
            <w:pPr>
              <w:rPr>
                <w:b/>
                <w:bCs/>
              </w:rPr>
            </w:pPr>
            <w:r w:rsidRPr="005D7ECF">
              <w:rPr>
                <w:b/>
                <w:bCs/>
              </w:rPr>
              <w:t xml:space="preserve">Producten, diensten </w:t>
            </w:r>
          </w:p>
          <w:p w14:paraId="52F2D613" w14:textId="77777777" w:rsidR="00635021" w:rsidRDefault="00635021" w:rsidP="005D7ECF">
            <w:r>
              <w:t xml:space="preserve">Welke diensten biedt uw bedrijf op gebied van </w:t>
            </w:r>
            <w:proofErr w:type="spellStart"/>
            <w:r>
              <w:t>Social</w:t>
            </w:r>
            <w:proofErr w:type="spellEnd"/>
            <w:r>
              <w:t xml:space="preserve"> return en de Participatiewet?</w:t>
            </w:r>
          </w:p>
          <w:p w14:paraId="490B7D7B" w14:textId="2CB0D51B" w:rsidR="00635021" w:rsidRPr="00012412" w:rsidRDefault="00635021" w:rsidP="005D7ECF">
            <w:pPr>
              <w:numPr>
                <w:ilvl w:val="0"/>
                <w:numId w:val="20"/>
              </w:numPr>
              <w:rPr>
                <w:rFonts w:cs="Arial"/>
              </w:rPr>
            </w:pPr>
            <w:r>
              <w:rPr>
                <w:rFonts w:cs="Arial"/>
              </w:rPr>
              <w:t>Opleiden, leren en ontwikkelen;</w:t>
            </w:r>
          </w:p>
          <w:p w14:paraId="58D9B02C" w14:textId="4F5162BF" w:rsidR="00635021" w:rsidRDefault="00635021" w:rsidP="005D7ECF">
            <w:pPr>
              <w:numPr>
                <w:ilvl w:val="0"/>
                <w:numId w:val="20"/>
              </w:numPr>
              <w:rPr>
                <w:rFonts w:cs="Arial"/>
              </w:rPr>
            </w:pPr>
            <w:r>
              <w:rPr>
                <w:rFonts w:cs="Arial"/>
              </w:rPr>
              <w:t>Begeleide leer-werkplek;</w:t>
            </w:r>
          </w:p>
          <w:p w14:paraId="324875AE" w14:textId="2CB72AB1" w:rsidR="00635021" w:rsidRPr="002436F6" w:rsidRDefault="00635021" w:rsidP="005D7ECF">
            <w:pPr>
              <w:numPr>
                <w:ilvl w:val="0"/>
                <w:numId w:val="20"/>
              </w:numPr>
              <w:rPr>
                <w:rFonts w:cs="Arial"/>
              </w:rPr>
            </w:pPr>
            <w:r>
              <w:rPr>
                <w:rFonts w:cs="Arial"/>
              </w:rPr>
              <w:t>Betaalde leer-werkplek;</w:t>
            </w:r>
          </w:p>
          <w:p w14:paraId="20D76B0E" w14:textId="70823C8F" w:rsidR="00635021" w:rsidRDefault="00635021" w:rsidP="005D7ECF">
            <w:pPr>
              <w:numPr>
                <w:ilvl w:val="0"/>
                <w:numId w:val="20"/>
              </w:numPr>
              <w:rPr>
                <w:rFonts w:cs="Arial"/>
              </w:rPr>
            </w:pPr>
            <w:r>
              <w:rPr>
                <w:rFonts w:cs="Arial"/>
              </w:rPr>
              <w:t>Ontwikkeling door werk;</w:t>
            </w:r>
          </w:p>
          <w:p w14:paraId="0332BF92" w14:textId="45EA1F8B" w:rsidR="00635021" w:rsidRDefault="00635021" w:rsidP="005D7ECF">
            <w:pPr>
              <w:numPr>
                <w:ilvl w:val="0"/>
                <w:numId w:val="20"/>
              </w:numPr>
              <w:rPr>
                <w:rFonts w:cs="Arial"/>
              </w:rPr>
            </w:pPr>
            <w:r>
              <w:rPr>
                <w:rFonts w:cs="Arial"/>
              </w:rPr>
              <w:t>Begeleiding van werkzoekenden;</w:t>
            </w:r>
          </w:p>
          <w:p w14:paraId="4CEC0274" w14:textId="40404523" w:rsidR="00635021" w:rsidRPr="00012412" w:rsidRDefault="00635021" w:rsidP="005D7ECF">
            <w:pPr>
              <w:numPr>
                <w:ilvl w:val="0"/>
                <w:numId w:val="20"/>
              </w:numPr>
              <w:rPr>
                <w:rFonts w:cs="Arial"/>
              </w:rPr>
            </w:pPr>
            <w:r>
              <w:rPr>
                <w:rFonts w:cs="Arial"/>
              </w:rPr>
              <w:t>Veilige en gezonde werkomgeving;</w:t>
            </w:r>
          </w:p>
          <w:p w14:paraId="152701C0" w14:textId="779A352E" w:rsidR="00635021" w:rsidRPr="00FA2131" w:rsidRDefault="00635021" w:rsidP="005D7ECF">
            <w:pPr>
              <w:numPr>
                <w:ilvl w:val="0"/>
                <w:numId w:val="20"/>
              </w:numPr>
              <w:rPr>
                <w:rFonts w:cs="Arial"/>
              </w:rPr>
            </w:pPr>
            <w:r>
              <w:rPr>
                <w:rFonts w:cs="Arial"/>
              </w:rPr>
              <w:t>Werving en selectie.</w:t>
            </w:r>
          </w:p>
        </w:tc>
        <w:tc>
          <w:tcPr>
            <w:tcW w:w="3657" w:type="dxa"/>
            <w:shd w:val="clear" w:color="auto" w:fill="auto"/>
          </w:tcPr>
          <w:p w14:paraId="147AD28F" w14:textId="77777777" w:rsidR="00635021" w:rsidRDefault="00635021" w:rsidP="0083314B">
            <w:pPr>
              <w:autoSpaceDE w:val="0"/>
              <w:autoSpaceDN w:val="0"/>
              <w:adjustRightInd w:val="0"/>
              <w:spacing w:line="240" w:lineRule="auto"/>
              <w:rPr>
                <w:rFonts w:cs="Arial"/>
              </w:rPr>
            </w:pPr>
          </w:p>
          <w:p w14:paraId="46EC6714" w14:textId="77777777" w:rsidR="00635021" w:rsidRPr="00C53B8A" w:rsidRDefault="00635021" w:rsidP="0083314B">
            <w:pPr>
              <w:autoSpaceDE w:val="0"/>
              <w:autoSpaceDN w:val="0"/>
              <w:adjustRightInd w:val="0"/>
              <w:spacing w:line="240" w:lineRule="auto"/>
              <w:rPr>
                <w:rFonts w:cs="Arial"/>
                <w:sz w:val="16"/>
                <w:szCs w:val="16"/>
              </w:rPr>
            </w:pPr>
          </w:p>
          <w:p w14:paraId="763B4DC4" w14:textId="77777777" w:rsidR="00635021" w:rsidRPr="00FA2131" w:rsidRDefault="00635021" w:rsidP="0083314B">
            <w:pPr>
              <w:autoSpaceDE w:val="0"/>
              <w:autoSpaceDN w:val="0"/>
              <w:adjustRightInd w:val="0"/>
              <w:spacing w:line="240" w:lineRule="auto"/>
              <w:rPr>
                <w:rFonts w:cs="Arial"/>
                <w:sz w:val="16"/>
                <w:szCs w:val="16"/>
              </w:rPr>
            </w:pPr>
          </w:p>
          <w:p w14:paraId="5C2360CC" w14:textId="77777777" w:rsidR="00635021" w:rsidRDefault="00635021" w:rsidP="005D7ECF"/>
          <w:p w14:paraId="5445510B" w14:textId="5D3B4D2E" w:rsidR="00635021" w:rsidRPr="005D7ECF"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p w14:paraId="0242F229" w14:textId="4914E35C" w:rsidR="00635021" w:rsidRPr="005D7ECF"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p w14:paraId="5D50B63B" w14:textId="320A2D8C" w:rsidR="00635021" w:rsidRPr="005D7ECF"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p w14:paraId="7C6BDD22" w14:textId="582E3596" w:rsidR="00635021" w:rsidRPr="005D7ECF"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p w14:paraId="510F612E" w14:textId="10285B0E" w:rsidR="00635021" w:rsidRPr="005D7ECF"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p w14:paraId="560FF70E" w14:textId="1ED7E773" w:rsidR="00635021" w:rsidRPr="005D7ECF"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p w14:paraId="3D85A9A8" w14:textId="410A337B" w:rsidR="00635021" w:rsidRPr="00FA2131" w:rsidRDefault="00635021" w:rsidP="005D7ECF">
            <w:pPr>
              <w:numPr>
                <w:ilvl w:val="0"/>
                <w:numId w:val="21"/>
              </w:numPr>
            </w:pPr>
            <w:r w:rsidRPr="005D7ECF">
              <w:t xml:space="preserve">Ja </w:t>
            </w:r>
            <w:r w:rsidR="001D7A0F" w:rsidRPr="005D7ECF">
              <w:t xml:space="preserve"> </w:t>
            </w:r>
            <w:r w:rsidRPr="005D7ECF">
              <w:t xml:space="preserve">/ </w:t>
            </w:r>
            <w:r w:rsidR="001D7A0F" w:rsidRPr="005D7ECF">
              <w:t xml:space="preserve"> </w:t>
            </w:r>
            <w:r w:rsidRPr="005D7ECF">
              <w:t>nee</w:t>
            </w:r>
          </w:p>
        </w:tc>
      </w:tr>
      <w:tr w:rsidR="00635021" w:rsidRPr="00450C7F" w14:paraId="1BB3CB97" w14:textId="77777777" w:rsidTr="00635021">
        <w:tc>
          <w:tcPr>
            <w:tcW w:w="599" w:type="dxa"/>
          </w:tcPr>
          <w:p w14:paraId="2C578131" w14:textId="77777777" w:rsidR="00635021" w:rsidRPr="009B5EFA" w:rsidRDefault="00635021" w:rsidP="00635021">
            <w:pPr>
              <w:pStyle w:val="Lijstalinea"/>
              <w:numPr>
                <w:ilvl w:val="0"/>
                <w:numId w:val="15"/>
              </w:numPr>
              <w:contextualSpacing/>
              <w:rPr>
                <w:rFonts w:cs="Arial"/>
              </w:rPr>
            </w:pPr>
          </w:p>
        </w:tc>
        <w:tc>
          <w:tcPr>
            <w:tcW w:w="4533" w:type="dxa"/>
            <w:shd w:val="clear" w:color="auto" w:fill="auto"/>
          </w:tcPr>
          <w:p w14:paraId="3403EDAC" w14:textId="77777777" w:rsidR="00635021" w:rsidRPr="005D7ECF" w:rsidRDefault="00635021" w:rsidP="005D7ECF">
            <w:pPr>
              <w:rPr>
                <w:b/>
                <w:bCs/>
              </w:rPr>
            </w:pPr>
            <w:r w:rsidRPr="005D7ECF">
              <w:rPr>
                <w:b/>
                <w:bCs/>
              </w:rPr>
              <w:t>Marktanalyse</w:t>
            </w:r>
          </w:p>
          <w:p w14:paraId="15C1B428" w14:textId="45B71FD3" w:rsidR="00635021" w:rsidRPr="00450C7F" w:rsidRDefault="00635021" w:rsidP="005D7ECF">
            <w:pPr>
              <w:rPr>
                <w:rFonts w:cs="Arial"/>
              </w:rPr>
            </w:pPr>
            <w:r>
              <w:t>Welke andere marktpartijen kunnen (naast uw bedrijf) naar uw mening de gevraagde dienst</w:t>
            </w:r>
            <w:r w:rsidR="007C65DA">
              <w:t>verlening</w:t>
            </w:r>
            <w:r>
              <w:t xml:space="preserve"> in de regio Amsterdam </w:t>
            </w:r>
            <w:r w:rsidR="007C65DA">
              <w:t>lever</w:t>
            </w:r>
            <w:r>
              <w:t>en?</w:t>
            </w:r>
          </w:p>
        </w:tc>
        <w:tc>
          <w:tcPr>
            <w:tcW w:w="3657" w:type="dxa"/>
            <w:shd w:val="clear" w:color="auto" w:fill="auto"/>
          </w:tcPr>
          <w:p w14:paraId="43291FBF" w14:textId="77777777" w:rsidR="00635021" w:rsidRPr="00450C7F" w:rsidRDefault="00635021" w:rsidP="0083314B">
            <w:pPr>
              <w:rPr>
                <w:rFonts w:cs="Arial"/>
                <w:color w:val="FF0000"/>
              </w:rPr>
            </w:pPr>
          </w:p>
        </w:tc>
      </w:tr>
      <w:tr w:rsidR="00635021" w:rsidRPr="00450C7F" w14:paraId="71D8C6B1" w14:textId="77777777" w:rsidTr="00635021">
        <w:tc>
          <w:tcPr>
            <w:tcW w:w="599" w:type="dxa"/>
          </w:tcPr>
          <w:p w14:paraId="5B96143B" w14:textId="77777777" w:rsidR="00635021" w:rsidRPr="009B5EFA" w:rsidRDefault="00635021" w:rsidP="00635021">
            <w:pPr>
              <w:pStyle w:val="Lijstalinea"/>
              <w:numPr>
                <w:ilvl w:val="0"/>
                <w:numId w:val="15"/>
              </w:numPr>
              <w:contextualSpacing/>
              <w:rPr>
                <w:rFonts w:cs="Arial"/>
              </w:rPr>
            </w:pPr>
          </w:p>
        </w:tc>
        <w:tc>
          <w:tcPr>
            <w:tcW w:w="4533" w:type="dxa"/>
            <w:shd w:val="clear" w:color="auto" w:fill="auto"/>
          </w:tcPr>
          <w:p w14:paraId="2792F400" w14:textId="77777777" w:rsidR="00635021" w:rsidRPr="00CF3B0A" w:rsidRDefault="00635021" w:rsidP="005D7ECF">
            <w:r>
              <w:t>Wat is naar uw mening uw marktaandeel?</w:t>
            </w:r>
          </w:p>
        </w:tc>
        <w:tc>
          <w:tcPr>
            <w:tcW w:w="3657" w:type="dxa"/>
            <w:shd w:val="clear" w:color="auto" w:fill="auto"/>
          </w:tcPr>
          <w:p w14:paraId="4BA7724D" w14:textId="77777777" w:rsidR="00635021" w:rsidRPr="00450C7F" w:rsidRDefault="00635021" w:rsidP="0083314B">
            <w:pPr>
              <w:rPr>
                <w:rFonts w:cs="Arial"/>
                <w:color w:val="FF0000"/>
              </w:rPr>
            </w:pPr>
          </w:p>
        </w:tc>
      </w:tr>
      <w:tr w:rsidR="00635021" w:rsidRPr="00450C7F" w14:paraId="52F67A66" w14:textId="77777777" w:rsidTr="00635021">
        <w:tc>
          <w:tcPr>
            <w:tcW w:w="599" w:type="dxa"/>
          </w:tcPr>
          <w:p w14:paraId="244B6286" w14:textId="77777777" w:rsidR="00635021" w:rsidRPr="009B5EFA" w:rsidRDefault="00635021" w:rsidP="00635021">
            <w:pPr>
              <w:pStyle w:val="Lijstalinea"/>
              <w:numPr>
                <w:ilvl w:val="0"/>
                <w:numId w:val="15"/>
              </w:numPr>
              <w:contextualSpacing/>
              <w:rPr>
                <w:rFonts w:cs="Arial"/>
              </w:rPr>
            </w:pPr>
          </w:p>
        </w:tc>
        <w:tc>
          <w:tcPr>
            <w:tcW w:w="4533" w:type="dxa"/>
            <w:shd w:val="clear" w:color="auto" w:fill="auto"/>
          </w:tcPr>
          <w:p w14:paraId="7B0F69A5" w14:textId="77777777" w:rsidR="00635021" w:rsidRPr="005D7ECF" w:rsidRDefault="00635021" w:rsidP="005D7ECF">
            <w:pPr>
              <w:rPr>
                <w:b/>
                <w:bCs/>
              </w:rPr>
            </w:pPr>
            <w:r w:rsidRPr="005D7ECF">
              <w:rPr>
                <w:b/>
                <w:bCs/>
              </w:rPr>
              <w:t>Onderscheiden</w:t>
            </w:r>
          </w:p>
          <w:p w14:paraId="1954DD46" w14:textId="77777777" w:rsidR="00635021" w:rsidRDefault="00635021" w:rsidP="005D7ECF">
            <w:r>
              <w:t>Kunt u aangeven waarin uw bedrijf zich onderscheidt ten opzichte van concurrerende bedrijven in de markt? Graag zowel de sterke punten als de minder sterke punten van uw bedrijf benoemen.</w:t>
            </w:r>
          </w:p>
        </w:tc>
        <w:tc>
          <w:tcPr>
            <w:tcW w:w="3657" w:type="dxa"/>
            <w:shd w:val="clear" w:color="auto" w:fill="auto"/>
          </w:tcPr>
          <w:p w14:paraId="67B9837F" w14:textId="77777777" w:rsidR="00635021" w:rsidRPr="00450C7F" w:rsidRDefault="00635021" w:rsidP="0083314B">
            <w:pPr>
              <w:rPr>
                <w:rFonts w:cs="Arial"/>
                <w:color w:val="FF0000"/>
              </w:rPr>
            </w:pPr>
          </w:p>
        </w:tc>
      </w:tr>
    </w:tbl>
    <w:p w14:paraId="54C27E09" w14:textId="77777777" w:rsidR="00635021" w:rsidRDefault="00635021" w:rsidP="00635021"/>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4458"/>
        <w:gridCol w:w="3685"/>
      </w:tblGrid>
      <w:tr w:rsidR="00635021" w:rsidRPr="00450C7F" w14:paraId="1069A4D0" w14:textId="77777777" w:rsidTr="001D7A0F">
        <w:tc>
          <w:tcPr>
            <w:tcW w:w="5104" w:type="dxa"/>
            <w:gridSpan w:val="2"/>
            <w:tcBorders>
              <w:right w:val="nil"/>
            </w:tcBorders>
            <w:shd w:val="clear" w:color="auto" w:fill="auto"/>
          </w:tcPr>
          <w:p w14:paraId="4469F716" w14:textId="77777777" w:rsidR="00635021" w:rsidRPr="00450C7F" w:rsidRDefault="00635021" w:rsidP="0083314B">
            <w:pPr>
              <w:rPr>
                <w:rFonts w:cs="Arial"/>
                <w:b/>
              </w:rPr>
            </w:pPr>
            <w:r w:rsidRPr="00450C7F">
              <w:rPr>
                <w:rFonts w:cs="Arial"/>
                <w:b/>
              </w:rPr>
              <w:t>Specifieke eisen marktconsultatie</w:t>
            </w:r>
          </w:p>
        </w:tc>
        <w:tc>
          <w:tcPr>
            <w:tcW w:w="3685" w:type="dxa"/>
            <w:tcBorders>
              <w:left w:val="nil"/>
            </w:tcBorders>
          </w:tcPr>
          <w:p w14:paraId="3038DC56" w14:textId="498CACE8" w:rsidR="00635021" w:rsidRPr="00450C7F" w:rsidRDefault="00635021" w:rsidP="0083314B">
            <w:pPr>
              <w:rPr>
                <w:rFonts w:cs="Arial"/>
                <w:b/>
              </w:rPr>
            </w:pPr>
          </w:p>
        </w:tc>
      </w:tr>
      <w:tr w:rsidR="00635021" w:rsidRPr="00450C7F" w14:paraId="34EED7D0" w14:textId="77777777" w:rsidTr="00635021">
        <w:tc>
          <w:tcPr>
            <w:tcW w:w="646" w:type="dxa"/>
            <w:shd w:val="clear" w:color="auto" w:fill="auto"/>
          </w:tcPr>
          <w:p w14:paraId="3FE483AC" w14:textId="6404A633" w:rsidR="00635021" w:rsidRPr="007C65DA" w:rsidRDefault="007C65DA" w:rsidP="0083314B">
            <w:pPr>
              <w:rPr>
                <w:rFonts w:cs="Arial"/>
                <w:b/>
                <w:bCs/>
              </w:rPr>
            </w:pPr>
            <w:r w:rsidRPr="007C65DA">
              <w:rPr>
                <w:rFonts w:cs="Arial"/>
                <w:b/>
                <w:bCs/>
              </w:rPr>
              <w:t>Nr.</w:t>
            </w:r>
          </w:p>
        </w:tc>
        <w:tc>
          <w:tcPr>
            <w:tcW w:w="4458" w:type="dxa"/>
            <w:shd w:val="clear" w:color="auto" w:fill="auto"/>
          </w:tcPr>
          <w:p w14:paraId="3C9C3B98" w14:textId="77777777" w:rsidR="00635021" w:rsidRPr="007C65DA" w:rsidRDefault="00635021" w:rsidP="0083314B">
            <w:pPr>
              <w:rPr>
                <w:rFonts w:cs="Arial"/>
                <w:b/>
                <w:bCs/>
              </w:rPr>
            </w:pPr>
            <w:r w:rsidRPr="007C65DA">
              <w:rPr>
                <w:rFonts w:cs="Arial"/>
                <w:b/>
                <w:bCs/>
              </w:rPr>
              <w:t>Eisen</w:t>
            </w:r>
          </w:p>
        </w:tc>
        <w:tc>
          <w:tcPr>
            <w:tcW w:w="3685" w:type="dxa"/>
          </w:tcPr>
          <w:p w14:paraId="50A71574" w14:textId="77777777" w:rsidR="00635021" w:rsidRPr="007C65DA" w:rsidRDefault="00635021" w:rsidP="0083314B">
            <w:pPr>
              <w:rPr>
                <w:rFonts w:cs="Arial"/>
                <w:b/>
                <w:bCs/>
              </w:rPr>
            </w:pPr>
            <w:r w:rsidRPr="007C65DA">
              <w:rPr>
                <w:rFonts w:cs="Arial"/>
                <w:b/>
                <w:bCs/>
              </w:rPr>
              <w:t xml:space="preserve">Antwoord </w:t>
            </w:r>
          </w:p>
        </w:tc>
      </w:tr>
      <w:tr w:rsidR="00635021" w:rsidRPr="00450C7F" w14:paraId="4DC5A828" w14:textId="77777777" w:rsidTr="00635021">
        <w:tc>
          <w:tcPr>
            <w:tcW w:w="646" w:type="dxa"/>
            <w:shd w:val="clear" w:color="auto" w:fill="auto"/>
          </w:tcPr>
          <w:p w14:paraId="49DA03C7"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4BCFD27E" w14:textId="77777777" w:rsidR="00635021" w:rsidRPr="001D7A0F" w:rsidRDefault="00635021" w:rsidP="005D7ECF">
            <w:pPr>
              <w:rPr>
                <w:highlight w:val="yellow"/>
              </w:rPr>
            </w:pPr>
            <w:r w:rsidRPr="001D7A0F">
              <w:t>Hoe kijkt u naar de gevraagde omvang van de benoemde dienstverlening?</w:t>
            </w:r>
          </w:p>
        </w:tc>
        <w:tc>
          <w:tcPr>
            <w:tcW w:w="3685" w:type="dxa"/>
          </w:tcPr>
          <w:p w14:paraId="7ECB0682" w14:textId="77777777" w:rsidR="00635021" w:rsidRPr="00450C7F" w:rsidRDefault="00635021" w:rsidP="0083314B">
            <w:pPr>
              <w:rPr>
                <w:rFonts w:cs="Arial"/>
              </w:rPr>
            </w:pPr>
          </w:p>
        </w:tc>
      </w:tr>
      <w:tr w:rsidR="00635021" w:rsidRPr="00450C7F" w14:paraId="708936A2" w14:textId="77777777" w:rsidTr="00635021">
        <w:tc>
          <w:tcPr>
            <w:tcW w:w="646" w:type="dxa"/>
            <w:shd w:val="clear" w:color="auto" w:fill="auto"/>
          </w:tcPr>
          <w:p w14:paraId="32D0D4FB"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108781D8" w14:textId="18EA9001" w:rsidR="00635021" w:rsidRPr="001D7A0F" w:rsidRDefault="00635021" w:rsidP="005D7ECF">
            <w:pPr>
              <w:rPr>
                <w:highlight w:val="yellow"/>
              </w:rPr>
            </w:pPr>
            <w:r w:rsidRPr="001D7A0F">
              <w:t xml:space="preserve">Heeft u plaats voor participatie door 1 </w:t>
            </w:r>
            <w:proofErr w:type="spellStart"/>
            <w:r w:rsidR="00482A0B">
              <w:t>herplaatsingskandidaat</w:t>
            </w:r>
            <w:proofErr w:type="spellEnd"/>
            <w:r w:rsidR="00482A0B">
              <w:t xml:space="preserve"> </w:t>
            </w:r>
            <w:r w:rsidRPr="001D7A0F">
              <w:t xml:space="preserve">van </w:t>
            </w:r>
            <w:r w:rsidR="001D7A0F">
              <w:t>GVB</w:t>
            </w:r>
            <w:r w:rsidRPr="001D7A0F">
              <w:t xml:space="preserve">? Zo ja, hoe kijkt u naar de participatie van deze </w:t>
            </w:r>
            <w:r w:rsidR="001D7A0F">
              <w:t>medewerk</w:t>
            </w:r>
            <w:r w:rsidRPr="001D7A0F">
              <w:t>er binnen de opdracht?</w:t>
            </w:r>
          </w:p>
        </w:tc>
        <w:tc>
          <w:tcPr>
            <w:tcW w:w="3685" w:type="dxa"/>
          </w:tcPr>
          <w:p w14:paraId="398CFB15" w14:textId="77777777" w:rsidR="00635021" w:rsidRPr="00450C7F" w:rsidRDefault="00635021" w:rsidP="0083314B">
            <w:pPr>
              <w:rPr>
                <w:rFonts w:cs="Arial"/>
              </w:rPr>
            </w:pPr>
          </w:p>
        </w:tc>
      </w:tr>
      <w:tr w:rsidR="00635021" w:rsidRPr="00450C7F" w14:paraId="3DC7A3EE" w14:textId="77777777" w:rsidTr="00635021">
        <w:tc>
          <w:tcPr>
            <w:tcW w:w="646" w:type="dxa"/>
            <w:shd w:val="clear" w:color="auto" w:fill="auto"/>
          </w:tcPr>
          <w:p w14:paraId="5B01D52B"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705BB73F" w14:textId="34DC1493" w:rsidR="00635021" w:rsidRPr="001D7A0F" w:rsidRDefault="00635021" w:rsidP="005D7ECF">
            <w:r w:rsidRPr="001D7A0F">
              <w:t>In hoeverre, in welke mate en voor welke doeleinde</w:t>
            </w:r>
            <w:r w:rsidR="001D7A0F">
              <w:t>n</w:t>
            </w:r>
            <w:r w:rsidRPr="001D7A0F">
              <w:t xml:space="preserve"> maakt u gebruik van onderaannemers?</w:t>
            </w:r>
          </w:p>
        </w:tc>
        <w:tc>
          <w:tcPr>
            <w:tcW w:w="3685" w:type="dxa"/>
          </w:tcPr>
          <w:p w14:paraId="0991E9EB" w14:textId="77777777" w:rsidR="00635021" w:rsidRPr="00450C7F" w:rsidRDefault="00635021" w:rsidP="0083314B">
            <w:pPr>
              <w:rPr>
                <w:rFonts w:cs="Arial"/>
              </w:rPr>
            </w:pPr>
          </w:p>
        </w:tc>
      </w:tr>
      <w:tr w:rsidR="00635021" w:rsidRPr="00450C7F" w14:paraId="464B87D3" w14:textId="77777777" w:rsidTr="00635021">
        <w:tc>
          <w:tcPr>
            <w:tcW w:w="646" w:type="dxa"/>
            <w:tcBorders>
              <w:bottom w:val="single" w:sz="4" w:space="0" w:color="auto"/>
            </w:tcBorders>
            <w:shd w:val="clear" w:color="auto" w:fill="auto"/>
          </w:tcPr>
          <w:p w14:paraId="2EE8A6D9" w14:textId="77777777" w:rsidR="00635021" w:rsidRPr="00450C7F" w:rsidRDefault="00635021" w:rsidP="00635021">
            <w:pPr>
              <w:pStyle w:val="Lijstalinea"/>
              <w:numPr>
                <w:ilvl w:val="0"/>
                <w:numId w:val="14"/>
              </w:numPr>
              <w:ind w:left="318" w:hanging="284"/>
              <w:contextualSpacing/>
              <w:rPr>
                <w:rFonts w:cs="Arial"/>
              </w:rPr>
            </w:pPr>
          </w:p>
        </w:tc>
        <w:tc>
          <w:tcPr>
            <w:tcW w:w="4458" w:type="dxa"/>
            <w:tcBorders>
              <w:bottom w:val="single" w:sz="4" w:space="0" w:color="auto"/>
            </w:tcBorders>
            <w:shd w:val="clear" w:color="auto" w:fill="auto"/>
          </w:tcPr>
          <w:p w14:paraId="2E558DF4" w14:textId="77777777" w:rsidR="00635021" w:rsidRPr="001D7A0F" w:rsidRDefault="00635021" w:rsidP="005D7ECF">
            <w:r w:rsidRPr="001D7A0F">
              <w:t xml:space="preserve">Welke suggesties, ideeën en kansen ziet u om </w:t>
            </w:r>
          </w:p>
          <w:p w14:paraId="2333892F" w14:textId="7D3BE656" w:rsidR="00635021" w:rsidRPr="001D7A0F" w:rsidRDefault="00635021" w:rsidP="005D7ECF">
            <w:r w:rsidRPr="001D7A0F">
              <w:t xml:space="preserve">de organisatie </w:t>
            </w:r>
            <w:r w:rsidR="00362066">
              <w:t>va</w:t>
            </w:r>
            <w:r w:rsidRPr="001D7A0F">
              <w:t xml:space="preserve">n de interne post </w:t>
            </w:r>
            <w:r w:rsidR="00362066">
              <w:t>en/</w:t>
            </w:r>
            <w:r w:rsidRPr="001D7A0F">
              <w:t xml:space="preserve">of gevonden voorwerpen </w:t>
            </w:r>
            <w:r w:rsidR="00362066">
              <w:t xml:space="preserve">van GVB </w:t>
            </w:r>
            <w:r w:rsidRPr="001D7A0F">
              <w:t>te verbeteren?</w:t>
            </w:r>
          </w:p>
        </w:tc>
        <w:tc>
          <w:tcPr>
            <w:tcW w:w="3685" w:type="dxa"/>
            <w:tcBorders>
              <w:bottom w:val="single" w:sz="4" w:space="0" w:color="auto"/>
            </w:tcBorders>
          </w:tcPr>
          <w:p w14:paraId="0B2284C1" w14:textId="77777777" w:rsidR="00635021" w:rsidRPr="00450C7F" w:rsidRDefault="00635021" w:rsidP="0083314B">
            <w:pPr>
              <w:rPr>
                <w:rFonts w:cs="Arial"/>
                <w:b/>
              </w:rPr>
            </w:pPr>
          </w:p>
        </w:tc>
      </w:tr>
      <w:tr w:rsidR="00635021" w:rsidRPr="00450C7F" w14:paraId="4225790B" w14:textId="77777777" w:rsidTr="00635021">
        <w:tc>
          <w:tcPr>
            <w:tcW w:w="646" w:type="dxa"/>
            <w:shd w:val="clear" w:color="auto" w:fill="auto"/>
          </w:tcPr>
          <w:p w14:paraId="5AA68DD5"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429BF899" w14:textId="77777777" w:rsidR="00635021" w:rsidRPr="001D7A0F" w:rsidRDefault="00635021" w:rsidP="005D7ECF">
            <w:r w:rsidRPr="001D7A0F">
              <w:t>Bent u van plan in te schrijven op deze mogelijke aanbesteding? Kunt motiveren waarom wel of waarom niet? Kunt u eventuele breekpunten formuleren?</w:t>
            </w:r>
          </w:p>
        </w:tc>
        <w:tc>
          <w:tcPr>
            <w:tcW w:w="3685" w:type="dxa"/>
          </w:tcPr>
          <w:p w14:paraId="749CE5B6" w14:textId="77777777" w:rsidR="00635021" w:rsidRPr="00450C7F" w:rsidRDefault="00635021" w:rsidP="0083314B">
            <w:pPr>
              <w:rPr>
                <w:rFonts w:cs="Arial"/>
                <w:b/>
              </w:rPr>
            </w:pPr>
          </w:p>
        </w:tc>
      </w:tr>
      <w:tr w:rsidR="00635021" w:rsidRPr="00450C7F" w14:paraId="1638B09D" w14:textId="77777777" w:rsidTr="00635021">
        <w:tc>
          <w:tcPr>
            <w:tcW w:w="646" w:type="dxa"/>
            <w:shd w:val="clear" w:color="auto" w:fill="auto"/>
          </w:tcPr>
          <w:p w14:paraId="32A173A3"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76DE097B" w14:textId="58E8642F" w:rsidR="00635021" w:rsidRPr="001D7A0F" w:rsidRDefault="00635021" w:rsidP="005D7ECF">
            <w:r w:rsidRPr="001D7A0F">
              <w:t>Welke gegevens heeft u minimaal nodig om een goede aanbieding te kunnen doen? Over welke jaargangen dienen deze gegevens betrekking te hebben? Waarom heeft u deze gegevens nodig?</w:t>
            </w:r>
            <w:r w:rsidRPr="001D7A0F">
              <w:tab/>
            </w:r>
          </w:p>
        </w:tc>
        <w:tc>
          <w:tcPr>
            <w:tcW w:w="3685" w:type="dxa"/>
          </w:tcPr>
          <w:p w14:paraId="3F1EA8A6" w14:textId="77777777" w:rsidR="00635021" w:rsidRPr="00450C7F" w:rsidRDefault="00635021" w:rsidP="0083314B">
            <w:pPr>
              <w:rPr>
                <w:rFonts w:cs="Arial"/>
                <w:b/>
              </w:rPr>
            </w:pPr>
          </w:p>
        </w:tc>
      </w:tr>
      <w:tr w:rsidR="00635021" w:rsidRPr="00450C7F" w14:paraId="5AE2D5B5" w14:textId="77777777" w:rsidTr="00635021">
        <w:tc>
          <w:tcPr>
            <w:tcW w:w="646" w:type="dxa"/>
            <w:shd w:val="clear" w:color="auto" w:fill="auto"/>
          </w:tcPr>
          <w:p w14:paraId="17DC3561"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75F88282" w14:textId="77777777" w:rsidR="00635021" w:rsidRPr="001D7A0F" w:rsidRDefault="00635021" w:rsidP="005D7ECF">
            <w:r w:rsidRPr="001D7A0F">
              <w:t>Welke vragen zijn in deze marktconsultatie niet gesteld die volgens u wel van belang zijn?</w:t>
            </w:r>
          </w:p>
        </w:tc>
        <w:tc>
          <w:tcPr>
            <w:tcW w:w="3685" w:type="dxa"/>
          </w:tcPr>
          <w:p w14:paraId="59B39EE0" w14:textId="77777777" w:rsidR="00635021" w:rsidRPr="00450C7F" w:rsidRDefault="00635021" w:rsidP="0083314B">
            <w:pPr>
              <w:rPr>
                <w:rFonts w:cs="Arial"/>
                <w:b/>
              </w:rPr>
            </w:pPr>
          </w:p>
        </w:tc>
      </w:tr>
      <w:tr w:rsidR="00635021" w:rsidRPr="00450C7F" w14:paraId="0DC0B7BE" w14:textId="77777777" w:rsidTr="00635021">
        <w:tc>
          <w:tcPr>
            <w:tcW w:w="646" w:type="dxa"/>
            <w:shd w:val="clear" w:color="auto" w:fill="auto"/>
          </w:tcPr>
          <w:p w14:paraId="4B2D74E4"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29EA3D80" w14:textId="77777777" w:rsidR="00635021" w:rsidRPr="001D7A0F" w:rsidRDefault="00635021" w:rsidP="005D7ECF">
            <w:r w:rsidRPr="001D7A0F">
              <w:t>Zijn er andere ontwikkelingen of overige zaken die u aan de aanbestedende dienst wilt meegeven?</w:t>
            </w:r>
          </w:p>
        </w:tc>
        <w:tc>
          <w:tcPr>
            <w:tcW w:w="3685" w:type="dxa"/>
          </w:tcPr>
          <w:p w14:paraId="1A4615D8" w14:textId="77777777" w:rsidR="00635021" w:rsidRPr="00450C7F" w:rsidRDefault="00635021" w:rsidP="0083314B">
            <w:pPr>
              <w:rPr>
                <w:rFonts w:cs="Arial"/>
                <w:b/>
              </w:rPr>
            </w:pPr>
          </w:p>
        </w:tc>
      </w:tr>
      <w:tr w:rsidR="00635021" w:rsidRPr="00450C7F" w14:paraId="4838110E" w14:textId="77777777" w:rsidTr="00635021">
        <w:tc>
          <w:tcPr>
            <w:tcW w:w="646" w:type="dxa"/>
            <w:shd w:val="clear" w:color="auto" w:fill="auto"/>
          </w:tcPr>
          <w:p w14:paraId="3555B74F" w14:textId="77777777" w:rsidR="00635021" w:rsidRPr="00450C7F" w:rsidRDefault="00635021" w:rsidP="00635021">
            <w:pPr>
              <w:pStyle w:val="Lijstalinea"/>
              <w:numPr>
                <w:ilvl w:val="0"/>
                <w:numId w:val="14"/>
              </w:numPr>
              <w:ind w:left="318" w:hanging="284"/>
              <w:contextualSpacing/>
              <w:rPr>
                <w:rFonts w:cs="Arial"/>
              </w:rPr>
            </w:pPr>
          </w:p>
        </w:tc>
        <w:tc>
          <w:tcPr>
            <w:tcW w:w="4458" w:type="dxa"/>
            <w:shd w:val="clear" w:color="auto" w:fill="auto"/>
          </w:tcPr>
          <w:p w14:paraId="34662FE3" w14:textId="77777777" w:rsidR="00635021" w:rsidRPr="001D7A0F" w:rsidRDefault="00635021" w:rsidP="005D7ECF">
            <w:r w:rsidRPr="001D7A0F">
              <w:t xml:space="preserve">Zou u interesse hebben in een mondeling gesprek, en zo ja, wat zou u in dergelijke </w:t>
            </w:r>
          </w:p>
          <w:p w14:paraId="4F47D74E" w14:textId="77777777" w:rsidR="00635021" w:rsidRPr="001D7A0F" w:rsidRDefault="00635021" w:rsidP="005D7ECF">
            <w:r w:rsidRPr="001D7A0F">
              <w:t>gesprek willen bespreken wat niet al in deze marktconsultatie naar voren is gekomen?</w:t>
            </w:r>
          </w:p>
        </w:tc>
        <w:tc>
          <w:tcPr>
            <w:tcW w:w="3685" w:type="dxa"/>
          </w:tcPr>
          <w:p w14:paraId="121B9BE3" w14:textId="77777777" w:rsidR="00635021" w:rsidRPr="00450C7F" w:rsidRDefault="00635021" w:rsidP="0083314B">
            <w:pPr>
              <w:rPr>
                <w:rFonts w:cs="Arial"/>
                <w:b/>
              </w:rPr>
            </w:pPr>
          </w:p>
        </w:tc>
      </w:tr>
    </w:tbl>
    <w:p w14:paraId="31352424" w14:textId="77777777" w:rsidR="00635021" w:rsidRPr="003F4C82" w:rsidRDefault="00635021" w:rsidP="00DB3BD9"/>
    <w:sectPr w:rsidR="00635021" w:rsidRPr="003F4C82" w:rsidSect="001B04CB">
      <w:headerReference w:type="even" r:id="rId8"/>
      <w:headerReference w:type="default" r:id="rId9"/>
      <w:footerReference w:type="default" r:id="rId10"/>
      <w:headerReference w:type="first" r:id="rId11"/>
      <w:pgSz w:w="11906" w:h="16838" w:code="9"/>
      <w:pgMar w:top="1701" w:right="1134" w:bottom="1134" w:left="1418" w:header="454" w:footer="851"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62814" w14:textId="77777777" w:rsidR="0083314B" w:rsidRDefault="0083314B">
      <w:r>
        <w:separator/>
      </w:r>
    </w:p>
  </w:endnote>
  <w:endnote w:type="continuationSeparator" w:id="0">
    <w:p w14:paraId="5D59D827" w14:textId="77777777" w:rsidR="0083314B" w:rsidRDefault="00833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93AE7" w14:textId="573F1F5B" w:rsidR="0083314B" w:rsidRDefault="006F200F" w:rsidP="006E4067">
    <w:pPr>
      <w:pStyle w:val="Voettekst"/>
    </w:pPr>
    <w:fldSimple w:instr=" FILENAME   \* MERGEFORMAT ">
      <w:r w:rsidR="00A53390">
        <w:t>Marktconsultatie Vervoer interne post en gevonden voorwerpen door sociale werkvoorziening (SW-bedrijven)</w:t>
      </w:r>
    </w:fldSimple>
  </w:p>
  <w:p w14:paraId="22955336" w14:textId="3744AD19" w:rsidR="0083314B" w:rsidRPr="006E4067" w:rsidRDefault="001B04CB" w:rsidP="006E4067">
    <w:pPr>
      <w:pStyle w:val="Voettekst"/>
    </w:pPr>
    <w:r>
      <w:tab/>
    </w:r>
    <w:r w:rsidR="0083314B">
      <w:tab/>
    </w:r>
    <w:r w:rsidR="0083314B" w:rsidRPr="006E4067">
      <w:t xml:space="preserve">Pagina </w:t>
    </w:r>
    <w:r w:rsidR="0083314B" w:rsidRPr="006E4067">
      <w:fldChar w:fldCharType="begin"/>
    </w:r>
    <w:r w:rsidR="0083314B" w:rsidRPr="006E4067">
      <w:instrText xml:space="preserve"> PAGE  \* MERGEFORMAT </w:instrText>
    </w:r>
    <w:r w:rsidR="0083314B" w:rsidRPr="006E4067">
      <w:fldChar w:fldCharType="separate"/>
    </w:r>
    <w:r w:rsidR="0083314B">
      <w:t>4</w:t>
    </w:r>
    <w:r w:rsidR="0083314B" w:rsidRPr="006E4067">
      <w:fldChar w:fldCharType="end"/>
    </w:r>
    <w:r w:rsidR="0083314B" w:rsidRPr="006E4067">
      <w:t xml:space="preserve"> van </w:t>
    </w:r>
    <w:fldSimple w:instr=" NUMPAGES  \* MERGEFORMAT ">
      <w:r w:rsidR="0083314B">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88FCB" w14:textId="77777777" w:rsidR="0083314B" w:rsidRDefault="0083314B">
      <w:r>
        <w:separator/>
      </w:r>
    </w:p>
  </w:footnote>
  <w:footnote w:type="continuationSeparator" w:id="0">
    <w:p w14:paraId="45D4E47B" w14:textId="77777777" w:rsidR="0083314B" w:rsidRDefault="00833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6DCC6" w14:textId="77777777" w:rsidR="0083314B" w:rsidRDefault="00C818D9">
    <w:pPr>
      <w:pStyle w:val="Koptekst"/>
    </w:pPr>
    <w:r>
      <w:pict w14:anchorId="542958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216;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C6365" w14:textId="3EC467CB" w:rsidR="0083314B" w:rsidRDefault="006F200F">
    <w:r>
      <w:rPr>
        <w:noProof/>
      </w:rPr>
      <w:drawing>
        <wp:anchor distT="0" distB="0" distL="114300" distR="114300" simplePos="0" relativeHeight="251657216" behindDoc="1" locked="1" layoutInCell="0" allowOverlap="1" wp14:anchorId="51236E65" wp14:editId="2C2912D6">
          <wp:simplePos x="0" y="0"/>
          <wp:positionH relativeFrom="page">
            <wp:posOffset>0</wp:posOffset>
          </wp:positionH>
          <wp:positionV relativeFrom="page">
            <wp:posOffset>0</wp:posOffset>
          </wp:positionV>
          <wp:extent cx="7524750" cy="10658475"/>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6192" behindDoc="1" locked="1" layoutInCell="0" allowOverlap="1" wp14:anchorId="574EEEB5" wp14:editId="3216330C">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83314B" w:rsidRPr="007C0675" w14:paraId="39E87BF2" w14:textId="77777777" w:rsidTr="001248CF">
                            <w:trPr>
                              <w:cantSplit/>
                              <w:trHeight w:hRule="exact" w:val="8618"/>
                              <w:jc w:val="center"/>
                            </w:trPr>
                            <w:tc>
                              <w:tcPr>
                                <w:tcW w:w="8774" w:type="dxa"/>
                                <w:shd w:val="clear" w:color="auto" w:fill="auto"/>
                                <w:vAlign w:val="center"/>
                              </w:tcPr>
                              <w:p w14:paraId="03BE62FF" w14:textId="639F109E" w:rsidR="0083314B" w:rsidRPr="007C0675" w:rsidRDefault="00A53390" w:rsidP="00BD2569">
                                <w:pPr>
                                  <w:pStyle w:val="Watermerk"/>
                                  <w:rPr>
                                    <w:noProof/>
                                  </w:rPr>
                                </w:pPr>
                                <w:bookmarkStart w:id="10" w:name="Watermerk"/>
                                <w:r>
                                  <w:rPr>
                                    <w:noProof/>
                                  </w:rPr>
                                  <w:t xml:space="preserve"> </w:t>
                                </w:r>
                                <w:bookmarkEnd w:id="10"/>
                              </w:p>
                            </w:tc>
                          </w:tr>
                        </w:tbl>
                        <w:p w14:paraId="26E7CC4E" w14:textId="77777777" w:rsidR="0083314B" w:rsidRPr="007C0675" w:rsidRDefault="0083314B" w:rsidP="00BD2569">
                          <w:pPr>
                            <w:pStyle w:val="Watermerk"/>
                            <w:rPr>
                              <w:noProo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EEEB5" id="_x0000_t202" coordsize="21600,21600" o:spt="202" path="m,l,21600r21600,l21600,xe">
              <v:stroke joinstyle="miter"/>
              <v:path gradientshapeok="t" o:connecttype="rect"/>
            </v:shapetype>
            <v:shape id="Text Box 7" o:spid="_x0000_s1027" type="#_x0000_t202" style="position:absolute;margin-left:73.7pt;margin-top:323.2pt;width:452.35pt;height:43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83314B" w:rsidRPr="007C0675" w14:paraId="39E87BF2" w14:textId="77777777" w:rsidTr="001248CF">
                      <w:trPr>
                        <w:cantSplit/>
                        <w:trHeight w:hRule="exact" w:val="8618"/>
                        <w:jc w:val="center"/>
                      </w:trPr>
                      <w:tc>
                        <w:tcPr>
                          <w:tcW w:w="8774" w:type="dxa"/>
                          <w:shd w:val="clear" w:color="auto" w:fill="auto"/>
                          <w:vAlign w:val="center"/>
                        </w:tcPr>
                        <w:p w14:paraId="03BE62FF" w14:textId="639F109E" w:rsidR="0083314B" w:rsidRPr="007C0675" w:rsidRDefault="00A53390" w:rsidP="00BD2569">
                          <w:pPr>
                            <w:pStyle w:val="Watermerk"/>
                            <w:rPr>
                              <w:noProof/>
                            </w:rPr>
                          </w:pPr>
                          <w:bookmarkStart w:id="11" w:name="Watermerk"/>
                          <w:r>
                            <w:rPr>
                              <w:noProof/>
                            </w:rPr>
                            <w:t xml:space="preserve"> </w:t>
                          </w:r>
                          <w:bookmarkEnd w:id="11"/>
                        </w:p>
                      </w:tc>
                    </w:tr>
                  </w:tbl>
                  <w:p w14:paraId="26E7CC4E" w14:textId="77777777" w:rsidR="0083314B" w:rsidRPr="007C0675" w:rsidRDefault="0083314B" w:rsidP="00BD2569">
                    <w:pPr>
                      <w:pStyle w:val="Watermerk"/>
                      <w:rPr>
                        <w:noProof/>
                      </w:rP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FCA" w14:textId="1F51950F" w:rsidR="0083314B" w:rsidRDefault="006F200F">
    <w:pPr>
      <w:pStyle w:val="Koptekst"/>
      <w:spacing w:line="280" w:lineRule="atLeast"/>
    </w:pPr>
    <w:r>
      <w:drawing>
        <wp:anchor distT="0" distB="0" distL="114300" distR="114300" simplePos="0" relativeHeight="251658240" behindDoc="1" locked="1" layoutInCell="0" allowOverlap="1" wp14:anchorId="0A2883AD" wp14:editId="49ECDFC6">
          <wp:simplePos x="0" y="0"/>
          <wp:positionH relativeFrom="page">
            <wp:posOffset>0</wp:posOffset>
          </wp:positionH>
          <wp:positionV relativeFrom="page">
            <wp:posOffset>0</wp:posOffset>
          </wp:positionV>
          <wp:extent cx="7545705" cy="10673080"/>
          <wp:effectExtent l="0" t="0" r="0" b="0"/>
          <wp:wrapNone/>
          <wp:docPr id="1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B6E3C6E"/>
    <w:multiLevelType w:val="hybridMultilevel"/>
    <w:tmpl w:val="0292E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1C4BDE"/>
    <w:multiLevelType w:val="hybridMultilevel"/>
    <w:tmpl w:val="4F7EE616"/>
    <w:lvl w:ilvl="0" w:tplc="6D4C7F62">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79623F"/>
    <w:multiLevelType w:val="hybridMultilevel"/>
    <w:tmpl w:val="74C07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47112F"/>
    <w:multiLevelType w:val="hybridMultilevel"/>
    <w:tmpl w:val="C9F699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EC01B8"/>
    <w:multiLevelType w:val="hybridMultilevel"/>
    <w:tmpl w:val="DD92D5DE"/>
    <w:lvl w:ilvl="0" w:tplc="316C486A">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804FF1"/>
    <w:multiLevelType w:val="hybridMultilevel"/>
    <w:tmpl w:val="76E0DE3C"/>
    <w:lvl w:ilvl="0" w:tplc="04130001">
      <w:start w:val="1"/>
      <w:numFmt w:val="bullet"/>
      <w:lvlText w:val=""/>
      <w:lvlJc w:val="left"/>
      <w:pPr>
        <w:ind w:left="1854" w:hanging="360"/>
      </w:pPr>
      <w:rPr>
        <w:rFonts w:ascii="Symbol" w:hAnsi="Symbol" w:hint="default"/>
      </w:rPr>
    </w:lvl>
    <w:lvl w:ilvl="1" w:tplc="1E8C4DA0">
      <w:start w:val="1"/>
      <w:numFmt w:val="decimal"/>
      <w:lvlText w:val="%2."/>
      <w:lvlJc w:val="left"/>
      <w:pPr>
        <w:ind w:left="2574" w:hanging="360"/>
      </w:pPr>
      <w:rPr>
        <w:rFonts w:hint="default"/>
      </w:r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9" w15:restartNumberingAfterBreak="0">
    <w:nsid w:val="248070B3"/>
    <w:multiLevelType w:val="hybridMultilevel"/>
    <w:tmpl w:val="A53EB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BA04BF"/>
    <w:multiLevelType w:val="hybridMultilevel"/>
    <w:tmpl w:val="34EA6C2A"/>
    <w:lvl w:ilvl="0" w:tplc="F4504B48">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43C07A8"/>
    <w:multiLevelType w:val="hybridMultilevel"/>
    <w:tmpl w:val="F1A4C46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45201EDC"/>
    <w:multiLevelType w:val="hybridMultilevel"/>
    <w:tmpl w:val="2B3E4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0C4E96"/>
    <w:multiLevelType w:val="hybridMultilevel"/>
    <w:tmpl w:val="A0128040"/>
    <w:lvl w:ilvl="0" w:tplc="B6580686">
      <w:start w:val="1"/>
      <w:numFmt w:val="lowerLetter"/>
      <w:lvlText w:val="%1."/>
      <w:lvlJc w:val="left"/>
      <w:pPr>
        <w:ind w:left="720" w:hanging="607"/>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803510"/>
    <w:multiLevelType w:val="multilevel"/>
    <w:tmpl w:val="29AAED78"/>
    <w:lvl w:ilvl="0">
      <w:start w:val="1"/>
      <w:numFmt w:val="decimal"/>
      <w:pStyle w:val="Kop1"/>
      <w:lvlText w:val="%1"/>
      <w:lvlJc w:val="left"/>
      <w:pPr>
        <w:tabs>
          <w:tab w:val="num" w:pos="1134"/>
        </w:tabs>
        <w:ind w:left="0" w:firstLine="0"/>
      </w:pPr>
      <w:rPr>
        <w:rFonts w:ascii="Arial" w:hAnsi="Arial" w:cs="Arial" w:hint="default"/>
        <w:b/>
        <w:bCs/>
        <w:i w:val="0"/>
        <w:sz w:val="32"/>
        <w:szCs w:val="32"/>
      </w:rPr>
    </w:lvl>
    <w:lvl w:ilvl="1">
      <w:start w:val="1"/>
      <w:numFmt w:val="decimal"/>
      <w:pStyle w:val="Kop2"/>
      <w:lvlText w:val="%1.%2"/>
      <w:lvlJc w:val="left"/>
      <w:pPr>
        <w:tabs>
          <w:tab w:val="num" w:pos="1134"/>
        </w:tabs>
        <w:ind w:left="0" w:firstLine="0"/>
      </w:pPr>
      <w:rPr>
        <w:rFonts w:ascii="Arial Narrow" w:hAnsi="Arial Narrow" w:hint="default"/>
        <w:b/>
        <w:i w:val="0"/>
        <w:color w:val="006EB9"/>
        <w:sz w:val="24"/>
        <w:szCs w:val="22"/>
      </w:rPr>
    </w:lvl>
    <w:lvl w:ilvl="2">
      <w:start w:val="1"/>
      <w:numFmt w:val="decimal"/>
      <w:pStyle w:val="Kop3"/>
      <w:lvlText w:val="%1.%2.%3"/>
      <w:lvlJc w:val="left"/>
      <w:pPr>
        <w:tabs>
          <w:tab w:val="num" w:pos="1134"/>
        </w:tabs>
        <w:ind w:left="0" w:firstLine="0"/>
      </w:pPr>
      <w:rPr>
        <w:rFonts w:ascii="Arial Narrow" w:hAnsi="Arial Narrow" w:hint="default"/>
        <w:b/>
        <w:i w:val="0"/>
        <w:sz w:val="22"/>
        <w:szCs w:val="20"/>
      </w:rPr>
    </w:lvl>
    <w:lvl w:ilvl="3">
      <w:start w:val="1"/>
      <w:numFmt w:val="decimal"/>
      <w:lvlText w:val="%1.%2.%3.%4"/>
      <w:lvlJc w:val="right"/>
      <w:pPr>
        <w:tabs>
          <w:tab w:val="num" w:pos="1134"/>
        </w:tabs>
        <w:ind w:left="0" w:firstLine="0"/>
      </w:pPr>
      <w:rPr>
        <w:rFonts w:ascii="RotisSemiSans" w:hAnsi="RotisSemiSans" w:hint="default"/>
        <w:b w:val="0"/>
        <w:i w:val="0"/>
        <w:sz w:val="20"/>
      </w:rPr>
    </w:lvl>
    <w:lvl w:ilvl="4">
      <w:start w:val="1"/>
      <w:numFmt w:val="decimal"/>
      <w:lvlText w:val="%1.%2.%3.%4.%5"/>
      <w:lvlJc w:val="left"/>
      <w:pPr>
        <w:tabs>
          <w:tab w:val="num" w:pos="1134"/>
        </w:tabs>
        <w:ind w:left="0" w:firstLine="0"/>
      </w:pPr>
      <w:rPr>
        <w:rFonts w:hint="default"/>
      </w:rPr>
    </w:lvl>
    <w:lvl w:ilvl="5">
      <w:start w:val="1"/>
      <w:numFmt w:val="decimal"/>
      <w:lvlText w:val="%1.%2.%3.%4.%5.%6"/>
      <w:lvlJc w:val="left"/>
      <w:pPr>
        <w:tabs>
          <w:tab w:val="num" w:pos="1134"/>
        </w:tabs>
        <w:ind w:left="0" w:firstLine="0"/>
      </w:pPr>
      <w:rPr>
        <w:rFonts w:hint="default"/>
      </w:rPr>
    </w:lvl>
    <w:lvl w:ilvl="6">
      <w:start w:val="1"/>
      <w:numFmt w:val="decimal"/>
      <w:lvlText w:val="%1.%2.%3.%4.%5.%6.%7"/>
      <w:lvlJc w:val="left"/>
      <w:pPr>
        <w:tabs>
          <w:tab w:val="num" w:pos="1134"/>
        </w:tabs>
        <w:ind w:left="0" w:firstLine="0"/>
      </w:pPr>
      <w:rPr>
        <w:rFonts w:hint="default"/>
      </w:rPr>
    </w:lvl>
    <w:lvl w:ilvl="7">
      <w:start w:val="1"/>
      <w:numFmt w:val="decimal"/>
      <w:lvlText w:val="%1.%2.%3.%4.%5.%6.%7.%8"/>
      <w:lvlJc w:val="left"/>
      <w:pPr>
        <w:tabs>
          <w:tab w:val="num" w:pos="1134"/>
        </w:tabs>
        <w:ind w:left="0" w:firstLine="0"/>
      </w:pPr>
      <w:rPr>
        <w:rFonts w:hint="default"/>
      </w:rPr>
    </w:lvl>
    <w:lvl w:ilvl="8">
      <w:start w:val="1"/>
      <w:numFmt w:val="decimal"/>
      <w:lvlText w:val="%1.%2.%3.%4.%5.%6.%7.%8.%9"/>
      <w:lvlJc w:val="left"/>
      <w:pPr>
        <w:tabs>
          <w:tab w:val="num" w:pos="1134"/>
        </w:tabs>
        <w:ind w:left="0" w:firstLine="0"/>
      </w:pPr>
      <w:rPr>
        <w:rFonts w:hint="default"/>
      </w:rPr>
    </w:lvl>
  </w:abstractNum>
  <w:abstractNum w:abstractNumId="16" w15:restartNumberingAfterBreak="0">
    <w:nsid w:val="5AA53178"/>
    <w:multiLevelType w:val="hybridMultilevel"/>
    <w:tmpl w:val="2586F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D3081B"/>
    <w:multiLevelType w:val="hybridMultilevel"/>
    <w:tmpl w:val="8AC8ACD6"/>
    <w:lvl w:ilvl="0" w:tplc="2E76E856">
      <w:start w:val="1"/>
      <w:numFmt w:val="decimal"/>
      <w:lvlText w:val="%1."/>
      <w:lvlJc w:val="left"/>
      <w:pPr>
        <w:ind w:left="785" w:hanging="360"/>
      </w:pPr>
      <w:rPr>
        <w:rFonts w:hint="default"/>
        <w:b/>
        <w:bCs/>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8" w15:restartNumberingAfterBreak="0">
    <w:nsid w:val="76F0269C"/>
    <w:multiLevelType w:val="hybridMultilevel"/>
    <w:tmpl w:val="C6AA23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E426DA"/>
    <w:multiLevelType w:val="hybridMultilevel"/>
    <w:tmpl w:val="5066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FD61A1"/>
    <w:multiLevelType w:val="hybridMultilevel"/>
    <w:tmpl w:val="48FEA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5"/>
  </w:num>
  <w:num w:numId="3">
    <w:abstractNumId w:val="15"/>
  </w:num>
  <w:num w:numId="4">
    <w:abstractNumId w:val="2"/>
  </w:num>
  <w:num w:numId="5">
    <w:abstractNumId w:val="2"/>
  </w:num>
  <w:num w:numId="6">
    <w:abstractNumId w:val="1"/>
  </w:num>
  <w:num w:numId="7">
    <w:abstractNumId w:val="1"/>
  </w:num>
  <w:num w:numId="8">
    <w:abstractNumId w:val="0"/>
  </w:num>
  <w:num w:numId="9">
    <w:abstractNumId w:val="11"/>
  </w:num>
  <w:num w:numId="10">
    <w:abstractNumId w:val="19"/>
  </w:num>
  <w:num w:numId="11">
    <w:abstractNumId w:val="8"/>
  </w:num>
  <w:num w:numId="12">
    <w:abstractNumId w:val="18"/>
  </w:num>
  <w:num w:numId="13">
    <w:abstractNumId w:val="9"/>
  </w:num>
  <w:num w:numId="14">
    <w:abstractNumId w:val="17"/>
  </w:num>
  <w:num w:numId="15">
    <w:abstractNumId w:val="4"/>
  </w:num>
  <w:num w:numId="16">
    <w:abstractNumId w:val="20"/>
  </w:num>
  <w:num w:numId="17">
    <w:abstractNumId w:val="5"/>
  </w:num>
  <w:num w:numId="18">
    <w:abstractNumId w:val="21"/>
  </w:num>
  <w:num w:numId="19">
    <w:abstractNumId w:val="10"/>
  </w:num>
  <w:num w:numId="20">
    <w:abstractNumId w:val="7"/>
  </w:num>
  <w:num w:numId="21">
    <w:abstractNumId w:val="14"/>
  </w:num>
  <w:num w:numId="22">
    <w:abstractNumId w:val="16"/>
  </w:num>
  <w:num w:numId="23">
    <w:abstractNumId w:val="6"/>
  </w:num>
  <w:num w:numId="24">
    <w:abstractNumId w:val="3"/>
  </w:num>
  <w:num w:numId="25">
    <w:abstractNumId w:val="12"/>
  </w:num>
  <w:num w:numId="26">
    <w:abstractNumId w:val="13"/>
  </w:num>
  <w:num w:numId="27">
    <w:abstractNumId w:val="15"/>
  </w:num>
  <w:num w:numId="28">
    <w:abstractNumId w:val="15"/>
  </w:num>
  <w:num w:numId="29">
    <w:abstractNumId w:val="15"/>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8C"/>
    <w:rsid w:val="000001CC"/>
    <w:rsid w:val="000024E1"/>
    <w:rsid w:val="0003696F"/>
    <w:rsid w:val="00082BB8"/>
    <w:rsid w:val="00092CC0"/>
    <w:rsid w:val="000B76A9"/>
    <w:rsid w:val="000C6DE8"/>
    <w:rsid w:val="000E0F72"/>
    <w:rsid w:val="000F2865"/>
    <w:rsid w:val="00113252"/>
    <w:rsid w:val="001173FD"/>
    <w:rsid w:val="001248CF"/>
    <w:rsid w:val="001409DC"/>
    <w:rsid w:val="00162202"/>
    <w:rsid w:val="00187045"/>
    <w:rsid w:val="00191C45"/>
    <w:rsid w:val="001B04CB"/>
    <w:rsid w:val="001B22E0"/>
    <w:rsid w:val="001B6085"/>
    <w:rsid w:val="001B7862"/>
    <w:rsid w:val="001C6617"/>
    <w:rsid w:val="001D7A0F"/>
    <w:rsid w:val="002028FB"/>
    <w:rsid w:val="0020366C"/>
    <w:rsid w:val="002040E1"/>
    <w:rsid w:val="00204F1C"/>
    <w:rsid w:val="002078FE"/>
    <w:rsid w:val="00212A8B"/>
    <w:rsid w:val="00225F34"/>
    <w:rsid w:val="00264005"/>
    <w:rsid w:val="002D423E"/>
    <w:rsid w:val="002F2546"/>
    <w:rsid w:val="002F29CA"/>
    <w:rsid w:val="002F7C45"/>
    <w:rsid w:val="0030069E"/>
    <w:rsid w:val="003074D9"/>
    <w:rsid w:val="00323D5E"/>
    <w:rsid w:val="00340577"/>
    <w:rsid w:val="003468D6"/>
    <w:rsid w:val="00353FB3"/>
    <w:rsid w:val="00362066"/>
    <w:rsid w:val="00376947"/>
    <w:rsid w:val="00386E4C"/>
    <w:rsid w:val="003C5B30"/>
    <w:rsid w:val="003F4C82"/>
    <w:rsid w:val="00400FEA"/>
    <w:rsid w:val="004024AB"/>
    <w:rsid w:val="00425D9A"/>
    <w:rsid w:val="004260ED"/>
    <w:rsid w:val="0043168D"/>
    <w:rsid w:val="004375DF"/>
    <w:rsid w:val="004504E2"/>
    <w:rsid w:val="0046234F"/>
    <w:rsid w:val="00470A9F"/>
    <w:rsid w:val="00482431"/>
    <w:rsid w:val="00482A0B"/>
    <w:rsid w:val="004B4940"/>
    <w:rsid w:val="004C2234"/>
    <w:rsid w:val="004D41C6"/>
    <w:rsid w:val="004D442C"/>
    <w:rsid w:val="004D45F2"/>
    <w:rsid w:val="004E122C"/>
    <w:rsid w:val="004E369F"/>
    <w:rsid w:val="005004D7"/>
    <w:rsid w:val="00500F21"/>
    <w:rsid w:val="00515176"/>
    <w:rsid w:val="005303AA"/>
    <w:rsid w:val="005361A1"/>
    <w:rsid w:val="00547EF7"/>
    <w:rsid w:val="00563229"/>
    <w:rsid w:val="005668DA"/>
    <w:rsid w:val="00580D2F"/>
    <w:rsid w:val="00581C9E"/>
    <w:rsid w:val="005835F7"/>
    <w:rsid w:val="005A5B34"/>
    <w:rsid w:val="005B5C91"/>
    <w:rsid w:val="005C3936"/>
    <w:rsid w:val="005D7ECF"/>
    <w:rsid w:val="00613D1F"/>
    <w:rsid w:val="0062780F"/>
    <w:rsid w:val="006345F9"/>
    <w:rsid w:val="00635021"/>
    <w:rsid w:val="00647711"/>
    <w:rsid w:val="0065453C"/>
    <w:rsid w:val="00673AD2"/>
    <w:rsid w:val="0068071C"/>
    <w:rsid w:val="00687E6C"/>
    <w:rsid w:val="006914A6"/>
    <w:rsid w:val="00697B48"/>
    <w:rsid w:val="006A1856"/>
    <w:rsid w:val="006B7AB2"/>
    <w:rsid w:val="006C1CDD"/>
    <w:rsid w:val="006E4067"/>
    <w:rsid w:val="006F200F"/>
    <w:rsid w:val="006F33BE"/>
    <w:rsid w:val="006F7AA2"/>
    <w:rsid w:val="0070290A"/>
    <w:rsid w:val="00702C81"/>
    <w:rsid w:val="007046DF"/>
    <w:rsid w:val="00714490"/>
    <w:rsid w:val="0072743B"/>
    <w:rsid w:val="007865BC"/>
    <w:rsid w:val="007C0675"/>
    <w:rsid w:val="007C65DA"/>
    <w:rsid w:val="007D02A9"/>
    <w:rsid w:val="007F30CE"/>
    <w:rsid w:val="00816548"/>
    <w:rsid w:val="00823B98"/>
    <w:rsid w:val="0083314B"/>
    <w:rsid w:val="00866521"/>
    <w:rsid w:val="008712F9"/>
    <w:rsid w:val="008A578C"/>
    <w:rsid w:val="008C18EE"/>
    <w:rsid w:val="008C2AD9"/>
    <w:rsid w:val="00932679"/>
    <w:rsid w:val="00934DD0"/>
    <w:rsid w:val="00942F7E"/>
    <w:rsid w:val="0096035E"/>
    <w:rsid w:val="00985940"/>
    <w:rsid w:val="00992F9A"/>
    <w:rsid w:val="009A2BC2"/>
    <w:rsid w:val="009A39C3"/>
    <w:rsid w:val="009D1847"/>
    <w:rsid w:val="009F093D"/>
    <w:rsid w:val="00A2238E"/>
    <w:rsid w:val="00A32503"/>
    <w:rsid w:val="00A43786"/>
    <w:rsid w:val="00A4590A"/>
    <w:rsid w:val="00A52464"/>
    <w:rsid w:val="00A53390"/>
    <w:rsid w:val="00A7141D"/>
    <w:rsid w:val="00A7657D"/>
    <w:rsid w:val="00A91CFC"/>
    <w:rsid w:val="00AB3943"/>
    <w:rsid w:val="00AF6329"/>
    <w:rsid w:val="00B010FF"/>
    <w:rsid w:val="00B04B14"/>
    <w:rsid w:val="00B244E5"/>
    <w:rsid w:val="00B3558B"/>
    <w:rsid w:val="00B459B4"/>
    <w:rsid w:val="00B50504"/>
    <w:rsid w:val="00B630A6"/>
    <w:rsid w:val="00B66D69"/>
    <w:rsid w:val="00BA0DCB"/>
    <w:rsid w:val="00BB62FA"/>
    <w:rsid w:val="00BB76E4"/>
    <w:rsid w:val="00BC6033"/>
    <w:rsid w:val="00BD2569"/>
    <w:rsid w:val="00BD7BDA"/>
    <w:rsid w:val="00C136ED"/>
    <w:rsid w:val="00C3126E"/>
    <w:rsid w:val="00C516FA"/>
    <w:rsid w:val="00C6457F"/>
    <w:rsid w:val="00C818D9"/>
    <w:rsid w:val="00C95E9B"/>
    <w:rsid w:val="00CA0138"/>
    <w:rsid w:val="00CA032C"/>
    <w:rsid w:val="00CA22E1"/>
    <w:rsid w:val="00CB5BA5"/>
    <w:rsid w:val="00CC14CB"/>
    <w:rsid w:val="00CD71E6"/>
    <w:rsid w:val="00CD7AA6"/>
    <w:rsid w:val="00CF2025"/>
    <w:rsid w:val="00CF7DDD"/>
    <w:rsid w:val="00D10E39"/>
    <w:rsid w:val="00D57B2F"/>
    <w:rsid w:val="00D62A13"/>
    <w:rsid w:val="00D71D44"/>
    <w:rsid w:val="00D85F4A"/>
    <w:rsid w:val="00DB3BD9"/>
    <w:rsid w:val="00DB43D6"/>
    <w:rsid w:val="00DC5B2C"/>
    <w:rsid w:val="00DD1446"/>
    <w:rsid w:val="00DD794B"/>
    <w:rsid w:val="00DE01A4"/>
    <w:rsid w:val="00DF2428"/>
    <w:rsid w:val="00E05A9C"/>
    <w:rsid w:val="00E21B1F"/>
    <w:rsid w:val="00E22543"/>
    <w:rsid w:val="00E428B4"/>
    <w:rsid w:val="00E7005D"/>
    <w:rsid w:val="00E805C9"/>
    <w:rsid w:val="00E946D8"/>
    <w:rsid w:val="00E947C7"/>
    <w:rsid w:val="00EA03FB"/>
    <w:rsid w:val="00EA3CB7"/>
    <w:rsid w:val="00EC57DD"/>
    <w:rsid w:val="00ED4EE6"/>
    <w:rsid w:val="00F01D18"/>
    <w:rsid w:val="00F06D96"/>
    <w:rsid w:val="00F125EE"/>
    <w:rsid w:val="00F16B58"/>
    <w:rsid w:val="00F71324"/>
    <w:rsid w:val="00F75CAA"/>
    <w:rsid w:val="00F81627"/>
    <w:rsid w:val="00FD34E8"/>
    <w:rsid w:val="00FE1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0865951"/>
  <w15:chartTrackingRefBased/>
  <w15:docId w15:val="{74E11BBF-C04A-4C7F-AC1B-8C2D6404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qFormat/>
    <w:rsid w:val="00187045"/>
    <w:pPr>
      <w:keepNext/>
      <w:numPr>
        <w:numId w:val="1"/>
      </w:numPr>
      <w:spacing w:after="280" w:line="480" w:lineRule="atLeast"/>
      <w:outlineLvl w:val="0"/>
    </w:pPr>
    <w:rPr>
      <w:rFonts w:ascii="Arial Rounded MT Bold" w:hAnsi="Arial Rounded MT Bold"/>
      <w:color w:val="006EB9"/>
      <w:kern w:val="32"/>
      <w:sz w:val="32"/>
    </w:rPr>
  </w:style>
  <w:style w:type="paragraph" w:styleId="Kop2">
    <w:name w:val="heading 2"/>
    <w:basedOn w:val="Standaard"/>
    <w:next w:val="Standaard"/>
    <w:qFormat/>
    <w:rsid w:val="00187045"/>
    <w:pPr>
      <w:keepNext/>
      <w:numPr>
        <w:ilvl w:val="1"/>
        <w:numId w:val="1"/>
      </w:numPr>
      <w:spacing w:before="280"/>
      <w:ind w:hanging="737"/>
      <w:outlineLvl w:val="1"/>
    </w:pPr>
    <w:rPr>
      <w:rFonts w:ascii="Arial Narrow" w:hAnsi="Arial Narrow"/>
      <w:b/>
      <w:color w:val="006EB9"/>
      <w:sz w:val="24"/>
    </w:rPr>
  </w:style>
  <w:style w:type="paragraph" w:styleId="Kop3">
    <w:name w:val="heading 3"/>
    <w:basedOn w:val="Standaard"/>
    <w:next w:val="Standaard"/>
    <w:qFormat/>
    <w:rsid w:val="00187045"/>
    <w:pPr>
      <w:keepNext/>
      <w:numPr>
        <w:ilvl w:val="2"/>
        <w:numId w:val="1"/>
      </w:numPr>
      <w:spacing w:before="280"/>
      <w:ind w:hanging="737"/>
      <w:outlineLvl w:val="2"/>
    </w:pPr>
    <w:rPr>
      <w:rFonts w:ascii="Arial Narrow" w:hAnsi="Arial Narrow"/>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aliases w:val="List - Number"/>
    <w:basedOn w:val="Standaard"/>
    <w:link w:val="LijstalineaChar"/>
    <w:uiPriority w:val="34"/>
    <w:qFormat/>
    <w:rsid w:val="003F4C82"/>
    <w:pPr>
      <w:ind w:left="708"/>
    </w:pPr>
    <w:rPr>
      <w:noProof/>
    </w:rPr>
  </w:style>
  <w:style w:type="paragraph" w:styleId="Geenafstand">
    <w:name w:val="No Spacing"/>
    <w:link w:val="GeenafstandChar"/>
    <w:uiPriority w:val="1"/>
    <w:qFormat/>
    <w:rsid w:val="003F4C82"/>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3F4C82"/>
    <w:pPr>
      <w:spacing w:after="120" w:line="280" w:lineRule="exact"/>
      <w:ind w:right="-170"/>
    </w:pPr>
    <w:rPr>
      <w:rFonts w:eastAsia="Calibri" w:cs="Arial"/>
      <w:color w:val="000000"/>
      <w:lang w:eastAsia="en-US"/>
    </w:rPr>
  </w:style>
  <w:style w:type="character" w:customStyle="1" w:styleId="PlattetekstChar">
    <w:name w:val="Platte tekst Char"/>
    <w:basedOn w:val="Standaardalinea-lettertype"/>
    <w:link w:val="Plattetekst"/>
    <w:uiPriority w:val="99"/>
    <w:rsid w:val="003F4C82"/>
    <w:rPr>
      <w:rFonts w:ascii="Arial" w:eastAsia="Calibri" w:hAnsi="Arial" w:cs="Arial"/>
      <w:color w:val="000000"/>
      <w:lang w:eastAsia="en-US"/>
    </w:rPr>
  </w:style>
  <w:style w:type="character" w:customStyle="1" w:styleId="LijstalineaChar">
    <w:name w:val="Lijstalinea Char"/>
    <w:aliases w:val="List - Number Char"/>
    <w:link w:val="Lijstalinea"/>
    <w:uiPriority w:val="34"/>
    <w:locked/>
    <w:rsid w:val="003F4C82"/>
    <w:rPr>
      <w:rFonts w:ascii="Arial" w:hAnsi="Arial"/>
      <w:noProof/>
    </w:rPr>
  </w:style>
  <w:style w:type="character" w:customStyle="1" w:styleId="GeenafstandChar">
    <w:name w:val="Geen afstand Char"/>
    <w:link w:val="Geenafstand"/>
    <w:uiPriority w:val="1"/>
    <w:rsid w:val="003F4C82"/>
    <w:rPr>
      <w:rFonts w:ascii="Arial" w:eastAsia="Calibri" w:hAnsi="Arial" w:cs="Arial"/>
      <w:color w:val="000000"/>
      <w:lang w:eastAsia="en-US"/>
    </w:rPr>
  </w:style>
  <w:style w:type="character" w:styleId="Verwijzingopmerking">
    <w:name w:val="annotation reference"/>
    <w:basedOn w:val="Standaardalinea-lettertype"/>
    <w:rsid w:val="00F75CAA"/>
    <w:rPr>
      <w:sz w:val="16"/>
      <w:szCs w:val="16"/>
    </w:rPr>
  </w:style>
  <w:style w:type="paragraph" w:styleId="Tekstopmerking">
    <w:name w:val="annotation text"/>
    <w:basedOn w:val="Standaard"/>
    <w:link w:val="TekstopmerkingChar"/>
    <w:rsid w:val="00F75CAA"/>
  </w:style>
  <w:style w:type="character" w:customStyle="1" w:styleId="TekstopmerkingChar">
    <w:name w:val="Tekst opmerking Char"/>
    <w:basedOn w:val="Standaardalinea-lettertype"/>
    <w:link w:val="Tekstopmerking"/>
    <w:rsid w:val="00F75CAA"/>
    <w:rPr>
      <w:rFonts w:ascii="Arial" w:hAnsi="Arial"/>
    </w:rPr>
  </w:style>
  <w:style w:type="paragraph" w:styleId="Onderwerpvanopmerking">
    <w:name w:val="annotation subject"/>
    <w:basedOn w:val="Tekstopmerking"/>
    <w:next w:val="Tekstopmerking"/>
    <w:link w:val="OnderwerpvanopmerkingChar"/>
    <w:rsid w:val="00F75CAA"/>
    <w:rPr>
      <w:b/>
      <w:bCs/>
    </w:rPr>
  </w:style>
  <w:style w:type="character" w:customStyle="1" w:styleId="OnderwerpvanopmerkingChar">
    <w:name w:val="Onderwerp van opmerking Char"/>
    <w:basedOn w:val="TekstopmerkingChar"/>
    <w:link w:val="Onderwerpvanopmerking"/>
    <w:rsid w:val="00F75CAA"/>
    <w:rPr>
      <w:rFonts w:ascii="Arial" w:hAnsi="Arial"/>
      <w:b/>
      <w:bCs/>
    </w:rPr>
  </w:style>
  <w:style w:type="paragraph" w:styleId="Revisie">
    <w:name w:val="Revision"/>
    <w:hidden/>
    <w:uiPriority w:val="99"/>
    <w:semiHidden/>
    <w:rsid w:val="00F75CAA"/>
    <w:rPr>
      <w:rFonts w:ascii="Arial" w:hAnsi="Arial"/>
    </w:rPr>
  </w:style>
  <w:style w:type="character" w:customStyle="1" w:styleId="hgkelc">
    <w:name w:val="hgkelc"/>
    <w:rsid w:val="002028FB"/>
  </w:style>
  <w:style w:type="character" w:styleId="Hyperlink">
    <w:name w:val="Hyperlink"/>
    <w:uiPriority w:val="99"/>
    <w:unhideWhenUsed/>
    <w:rsid w:val="00A3250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79505-FCC3-40F0-A6FB-89ED4EFC7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3</Pages>
  <Words>513</Words>
  <Characters>2836</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majouri</dc:creator>
  <cp:keywords/>
  <dc:description/>
  <cp:lastModifiedBy>Bieri, Naomi</cp:lastModifiedBy>
  <cp:revision>2</cp:revision>
  <cp:lastPrinted>2021-09-22T13:42:00Z</cp:lastPrinted>
  <dcterms:created xsi:type="dcterms:W3CDTF">2021-10-19T09:42:00Z</dcterms:created>
  <dcterms:modified xsi:type="dcterms:W3CDTF">2021-10-19T09:42:00Z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