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D4CBD" w14:textId="696FBABB" w:rsidR="00AD1BF7" w:rsidRPr="00C42DE3" w:rsidRDefault="00AD1BF7" w:rsidP="005319CD">
      <w:pPr>
        <w:rPr>
          <w:rFonts w:asciiTheme="minorBidi" w:hAnsiTheme="minorBidi" w:cstheme="minorBidi"/>
          <w:b/>
          <w:bCs/>
          <w:sz w:val="20"/>
          <w:szCs w:val="20"/>
        </w:rPr>
      </w:pPr>
      <w:r w:rsidRPr="00C42DE3">
        <w:rPr>
          <w:rFonts w:asciiTheme="minorBidi" w:hAnsiTheme="minorBidi" w:cstheme="minorBidi"/>
          <w:b/>
          <w:bCs/>
          <w:sz w:val="20"/>
          <w:szCs w:val="20"/>
        </w:rPr>
        <w:t xml:space="preserve">Bijlage 2.2 </w:t>
      </w:r>
      <w:r w:rsidR="00C42DE3" w:rsidRPr="00C42DE3">
        <w:rPr>
          <w:rFonts w:asciiTheme="minorBidi" w:hAnsiTheme="minorBidi" w:cstheme="minorBidi"/>
          <w:b/>
          <w:bCs/>
          <w:sz w:val="20"/>
          <w:szCs w:val="20"/>
        </w:rPr>
        <w:t>Verklaring selectiecriterium</w:t>
      </w:r>
    </w:p>
    <w:p w14:paraId="6CD6A11D" w14:textId="77777777" w:rsidR="00AD1BF7" w:rsidRDefault="00AD1BF7" w:rsidP="005319CD">
      <w:pPr>
        <w:rPr>
          <w:rFonts w:ascii="MetaPlusNormal-Roman" w:hAnsi="MetaPlusNormal-Roman"/>
          <w:sz w:val="16"/>
          <w:szCs w:val="16"/>
        </w:rPr>
      </w:pPr>
    </w:p>
    <w:p w14:paraId="0346EF5B" w14:textId="52689880" w:rsidR="005319CD" w:rsidRPr="004C7206" w:rsidRDefault="005319CD" w:rsidP="005319CD">
      <w:pPr>
        <w:rPr>
          <w:rFonts w:ascii="Arial" w:hAnsi="Arial" w:cs="Arial"/>
          <w:sz w:val="18"/>
          <w:szCs w:val="18"/>
        </w:rPr>
      </w:pPr>
      <w:r w:rsidRPr="004C7206">
        <w:rPr>
          <w:rFonts w:ascii="Arial" w:hAnsi="Arial" w:cs="Arial"/>
          <w:sz w:val="18"/>
          <w:szCs w:val="18"/>
        </w:rPr>
        <w:t>Gegadigde dient gebruik te maken van onderstaand model voor de selectiecriteria</w:t>
      </w:r>
      <w:r>
        <w:rPr>
          <w:rFonts w:ascii="Arial" w:hAnsi="Arial" w:cs="Arial"/>
          <w:sz w:val="18"/>
          <w:szCs w:val="18"/>
        </w:rPr>
        <w:t xml:space="preserve"> S</w:t>
      </w:r>
      <w:r w:rsidR="00C42DE3">
        <w:rPr>
          <w:rFonts w:ascii="Arial" w:hAnsi="Arial" w:cs="Arial"/>
          <w:sz w:val="18"/>
          <w:szCs w:val="18"/>
        </w:rPr>
        <w:t>2</w:t>
      </w:r>
      <w:r w:rsidRPr="004C7206">
        <w:rPr>
          <w:rFonts w:ascii="Arial" w:hAnsi="Arial" w:cs="Arial"/>
          <w:sz w:val="18"/>
          <w:szCs w:val="18"/>
        </w:rPr>
        <w:t xml:space="preserve">. Uit </w:t>
      </w:r>
      <w:r w:rsidR="00F536CC">
        <w:rPr>
          <w:rFonts w:ascii="Arial" w:hAnsi="Arial" w:cs="Arial"/>
          <w:sz w:val="18"/>
          <w:szCs w:val="18"/>
        </w:rPr>
        <w:t>het</w:t>
      </w:r>
      <w:r w:rsidRPr="004C7206">
        <w:rPr>
          <w:rFonts w:ascii="Arial" w:hAnsi="Arial" w:cs="Arial"/>
          <w:sz w:val="18"/>
          <w:szCs w:val="18"/>
        </w:rPr>
        <w:t xml:space="preserve"> referentieproject blijk</w:t>
      </w:r>
      <w:r w:rsidR="00F536CC">
        <w:rPr>
          <w:rFonts w:ascii="Arial" w:hAnsi="Arial" w:cs="Arial"/>
          <w:sz w:val="18"/>
          <w:szCs w:val="18"/>
        </w:rPr>
        <w:t>t</w:t>
      </w:r>
      <w:r w:rsidRPr="004C7206">
        <w:rPr>
          <w:rFonts w:ascii="Arial" w:hAnsi="Arial" w:cs="Arial"/>
          <w:sz w:val="18"/>
          <w:szCs w:val="18"/>
        </w:rPr>
        <w:t xml:space="preserve"> de ervaring en expertise van de gegadigde.</w:t>
      </w:r>
    </w:p>
    <w:p w14:paraId="535934FF" w14:textId="77777777" w:rsidR="005319CD" w:rsidRPr="004C7206" w:rsidRDefault="005319CD" w:rsidP="005319CD">
      <w:pPr>
        <w:rPr>
          <w:rFonts w:ascii="Arial" w:hAnsi="Arial" w:cs="Arial"/>
          <w:sz w:val="18"/>
          <w:szCs w:val="18"/>
        </w:rPr>
      </w:pPr>
    </w:p>
    <w:p w14:paraId="20530AA9" w14:textId="1BB6D9C1" w:rsidR="005319CD" w:rsidRPr="004C7206" w:rsidRDefault="005319CD" w:rsidP="005319CD">
      <w:pPr>
        <w:rPr>
          <w:rFonts w:ascii="Arial" w:hAnsi="Arial" w:cs="Arial"/>
          <w:sz w:val="18"/>
          <w:szCs w:val="18"/>
        </w:rPr>
      </w:pPr>
      <w:r w:rsidRPr="004C7206">
        <w:rPr>
          <w:rFonts w:ascii="Arial" w:hAnsi="Arial" w:cs="Arial"/>
          <w:sz w:val="18"/>
          <w:szCs w:val="18"/>
        </w:rPr>
        <w:t>De aanbestedende dienst behoudt zich het recht voor om zonder uw tussenkomst contact op te nemen met de opgegeven referentie.</w:t>
      </w:r>
    </w:p>
    <w:p w14:paraId="2CCCAEB7" w14:textId="77777777" w:rsidR="005319CD" w:rsidRPr="004C7206" w:rsidRDefault="005319CD" w:rsidP="005319CD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pPr w:leftFromText="142" w:rightFromText="142" w:tblpX="70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5007"/>
      </w:tblGrid>
      <w:tr w:rsidR="005319CD" w:rsidRPr="004C7206" w14:paraId="3F282FC6" w14:textId="77777777" w:rsidTr="00F051E5">
        <w:tc>
          <w:tcPr>
            <w:tcW w:w="3114" w:type="dxa"/>
            <w:shd w:val="clear" w:color="auto" w:fill="E6E6E6"/>
          </w:tcPr>
          <w:p w14:paraId="43577A99" w14:textId="77777777" w:rsidR="005319CD" w:rsidRPr="004C7206" w:rsidRDefault="005319CD" w:rsidP="00F051E5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4C7206">
              <w:rPr>
                <w:rFonts w:ascii="Arial" w:hAnsi="Arial" w:cs="Arial"/>
                <w:sz w:val="18"/>
                <w:szCs w:val="18"/>
              </w:rPr>
              <w:t>Bedrijfsnaam gegadigde</w:t>
            </w:r>
          </w:p>
        </w:tc>
        <w:tc>
          <w:tcPr>
            <w:tcW w:w="5007" w:type="dxa"/>
          </w:tcPr>
          <w:p w14:paraId="0E070A70" w14:textId="77777777" w:rsidR="005319CD" w:rsidRPr="004C7206" w:rsidRDefault="005319CD" w:rsidP="00F051E5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9CD" w:rsidRPr="004C7206" w14:paraId="341D88B4" w14:textId="77777777" w:rsidTr="00F051E5">
        <w:tc>
          <w:tcPr>
            <w:tcW w:w="3114" w:type="dxa"/>
            <w:shd w:val="clear" w:color="auto" w:fill="E6E6E6"/>
          </w:tcPr>
          <w:p w14:paraId="03BD848B" w14:textId="77777777" w:rsidR="005319CD" w:rsidRPr="004C7206" w:rsidRDefault="005319CD" w:rsidP="00F051E5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4C7206">
              <w:rPr>
                <w:rFonts w:ascii="Arial" w:hAnsi="Arial" w:cs="Arial"/>
                <w:sz w:val="18"/>
                <w:szCs w:val="18"/>
              </w:rPr>
              <w:t xml:space="preserve">Naam bevoegd </w:t>
            </w:r>
          </w:p>
          <w:p w14:paraId="18927229" w14:textId="77777777" w:rsidR="005319CD" w:rsidRPr="004C7206" w:rsidRDefault="005319CD" w:rsidP="00F051E5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4C7206">
              <w:rPr>
                <w:rFonts w:ascii="Arial" w:hAnsi="Arial" w:cs="Arial"/>
                <w:sz w:val="18"/>
                <w:szCs w:val="18"/>
              </w:rPr>
              <w:t>vertegenwoordiger</w:t>
            </w:r>
          </w:p>
        </w:tc>
        <w:tc>
          <w:tcPr>
            <w:tcW w:w="5007" w:type="dxa"/>
          </w:tcPr>
          <w:p w14:paraId="45324212" w14:textId="77777777" w:rsidR="005319CD" w:rsidRPr="004C7206" w:rsidRDefault="005319CD" w:rsidP="00F051E5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9CD" w:rsidRPr="004C7206" w14:paraId="1FED59C8" w14:textId="77777777" w:rsidTr="00F051E5">
        <w:tc>
          <w:tcPr>
            <w:tcW w:w="3114" w:type="dxa"/>
            <w:shd w:val="clear" w:color="auto" w:fill="E6E6E6"/>
          </w:tcPr>
          <w:p w14:paraId="6C1224E6" w14:textId="77777777" w:rsidR="005319CD" w:rsidRPr="004C7206" w:rsidRDefault="005319CD" w:rsidP="00F051E5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4C7206">
              <w:rPr>
                <w:rFonts w:ascii="Arial" w:hAnsi="Arial" w:cs="Arial"/>
                <w:sz w:val="18"/>
                <w:szCs w:val="18"/>
              </w:rPr>
              <w:t>Functie</w:t>
            </w:r>
          </w:p>
        </w:tc>
        <w:tc>
          <w:tcPr>
            <w:tcW w:w="5007" w:type="dxa"/>
          </w:tcPr>
          <w:p w14:paraId="0F1E7EA6" w14:textId="77777777" w:rsidR="005319CD" w:rsidRPr="004C7206" w:rsidRDefault="005319CD" w:rsidP="00F051E5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9CD" w:rsidRPr="004C7206" w14:paraId="43CC3C95" w14:textId="77777777" w:rsidTr="00F051E5">
        <w:trPr>
          <w:trHeight w:val="539"/>
        </w:trPr>
        <w:tc>
          <w:tcPr>
            <w:tcW w:w="3114" w:type="dxa"/>
            <w:shd w:val="clear" w:color="auto" w:fill="E6E6E6"/>
          </w:tcPr>
          <w:p w14:paraId="6F9A1F53" w14:textId="77777777" w:rsidR="005319CD" w:rsidRPr="004C7206" w:rsidRDefault="005319CD" w:rsidP="00F051E5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4C7206">
              <w:rPr>
                <w:rFonts w:ascii="Arial" w:hAnsi="Arial" w:cs="Arial"/>
                <w:sz w:val="18"/>
                <w:szCs w:val="18"/>
              </w:rPr>
              <w:t>Handtekening</w:t>
            </w:r>
          </w:p>
        </w:tc>
        <w:tc>
          <w:tcPr>
            <w:tcW w:w="5007" w:type="dxa"/>
          </w:tcPr>
          <w:p w14:paraId="06B0B2E9" w14:textId="77777777" w:rsidR="005319CD" w:rsidRPr="004C7206" w:rsidRDefault="005319CD" w:rsidP="00F051E5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9CD" w:rsidRPr="004C7206" w14:paraId="2B279CFB" w14:textId="77777777" w:rsidTr="00F051E5">
        <w:tc>
          <w:tcPr>
            <w:tcW w:w="3114" w:type="dxa"/>
            <w:shd w:val="clear" w:color="auto" w:fill="E6E6E6"/>
          </w:tcPr>
          <w:p w14:paraId="0D3CF2DA" w14:textId="77777777" w:rsidR="005319CD" w:rsidRPr="004C7206" w:rsidRDefault="005319CD" w:rsidP="00F051E5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4C7206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5007" w:type="dxa"/>
          </w:tcPr>
          <w:p w14:paraId="763D5D0C" w14:textId="77777777" w:rsidR="005319CD" w:rsidRPr="004C7206" w:rsidRDefault="005319CD" w:rsidP="00F051E5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1141"/>
        <w:gridCol w:w="1020"/>
        <w:gridCol w:w="816"/>
        <w:gridCol w:w="2409"/>
        <w:gridCol w:w="846"/>
      </w:tblGrid>
      <w:tr w:rsidR="005319CD" w:rsidRPr="00F536CC" w14:paraId="7D04FDDA" w14:textId="77777777" w:rsidTr="009748AE">
        <w:trPr>
          <w:trHeight w:val="282"/>
        </w:trPr>
        <w:tc>
          <w:tcPr>
            <w:tcW w:w="8142" w:type="dxa"/>
            <w:gridSpan w:val="6"/>
            <w:shd w:val="clear" w:color="auto" w:fill="91C10B"/>
          </w:tcPr>
          <w:p w14:paraId="29BE1A55" w14:textId="3CC56054" w:rsidR="005319CD" w:rsidRPr="005319CD" w:rsidRDefault="005319CD" w:rsidP="005319CD">
            <w:pPr>
              <w:spacing w:line="240" w:lineRule="atLeast"/>
              <w:rPr>
                <w:rFonts w:ascii="Arial" w:hAnsi="Arial" w:cs="Arial"/>
                <w:b/>
                <w:bCs/>
                <w:color w:val="FFFF00"/>
                <w:sz w:val="18"/>
                <w:szCs w:val="18"/>
                <w:lang w:val="pt-PT"/>
              </w:rPr>
            </w:pPr>
            <w:r w:rsidRPr="005319CD">
              <w:rPr>
                <w:rFonts w:ascii="Arial"/>
                <w:b/>
                <w:bCs/>
                <w:sz w:val="18"/>
                <w:szCs w:val="18"/>
                <w:lang w:val="pt-PT"/>
              </w:rPr>
              <w:t xml:space="preserve">Selectiecriteria S2 Circulair referentie project </w:t>
            </w:r>
          </w:p>
        </w:tc>
      </w:tr>
      <w:tr w:rsidR="005319CD" w:rsidRPr="004C7206" w14:paraId="181EE24E" w14:textId="77777777" w:rsidTr="002775A7">
        <w:tc>
          <w:tcPr>
            <w:tcW w:w="1910" w:type="dxa"/>
            <w:shd w:val="clear" w:color="auto" w:fill="91C10B"/>
          </w:tcPr>
          <w:p w14:paraId="438B7F45" w14:textId="6AF9372E" w:rsidR="005319CD" w:rsidRPr="005319CD" w:rsidRDefault="005319CD" w:rsidP="005319CD">
            <w:pPr>
              <w:spacing w:line="240" w:lineRule="atLeast"/>
              <w:rPr>
                <w:rFonts w:asciiTheme="minorBidi" w:hAnsiTheme="minorBidi" w:cstheme="minorBidi"/>
                <w:color w:val="FFFFFF"/>
                <w:sz w:val="18"/>
                <w:szCs w:val="18"/>
              </w:rPr>
            </w:pPr>
            <w:r w:rsidRPr="005319CD">
              <w:rPr>
                <w:rFonts w:asciiTheme="minorBidi" w:hAnsiTheme="minorBidi" w:cstheme="minorBidi"/>
                <w:sz w:val="18"/>
                <w:szCs w:val="18"/>
              </w:rPr>
              <w:t>Naam opdrachtgever van referentie:</w:t>
            </w:r>
          </w:p>
        </w:tc>
        <w:tc>
          <w:tcPr>
            <w:tcW w:w="6232" w:type="dxa"/>
            <w:gridSpan w:val="5"/>
            <w:shd w:val="clear" w:color="auto" w:fill="FFFFFF"/>
          </w:tcPr>
          <w:p w14:paraId="599E4345" w14:textId="77777777" w:rsidR="005319CD" w:rsidRPr="004C7206" w:rsidRDefault="005319CD" w:rsidP="005319C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8799AA" w14:textId="77777777" w:rsidR="005319CD" w:rsidRPr="004C7206" w:rsidRDefault="005319CD" w:rsidP="005319C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9CD" w:rsidRPr="004C7206" w14:paraId="418FFDA2" w14:textId="77777777" w:rsidTr="00D529A9">
        <w:tc>
          <w:tcPr>
            <w:tcW w:w="1910" w:type="dxa"/>
            <w:shd w:val="clear" w:color="auto" w:fill="91C10B"/>
          </w:tcPr>
          <w:p w14:paraId="73DC921D" w14:textId="7755A796" w:rsidR="005319CD" w:rsidRPr="005319CD" w:rsidRDefault="005319CD" w:rsidP="005319CD">
            <w:pPr>
              <w:spacing w:line="240" w:lineRule="atLeast"/>
              <w:rPr>
                <w:rFonts w:asciiTheme="minorBidi" w:hAnsiTheme="minorBidi" w:cstheme="minorBidi"/>
                <w:color w:val="FFFFFF"/>
                <w:sz w:val="18"/>
                <w:szCs w:val="18"/>
              </w:rPr>
            </w:pPr>
            <w:r w:rsidRPr="005319CD">
              <w:rPr>
                <w:rFonts w:asciiTheme="minorBidi" w:hAnsiTheme="minorBidi" w:cstheme="minorBidi"/>
                <w:sz w:val="18"/>
                <w:szCs w:val="18"/>
              </w:rPr>
              <w:t>Soort organisatie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:</w:t>
            </w:r>
          </w:p>
        </w:tc>
        <w:tc>
          <w:tcPr>
            <w:tcW w:w="6232" w:type="dxa"/>
            <w:gridSpan w:val="5"/>
            <w:shd w:val="clear" w:color="auto" w:fill="FFFFFF"/>
          </w:tcPr>
          <w:p w14:paraId="6FDE632F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9CD" w:rsidRPr="004C7206" w14:paraId="7614BC4E" w14:textId="77777777" w:rsidTr="005517C3">
        <w:tc>
          <w:tcPr>
            <w:tcW w:w="1910" w:type="dxa"/>
            <w:shd w:val="clear" w:color="auto" w:fill="91C10B"/>
          </w:tcPr>
          <w:p w14:paraId="4C01F78F" w14:textId="14074E5B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Plaats:</w:t>
            </w:r>
          </w:p>
        </w:tc>
        <w:tc>
          <w:tcPr>
            <w:tcW w:w="6232" w:type="dxa"/>
            <w:gridSpan w:val="5"/>
            <w:shd w:val="clear" w:color="auto" w:fill="FFFFFF"/>
          </w:tcPr>
          <w:p w14:paraId="0282FC46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9CD" w:rsidRPr="004C7206" w14:paraId="27F48B7A" w14:textId="77777777" w:rsidTr="00D9389F">
        <w:trPr>
          <w:cantSplit/>
          <w:trHeight w:val="278"/>
        </w:trPr>
        <w:tc>
          <w:tcPr>
            <w:tcW w:w="1910" w:type="dxa"/>
            <w:vMerge w:val="restart"/>
            <w:shd w:val="clear" w:color="auto" w:fill="91C10B"/>
          </w:tcPr>
          <w:p w14:paraId="1488E2FE" w14:textId="4C883E8D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Contactpersoon</w:t>
            </w:r>
          </w:p>
        </w:tc>
        <w:tc>
          <w:tcPr>
            <w:tcW w:w="1141" w:type="dxa"/>
            <w:shd w:val="clear" w:color="auto" w:fill="91C10B"/>
          </w:tcPr>
          <w:p w14:paraId="6278EEFB" w14:textId="2D6166F2" w:rsidR="005319CD" w:rsidRPr="005319CD" w:rsidRDefault="005319CD" w:rsidP="005319CD">
            <w:pPr>
              <w:pStyle w:val="Inhopg1"/>
            </w:pPr>
            <w:r w:rsidRPr="005319CD">
              <w:t>Naam:</w:t>
            </w:r>
          </w:p>
        </w:tc>
        <w:tc>
          <w:tcPr>
            <w:tcW w:w="5091" w:type="dxa"/>
            <w:gridSpan w:val="4"/>
          </w:tcPr>
          <w:p w14:paraId="547502AD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9CD" w:rsidRPr="004C7206" w14:paraId="47343364" w14:textId="77777777" w:rsidTr="007B3B0F">
        <w:trPr>
          <w:cantSplit/>
          <w:trHeight w:val="242"/>
        </w:trPr>
        <w:tc>
          <w:tcPr>
            <w:tcW w:w="1910" w:type="dxa"/>
            <w:vMerge/>
            <w:shd w:val="clear" w:color="auto" w:fill="5B9BD5"/>
          </w:tcPr>
          <w:p w14:paraId="6B979EFC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1" w:type="dxa"/>
            <w:shd w:val="clear" w:color="auto" w:fill="91C10B"/>
          </w:tcPr>
          <w:p w14:paraId="32BB1751" w14:textId="161471DC" w:rsidR="005319CD" w:rsidRPr="005319CD" w:rsidRDefault="005319CD" w:rsidP="005319CD">
            <w:pPr>
              <w:spacing w:line="240" w:lineRule="atLeast"/>
              <w:rPr>
                <w:rFonts w:asciiTheme="minorBidi" w:hAnsiTheme="minorBidi" w:cstheme="minorBidi"/>
                <w:color w:val="auto"/>
                <w:sz w:val="18"/>
                <w:szCs w:val="16"/>
              </w:rPr>
            </w:pPr>
            <w:r w:rsidRPr="005319CD">
              <w:rPr>
                <w:rFonts w:asciiTheme="minorBidi" w:hAnsiTheme="minorBidi" w:cstheme="minorBidi"/>
                <w:color w:val="auto"/>
                <w:sz w:val="18"/>
                <w:szCs w:val="16"/>
              </w:rPr>
              <w:t>Functie:</w:t>
            </w:r>
          </w:p>
        </w:tc>
        <w:tc>
          <w:tcPr>
            <w:tcW w:w="5091" w:type="dxa"/>
            <w:gridSpan w:val="4"/>
          </w:tcPr>
          <w:p w14:paraId="4E7A5C4F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9CD" w:rsidRPr="004C7206" w14:paraId="653BB8E7" w14:textId="77777777" w:rsidTr="004364F4">
        <w:trPr>
          <w:cantSplit/>
          <w:trHeight w:val="206"/>
        </w:trPr>
        <w:tc>
          <w:tcPr>
            <w:tcW w:w="1910" w:type="dxa"/>
            <w:vMerge/>
            <w:shd w:val="clear" w:color="auto" w:fill="5B9BD5"/>
          </w:tcPr>
          <w:p w14:paraId="38A4645C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1" w:type="dxa"/>
            <w:shd w:val="clear" w:color="auto" w:fill="91C10B"/>
          </w:tcPr>
          <w:p w14:paraId="15AAFFE1" w14:textId="1CE8ED1C" w:rsidR="005319CD" w:rsidRPr="005319CD" w:rsidRDefault="005319CD" w:rsidP="005319CD">
            <w:pPr>
              <w:spacing w:line="240" w:lineRule="atLeast"/>
              <w:rPr>
                <w:rFonts w:asciiTheme="minorBidi" w:hAnsiTheme="minorBidi" w:cstheme="minorBidi"/>
                <w:color w:val="auto"/>
                <w:sz w:val="18"/>
                <w:szCs w:val="16"/>
              </w:rPr>
            </w:pPr>
            <w:r w:rsidRPr="005319CD">
              <w:rPr>
                <w:rFonts w:asciiTheme="minorBidi" w:hAnsiTheme="minorBidi" w:cstheme="minorBidi"/>
                <w:color w:val="auto"/>
                <w:sz w:val="18"/>
                <w:szCs w:val="16"/>
              </w:rPr>
              <w:t>Tel.:</w:t>
            </w:r>
          </w:p>
        </w:tc>
        <w:tc>
          <w:tcPr>
            <w:tcW w:w="5091" w:type="dxa"/>
            <w:gridSpan w:val="4"/>
          </w:tcPr>
          <w:p w14:paraId="5C272823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9CD" w:rsidRPr="004C7206" w14:paraId="5437084F" w14:textId="77777777" w:rsidTr="003F78C1">
        <w:trPr>
          <w:trHeight w:val="454"/>
        </w:trPr>
        <w:tc>
          <w:tcPr>
            <w:tcW w:w="3051" w:type="dxa"/>
            <w:gridSpan w:val="2"/>
            <w:shd w:val="clear" w:color="auto" w:fill="91C10B"/>
          </w:tcPr>
          <w:p w14:paraId="6684E0D4" w14:textId="661122CD" w:rsidR="005319CD" w:rsidRPr="005319CD" w:rsidRDefault="005319CD" w:rsidP="005319CD">
            <w:pPr>
              <w:pStyle w:val="Inhopg1"/>
            </w:pPr>
            <w:r w:rsidRPr="005319CD">
              <w:t>Uitgevoerd in de afgelopen 5 jaar?</w:t>
            </w:r>
          </w:p>
        </w:tc>
        <w:tc>
          <w:tcPr>
            <w:tcW w:w="1836" w:type="dxa"/>
            <w:gridSpan w:val="2"/>
            <w:tcBorders>
              <w:bottom w:val="single" w:sz="4" w:space="0" w:color="auto"/>
            </w:tcBorders>
          </w:tcPr>
          <w:p w14:paraId="12B22047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4C7206">
              <w:rPr>
                <w:rFonts w:ascii="Arial" w:hAnsi="Arial" w:cs="Arial"/>
                <w:sz w:val="18"/>
                <w:szCs w:val="18"/>
              </w:rPr>
              <w:t>Ja</w:t>
            </w:r>
            <w:r w:rsidRPr="004C720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C720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720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F536CC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="00F536C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4C720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4C720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</w:t>
            </w:r>
          </w:p>
        </w:tc>
        <w:tc>
          <w:tcPr>
            <w:tcW w:w="2409" w:type="dxa"/>
            <w:shd w:val="clear" w:color="auto" w:fill="91C10B"/>
          </w:tcPr>
          <w:p w14:paraId="568CEF8D" w14:textId="11D54C4F" w:rsidR="005319CD" w:rsidRPr="005319CD" w:rsidRDefault="005319CD" w:rsidP="005319CD">
            <w:pPr>
              <w:spacing w:line="240" w:lineRule="atLeast"/>
              <w:rPr>
                <w:rFonts w:asciiTheme="minorBidi" w:hAnsiTheme="minorBidi" w:cstheme="minorBidi"/>
                <w:sz w:val="18"/>
                <w:szCs w:val="18"/>
              </w:rPr>
            </w:pPr>
            <w:r w:rsidRPr="005319CD">
              <w:rPr>
                <w:rFonts w:asciiTheme="minorBidi" w:hAnsiTheme="minorBidi" w:cstheme="minorBidi"/>
                <w:sz w:val="18"/>
                <w:szCs w:val="18"/>
              </w:rPr>
              <w:t>Tevredenheidsverklaring toegevoegd?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77CED10E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4C7206">
              <w:rPr>
                <w:rFonts w:ascii="Arial" w:hAnsi="Arial" w:cs="Arial"/>
                <w:sz w:val="18"/>
                <w:szCs w:val="18"/>
              </w:rPr>
              <w:t>Ja</w:t>
            </w:r>
            <w:r w:rsidRPr="004C720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C720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720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F536CC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="00F536C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4C720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5319CD" w:rsidRPr="004C7206" w14:paraId="1C978E7C" w14:textId="77777777" w:rsidTr="00B433A7">
        <w:tc>
          <w:tcPr>
            <w:tcW w:w="3051" w:type="dxa"/>
            <w:gridSpan w:val="2"/>
            <w:shd w:val="clear" w:color="auto" w:fill="91C10B"/>
          </w:tcPr>
          <w:p w14:paraId="5E46B336" w14:textId="490F6896" w:rsidR="005319CD" w:rsidRPr="005319CD" w:rsidRDefault="005319CD" w:rsidP="005319CD">
            <w:pPr>
              <w:pStyle w:val="Inhopg1"/>
            </w:pPr>
            <w:r w:rsidRPr="005319CD">
              <w:t>Aanvang contract</w:t>
            </w:r>
            <w:r>
              <w:t>:</w:t>
            </w:r>
          </w:p>
        </w:tc>
        <w:tc>
          <w:tcPr>
            <w:tcW w:w="1836" w:type="dxa"/>
            <w:gridSpan w:val="2"/>
          </w:tcPr>
          <w:p w14:paraId="595609C3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4C7206">
              <w:rPr>
                <w:rFonts w:ascii="Arial" w:hAnsi="Arial" w:cs="Arial"/>
                <w:sz w:val="18"/>
                <w:szCs w:val="18"/>
              </w:rPr>
              <w:t>Van:</w:t>
            </w:r>
          </w:p>
        </w:tc>
        <w:tc>
          <w:tcPr>
            <w:tcW w:w="3255" w:type="dxa"/>
            <w:gridSpan w:val="2"/>
          </w:tcPr>
          <w:p w14:paraId="54C1744D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4C7206">
              <w:rPr>
                <w:rFonts w:ascii="Arial" w:hAnsi="Arial" w:cs="Arial"/>
                <w:sz w:val="18"/>
                <w:szCs w:val="18"/>
              </w:rPr>
              <w:t>Tot:</w:t>
            </w:r>
          </w:p>
        </w:tc>
      </w:tr>
      <w:tr w:rsidR="005319CD" w:rsidRPr="004C7206" w14:paraId="1D3544DC" w14:textId="77777777" w:rsidTr="00B04DA0">
        <w:tc>
          <w:tcPr>
            <w:tcW w:w="4071" w:type="dxa"/>
            <w:gridSpan w:val="3"/>
            <w:shd w:val="clear" w:color="auto" w:fill="91C10B"/>
          </w:tcPr>
          <w:p w14:paraId="7D41DCB9" w14:textId="610A2046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>Samenwerkingspartners binnen het project:</w:t>
            </w:r>
          </w:p>
        </w:tc>
        <w:tc>
          <w:tcPr>
            <w:tcW w:w="4071" w:type="dxa"/>
            <w:gridSpan w:val="3"/>
            <w:shd w:val="clear" w:color="auto" w:fill="FFFFFF" w:themeFill="background1"/>
          </w:tcPr>
          <w:p w14:paraId="62BD8F74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5319CD" w:rsidRPr="004C7206" w14:paraId="241ED5D7" w14:textId="77777777" w:rsidTr="00F051E5">
        <w:trPr>
          <w:trHeight w:val="454"/>
        </w:trPr>
        <w:tc>
          <w:tcPr>
            <w:tcW w:w="8142" w:type="dxa"/>
            <w:gridSpan w:val="6"/>
            <w:shd w:val="clear" w:color="auto" w:fill="FFFFFF" w:themeFill="background1"/>
          </w:tcPr>
          <w:p w14:paraId="1F9F7F18" w14:textId="77777777" w:rsidR="005319CD" w:rsidRPr="004C7206" w:rsidRDefault="005319CD" w:rsidP="005319CD">
            <w:pPr>
              <w:pStyle w:val="Inhopg1"/>
            </w:pPr>
            <w:r w:rsidRPr="004C7206">
              <w:t>Globale beschrijving opdracht:</w:t>
            </w:r>
          </w:p>
          <w:p w14:paraId="44DB8706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34D7B9B6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52FC4E5D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3457180F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0C42BBDD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772DBA8A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305A353F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0FB98822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5BA83673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5F3DB929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5DF53C80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</w:tc>
      </w:tr>
      <w:tr w:rsidR="005319CD" w:rsidRPr="004C7206" w14:paraId="772624D5" w14:textId="77777777" w:rsidTr="00F051E5">
        <w:trPr>
          <w:trHeight w:val="454"/>
        </w:trPr>
        <w:tc>
          <w:tcPr>
            <w:tcW w:w="8142" w:type="dxa"/>
            <w:gridSpan w:val="6"/>
            <w:shd w:val="clear" w:color="auto" w:fill="FFFFFF" w:themeFill="background1"/>
          </w:tcPr>
          <w:p w14:paraId="4DFE5CB1" w14:textId="77777777" w:rsidR="005319CD" w:rsidRPr="004C7206" w:rsidRDefault="005319CD" w:rsidP="005319CD">
            <w:pPr>
              <w:pStyle w:val="Inhopg1"/>
            </w:pPr>
            <w:r w:rsidRPr="004C7206">
              <w:t>Geef een uitvoerige beschrijving van en toelichting op welke wijze is voldaan aan de selectiecriteria:</w:t>
            </w:r>
          </w:p>
          <w:p w14:paraId="3236C5FF" w14:textId="77777777" w:rsidR="005319CD" w:rsidRPr="004C7206" w:rsidRDefault="005319CD" w:rsidP="005319C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A569D5A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67DF7E1A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03F5A7C1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023157B5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39FE5DE5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115AA700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5DC55F99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77F15E0D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01B20107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24DE1707" w14:textId="77777777" w:rsidR="005319CD" w:rsidRPr="004C7206" w:rsidRDefault="005319CD" w:rsidP="005319CD">
            <w:pPr>
              <w:spacing w:line="240" w:lineRule="atLeast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</w:tc>
      </w:tr>
    </w:tbl>
    <w:p w14:paraId="0D60068E" w14:textId="77777777" w:rsidR="005319CD" w:rsidRPr="004C7206" w:rsidRDefault="005319CD" w:rsidP="005319CD">
      <w:pPr>
        <w:spacing w:after="160" w:line="259" w:lineRule="auto"/>
        <w:rPr>
          <w:rFonts w:ascii="Arial" w:hAnsi="Arial" w:cs="Arial"/>
          <w:sz w:val="18"/>
          <w:szCs w:val="18"/>
        </w:rPr>
      </w:pPr>
    </w:p>
    <w:p w14:paraId="37E81CC6" w14:textId="77777777" w:rsidR="005319CD" w:rsidRPr="004C7206" w:rsidRDefault="005319CD" w:rsidP="005319CD">
      <w:pPr>
        <w:rPr>
          <w:rFonts w:ascii="Arial" w:hAnsi="Arial" w:cs="Arial"/>
          <w:sz w:val="18"/>
          <w:szCs w:val="18"/>
        </w:rPr>
      </w:pPr>
    </w:p>
    <w:p w14:paraId="5EA4B1B1" w14:textId="77777777" w:rsidR="00F75848" w:rsidRDefault="00F75848" w:rsidP="005A2969">
      <w:pPr>
        <w:spacing w:after="160" w:line="259" w:lineRule="auto"/>
        <w:rPr>
          <w:rFonts w:ascii="Verdana" w:hAnsi="Verdana"/>
          <w:sz w:val="18"/>
          <w:szCs w:val="18"/>
        </w:rPr>
      </w:pPr>
    </w:p>
    <w:sectPr w:rsidR="00F75848" w:rsidSect="002674A7">
      <w:headerReference w:type="default" r:id="rId11"/>
      <w:headerReference w:type="first" r:id="rId12"/>
      <w:type w:val="continuous"/>
      <w:pgSz w:w="11906" w:h="16838" w:code="9"/>
      <w:pgMar w:top="3119" w:right="1417" w:bottom="1417" w:left="1417" w:header="227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95E14" w14:textId="77777777" w:rsidR="005319CD" w:rsidRDefault="005319CD" w:rsidP="00072CB2">
      <w:r>
        <w:separator/>
      </w:r>
    </w:p>
  </w:endnote>
  <w:endnote w:type="continuationSeparator" w:id="0">
    <w:p w14:paraId="7FEA285E" w14:textId="77777777" w:rsidR="005319CD" w:rsidRDefault="005319CD" w:rsidP="0007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taPlusNormal-Roman">
    <w:altName w:val="Arial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98726" w14:textId="77777777" w:rsidR="005319CD" w:rsidRDefault="005319CD" w:rsidP="00072CB2">
      <w:r>
        <w:separator/>
      </w:r>
    </w:p>
  </w:footnote>
  <w:footnote w:type="continuationSeparator" w:id="0">
    <w:p w14:paraId="7313E24C" w14:textId="77777777" w:rsidR="005319CD" w:rsidRDefault="005319CD" w:rsidP="00072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332C3" w14:textId="77777777" w:rsidR="00E766D1" w:rsidRDefault="00C0512D" w:rsidP="00445346">
    <w:pPr>
      <w:pStyle w:val="Koptekst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5F7EC6A" wp14:editId="73358CF3">
          <wp:simplePos x="0" y="0"/>
          <wp:positionH relativeFrom="margin">
            <wp:posOffset>-1671955</wp:posOffset>
          </wp:positionH>
          <wp:positionV relativeFrom="paragraph">
            <wp:posOffset>-144145</wp:posOffset>
          </wp:positionV>
          <wp:extent cx="8996684" cy="1400175"/>
          <wp:effectExtent l="0" t="0" r="0" b="0"/>
          <wp:wrapNone/>
          <wp:docPr id="31" name="Afbeelding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CN briefpapier header volgve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6684" cy="1400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03B5" w14:textId="77777777" w:rsidR="00631BDB" w:rsidRDefault="00631BDB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86D3C70" wp14:editId="41B47FC3">
          <wp:simplePos x="0" y="0"/>
          <wp:positionH relativeFrom="margin">
            <wp:posOffset>-1586865</wp:posOffset>
          </wp:positionH>
          <wp:positionV relativeFrom="paragraph">
            <wp:posOffset>-142875</wp:posOffset>
          </wp:positionV>
          <wp:extent cx="8874701" cy="1381125"/>
          <wp:effectExtent l="0" t="0" r="3175" b="0"/>
          <wp:wrapNone/>
          <wp:docPr id="32" name="Afbeelding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CN briefpapier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74701" cy="1381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C3B6A"/>
    <w:multiLevelType w:val="hybridMultilevel"/>
    <w:tmpl w:val="DE90BB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01CC0"/>
    <w:multiLevelType w:val="hybridMultilevel"/>
    <w:tmpl w:val="445E5F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B2732"/>
    <w:multiLevelType w:val="hybridMultilevel"/>
    <w:tmpl w:val="CF9621D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9CD"/>
    <w:rsid w:val="00005CBC"/>
    <w:rsid w:val="00006200"/>
    <w:rsid w:val="0001525D"/>
    <w:rsid w:val="00040F7F"/>
    <w:rsid w:val="00071517"/>
    <w:rsid w:val="00072CB2"/>
    <w:rsid w:val="00092ABE"/>
    <w:rsid w:val="000B26B7"/>
    <w:rsid w:val="000D6D8F"/>
    <w:rsid w:val="000E0260"/>
    <w:rsid w:val="000F4D10"/>
    <w:rsid w:val="001475D0"/>
    <w:rsid w:val="00164D42"/>
    <w:rsid w:val="001932E9"/>
    <w:rsid w:val="001C4233"/>
    <w:rsid w:val="001D383B"/>
    <w:rsid w:val="001D47B3"/>
    <w:rsid w:val="001F5ABE"/>
    <w:rsid w:val="001F6E71"/>
    <w:rsid w:val="002027ED"/>
    <w:rsid w:val="002674A7"/>
    <w:rsid w:val="00277A27"/>
    <w:rsid w:val="002A2103"/>
    <w:rsid w:val="002C57EB"/>
    <w:rsid w:val="002F390A"/>
    <w:rsid w:val="003407C1"/>
    <w:rsid w:val="00353289"/>
    <w:rsid w:val="00365919"/>
    <w:rsid w:val="00382C00"/>
    <w:rsid w:val="003A1D12"/>
    <w:rsid w:val="00404D1B"/>
    <w:rsid w:val="00423B7F"/>
    <w:rsid w:val="00427D0B"/>
    <w:rsid w:val="00445346"/>
    <w:rsid w:val="004703FB"/>
    <w:rsid w:val="00471CCF"/>
    <w:rsid w:val="00477A9C"/>
    <w:rsid w:val="004961E2"/>
    <w:rsid w:val="005026C6"/>
    <w:rsid w:val="005319CD"/>
    <w:rsid w:val="00531D32"/>
    <w:rsid w:val="005560EE"/>
    <w:rsid w:val="005921A2"/>
    <w:rsid w:val="005A2969"/>
    <w:rsid w:val="005D1F8B"/>
    <w:rsid w:val="00601618"/>
    <w:rsid w:val="00627F86"/>
    <w:rsid w:val="00630E53"/>
    <w:rsid w:val="00631BDB"/>
    <w:rsid w:val="0068295B"/>
    <w:rsid w:val="00692E11"/>
    <w:rsid w:val="006A2222"/>
    <w:rsid w:val="006A719E"/>
    <w:rsid w:val="006D25B5"/>
    <w:rsid w:val="00736BFD"/>
    <w:rsid w:val="007467E7"/>
    <w:rsid w:val="00751CC4"/>
    <w:rsid w:val="00777F06"/>
    <w:rsid w:val="00785C13"/>
    <w:rsid w:val="007D0054"/>
    <w:rsid w:val="00817A7E"/>
    <w:rsid w:val="008429B3"/>
    <w:rsid w:val="0084792D"/>
    <w:rsid w:val="00880B07"/>
    <w:rsid w:val="008A3864"/>
    <w:rsid w:val="008D40ED"/>
    <w:rsid w:val="008E15A4"/>
    <w:rsid w:val="00912884"/>
    <w:rsid w:val="00920B11"/>
    <w:rsid w:val="00936074"/>
    <w:rsid w:val="00945E65"/>
    <w:rsid w:val="009F7C2B"/>
    <w:rsid w:val="00A21866"/>
    <w:rsid w:val="00A32F33"/>
    <w:rsid w:val="00A60679"/>
    <w:rsid w:val="00AA18FA"/>
    <w:rsid w:val="00AA41A8"/>
    <w:rsid w:val="00AD1BF7"/>
    <w:rsid w:val="00AF2D2B"/>
    <w:rsid w:val="00B174DD"/>
    <w:rsid w:val="00B27F85"/>
    <w:rsid w:val="00B4287B"/>
    <w:rsid w:val="00B81B8F"/>
    <w:rsid w:val="00BC5846"/>
    <w:rsid w:val="00C0512D"/>
    <w:rsid w:val="00C078F9"/>
    <w:rsid w:val="00C23499"/>
    <w:rsid w:val="00C30A57"/>
    <w:rsid w:val="00C31FD5"/>
    <w:rsid w:val="00C37264"/>
    <w:rsid w:val="00C42DE3"/>
    <w:rsid w:val="00C547A7"/>
    <w:rsid w:val="00C72C27"/>
    <w:rsid w:val="00C95D17"/>
    <w:rsid w:val="00CE5D79"/>
    <w:rsid w:val="00D2195C"/>
    <w:rsid w:val="00D251F5"/>
    <w:rsid w:val="00D67A72"/>
    <w:rsid w:val="00D67E0E"/>
    <w:rsid w:val="00DA2A60"/>
    <w:rsid w:val="00DC2C4E"/>
    <w:rsid w:val="00DC45F7"/>
    <w:rsid w:val="00E05A4B"/>
    <w:rsid w:val="00E11253"/>
    <w:rsid w:val="00E24B0B"/>
    <w:rsid w:val="00E32F70"/>
    <w:rsid w:val="00E766D1"/>
    <w:rsid w:val="00F03E7D"/>
    <w:rsid w:val="00F16850"/>
    <w:rsid w:val="00F25929"/>
    <w:rsid w:val="00F37B79"/>
    <w:rsid w:val="00F402F2"/>
    <w:rsid w:val="00F536CC"/>
    <w:rsid w:val="00F54B33"/>
    <w:rsid w:val="00F73C07"/>
    <w:rsid w:val="00F75848"/>
    <w:rsid w:val="00FB0D21"/>
    <w:rsid w:val="00FB67AF"/>
    <w:rsid w:val="00FE233E"/>
    <w:rsid w:val="00FE4A57"/>
    <w:rsid w:val="00FE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449624F8"/>
  <w15:chartTrackingRefBased/>
  <w15:docId w15:val="{DE5B421B-164E-46E7-9414-50974440A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19CD"/>
    <w:pPr>
      <w:spacing w:after="0" w:line="240" w:lineRule="auto"/>
    </w:pPr>
    <w:rPr>
      <w:rFonts w:eastAsia="Times New Roman" w:hAnsi="Times New Roman" w:cs="Times New Roman"/>
      <w:color w:val="000000" w:themeColor="text1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Stijl1">
    <w:name w:val="Stijl1"/>
    <w:basedOn w:val="Standaardalinea-lettertype"/>
    <w:uiPriority w:val="1"/>
    <w:rsid w:val="00F03E7D"/>
    <w:rPr>
      <w:rFonts w:ascii="Verdana" w:hAnsi="Verdana"/>
      <w:sz w:val="18"/>
    </w:rPr>
  </w:style>
  <w:style w:type="table" w:styleId="Tabelraster">
    <w:name w:val="Table Grid"/>
    <w:basedOn w:val="Standaardtabel"/>
    <w:uiPriority w:val="39"/>
    <w:rsid w:val="00945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703FB"/>
    <w:rPr>
      <w:rFonts w:ascii="Segoe UI" w:hAnsi="Segoe UI" w:cs="Segoe UI"/>
      <w:color w:val="auto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03FB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nhideWhenUsed/>
    <w:rsid w:val="00072CB2"/>
    <w:pPr>
      <w:tabs>
        <w:tab w:val="center" w:pos="4536"/>
        <w:tab w:val="right" w:pos="9072"/>
      </w:tabs>
    </w:pPr>
    <w:rPr>
      <w:rFonts w:eastAsiaTheme="minorHAnsi" w:hAnsiTheme="minorHAnsi" w:cstheme="minorBidi"/>
      <w:color w:val="auto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72CB2"/>
  </w:style>
  <w:style w:type="paragraph" w:styleId="Voettekst">
    <w:name w:val="footer"/>
    <w:basedOn w:val="Standaard"/>
    <w:link w:val="VoettekstChar"/>
    <w:unhideWhenUsed/>
    <w:rsid w:val="00072CB2"/>
    <w:pPr>
      <w:tabs>
        <w:tab w:val="center" w:pos="4536"/>
        <w:tab w:val="right" w:pos="9072"/>
      </w:tabs>
    </w:pPr>
    <w:rPr>
      <w:rFonts w:eastAsiaTheme="minorHAnsi" w:hAnsiTheme="minorHAnsi" w:cstheme="minorBidi"/>
      <w:color w:val="auto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072CB2"/>
  </w:style>
  <w:style w:type="character" w:styleId="Tekstvantijdelijkeaanduiding">
    <w:name w:val="Placeholder Text"/>
    <w:basedOn w:val="Standaardalinea-lettertype"/>
    <w:uiPriority w:val="99"/>
    <w:semiHidden/>
    <w:rsid w:val="008A3864"/>
    <w:rPr>
      <w:color w:val="808080"/>
    </w:rPr>
  </w:style>
  <w:style w:type="character" w:customStyle="1" w:styleId="Stijl2">
    <w:name w:val="Stijl2"/>
    <w:basedOn w:val="Standaardalinea-lettertype"/>
    <w:uiPriority w:val="1"/>
    <w:rsid w:val="00C078F9"/>
    <w:rPr>
      <w:rFonts w:ascii="Verdana" w:hAnsi="Verdana"/>
      <w:sz w:val="18"/>
    </w:rPr>
  </w:style>
  <w:style w:type="character" w:customStyle="1" w:styleId="Stijl3">
    <w:name w:val="Stijl3"/>
    <w:basedOn w:val="Standaardalinea-lettertype"/>
    <w:uiPriority w:val="1"/>
    <w:rsid w:val="00C078F9"/>
    <w:rPr>
      <w:rFonts w:ascii="Verdana" w:hAnsi="Verdana"/>
      <w:sz w:val="18"/>
    </w:rPr>
  </w:style>
  <w:style w:type="character" w:customStyle="1" w:styleId="Stijl4">
    <w:name w:val="Stijl4"/>
    <w:basedOn w:val="Standaardalinea-lettertype"/>
    <w:uiPriority w:val="1"/>
    <w:rsid w:val="00C078F9"/>
    <w:rPr>
      <w:rFonts w:ascii="Verdana" w:hAnsi="Verdana"/>
      <w:sz w:val="18"/>
    </w:rPr>
  </w:style>
  <w:style w:type="character" w:styleId="Paginanummer">
    <w:name w:val="page number"/>
    <w:basedOn w:val="Standaardalinea-lettertype"/>
    <w:rsid w:val="00DC2C4E"/>
  </w:style>
  <w:style w:type="character" w:customStyle="1" w:styleId="Stijl5">
    <w:name w:val="Stijl5"/>
    <w:basedOn w:val="Standaardalinea-lettertype"/>
    <w:uiPriority w:val="1"/>
    <w:rsid w:val="00601618"/>
    <w:rPr>
      <w:rFonts w:ascii="Verdana" w:hAnsi="Verdana"/>
      <w:sz w:val="16"/>
    </w:rPr>
  </w:style>
  <w:style w:type="paragraph" w:styleId="Lijstalinea">
    <w:name w:val="List Paragraph"/>
    <w:basedOn w:val="Standaard"/>
    <w:uiPriority w:val="34"/>
    <w:qFormat/>
    <w:rsid w:val="00477A9C"/>
    <w:pPr>
      <w:ind w:left="720"/>
      <w:contextualSpacing/>
    </w:pPr>
    <w:rPr>
      <w:rFonts w:ascii="Times New Roman"/>
      <w:color w:val="auto"/>
      <w:sz w:val="24"/>
    </w:rPr>
  </w:style>
  <w:style w:type="paragraph" w:styleId="Inhopg1">
    <w:name w:val="toc 1"/>
    <w:basedOn w:val="Standaard"/>
    <w:next w:val="Standaard"/>
    <w:autoRedefine/>
    <w:uiPriority w:val="39"/>
    <w:rsid w:val="005319CD"/>
    <w:pPr>
      <w:tabs>
        <w:tab w:val="left" w:pos="0"/>
        <w:tab w:val="left" w:pos="440"/>
        <w:tab w:val="right" w:pos="2911"/>
      </w:tabs>
    </w:pPr>
    <w:rPr>
      <w:rFonts w:asciiTheme="minorBidi" w:hAnsiTheme="minorBidi" w:cstheme="minorBidi"/>
      <w:noProof/>
      <w:color w:val="auto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bcndrachtenonline.sharepoint.com/sites/sjablonen/sjablonen/D0102%20Memo%20BC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107efcb543a4071b783a4631c6580f4 xmlns="c78391c5-7c26-48f4-980e-d76fc3d30ae7">
      <Terms xmlns="http://schemas.microsoft.com/office/infopath/2007/PartnerControls"/>
    </h107efcb543a4071b783a4631c6580f4>
    <ba441460058f43a5a2861988ff469fb2 xmlns="c78391c5-7c26-48f4-980e-d76fc3d30ae7">
      <Terms xmlns="http://schemas.microsoft.com/office/infopath/2007/PartnerControls"/>
    </ba441460058f43a5a2861988ff469fb2>
    <m9b3f898bf4f4a75b9127fe7e5caf880 xmlns="c78391c5-7c26-48f4-980e-d76fc3d30ae7">
      <Terms xmlns="http://schemas.microsoft.com/office/infopath/2007/PartnerControls"/>
    </m9b3f898bf4f4a75b9127fe7e5caf880>
    <Naam xmlns="c78391c5-7c26-48f4-980e-d76fc3d30ae7">Nieuwbouw PCBO Leeuwarden</Naam>
    <Goedkeuring_x0020_opdrachtgever xmlns="c78391c5-7c26-48f4-980e-d76fc3d30ae7">false</Goedkeuring_x0020_opdrachtgever>
    <Jaar xmlns="c78391c5-7c26-48f4-980e-d76fc3d30ae7">2019</Jaar>
    <Gebouw_x0020_dossier xmlns="c78391c5-7c26-48f4-980e-d76fc3d30ae7">false</Gebouw_x0020_dossier>
    <Variabel2 xmlns="c78391c5-7c26-48f4-980e-d76fc3d30ae7" xsi:nil="true"/>
    <Variabel1 xmlns="c78391c5-7c26-48f4-980e-d76fc3d30ae7" xsi:nil="true"/>
    <hf1b2fe4702d4858960752347436b36e xmlns="c78391c5-7c26-48f4-980e-d76fc3d30ae7">
      <Terms xmlns="http://schemas.microsoft.com/office/infopath/2007/PartnerControls"/>
    </hf1b2fe4702d4858960752347436b36e>
    <Projectnummer xmlns="c78391c5-7c26-48f4-980e-d76fc3d30ae7">20190168</Projectnummer>
    <e3599bba3d644132bc026b9a982c22e3 xmlns="c78391c5-7c26-48f4-980e-d76fc3d30ae7">
      <Terms xmlns="http://schemas.microsoft.com/office/infopath/2007/PartnerControls"/>
    </e3599bba3d644132bc026b9a982c22e3>
    <ff1cbecafa544cdead42378e562baaf0 xmlns="c78391c5-7c26-48f4-980e-d76fc3d30ae7">
      <Terms xmlns="http://schemas.microsoft.com/office/infopath/2007/PartnerControls"/>
    </ff1cbecafa544cdead42378e562baaf0>
    <f3e97a3eec5c414b8787dfccfa453089 xmlns="c78391c5-7c26-48f4-980e-d76fc3d30ae7">
      <Terms xmlns="http://schemas.microsoft.com/office/infopath/2007/PartnerControls"/>
    </f3e97a3eec5c414b8787dfccfa453089>
    <lc812f19cbfd4943b219dda6c839ffa8 xmlns="c78391c5-7c26-48f4-980e-d76fc3d30ae7">
      <Terms xmlns="http://schemas.microsoft.com/office/infopath/2007/PartnerControls"/>
    </lc812f19cbfd4943b219dda6c839ffa8>
    <_Flow_SignoffStatus xmlns="c78391c5-7c26-48f4-980e-d76fc3d30ae7" xsi:nil="true"/>
    <TaxCatchAll xmlns="ddef99fd-d84f-4354-bb5a-e041b60eccb3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A9AFE03C677F469992CE0B3B074999" ma:contentTypeVersion="59" ma:contentTypeDescription="Een nieuw document maken." ma:contentTypeScope="" ma:versionID="fa5785c2edd40ee60c224d4e819b35f4">
  <xsd:schema xmlns:xsd="http://www.w3.org/2001/XMLSchema" xmlns:xs="http://www.w3.org/2001/XMLSchema" xmlns:p="http://schemas.microsoft.com/office/2006/metadata/properties" xmlns:ns2="c78391c5-7c26-48f4-980e-d76fc3d30ae7" xmlns:ns3="ddef99fd-d84f-4354-bb5a-e041b60eccb3" targetNamespace="http://schemas.microsoft.com/office/2006/metadata/properties" ma:root="true" ma:fieldsID="d9334e9653d2fbd3042927beac0d86de" ns2:_="" ns3:_="">
    <xsd:import namespace="c78391c5-7c26-48f4-980e-d76fc3d30ae7"/>
    <xsd:import namespace="ddef99fd-d84f-4354-bb5a-e041b60eccb3"/>
    <xsd:element name="properties">
      <xsd:complexType>
        <xsd:sequence>
          <xsd:element name="documentManagement">
            <xsd:complexType>
              <xsd:all>
                <xsd:element ref="ns2:Projectnummer" minOccurs="0"/>
                <xsd:element ref="ns2:Naam" minOccurs="0"/>
                <xsd:element ref="ns2:Variabel1" minOccurs="0"/>
                <xsd:element ref="ns2:Variabel2" minOccurs="0"/>
                <xsd:element ref="ns2:Goedkeuring_x0020_opdrachtgever" minOccurs="0"/>
                <xsd:element ref="ns2:_Flow_SignoffStatus" minOccurs="0"/>
                <xsd:element ref="ns2:Jaar" minOccurs="0"/>
                <xsd:element ref="ns2:Gebouw_x0020_dossier" minOccurs="0"/>
                <xsd:element ref="ns2:h107efcb543a4071b783a4631c6580f4" minOccurs="0"/>
                <xsd:element ref="ns3:TaxCatchAll" minOccurs="0"/>
                <xsd:element ref="ns2:lc812f19cbfd4943b219dda6c839ffa8" minOccurs="0"/>
                <xsd:element ref="ns2:e3599bba3d644132bc026b9a982c22e3" minOccurs="0"/>
                <xsd:element ref="ns2:hf1b2fe4702d4858960752347436b36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ba441460058f43a5a2861988ff469fb2" minOccurs="0"/>
                <xsd:element ref="ns2:f3e97a3eec5c414b8787dfccfa453089" minOccurs="0"/>
                <xsd:element ref="ns2:m9b3f898bf4f4a75b9127fe7e5caf880" minOccurs="0"/>
                <xsd:element ref="ns2:ff1cbecafa544cdead42378e562baaf0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391c5-7c26-48f4-980e-d76fc3d30ae7" elementFormDefault="qualified">
    <xsd:import namespace="http://schemas.microsoft.com/office/2006/documentManagement/types"/>
    <xsd:import namespace="http://schemas.microsoft.com/office/infopath/2007/PartnerControls"/>
    <xsd:element name="Projectnummer" ma:index="1" nillable="true" ma:displayName="Projectnummer" ma:indexed="true" ma:internalName="Projectnummer">
      <xsd:simpleType>
        <xsd:restriction base="dms:Text">
          <xsd:maxLength value="255"/>
        </xsd:restriction>
      </xsd:simpleType>
    </xsd:element>
    <xsd:element name="Naam" ma:index="2" nillable="true" ma:displayName="Naam" ma:description="Projectnaam" ma:internalName="Naam">
      <xsd:simpleType>
        <xsd:restriction base="dms:Text">
          <xsd:maxLength value="255"/>
        </xsd:restriction>
      </xsd:simpleType>
    </xsd:element>
    <xsd:element name="Variabel1" ma:index="4" nillable="true" ma:displayName="Variabel1" ma:description="Variabele voor sorteren" ma:internalName="Variabel1">
      <xsd:simpleType>
        <xsd:restriction base="dms:Text">
          <xsd:maxLength value="255"/>
        </xsd:restriction>
      </xsd:simpleType>
    </xsd:element>
    <xsd:element name="Variabel2" ma:index="5" nillable="true" ma:displayName="Variabel2" ma:internalName="Variabel2">
      <xsd:simpleType>
        <xsd:restriction base="dms:Text">
          <xsd:maxLength value="255"/>
        </xsd:restriction>
      </xsd:simpleType>
    </xsd:element>
    <xsd:element name="Goedkeuring_x0020_opdrachtgever" ma:index="6" nillable="true" ma:displayName="Goedkeuring opdrachtgever" ma:default="0" ma:internalName="Goedkeuring_x0020_opdrachtgever">
      <xsd:simpleType>
        <xsd:restriction base="dms:Boolean"/>
      </xsd:simpleType>
    </xsd:element>
    <xsd:element name="_Flow_SignoffStatus" ma:index="7" nillable="true" ma:displayName="Afmeldingsstatus" ma:internalName="_x0024_Resources_x003a_core_x002c_Signoff_Status_x003b_">
      <xsd:simpleType>
        <xsd:restriction base="dms:Text"/>
      </xsd:simpleType>
    </xsd:element>
    <xsd:element name="Jaar" ma:index="15" nillable="true" ma:displayName="Jaar" ma:default="2020" ma:format="Dropdown" ma:internalName="Ja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Gebouw_x0020_dossier" ma:index="16" nillable="true" ma:displayName="Gebouw dossier" ma:default="0" ma:indexed="true" ma:internalName="Gebouw_x0020_dossier">
      <xsd:simpleType>
        <xsd:restriction base="dms:Boolean"/>
      </xsd:simpleType>
    </xsd:element>
    <xsd:element name="h107efcb543a4071b783a4631c6580f4" ma:index="20" nillable="true" ma:taxonomy="true" ma:internalName="h107efcb543a4071b783a4631c6580f4" ma:taxonomyFieldName="Afdeling" ma:displayName="Afdeling" ma:readOnly="false" ma:default="" ma:fieldId="{1107efcb-543a-4071-b783-a4631c6580f4}" ma:sspId="4be5d125-7b98-4b19-8bd7-2215bd14dbcb" ma:termSetId="8ed8c9ea-7052-4c1d-a4d7-b9c10bffea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812f19cbfd4943b219dda6c839ffa8" ma:index="22" nillable="true" ma:taxonomy="true" ma:internalName="lc812f19cbfd4943b219dda6c839ffa8" ma:taxonomyFieldName="Opdrachtgever" ma:displayName="Opdrachtgever" ma:readOnly="false" ma:default="" ma:fieldId="{5c812f19-cbfd-4943-b219-dda6c839ffa8}" ma:sspId="4be5d125-7b98-4b19-8bd7-2215bd14dbcb" ma:termSetId="bd6d7e6a-d665-4a39-8b56-0df775f728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3599bba3d644132bc026b9a982c22e3" ma:index="23" nillable="true" ma:taxonomy="true" ma:internalName="e3599bba3d644132bc026b9a982c22e3" ma:taxonomyFieldName="Projectstatus" ma:displayName="Projectstatus" ma:indexed="true" ma:readOnly="false" ma:default="" ma:fieldId="{e3599bba-3d64-4132-bc02-6b9a982c22e3}" ma:sspId="4be5d125-7b98-4b19-8bd7-2215bd14dbcb" ma:termSetId="dc4ba9c2-567a-43a3-aa4b-578d61aaf2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f1b2fe4702d4858960752347436b36e" ma:index="24" nillable="true" ma:taxonomy="true" ma:internalName="hf1b2fe4702d4858960752347436b36e" ma:taxonomyFieldName="Provincie" ma:displayName="Provincie" ma:default="" ma:fieldId="{1f1b2fe4-702d-4858-9607-52347436b36e}" ma:sspId="4be5d125-7b98-4b19-8bd7-2215bd14dbcb" ma:termSetId="ad6c6b19-23a2-4d5c-9753-72a5ce40cb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7" nillable="true" ma:displayName="Tags" ma:internalName="MediaServiceAutoTags" ma:readOnly="true">
      <xsd:simpleType>
        <xsd:restriction base="dms:Text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9" nillable="true" ma:displayName="Location" ma:internalName="MediaServiceLocation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ba441460058f43a5a2861988ff469fb2" ma:index="32" nillable="true" ma:taxonomy="true" ma:internalName="ba441460058f43a5a2861988ff469fb2" ma:taxonomyFieldName="Objectnaam" ma:displayName="Objectnaam" ma:readOnly="false" ma:default="" ma:fieldId="{ba441460-058f-43a5-a286-1988ff469fb2}" ma:taxonomyMulti="true" ma:sspId="4be5d125-7b98-4b19-8bd7-2215bd14dbcb" ma:termSetId="7b2b46f4-cc77-44d8-907a-2404fbad56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3e97a3eec5c414b8787dfccfa453089" ma:index="33" nillable="true" ma:taxonomy="true" ma:internalName="f3e97a3eec5c414b8787dfccfa453089" ma:taxonomyFieldName="Gemeente" ma:displayName="Gemeente" ma:default="" ma:fieldId="{f3e97a3e-ec5c-414b-8787-dfccfa453089}" ma:sspId="4be5d125-7b98-4b19-8bd7-2215bd14dbcb" ma:termSetId="63d4098e-1af8-4df4-b4e8-1dc8187d097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9b3f898bf4f4a75b9127fe7e5caf880" ma:index="34" nillable="true" ma:taxonomy="true" ma:internalName="m9b3f898bf4f4a75b9127fe7e5caf880" ma:taxonomyFieldName="Sector" ma:displayName="Sector" ma:default="" ma:fieldId="{69b3f898-bf4f-4a75-b912-7fe7e5caf880}" ma:sspId="4be5d125-7b98-4b19-8bd7-2215bd14dbcb" ma:termSetId="c0836261-1a77-4e09-b1aa-eead9bbd8f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f1cbecafa544cdead42378e562baaf0" ma:index="35" nillable="true" ma:taxonomy="true" ma:internalName="ff1cbecafa544cdead42378e562baaf0" ma:taxonomyFieldName="Tab" ma:displayName="Tab" ma:default="" ma:fieldId="{ff1cbeca-fa54-4cde-ad42-378e562baaf0}" ma:sspId="4be5d125-7b98-4b19-8bd7-2215bd14dbcb" ma:termSetId="8eafb4f0-e29b-4d1b-a5d8-fec25523fe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4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f99fd-d84f-4354-bb5a-e041b60eccb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cdbf0a3-2040-48cc-93db-602ee80fb4e2}" ma:internalName="TaxCatchAll" ma:showField="CatchAllData" ma:web="ddef99fd-d84f-4354-bb5a-e041b60ec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0" ma:displayName="Inhoudstype"/>
        <xsd:element ref="dc:title" minOccurs="0" maxOccurs="1" ma:index="1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C520A-2818-4D45-99EE-00A8F44681FD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def99fd-d84f-4354-bb5a-e041b60eccb3"/>
    <ds:schemaRef ds:uri="c78391c5-7c26-48f4-980e-d76fc3d30ae7"/>
  </ds:schemaRefs>
</ds:datastoreItem>
</file>

<file path=customXml/itemProps2.xml><?xml version="1.0" encoding="utf-8"?>
<ds:datastoreItem xmlns:ds="http://schemas.openxmlformats.org/officeDocument/2006/customXml" ds:itemID="{21524B4E-0EF9-422C-8EFB-D27C18D510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8391c5-7c26-48f4-980e-d76fc3d30ae7"/>
    <ds:schemaRef ds:uri="ddef99fd-d84f-4354-bb5a-e041b60ec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3D67F6-2EA8-41F2-A80A-A50F39C820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4EF9E7-4E93-40A8-999A-60216770E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D0102%20Memo%20BCN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Mertens - BCN Groep bv</dc:creator>
  <cp:keywords/>
  <dc:description/>
  <cp:lastModifiedBy>Anouk Mertens - BCN Groep bv</cp:lastModifiedBy>
  <cp:revision>5</cp:revision>
  <cp:lastPrinted>2021-09-28T07:30:00Z</cp:lastPrinted>
  <dcterms:created xsi:type="dcterms:W3CDTF">2021-09-21T09:24:00Z</dcterms:created>
  <dcterms:modified xsi:type="dcterms:W3CDTF">2021-09-28T11:51:00Z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0x010100B3A9AFE03C677F469992CE0B3B074999</vt:lpwstr>
  </property>
  <property fmtid="{D5CDD505-2E9C-101B-9397-08002B2CF9AE}" pid="3" name="Afdeling">
    <vt:lpwstr/>
  </property>
  <property fmtid="{D5CDD505-2E9C-101B-9397-08002B2CF9AE}" pid="4" name="Tab">
    <vt:lpwstr/>
  </property>
  <property fmtid="{D5CDD505-2E9C-101B-9397-08002B2CF9AE}" pid="5" name="Gemeente">
    <vt:lpwstr/>
  </property>
  <property fmtid="{D5CDD505-2E9C-101B-9397-08002B2CF9AE}" pid="6" name="Provincie">
    <vt:lpwstr/>
  </property>
  <property fmtid="{D5CDD505-2E9C-101B-9397-08002B2CF9AE}" pid="7" name="Opdrachtgever">
    <vt:lpwstr/>
  </property>
  <property fmtid="{D5CDD505-2E9C-101B-9397-08002B2CF9AE}" pid="8" name="Sector">
    <vt:lpwstr/>
  </property>
  <property fmtid="{D5CDD505-2E9C-101B-9397-08002B2CF9AE}" pid="9" name="Objectnaam">
    <vt:lpwstr/>
  </property>
  <property fmtid="{D5CDD505-2E9C-101B-9397-08002B2CF9AE}" pid="10" name="Projectstatus">
    <vt:lpwstr/>
  </property>
</Properties>
</file>