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ACE45" w14:textId="099C4794" w:rsidR="005649A7" w:rsidRPr="001A31AA" w:rsidRDefault="005649A7" w:rsidP="005649A7">
      <w:pPr>
        <w:pStyle w:val="INKBijlage"/>
        <w:numPr>
          <w:ilvl w:val="0"/>
          <w:numId w:val="0"/>
        </w:numPr>
        <w:ind w:left="360"/>
      </w:pPr>
      <w:bookmarkStart w:id="0" w:name="_Toc327916555"/>
      <w:bookmarkStart w:id="1" w:name="_Ref327917396"/>
      <w:bookmarkStart w:id="2" w:name="_Ref327920402"/>
      <w:bookmarkStart w:id="3" w:name="_Ref327921297"/>
      <w:bookmarkStart w:id="4" w:name="_Ref327921331"/>
      <w:bookmarkStart w:id="5" w:name="_Ref409612126"/>
      <w:bookmarkStart w:id="6" w:name="_Toc428891796"/>
      <w:bookmarkStart w:id="7" w:name="_Ref350927762"/>
      <w:bookmarkStart w:id="8" w:name="_Toc396903958"/>
      <w:r>
        <w:t xml:space="preserve">Bijlage </w:t>
      </w:r>
      <w:r w:rsidR="005B70C2">
        <w:t>2</w:t>
      </w:r>
      <w:r>
        <w:tab/>
      </w:r>
      <w:r w:rsidRPr="001A31AA">
        <w:t>Referentie</w:t>
      </w:r>
      <w:bookmarkEnd w:id="0"/>
      <w:bookmarkEnd w:id="1"/>
      <w:bookmarkEnd w:id="2"/>
      <w:bookmarkEnd w:id="3"/>
      <w:bookmarkEnd w:id="4"/>
      <w:bookmarkEnd w:id="5"/>
      <w:bookmarkEnd w:id="6"/>
      <w:r w:rsidRPr="001A31AA">
        <w:t xml:space="preserve"> </w:t>
      </w:r>
      <w:bookmarkEnd w:id="7"/>
      <w:bookmarkEnd w:id="8"/>
    </w:p>
    <w:p w14:paraId="7A57EE67" w14:textId="77777777" w:rsidR="005649A7" w:rsidRDefault="005649A7" w:rsidP="005649A7">
      <w:pPr>
        <w:spacing w:line="240" w:lineRule="auto"/>
        <w:rPr>
          <w:rFonts w:cs="Arial"/>
          <w:b/>
        </w:rPr>
      </w:pPr>
      <w:r w:rsidRPr="001A31AA">
        <w:rPr>
          <w:rFonts w:cs="Arial"/>
          <w:b/>
        </w:rPr>
        <w:t xml:space="preserve">LET OP: uit de opgegeven beschrijvingen dient te blijken op welke wijze invulling is gegeven aan de gevraagde kerncompetenties. </w:t>
      </w:r>
    </w:p>
    <w:p w14:paraId="1A61CE3F" w14:textId="77777777" w:rsidR="005649A7" w:rsidRDefault="005649A7" w:rsidP="005649A7">
      <w:pPr>
        <w:spacing w:line="240" w:lineRule="auto"/>
        <w:rPr>
          <w:rFonts w:cs="Arial"/>
          <w:b/>
        </w:rPr>
      </w:pPr>
    </w:p>
    <w:p w14:paraId="3531FEDC" w14:textId="77777777" w:rsidR="005649A7" w:rsidRPr="001A31AA" w:rsidRDefault="005649A7" w:rsidP="005649A7">
      <w:pPr>
        <w:pStyle w:val="INKStandaard"/>
      </w:pPr>
    </w:p>
    <w:tbl>
      <w:tblPr>
        <w:tblW w:w="9918" w:type="dxa"/>
        <w:tblCellMar>
          <w:left w:w="10" w:type="dxa"/>
          <w:right w:w="10" w:type="dxa"/>
        </w:tblCellMar>
        <w:tblLook w:val="0000" w:firstRow="0" w:lastRow="0" w:firstColumn="0" w:lastColumn="0" w:noHBand="0" w:noVBand="0"/>
      </w:tblPr>
      <w:tblGrid>
        <w:gridCol w:w="4106"/>
        <w:gridCol w:w="5812"/>
      </w:tblGrid>
      <w:tr w:rsidR="005649A7" w:rsidRPr="00CD5A2C" w14:paraId="74CC9A55" w14:textId="77777777" w:rsidTr="00453E26">
        <w:trPr>
          <w:trHeight w:val="340"/>
        </w:trPr>
        <w:tc>
          <w:tcPr>
            <w:tcW w:w="9918"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A0B0BB2" w14:textId="77777777" w:rsidR="005649A7" w:rsidRPr="00CD5A2C" w:rsidRDefault="005649A7" w:rsidP="00D903DB">
            <w:pPr>
              <w:pStyle w:val="INKStandaard"/>
              <w:rPr>
                <w:b/>
                <w:color w:val="FFFFFF" w:themeColor="background1"/>
                <w:lang w:eastAsia="nl-NL"/>
              </w:rPr>
            </w:pPr>
            <w:r w:rsidRPr="00CD5A2C">
              <w:rPr>
                <w:b/>
                <w:color w:val="FFFFFF" w:themeColor="background1"/>
                <w:lang w:eastAsia="nl-NL"/>
              </w:rPr>
              <w:t>Referentie</w:t>
            </w:r>
          </w:p>
        </w:tc>
      </w:tr>
      <w:tr w:rsidR="005649A7" w:rsidRPr="001A31AA" w14:paraId="10AAB77E"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99395" w14:textId="77777777" w:rsidR="005649A7" w:rsidRPr="001A31AA" w:rsidRDefault="005649A7" w:rsidP="00D903DB">
            <w:pPr>
              <w:pStyle w:val="INKStandaard"/>
              <w:rPr>
                <w:lang w:eastAsia="nl-NL"/>
              </w:rPr>
            </w:pPr>
            <w:r w:rsidRPr="001A31AA">
              <w:rPr>
                <w:lang w:eastAsia="nl-NL"/>
              </w:rPr>
              <w:t>Naam opdrachtgever</w:t>
            </w:r>
            <w:r>
              <w:rPr>
                <w:lang w:eastAsia="nl-NL"/>
              </w:rPr>
              <w:t>/referentie waarvoor project bestemd was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F99C3" w14:textId="77777777" w:rsidR="005649A7" w:rsidRPr="001A31AA" w:rsidRDefault="005649A7" w:rsidP="00D903DB">
            <w:pPr>
              <w:pStyle w:val="INKStandaard"/>
              <w:rPr>
                <w:lang w:eastAsia="nl-NL"/>
              </w:rPr>
            </w:pPr>
          </w:p>
        </w:tc>
      </w:tr>
      <w:tr w:rsidR="005649A7" w:rsidRPr="001A31AA" w14:paraId="10D28CC9"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E1499" w14:textId="77777777" w:rsidR="005649A7" w:rsidRPr="001A31AA" w:rsidRDefault="005649A7" w:rsidP="00D903DB">
            <w:pPr>
              <w:pStyle w:val="INKStandaard"/>
              <w:rPr>
                <w:lang w:eastAsia="nl-NL"/>
              </w:rPr>
            </w:pPr>
            <w:r w:rsidRPr="001A31AA">
              <w:rPr>
                <w:lang w:eastAsia="nl-NL"/>
              </w:rPr>
              <w:t xml:space="preserve">Naam contactpersoon </w:t>
            </w:r>
            <w:r>
              <w:rPr>
                <w:lang w:eastAsia="nl-NL"/>
              </w:rPr>
              <w:t>van referentie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78F16C" w14:textId="77777777" w:rsidR="005649A7" w:rsidRPr="001A31AA" w:rsidRDefault="005649A7" w:rsidP="00D903DB">
            <w:pPr>
              <w:pStyle w:val="INKStandaard"/>
              <w:rPr>
                <w:lang w:eastAsia="nl-NL"/>
              </w:rPr>
            </w:pPr>
          </w:p>
        </w:tc>
      </w:tr>
      <w:tr w:rsidR="005649A7" w:rsidRPr="001A31AA" w14:paraId="610A93E9"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6FC6FE" w14:textId="77777777" w:rsidR="005649A7" w:rsidRPr="001A31AA" w:rsidRDefault="005649A7" w:rsidP="00D903DB">
            <w:pPr>
              <w:pStyle w:val="INKStandaard"/>
              <w:rPr>
                <w:lang w:eastAsia="nl-NL"/>
              </w:rPr>
            </w:pPr>
            <w:r w:rsidRPr="001A31AA">
              <w:rPr>
                <w:lang w:eastAsia="nl-NL"/>
              </w:rPr>
              <w:t>Functie</w:t>
            </w:r>
            <w:r>
              <w:rPr>
                <w:lang w:eastAsia="nl-NL"/>
              </w:rPr>
              <w:t xml:space="preserve"> </w:t>
            </w:r>
            <w:r w:rsidRPr="001A31AA">
              <w:rPr>
                <w:lang w:eastAsia="nl-NL"/>
              </w:rPr>
              <w:t xml:space="preserve">contactpersoon </w:t>
            </w:r>
            <w:r>
              <w:rPr>
                <w:lang w:eastAsia="nl-NL"/>
              </w:rPr>
              <w:t>van referentie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320584" w14:textId="77777777" w:rsidR="005649A7" w:rsidRPr="001A31AA" w:rsidRDefault="005649A7" w:rsidP="00D903DB">
            <w:pPr>
              <w:pStyle w:val="INKStandaard"/>
              <w:rPr>
                <w:lang w:eastAsia="nl-NL"/>
              </w:rPr>
            </w:pPr>
          </w:p>
        </w:tc>
      </w:tr>
      <w:tr w:rsidR="005649A7" w:rsidRPr="001A31AA" w14:paraId="2669F515"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D92E54" w14:textId="77777777" w:rsidR="005649A7" w:rsidRPr="001A31AA" w:rsidRDefault="005649A7" w:rsidP="00D903DB">
            <w:pPr>
              <w:pStyle w:val="INKStandaard"/>
              <w:rPr>
                <w:lang w:eastAsia="nl-NL"/>
              </w:rPr>
            </w:pPr>
            <w:r w:rsidRPr="001A31AA">
              <w:rPr>
                <w:lang w:eastAsia="nl-NL"/>
              </w:rPr>
              <w:t>Telefoon</w:t>
            </w:r>
            <w:r>
              <w:rPr>
                <w:lang w:eastAsia="nl-NL"/>
              </w:rPr>
              <w:t xml:space="preserve"> </w:t>
            </w:r>
            <w:r w:rsidRPr="001A31AA">
              <w:rPr>
                <w:lang w:eastAsia="nl-NL"/>
              </w:rPr>
              <w:t xml:space="preserve">contactpersoon </w:t>
            </w:r>
            <w:r>
              <w:rPr>
                <w:lang w:eastAsia="nl-NL"/>
              </w:rPr>
              <w:t>van referentie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340CE" w14:textId="77777777" w:rsidR="005649A7" w:rsidRPr="001A31AA" w:rsidRDefault="005649A7" w:rsidP="00D903DB">
            <w:pPr>
              <w:pStyle w:val="INKStandaard"/>
              <w:rPr>
                <w:lang w:eastAsia="nl-NL"/>
              </w:rPr>
            </w:pPr>
          </w:p>
        </w:tc>
      </w:tr>
      <w:tr w:rsidR="005649A7" w:rsidRPr="001A31AA" w14:paraId="54CE353F"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BDCBA" w14:textId="77777777" w:rsidR="005649A7" w:rsidRPr="001A31AA" w:rsidRDefault="005649A7" w:rsidP="00D903DB">
            <w:pPr>
              <w:pStyle w:val="INKStandaard"/>
            </w:pPr>
            <w:r>
              <w:t xml:space="preserve">e-mailadres </w:t>
            </w:r>
            <w:r w:rsidRPr="001A31AA">
              <w:rPr>
                <w:lang w:eastAsia="nl-NL"/>
              </w:rPr>
              <w:t xml:space="preserve">contactpersoon </w:t>
            </w:r>
            <w:r>
              <w:rPr>
                <w:lang w:eastAsia="nl-NL"/>
              </w:rPr>
              <w:t>van referentie</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7FAAF3" w14:textId="77777777" w:rsidR="005649A7" w:rsidRPr="001A31AA" w:rsidRDefault="005649A7" w:rsidP="00D903DB">
            <w:pPr>
              <w:pStyle w:val="INKStandaard"/>
              <w:rPr>
                <w:lang w:eastAsia="nl-NL"/>
              </w:rPr>
            </w:pPr>
          </w:p>
        </w:tc>
      </w:tr>
      <w:tr w:rsidR="005649A7" w:rsidRPr="001A31AA" w14:paraId="0035D9BB"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D8D3A" w14:textId="77777777" w:rsidR="005649A7" w:rsidRPr="001A31AA" w:rsidRDefault="005649A7" w:rsidP="00D903DB">
            <w:pPr>
              <w:pStyle w:val="INKStandaard"/>
              <w:rPr>
                <w:sz w:val="18"/>
                <w:szCs w:val="18"/>
                <w:lang w:eastAsia="nl-NL"/>
              </w:rPr>
            </w:pPr>
            <w:r w:rsidRPr="001A31AA">
              <w:t>Looptijd van de referentieopdracht (aanvang – afronding)</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FADA8" w14:textId="77777777" w:rsidR="005649A7" w:rsidRPr="001A31AA" w:rsidRDefault="005649A7" w:rsidP="00D903DB">
            <w:pPr>
              <w:pStyle w:val="INKStandaard"/>
              <w:rPr>
                <w:lang w:eastAsia="nl-NL"/>
              </w:rPr>
            </w:pPr>
          </w:p>
        </w:tc>
      </w:tr>
      <w:tr w:rsidR="005649A7" w:rsidRPr="001A31AA" w14:paraId="587C30B7"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EE8A4A" w14:textId="77777777" w:rsidR="005649A7" w:rsidRPr="001A31AA" w:rsidRDefault="005649A7" w:rsidP="00D903DB">
            <w:pPr>
              <w:pStyle w:val="INKStandaard"/>
            </w:pPr>
            <w:r>
              <w:t>Naam en beschrijving van het project gebaseerd op de opgenomen minimumvereisten referentieprojecten</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3C0AEE" w14:textId="77777777" w:rsidR="005649A7" w:rsidRPr="001A31AA" w:rsidRDefault="005649A7" w:rsidP="00D903DB">
            <w:pPr>
              <w:pStyle w:val="INKStandaard"/>
              <w:rPr>
                <w:lang w:eastAsia="nl-NL"/>
              </w:rPr>
            </w:pPr>
          </w:p>
        </w:tc>
      </w:tr>
      <w:tr w:rsidR="005649A7" w:rsidRPr="001A31AA" w14:paraId="066CAF4B"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5B7AB" w14:textId="77777777" w:rsidR="005649A7" w:rsidRPr="001A31AA" w:rsidRDefault="005649A7" w:rsidP="00D903DB">
            <w:pPr>
              <w:pStyle w:val="INKStandaard"/>
              <w:rPr>
                <w:sz w:val="18"/>
                <w:szCs w:val="18"/>
                <w:lang w:eastAsia="nl-NL"/>
              </w:rPr>
            </w:pPr>
            <w:r w:rsidRPr="001A31AA">
              <w:t>Naam eventuele onderaannemer</w:t>
            </w:r>
            <w:r>
              <w:t xml:space="preserve"> / samenwerkingspartner</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43F721" w14:textId="77777777" w:rsidR="005649A7" w:rsidRPr="001A31AA" w:rsidRDefault="005649A7" w:rsidP="00D903DB">
            <w:pPr>
              <w:pStyle w:val="INKStandaard"/>
              <w:rPr>
                <w:lang w:eastAsia="nl-NL"/>
              </w:rPr>
            </w:pPr>
          </w:p>
        </w:tc>
      </w:tr>
      <w:tr w:rsidR="008C5DAC" w:rsidRPr="001A31AA" w14:paraId="77A80320" w14:textId="77777777" w:rsidTr="00453E26">
        <w:trPr>
          <w:trHeight w:val="340"/>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6D46AF" w14:textId="7D5B6B5E" w:rsidR="008C5DAC" w:rsidRPr="001A31AA" w:rsidRDefault="008C5DAC" w:rsidP="00D903DB">
            <w:pPr>
              <w:pStyle w:val="INKStandaard"/>
            </w:pPr>
            <w:r>
              <w:t>Gevraagde kerncompetenties</w:t>
            </w:r>
          </w:p>
        </w:tc>
        <w:tc>
          <w:tcPr>
            <w:tcW w:w="58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32F487" w14:textId="77777777" w:rsidR="008C5DAC" w:rsidRPr="000649EE" w:rsidRDefault="008C5DAC" w:rsidP="008C5DAC"/>
          <w:p w14:paraId="38DBB0CA" w14:textId="77777777" w:rsidR="008C5DAC" w:rsidRDefault="008C5DAC" w:rsidP="008C5DAC">
            <w:pPr>
              <w:pStyle w:val="streepje"/>
              <w:numPr>
                <w:ilvl w:val="0"/>
                <w:numId w:val="16"/>
              </w:numPr>
              <w:snapToGrid w:val="0"/>
              <w:spacing w:line="280" w:lineRule="atLeast"/>
            </w:pPr>
            <w:r w:rsidRPr="00D1379A">
              <w:t>Kerncompetentie 1: Inschrijver heeft aantoonbare ervaring met het inzamelen van bedrijfsafval op minimaal vier (4) verschillende locaties binnen één opdracht.</w:t>
            </w:r>
          </w:p>
          <w:p w14:paraId="5F1A15BD" w14:textId="77777777" w:rsidR="008C5DAC" w:rsidRPr="00D1379A" w:rsidRDefault="008C5DAC" w:rsidP="008C5DAC">
            <w:pPr>
              <w:pStyle w:val="streepje"/>
              <w:numPr>
                <w:ilvl w:val="0"/>
                <w:numId w:val="16"/>
              </w:numPr>
              <w:snapToGrid w:val="0"/>
              <w:spacing w:line="280" w:lineRule="atLeast"/>
            </w:pPr>
            <w:r>
              <w:t>Kerncom</w:t>
            </w:r>
            <w:r w:rsidRPr="00D1379A">
              <w:t xml:space="preserve">petentie 2: Inschrijver heeft aantoonbare ervaring met het ophalen en verwerken van minimaal zes (6) van de hierna genoemde afvalstromen: </w:t>
            </w:r>
            <w:r w:rsidRPr="00B65F53">
              <w:t>restafval, vertrouwelijk papier, karton, groente- en fruitafval (GFT), swill, folie kunststoffen/PMD, klein chemisch afval, glas, vetten en archiefvernietiging binnen één opdracht.</w:t>
            </w:r>
          </w:p>
          <w:p w14:paraId="06C0E422" w14:textId="77777777" w:rsidR="008C5DAC" w:rsidRDefault="008C5DAC" w:rsidP="008C5DAC">
            <w:pPr>
              <w:pStyle w:val="streepje"/>
              <w:numPr>
                <w:ilvl w:val="0"/>
                <w:numId w:val="16"/>
              </w:numPr>
              <w:snapToGrid w:val="0"/>
              <w:spacing w:line="280" w:lineRule="atLeast"/>
            </w:pPr>
            <w:r w:rsidRPr="00B012E0">
              <w:t>Kerncompetentie 3: Inschrijver heeft aantoonbare ervaring met het duurzaam</w:t>
            </w:r>
            <w:r>
              <w:t xml:space="preserve"> verwerken van afval, </w:t>
            </w:r>
            <w:r w:rsidRPr="00D1379A">
              <w:t xml:space="preserve"> afvalreductie en het stimuleren van hergebruik </w:t>
            </w:r>
            <w:r>
              <w:t>aan een organisatie van minimaal 500 medewerkers.</w:t>
            </w:r>
          </w:p>
          <w:p w14:paraId="483D6DBF" w14:textId="77777777" w:rsidR="008C5DAC" w:rsidRPr="001A31AA" w:rsidRDefault="008C5DAC" w:rsidP="00D903DB">
            <w:pPr>
              <w:pStyle w:val="INKStandaard"/>
              <w:rPr>
                <w:lang w:eastAsia="nl-NL"/>
              </w:rPr>
            </w:pPr>
          </w:p>
        </w:tc>
      </w:tr>
    </w:tbl>
    <w:p w14:paraId="128D7EEE" w14:textId="77777777" w:rsidR="005649A7" w:rsidRPr="001A31AA" w:rsidRDefault="005649A7" w:rsidP="005649A7">
      <w:pPr>
        <w:pStyle w:val="INKStandaard"/>
      </w:pPr>
    </w:p>
    <w:p w14:paraId="16D683D0" w14:textId="77777777" w:rsidR="00FC243B" w:rsidRDefault="00FC243B">
      <w:r>
        <w:br w:type="page"/>
      </w:r>
    </w:p>
    <w:tbl>
      <w:tblPr>
        <w:tblW w:w="9918" w:type="dxa"/>
        <w:tblCellMar>
          <w:left w:w="10" w:type="dxa"/>
          <w:right w:w="10" w:type="dxa"/>
        </w:tblCellMar>
        <w:tblLook w:val="0000" w:firstRow="0" w:lastRow="0" w:firstColumn="0" w:lastColumn="0" w:noHBand="0" w:noVBand="0"/>
      </w:tblPr>
      <w:tblGrid>
        <w:gridCol w:w="9918"/>
      </w:tblGrid>
      <w:tr w:rsidR="005649A7" w:rsidRPr="00CD5A2C" w14:paraId="339D1520" w14:textId="77777777" w:rsidTr="007B2D98">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594B2A28" w14:textId="172C3AC0" w:rsidR="005649A7" w:rsidRPr="00CD5A2C" w:rsidRDefault="005649A7" w:rsidP="00D903DB">
            <w:pPr>
              <w:pStyle w:val="INKStandaard"/>
              <w:rPr>
                <w:b/>
                <w:color w:val="FFFFFF" w:themeColor="background1"/>
                <w:lang w:eastAsia="nl-NL"/>
              </w:rPr>
            </w:pPr>
            <w:r w:rsidRPr="00CD5A2C">
              <w:rPr>
                <w:b/>
                <w:color w:val="FFFFFF" w:themeColor="background1"/>
                <w:lang w:eastAsia="nl-NL"/>
              </w:rPr>
              <w:lastRenderedPageBreak/>
              <w:t xml:space="preserve">Beschrijving opdracht klantreferentie (maximaal </w:t>
            </w:r>
            <w:r>
              <w:rPr>
                <w:b/>
                <w:color w:val="FFFFFF" w:themeColor="background1"/>
                <w:lang w:eastAsia="nl-NL"/>
              </w:rPr>
              <w:t>2</w:t>
            </w:r>
            <w:r w:rsidRPr="00CD5A2C">
              <w:rPr>
                <w:b/>
                <w:color w:val="FFFFFF" w:themeColor="background1"/>
                <w:lang w:eastAsia="nl-NL"/>
              </w:rPr>
              <w:t xml:space="preserve"> A4)</w:t>
            </w:r>
          </w:p>
        </w:tc>
      </w:tr>
      <w:tr w:rsidR="005649A7" w:rsidRPr="001A31AA" w14:paraId="78FB7A71" w14:textId="77777777" w:rsidTr="007B2D98">
        <w:trPr>
          <w:trHeight w:val="340"/>
        </w:trPr>
        <w:tc>
          <w:tcPr>
            <w:tcW w:w="99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40493D" w14:textId="77777777" w:rsidR="005649A7" w:rsidRDefault="005649A7" w:rsidP="00D903DB">
            <w:pPr>
              <w:pStyle w:val="INKStandaard"/>
              <w:rPr>
                <w:lang w:eastAsia="nl-NL"/>
              </w:rPr>
            </w:pPr>
          </w:p>
          <w:p w14:paraId="3946701E" w14:textId="77777777" w:rsidR="005649A7" w:rsidRPr="00CD3D93" w:rsidRDefault="005649A7" w:rsidP="00D903DB">
            <w:pPr>
              <w:pStyle w:val="INKStandaard"/>
              <w:rPr>
                <w:i/>
                <w:iCs/>
                <w:lang w:eastAsia="nl-NL"/>
              </w:rPr>
            </w:pPr>
            <w:r w:rsidRPr="00CD3D93">
              <w:rPr>
                <w:i/>
                <w:iCs/>
                <w:lang w:eastAsia="nl-NL"/>
              </w:rPr>
              <w:t>Uit deze beschrijving moet tenminste blijken op welke wijze invulling is gegeven aan de gevraagde kerncompetenties. Indien uit deze inschrijving niet blijkt op welke wijze invulling is gegeven aan de gevraagde kerncompetenties dan voldoet de referentie niet en wordt de inschrijving terzijde gelegd.</w:t>
            </w:r>
          </w:p>
          <w:p w14:paraId="5E480943" w14:textId="77777777" w:rsidR="005649A7" w:rsidRPr="00CD3D93" w:rsidRDefault="005649A7" w:rsidP="00D903DB">
            <w:pPr>
              <w:pStyle w:val="INKStandaard"/>
              <w:rPr>
                <w:i/>
                <w:iCs/>
                <w:lang w:eastAsia="nl-NL"/>
              </w:rPr>
            </w:pPr>
          </w:p>
          <w:p w14:paraId="0C982B6E" w14:textId="77777777" w:rsidR="005649A7" w:rsidRPr="00CD3D93" w:rsidRDefault="005649A7" w:rsidP="00D903DB">
            <w:pPr>
              <w:pStyle w:val="INKStandaard"/>
              <w:rPr>
                <w:i/>
                <w:iCs/>
                <w:lang w:eastAsia="nl-NL"/>
              </w:rPr>
            </w:pPr>
            <w:r w:rsidRPr="00CD3D93">
              <w:rPr>
                <w:i/>
                <w:iCs/>
                <w:lang w:eastAsia="nl-NL"/>
              </w:rPr>
              <w:t>Beschrijving van de inhoud en omvang van de werkzaamheden inclusief de inh</w:t>
            </w:r>
            <w:r>
              <w:rPr>
                <w:i/>
                <w:iCs/>
                <w:lang w:eastAsia="nl-NL"/>
              </w:rPr>
              <w:t>o</w:t>
            </w:r>
            <w:r w:rsidRPr="00CD3D93">
              <w:rPr>
                <w:i/>
                <w:iCs/>
                <w:lang w:eastAsia="nl-NL"/>
              </w:rPr>
              <w:t>ud en de omvang van de in onderaanneming uitgevoerde werkzaamheden:</w:t>
            </w:r>
          </w:p>
          <w:p w14:paraId="44C6D781" w14:textId="77777777" w:rsidR="005649A7" w:rsidRPr="001A31AA" w:rsidRDefault="005649A7" w:rsidP="00D903DB">
            <w:pPr>
              <w:pStyle w:val="INKStandaard"/>
              <w:rPr>
                <w:lang w:eastAsia="nl-NL"/>
              </w:rPr>
            </w:pPr>
          </w:p>
          <w:p w14:paraId="1B4640B7" w14:textId="77777777" w:rsidR="005649A7" w:rsidRPr="001A31AA" w:rsidRDefault="005649A7" w:rsidP="00D903DB">
            <w:pPr>
              <w:pStyle w:val="INKStandaard"/>
              <w:rPr>
                <w:lang w:eastAsia="nl-NL"/>
              </w:rPr>
            </w:pPr>
          </w:p>
          <w:p w14:paraId="712D5F94" w14:textId="77777777" w:rsidR="005649A7" w:rsidRPr="001A31AA" w:rsidRDefault="005649A7" w:rsidP="00D903DB">
            <w:pPr>
              <w:pStyle w:val="INKStandaard"/>
              <w:rPr>
                <w:lang w:eastAsia="nl-NL"/>
              </w:rPr>
            </w:pPr>
          </w:p>
          <w:p w14:paraId="74B8AC52" w14:textId="77777777" w:rsidR="005649A7" w:rsidRPr="001A31AA" w:rsidRDefault="005649A7" w:rsidP="00D903DB">
            <w:pPr>
              <w:pStyle w:val="INKStandaard"/>
              <w:rPr>
                <w:lang w:eastAsia="nl-NL"/>
              </w:rPr>
            </w:pPr>
          </w:p>
          <w:p w14:paraId="6BB7B3DB" w14:textId="77777777" w:rsidR="005649A7" w:rsidRPr="001A31AA" w:rsidRDefault="005649A7" w:rsidP="00D903DB">
            <w:pPr>
              <w:pStyle w:val="INKStandaard"/>
              <w:rPr>
                <w:lang w:eastAsia="nl-NL"/>
              </w:rPr>
            </w:pPr>
          </w:p>
          <w:p w14:paraId="3E4D535C" w14:textId="77777777" w:rsidR="005649A7" w:rsidRPr="001A31AA" w:rsidRDefault="005649A7" w:rsidP="00D903DB">
            <w:pPr>
              <w:pStyle w:val="INKStandaard"/>
              <w:rPr>
                <w:lang w:eastAsia="nl-NL"/>
              </w:rPr>
            </w:pPr>
          </w:p>
          <w:p w14:paraId="3783BF9F" w14:textId="77777777" w:rsidR="005649A7" w:rsidRPr="001A31AA" w:rsidRDefault="005649A7" w:rsidP="00D903DB">
            <w:pPr>
              <w:pStyle w:val="INKStandaard"/>
              <w:rPr>
                <w:lang w:eastAsia="nl-NL"/>
              </w:rPr>
            </w:pPr>
          </w:p>
          <w:p w14:paraId="545B1060" w14:textId="77777777" w:rsidR="005649A7" w:rsidRPr="001A31AA" w:rsidRDefault="005649A7" w:rsidP="00D903DB">
            <w:pPr>
              <w:pStyle w:val="INKStandaard"/>
              <w:rPr>
                <w:lang w:eastAsia="nl-NL"/>
              </w:rPr>
            </w:pPr>
          </w:p>
          <w:p w14:paraId="44901601" w14:textId="77777777" w:rsidR="005649A7" w:rsidRPr="001A31AA" w:rsidRDefault="005649A7" w:rsidP="00D903DB">
            <w:pPr>
              <w:pStyle w:val="INKStandaard"/>
              <w:rPr>
                <w:lang w:eastAsia="nl-NL"/>
              </w:rPr>
            </w:pPr>
          </w:p>
          <w:p w14:paraId="66A90A1D" w14:textId="77777777" w:rsidR="005649A7" w:rsidRPr="001A31AA" w:rsidRDefault="005649A7" w:rsidP="00D903DB">
            <w:pPr>
              <w:pStyle w:val="INKStandaard"/>
              <w:rPr>
                <w:lang w:eastAsia="nl-NL"/>
              </w:rPr>
            </w:pPr>
          </w:p>
          <w:p w14:paraId="7DF5EDFF" w14:textId="77777777" w:rsidR="005649A7" w:rsidRPr="001A31AA" w:rsidRDefault="005649A7" w:rsidP="00D903DB">
            <w:pPr>
              <w:pStyle w:val="INKStandaard"/>
              <w:rPr>
                <w:lang w:eastAsia="nl-NL"/>
              </w:rPr>
            </w:pPr>
          </w:p>
          <w:p w14:paraId="5EB84C51" w14:textId="0B2BF8BF" w:rsidR="005649A7" w:rsidRDefault="005649A7" w:rsidP="00D903DB">
            <w:pPr>
              <w:pStyle w:val="INKStandaard"/>
              <w:rPr>
                <w:lang w:eastAsia="nl-NL"/>
              </w:rPr>
            </w:pPr>
          </w:p>
          <w:p w14:paraId="30F27C52" w14:textId="619833D3" w:rsidR="007B2D98" w:rsidRDefault="007B2D98" w:rsidP="00D903DB">
            <w:pPr>
              <w:pStyle w:val="INKStandaard"/>
              <w:rPr>
                <w:lang w:eastAsia="nl-NL"/>
              </w:rPr>
            </w:pPr>
          </w:p>
          <w:p w14:paraId="2708FDEB" w14:textId="1F01F92A" w:rsidR="007B2D98" w:rsidRDefault="007B2D98" w:rsidP="00D903DB">
            <w:pPr>
              <w:pStyle w:val="INKStandaard"/>
              <w:rPr>
                <w:lang w:eastAsia="nl-NL"/>
              </w:rPr>
            </w:pPr>
          </w:p>
          <w:p w14:paraId="29C07D1A" w14:textId="588C14CD" w:rsidR="007B2D98" w:rsidRDefault="007B2D98" w:rsidP="00D903DB">
            <w:pPr>
              <w:pStyle w:val="INKStandaard"/>
              <w:rPr>
                <w:lang w:eastAsia="nl-NL"/>
              </w:rPr>
            </w:pPr>
          </w:p>
          <w:p w14:paraId="1106EBD2" w14:textId="5191879E" w:rsidR="007B2D98" w:rsidRDefault="007B2D98" w:rsidP="00D903DB">
            <w:pPr>
              <w:pStyle w:val="INKStandaard"/>
              <w:rPr>
                <w:lang w:eastAsia="nl-NL"/>
              </w:rPr>
            </w:pPr>
          </w:p>
          <w:p w14:paraId="570C984E" w14:textId="193BD55C" w:rsidR="007B2D98" w:rsidRDefault="007B2D98" w:rsidP="00D903DB">
            <w:pPr>
              <w:pStyle w:val="INKStandaard"/>
              <w:rPr>
                <w:lang w:eastAsia="nl-NL"/>
              </w:rPr>
            </w:pPr>
          </w:p>
          <w:p w14:paraId="2774E8EA" w14:textId="4B181F37" w:rsidR="007B2D98" w:rsidRDefault="007B2D98" w:rsidP="00D903DB">
            <w:pPr>
              <w:pStyle w:val="INKStandaard"/>
              <w:rPr>
                <w:lang w:eastAsia="nl-NL"/>
              </w:rPr>
            </w:pPr>
          </w:p>
          <w:p w14:paraId="77726262" w14:textId="7A354EE5" w:rsidR="007B2D98" w:rsidRDefault="007B2D98" w:rsidP="00D903DB">
            <w:pPr>
              <w:pStyle w:val="INKStandaard"/>
              <w:rPr>
                <w:lang w:eastAsia="nl-NL"/>
              </w:rPr>
            </w:pPr>
          </w:p>
          <w:p w14:paraId="6A20ACC9" w14:textId="02919621" w:rsidR="007B2D98" w:rsidRDefault="007B2D98" w:rsidP="00D903DB">
            <w:pPr>
              <w:pStyle w:val="INKStandaard"/>
              <w:rPr>
                <w:lang w:eastAsia="nl-NL"/>
              </w:rPr>
            </w:pPr>
          </w:p>
          <w:p w14:paraId="2639342D" w14:textId="7B936110" w:rsidR="007B2D98" w:rsidRDefault="007B2D98" w:rsidP="00D903DB">
            <w:pPr>
              <w:pStyle w:val="INKStandaard"/>
              <w:rPr>
                <w:lang w:eastAsia="nl-NL"/>
              </w:rPr>
            </w:pPr>
          </w:p>
          <w:p w14:paraId="5FFF94ED" w14:textId="6B013A83" w:rsidR="007B2D98" w:rsidRDefault="007B2D98" w:rsidP="00D903DB">
            <w:pPr>
              <w:pStyle w:val="INKStandaard"/>
              <w:rPr>
                <w:lang w:eastAsia="nl-NL"/>
              </w:rPr>
            </w:pPr>
          </w:p>
          <w:p w14:paraId="292E9B71" w14:textId="7C0E0E98" w:rsidR="007B2D98" w:rsidRDefault="007B2D98" w:rsidP="00D903DB">
            <w:pPr>
              <w:pStyle w:val="INKStandaard"/>
              <w:rPr>
                <w:lang w:eastAsia="nl-NL"/>
              </w:rPr>
            </w:pPr>
          </w:p>
          <w:p w14:paraId="4252E789" w14:textId="0189589A" w:rsidR="007B2D98" w:rsidRDefault="007B2D98" w:rsidP="00D903DB">
            <w:pPr>
              <w:pStyle w:val="INKStandaard"/>
              <w:rPr>
                <w:lang w:eastAsia="nl-NL"/>
              </w:rPr>
            </w:pPr>
          </w:p>
          <w:p w14:paraId="0D18B9A8" w14:textId="08970DDF" w:rsidR="007B2D98" w:rsidRDefault="007B2D98" w:rsidP="00D903DB">
            <w:pPr>
              <w:pStyle w:val="INKStandaard"/>
              <w:rPr>
                <w:lang w:eastAsia="nl-NL"/>
              </w:rPr>
            </w:pPr>
          </w:p>
          <w:p w14:paraId="25FBC698" w14:textId="46FE753F" w:rsidR="007B2D98" w:rsidRDefault="007B2D98" w:rsidP="00D903DB">
            <w:pPr>
              <w:pStyle w:val="INKStandaard"/>
              <w:rPr>
                <w:lang w:eastAsia="nl-NL"/>
              </w:rPr>
            </w:pPr>
          </w:p>
          <w:p w14:paraId="2AE4C0AD" w14:textId="24C07348" w:rsidR="007B2D98" w:rsidRDefault="007B2D98" w:rsidP="00D903DB">
            <w:pPr>
              <w:pStyle w:val="INKStandaard"/>
              <w:rPr>
                <w:lang w:eastAsia="nl-NL"/>
              </w:rPr>
            </w:pPr>
          </w:p>
          <w:p w14:paraId="0613611C" w14:textId="30811B61" w:rsidR="007B2D98" w:rsidRDefault="007B2D98" w:rsidP="00D903DB">
            <w:pPr>
              <w:pStyle w:val="INKStandaard"/>
              <w:rPr>
                <w:lang w:eastAsia="nl-NL"/>
              </w:rPr>
            </w:pPr>
          </w:p>
          <w:p w14:paraId="64043885" w14:textId="10F92FD2" w:rsidR="007B2D98" w:rsidRDefault="007B2D98" w:rsidP="00D903DB">
            <w:pPr>
              <w:pStyle w:val="INKStandaard"/>
              <w:rPr>
                <w:lang w:eastAsia="nl-NL"/>
              </w:rPr>
            </w:pPr>
          </w:p>
          <w:p w14:paraId="42AC352D" w14:textId="6380C76D" w:rsidR="007B2D98" w:rsidRDefault="007B2D98" w:rsidP="00D903DB">
            <w:pPr>
              <w:pStyle w:val="INKStandaard"/>
              <w:rPr>
                <w:lang w:eastAsia="nl-NL"/>
              </w:rPr>
            </w:pPr>
          </w:p>
          <w:p w14:paraId="5E6F96C2" w14:textId="79F77B79" w:rsidR="007B2D98" w:rsidRDefault="007B2D98" w:rsidP="00D903DB">
            <w:pPr>
              <w:pStyle w:val="INKStandaard"/>
              <w:rPr>
                <w:lang w:eastAsia="nl-NL"/>
              </w:rPr>
            </w:pPr>
          </w:p>
          <w:p w14:paraId="2648B97C" w14:textId="4F008C82" w:rsidR="007B2D98" w:rsidRDefault="007B2D98" w:rsidP="00D903DB">
            <w:pPr>
              <w:pStyle w:val="INKStandaard"/>
              <w:rPr>
                <w:lang w:eastAsia="nl-NL"/>
              </w:rPr>
            </w:pPr>
          </w:p>
          <w:p w14:paraId="631B357C" w14:textId="25DFC338" w:rsidR="007B2D98" w:rsidRDefault="007B2D98" w:rsidP="00D903DB">
            <w:pPr>
              <w:pStyle w:val="INKStandaard"/>
              <w:rPr>
                <w:lang w:eastAsia="nl-NL"/>
              </w:rPr>
            </w:pPr>
          </w:p>
          <w:p w14:paraId="145107C6" w14:textId="03A3F4E6" w:rsidR="007B2D98" w:rsidRDefault="007B2D98" w:rsidP="00D903DB">
            <w:pPr>
              <w:pStyle w:val="INKStandaard"/>
              <w:rPr>
                <w:lang w:eastAsia="nl-NL"/>
              </w:rPr>
            </w:pPr>
          </w:p>
          <w:p w14:paraId="43F6D759" w14:textId="6FB04938" w:rsidR="007B2D98" w:rsidRDefault="007B2D98" w:rsidP="00D903DB">
            <w:pPr>
              <w:pStyle w:val="INKStandaard"/>
              <w:rPr>
                <w:lang w:eastAsia="nl-NL"/>
              </w:rPr>
            </w:pPr>
          </w:p>
          <w:p w14:paraId="58F5EC04" w14:textId="77777777" w:rsidR="007B2D98" w:rsidRPr="001A31AA" w:rsidRDefault="007B2D98" w:rsidP="00D903DB">
            <w:pPr>
              <w:pStyle w:val="INKStandaard"/>
              <w:rPr>
                <w:lang w:eastAsia="nl-NL"/>
              </w:rPr>
            </w:pPr>
          </w:p>
          <w:p w14:paraId="5F54A2DB" w14:textId="77777777" w:rsidR="005649A7" w:rsidRPr="001A31AA" w:rsidRDefault="005649A7" w:rsidP="00D903DB">
            <w:pPr>
              <w:pStyle w:val="INKStandaard"/>
              <w:rPr>
                <w:lang w:eastAsia="nl-NL"/>
              </w:rPr>
            </w:pPr>
          </w:p>
          <w:p w14:paraId="4CF886D2" w14:textId="77777777" w:rsidR="005649A7" w:rsidRPr="001A31AA" w:rsidRDefault="005649A7" w:rsidP="00D903DB">
            <w:pPr>
              <w:pStyle w:val="INKStandaard"/>
              <w:rPr>
                <w:lang w:eastAsia="nl-NL"/>
              </w:rPr>
            </w:pPr>
          </w:p>
          <w:p w14:paraId="75590944" w14:textId="77777777" w:rsidR="005649A7" w:rsidRPr="001A31AA" w:rsidRDefault="005649A7" w:rsidP="00D903DB">
            <w:pPr>
              <w:pStyle w:val="INKStandaard"/>
              <w:rPr>
                <w:lang w:eastAsia="nl-NL"/>
              </w:rPr>
            </w:pPr>
          </w:p>
          <w:p w14:paraId="73C573E1" w14:textId="77777777" w:rsidR="005649A7" w:rsidRPr="001A31AA" w:rsidRDefault="005649A7" w:rsidP="00D903DB">
            <w:pPr>
              <w:pStyle w:val="INKStandaard"/>
              <w:rPr>
                <w:lang w:eastAsia="nl-NL"/>
              </w:rPr>
            </w:pPr>
          </w:p>
        </w:tc>
      </w:tr>
    </w:tbl>
    <w:p w14:paraId="62953D0E" w14:textId="77777777" w:rsidR="005649A7" w:rsidRPr="00836FD3" w:rsidRDefault="005649A7" w:rsidP="005649A7">
      <w:pPr>
        <w:pStyle w:val="Geenafstand"/>
      </w:pPr>
    </w:p>
    <w:p w14:paraId="1254339B" w14:textId="77777777" w:rsidR="005649A7" w:rsidRPr="00836FD3" w:rsidRDefault="005649A7" w:rsidP="005649A7">
      <w:pPr>
        <w:pStyle w:val="Geenafstand"/>
      </w:pPr>
    </w:p>
    <w:p w14:paraId="3FE464D0" w14:textId="77777777" w:rsidR="00B97A1E" w:rsidRPr="00C27FEF" w:rsidRDefault="00B97A1E" w:rsidP="00C27FEF"/>
    <w:sectPr w:rsidR="00B97A1E"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97AD9" w14:textId="77777777" w:rsidR="00AC7CC8" w:rsidRDefault="00AC7CC8" w:rsidP="00C27FEF">
      <w:pPr>
        <w:spacing w:line="240" w:lineRule="auto"/>
      </w:pPr>
      <w:r>
        <w:separator/>
      </w:r>
    </w:p>
  </w:endnote>
  <w:endnote w:type="continuationSeparator" w:id="0">
    <w:p w14:paraId="38A209E6" w14:textId="77777777" w:rsidR="00AC7CC8" w:rsidRDefault="00AC7CC8"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altName w:val="Calibri"/>
    <w:panose1 w:val="00000000000000000000"/>
    <w:charset w:val="00"/>
    <w:family w:val="swiss"/>
    <w:notTrueType/>
    <w:pitch w:val="variable"/>
    <w:sig w:usb0="00000001"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3FFBCDE7" w14:textId="77777777" w:rsidTr="00BD2132">
      <w:trPr>
        <w:trHeight w:hRule="exact" w:val="142"/>
      </w:trPr>
      <w:tc>
        <w:tcPr>
          <w:tcW w:w="4366" w:type="dxa"/>
          <w:tcBorders>
            <w:top w:val="nil"/>
            <w:left w:val="single" w:sz="4" w:space="0" w:color="858585"/>
            <w:bottom w:val="nil"/>
            <w:right w:val="single" w:sz="4" w:space="0" w:color="858585"/>
          </w:tcBorders>
        </w:tcPr>
        <w:p w14:paraId="326078E4"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3A0A80CB" w14:textId="77777777" w:rsidR="001B3B58" w:rsidRDefault="001B3B58" w:rsidP="001B3B58">
          <w:pPr>
            <w:pStyle w:val="Voettekst"/>
            <w:tabs>
              <w:tab w:val="left" w:pos="4536"/>
            </w:tabs>
            <w:spacing w:line="140" w:lineRule="exact"/>
          </w:pPr>
          <w:r w:rsidRPr="00BF4B22">
            <w:t>WWW.KADASTER.NL</w:t>
          </w:r>
        </w:p>
      </w:tc>
    </w:tr>
  </w:tbl>
  <w:p w14:paraId="3A16EECF"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2309F" w14:textId="77777777" w:rsidR="00AC7CC8" w:rsidRPr="00C27FEF" w:rsidRDefault="00AC7CC8"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3E8705E5" w14:textId="77777777" w:rsidR="00AC7CC8" w:rsidRDefault="00AC7CC8"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7AC9E" w14:textId="77777777" w:rsidR="001B3B58" w:rsidRDefault="001B3B58">
    <w:pPr>
      <w:pStyle w:val="Koptekst"/>
    </w:pPr>
  </w:p>
  <w:p w14:paraId="55C5DE5F" w14:textId="77777777" w:rsidR="001B3B58" w:rsidRDefault="001B3B58">
    <w:pPr>
      <w:pStyle w:val="Koptekst"/>
    </w:pPr>
  </w:p>
  <w:p w14:paraId="22F0CC77" w14:textId="77777777" w:rsidR="001B3B58" w:rsidRDefault="001B3B58">
    <w:pPr>
      <w:pStyle w:val="Koptekst"/>
    </w:pPr>
  </w:p>
  <w:p w14:paraId="0AE0AA08" w14:textId="77777777" w:rsidR="001B3B58" w:rsidRDefault="001B3B58">
    <w:pPr>
      <w:pStyle w:val="Koptekst"/>
    </w:pPr>
  </w:p>
  <w:p w14:paraId="67E79C3E" w14:textId="77777777" w:rsidR="001B3B58" w:rsidRDefault="001B3B58">
    <w:pPr>
      <w:pStyle w:val="Koptekst"/>
    </w:pPr>
  </w:p>
  <w:p w14:paraId="3B61DE3A" w14:textId="77777777" w:rsidR="001B3B58" w:rsidRDefault="001B3B58">
    <w:pPr>
      <w:pStyle w:val="Koptekst"/>
    </w:pPr>
  </w:p>
  <w:p w14:paraId="34971988" w14:textId="77777777" w:rsidR="001B3B58" w:rsidRDefault="001B3B58">
    <w:pPr>
      <w:pStyle w:val="Koptekst"/>
    </w:pPr>
  </w:p>
  <w:p w14:paraId="23BB54AB" w14:textId="77777777" w:rsidR="001B3B58" w:rsidRDefault="001B3B58">
    <w:pPr>
      <w:pStyle w:val="Koptekst"/>
    </w:pPr>
    <w:r>
      <w:rPr>
        <w:noProof/>
        <w:lang w:eastAsia="nl-NL"/>
      </w:rPr>
      <w:drawing>
        <wp:anchor distT="0" distB="0" distL="114300" distR="114300" simplePos="0" relativeHeight="251659264" behindDoc="1" locked="0" layoutInCell="1" allowOverlap="1" wp14:anchorId="16DD5A1F" wp14:editId="44D70B7D">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F5EDF"/>
    <w:multiLevelType w:val="hybridMultilevel"/>
    <w:tmpl w:val="96B8AF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BEB1AB1"/>
    <w:multiLevelType w:val="hybridMultilevel"/>
    <w:tmpl w:val="A1A84F58"/>
    <w:lvl w:ilvl="0" w:tplc="5746834C">
      <w:start w:val="15"/>
      <w:numFmt w:val="decimal"/>
      <w:pStyle w:val="INKBijlage"/>
      <w:lvlText w:val="Bijlage %1."/>
      <w:lvlJc w:val="left"/>
      <w:pPr>
        <w:ind w:left="720" w:hanging="360"/>
      </w:pPr>
      <w:rPr>
        <w:rFonts w:hint="default"/>
        <w:i w:val="0"/>
        <w:iCs w:val="0"/>
        <w:caps w:val="0"/>
        <w:smallCaps w:val="0"/>
        <w:strike w:val="0"/>
        <w:dstrike w:val="0"/>
        <w:noProof w:val="0"/>
        <w:vanish w:val="0"/>
        <w:color w:val="0000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7"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7"/>
  </w:num>
  <w:num w:numId="2">
    <w:abstractNumId w:val="7"/>
  </w:num>
  <w:num w:numId="3">
    <w:abstractNumId w:val="7"/>
  </w:num>
  <w:num w:numId="4">
    <w:abstractNumId w:val="7"/>
  </w:num>
  <w:num w:numId="5">
    <w:abstractNumId w:val="3"/>
  </w:num>
  <w:num w:numId="6">
    <w:abstractNumId w:val="6"/>
  </w:num>
  <w:num w:numId="7">
    <w:abstractNumId w:val="5"/>
  </w:num>
  <w:num w:numId="8">
    <w:abstractNumId w:val="1"/>
  </w:num>
  <w:num w:numId="9">
    <w:abstractNumId w:val="5"/>
  </w:num>
  <w:num w:numId="10">
    <w:abstractNumId w:val="6"/>
  </w:num>
  <w:num w:numId="11">
    <w:abstractNumId w:val="1"/>
  </w:num>
  <w:num w:numId="12">
    <w:abstractNumId w:val="3"/>
  </w:num>
  <w:num w:numId="13">
    <w:abstractNumId w:val="2"/>
  </w:num>
  <w:num w:numId="14">
    <w:abstractNumId w:val="2"/>
  </w:num>
  <w:num w:numId="15">
    <w:abstractNumId w:val="4"/>
  </w:num>
  <w:num w:numId="16">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5649A7"/>
    <w:rsid w:val="001B3B58"/>
    <w:rsid w:val="001C1F6E"/>
    <w:rsid w:val="002C3E17"/>
    <w:rsid w:val="004151E8"/>
    <w:rsid w:val="0044103B"/>
    <w:rsid w:val="00453E26"/>
    <w:rsid w:val="005649A7"/>
    <w:rsid w:val="005B70C2"/>
    <w:rsid w:val="007B2D98"/>
    <w:rsid w:val="008C5DAC"/>
    <w:rsid w:val="00AC7CC8"/>
    <w:rsid w:val="00B97A1E"/>
    <w:rsid w:val="00BA1BF3"/>
    <w:rsid w:val="00C27FEF"/>
    <w:rsid w:val="00DB5539"/>
    <w:rsid w:val="00DD7E6E"/>
    <w:rsid w:val="00F01497"/>
    <w:rsid w:val="00FC2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CA72D"/>
  <w15:chartTrackingRefBased/>
  <w15:docId w15:val="{71AFA24A-ECD9-4FF0-8B59-9322E861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649A7"/>
    <w:pPr>
      <w:spacing w:line="276" w:lineRule="auto"/>
    </w:pPr>
    <w:rPr>
      <w:rFonts w:ascii="Arial" w:eastAsia="Calibri" w:hAnsi="Arial"/>
      <w:sz w:val="19"/>
      <w:szCs w:val="22"/>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Geenafstand">
    <w:name w:val="No Spacing"/>
    <w:uiPriority w:val="3"/>
    <w:rsid w:val="005649A7"/>
    <w:rPr>
      <w:rFonts w:ascii="Verdana" w:eastAsiaTheme="minorHAnsi" w:hAnsi="Verdana" w:cstheme="minorBidi"/>
      <w:sz w:val="18"/>
      <w:szCs w:val="22"/>
      <w:lang w:val="nl-NL"/>
    </w:rPr>
  </w:style>
  <w:style w:type="paragraph" w:customStyle="1" w:styleId="INKStandaard">
    <w:name w:val="INK Standaard"/>
    <w:basedOn w:val="Standaard"/>
    <w:link w:val="INKStandaardChar"/>
    <w:qFormat/>
    <w:rsid w:val="005649A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5649A7"/>
    <w:rPr>
      <w:rFonts w:ascii="Arial" w:eastAsia="Calibri" w:hAnsi="Arial" w:cs="BAFCC A+ Univers"/>
      <w:color w:val="000000"/>
      <w:spacing w:val="5"/>
      <w:sz w:val="19"/>
      <w:szCs w:val="22"/>
      <w:lang w:val="nl-NL"/>
    </w:rPr>
  </w:style>
  <w:style w:type="paragraph" w:customStyle="1" w:styleId="INKBijlage">
    <w:name w:val="INK Bijlage"/>
    <w:basedOn w:val="Kop1"/>
    <w:next w:val="INKStandaard"/>
    <w:link w:val="INKBijlageChar"/>
    <w:qFormat/>
    <w:rsid w:val="005649A7"/>
    <w:pPr>
      <w:keepLines/>
      <w:pageBreakBefore/>
      <w:numPr>
        <w:numId w:val="15"/>
      </w:numPr>
      <w:overflowPunct/>
      <w:autoSpaceDE/>
      <w:autoSpaceDN/>
      <w:adjustRightInd/>
      <w:spacing w:before="480" w:after="240" w:line="240" w:lineRule="auto"/>
      <w:textAlignment w:val="auto"/>
    </w:pPr>
    <w:rPr>
      <w:rFonts w:ascii="RijksoverheidSansHeading" w:eastAsiaTheme="majorEastAsia" w:hAnsi="RijksoverheidSansHeading" w:cstheme="majorBidi"/>
      <w:color w:val="01689B"/>
      <w:spacing w:val="5"/>
      <w:sz w:val="28"/>
      <w:szCs w:val="24"/>
      <w:lang w:val="nl-NL"/>
    </w:rPr>
  </w:style>
  <w:style w:type="character" w:customStyle="1" w:styleId="INKBijlageChar">
    <w:name w:val="INK Bijlage Char"/>
    <w:basedOn w:val="Standaardalinea-lettertype"/>
    <w:link w:val="INKBijlage"/>
    <w:rsid w:val="005649A7"/>
    <w:rPr>
      <w:rFonts w:ascii="RijksoverheidSansHeading" w:eastAsiaTheme="majorEastAsia" w:hAnsi="RijksoverheidSansHeading" w:cstheme="majorBidi"/>
      <w:b/>
      <w:bCs/>
      <w:color w:val="01689B"/>
      <w:spacing w:val="5"/>
      <w:sz w:val="28"/>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XP_Sys\Huisstijl\Sjablonen\Leeg%20Kadaster%20docu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F77F277D17004FB3858109CE7C84A1" ma:contentTypeVersion="4" ma:contentTypeDescription="Een nieuw document maken." ma:contentTypeScope="" ma:versionID="ccae72c23fb58853d3b2f2f6c839453c">
  <xsd:schema xmlns:xsd="http://www.w3.org/2001/XMLSchema" xmlns:xs="http://www.w3.org/2001/XMLSchema" xmlns:p="http://schemas.microsoft.com/office/2006/metadata/properties" xmlns:ns2="87303295-9936-41c2-91b3-eeb05219c68a" targetNamespace="http://schemas.microsoft.com/office/2006/metadata/properties" ma:root="true" ma:fieldsID="76c0f6d7be21604aaffbc6c5ac63329e" ns2:_="">
    <xsd:import namespace="87303295-9936-41c2-91b3-eeb05219c6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03295-9936-41c2-91b3-eeb05219c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DFC29-3378-44E2-9FB2-C48C2BF2DCC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7303295-9936-41c2-91b3-eeb05219c68a"/>
    <ds:schemaRef ds:uri="http://www.w3.org/XML/1998/namespace"/>
    <ds:schemaRef ds:uri="http://purl.org/dc/dcmitype/"/>
  </ds:schemaRefs>
</ds:datastoreItem>
</file>

<file path=customXml/itemProps2.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3.xml><?xml version="1.0" encoding="utf-8"?>
<ds:datastoreItem xmlns:ds="http://schemas.openxmlformats.org/officeDocument/2006/customXml" ds:itemID="{EF2833F6-48B9-48B8-8D98-28DEE0C1E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03295-9936-41c2-91b3-eeb05219c6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FF4FAD-6BBF-4A7E-BEC7-08F388FCBC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Leeg Kadaster document</Template>
  <TotalTime>0</TotalTime>
  <Pages>2</Pages>
  <Words>286</Words>
  <Characters>1573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Geschikt om teksten op te maken volgens de Kadaster huisstijl met gebruiking van de Kadaster werkbalk.</dc:description>
  <cp:lastModifiedBy>Hospers, Irma</cp:lastModifiedBy>
  <cp:revision>2</cp:revision>
  <dcterms:created xsi:type="dcterms:W3CDTF">2021-02-02T16:31:00Z</dcterms:created>
  <dcterms:modified xsi:type="dcterms:W3CDTF">2021-02-02T16:31:00Z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0x010100CEF77F277D17004FB3858109CE7C84A1</vt:lpwstr>
  </property>
</Properties>
</file>