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45309" w14:textId="77777777" w:rsidR="001125B7" w:rsidRPr="000F6A94" w:rsidRDefault="001125B7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9926AAC" w14:textId="77777777" w:rsidR="001125B7" w:rsidRPr="000F6A94" w:rsidRDefault="001125B7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2112F944" w14:textId="77777777" w:rsidR="001125B7" w:rsidRPr="005A61C6" w:rsidRDefault="001125B7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6FF162B1" w14:textId="18D0E983" w:rsidR="001125B7" w:rsidRPr="00BF5D75" w:rsidRDefault="001125B7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476B21">
        <w:rPr>
          <w:rFonts w:ascii="Calibri" w:hAnsi="Calibri" w:cs="Arial"/>
          <w:b/>
          <w:sz w:val="24"/>
          <w:szCs w:val="24"/>
        </w:rPr>
        <w:t xml:space="preserve">concept Overeenkomst en Programma van Eisen met betrekking tot de Europese Aanbesteding </w:t>
      </w:r>
      <w:r w:rsidR="00476B21" w:rsidRPr="00476B21">
        <w:rPr>
          <w:rFonts w:ascii="Calibri" w:hAnsi="Calibri" w:cs="Arial"/>
          <w:b/>
          <w:sz w:val="24"/>
          <w:szCs w:val="24"/>
        </w:rPr>
        <w:t>2021-TS7000</w:t>
      </w:r>
      <w:r w:rsidR="00476B21" w:rsidRPr="00476B21">
        <w:rPr>
          <w:rFonts w:ascii="Calibri" w:hAnsi="Calibri" w:cs="Arial"/>
          <w:b/>
          <w:sz w:val="24"/>
          <w:szCs w:val="24"/>
        </w:rPr>
        <w:t xml:space="preserve"> </w:t>
      </w:r>
      <w:r w:rsidRPr="00476B21">
        <w:rPr>
          <w:rFonts w:ascii="Calibri" w:hAnsi="Calibri" w:cs="Arial"/>
          <w:b/>
          <w:sz w:val="24"/>
          <w:szCs w:val="24"/>
        </w:rPr>
        <w:t xml:space="preserve">ten behoeve van </w:t>
      </w:r>
      <w:r w:rsidR="00476B21" w:rsidRPr="00476B21">
        <w:rPr>
          <w:rFonts w:ascii="Calibri" w:hAnsi="Calibri" w:cs="Arial"/>
          <w:b/>
          <w:sz w:val="24"/>
          <w:szCs w:val="24"/>
        </w:rPr>
        <w:t>Stichting Christelijk Onderwijs Haaglanden</w:t>
      </w:r>
      <w:r w:rsidRPr="00476B21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1A641AF6" w14:textId="77777777" w:rsidR="001125B7" w:rsidRPr="005A61C6" w:rsidRDefault="001125B7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0D6B102F" w14:textId="77777777" w:rsidR="001125B7" w:rsidRPr="005A61C6" w:rsidRDefault="001125B7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5F58931E" w14:textId="77777777" w:rsidR="001125B7" w:rsidRPr="005A61C6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6410E101" w14:textId="77777777" w:rsidR="001125B7" w:rsidRPr="005A61C6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94CDE9" w14:textId="77777777" w:rsidR="001125B7" w:rsidRPr="001D5A7A" w:rsidRDefault="001125B7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45AC48B9" w14:textId="77777777" w:rsidR="001125B7" w:rsidRPr="001D5A7A" w:rsidRDefault="001125B7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7D6EBC64" w14:textId="77777777" w:rsidR="001125B7" w:rsidRPr="005A61C6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1C3E4AB5" w14:textId="77777777" w:rsidR="001125B7" w:rsidRPr="005A61C6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CC4B755" w14:textId="77777777" w:rsidR="001125B7" w:rsidRPr="005A61C6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41B9E67C" w14:textId="632D3B65" w:rsidR="001125B7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476B21">
        <w:rPr>
          <w:rFonts w:ascii="Calibri" w:hAnsi="Calibri" w:cs="Arial"/>
          <w:sz w:val="22"/>
          <w:szCs w:val="22"/>
        </w:rPr>
        <w:t>2021-TS7000</w:t>
      </w:r>
      <w:r w:rsidRPr="005A61C6">
        <w:rPr>
          <w:rFonts w:ascii="Calibri" w:hAnsi="Calibri" w:cs="Arial"/>
          <w:sz w:val="22"/>
          <w:szCs w:val="22"/>
        </w:rPr>
        <w:t>:</w:t>
      </w:r>
    </w:p>
    <w:p w14:paraId="13CBFC24" w14:textId="77777777" w:rsidR="001125B7" w:rsidRPr="005A61C6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394A36F" w14:textId="576BD8E0" w:rsidR="001125B7" w:rsidRPr="00476B21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476B21">
        <w:rPr>
          <w:rFonts w:ascii="Calibri" w:hAnsi="Calibri" w:cs="Arial"/>
          <w:sz w:val="22"/>
          <w:szCs w:val="22"/>
        </w:rPr>
        <w:t xml:space="preserve">Bijlage </w:t>
      </w:r>
      <w:r w:rsidR="00476B21" w:rsidRPr="00476B21">
        <w:rPr>
          <w:rFonts w:ascii="Calibri" w:hAnsi="Calibri" w:cs="Arial"/>
          <w:sz w:val="22"/>
          <w:szCs w:val="22"/>
        </w:rPr>
        <w:t>C</w:t>
      </w:r>
      <w:r w:rsidRPr="00476B21">
        <w:rPr>
          <w:rFonts w:ascii="Calibri" w:hAnsi="Calibri" w:cs="Calibri"/>
          <w:sz w:val="22"/>
          <w:szCs w:val="22"/>
        </w:rPr>
        <w:t xml:space="preserve"> </w:t>
      </w:r>
      <w:r w:rsidRPr="00476B21">
        <w:rPr>
          <w:rFonts w:ascii="Calibri" w:hAnsi="Calibri" w:cs="Calibri"/>
          <w:sz w:val="22"/>
          <w:szCs w:val="22"/>
        </w:rPr>
        <w:tab/>
        <w:t>Concept overeenkoms</w:t>
      </w:r>
      <w:r w:rsidR="00476B21" w:rsidRPr="00476B21">
        <w:rPr>
          <w:rFonts w:ascii="Calibri" w:hAnsi="Calibri" w:cs="Calibri"/>
          <w:sz w:val="22"/>
          <w:szCs w:val="22"/>
        </w:rPr>
        <w:t>t</w:t>
      </w:r>
    </w:p>
    <w:p w14:paraId="484E8F33" w14:textId="076A04BA" w:rsidR="001125B7" w:rsidRPr="00476B21" w:rsidRDefault="001125B7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476B21">
        <w:rPr>
          <w:rFonts w:ascii="Calibri" w:hAnsi="Calibri" w:cs="Arial"/>
          <w:sz w:val="22"/>
          <w:szCs w:val="22"/>
        </w:rPr>
        <w:t xml:space="preserve">Bijlage </w:t>
      </w:r>
      <w:r w:rsidR="00476B21" w:rsidRPr="00476B21">
        <w:rPr>
          <w:rFonts w:ascii="Calibri" w:hAnsi="Calibri" w:cs="Arial"/>
          <w:sz w:val="22"/>
          <w:szCs w:val="22"/>
        </w:rPr>
        <w:t>D1</w:t>
      </w:r>
      <w:r w:rsidRPr="00476B21">
        <w:rPr>
          <w:rFonts w:ascii="Calibri" w:hAnsi="Calibri" w:cs="Calibri"/>
          <w:sz w:val="22"/>
          <w:szCs w:val="22"/>
        </w:rPr>
        <w:t xml:space="preserve"> </w:t>
      </w:r>
      <w:r w:rsidRPr="00476B21">
        <w:rPr>
          <w:rFonts w:ascii="Calibri" w:hAnsi="Calibri" w:cs="Calibri"/>
          <w:sz w:val="22"/>
          <w:szCs w:val="22"/>
        </w:rPr>
        <w:tab/>
        <w:t>Programma van Eisen</w:t>
      </w:r>
    </w:p>
    <w:p w14:paraId="08D86202" w14:textId="77777777" w:rsidR="001125B7" w:rsidRDefault="001125B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034AF54" w14:textId="77777777" w:rsidR="001125B7" w:rsidRDefault="001125B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0372A18" w14:textId="77777777" w:rsidR="001125B7" w:rsidRDefault="001125B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F56A8DE" w14:textId="77777777" w:rsidR="001125B7" w:rsidRDefault="001125B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A9937CC" w14:textId="77777777" w:rsidR="001125B7" w:rsidRDefault="001125B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2FE5D34" w14:textId="77777777" w:rsidR="001125B7" w:rsidRPr="005A61C6" w:rsidRDefault="001125B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34A9AC3" w14:textId="77777777" w:rsidR="001125B7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02002E3" w14:textId="77777777" w:rsidR="001125B7" w:rsidRDefault="001125B7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71B5BFC" w14:textId="77777777" w:rsidR="001125B7" w:rsidRDefault="001125B7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FA4C21E" w14:textId="77777777" w:rsidR="001125B7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0EB7CC86" w14:textId="77777777" w:rsidR="001125B7" w:rsidRDefault="001125B7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1125B7" w14:paraId="38710076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3C2DD911" w14:textId="77777777" w:rsidR="001125B7" w:rsidRPr="00BF5D75" w:rsidRDefault="001125B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5ED3758" w14:textId="77777777" w:rsidR="001125B7" w:rsidRDefault="001125B7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1125B7" w14:paraId="2776DFE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22B925F" w14:textId="77777777" w:rsidR="001125B7" w:rsidRPr="00BF5D75" w:rsidRDefault="001125B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3C9B28BE" w14:textId="77777777" w:rsidR="001125B7" w:rsidRDefault="001125B7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1125B7" w14:paraId="139C2781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1677B94C" w14:textId="77777777" w:rsidR="001125B7" w:rsidRPr="00BF5D75" w:rsidRDefault="001125B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0A0C4412" w14:textId="77777777" w:rsidR="001125B7" w:rsidRDefault="001125B7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1125B7" w14:paraId="3CD4966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8A445D8" w14:textId="77777777" w:rsidR="001125B7" w:rsidRPr="00BF5D75" w:rsidRDefault="001125B7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01186257" w14:textId="77777777" w:rsidR="001125B7" w:rsidRDefault="001125B7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1F81422E" w14:textId="77777777" w:rsidR="001125B7" w:rsidRDefault="001125B7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429A115E" w14:textId="77777777" w:rsidR="001125B7" w:rsidRDefault="001125B7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1125B7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2B992A8D" w14:textId="77777777" w:rsidR="001125B7" w:rsidRPr="005A61C6" w:rsidRDefault="001125B7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1125B7" w:rsidRPr="005A61C6" w:rsidSect="001125B7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EF0F1" w14:textId="77777777" w:rsidR="001125B7" w:rsidRDefault="001125B7">
      <w:r>
        <w:separator/>
      </w:r>
    </w:p>
  </w:endnote>
  <w:endnote w:type="continuationSeparator" w:id="0">
    <w:p w14:paraId="5D7A43CB" w14:textId="77777777" w:rsidR="001125B7" w:rsidRDefault="00112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6167" w14:textId="77777777" w:rsidR="001125B7" w:rsidRDefault="001125B7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359F0A" wp14:editId="07230DB7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CA0B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1C9A06" wp14:editId="1E4D80CB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0A09" w14:textId="77777777" w:rsidR="001125B7" w:rsidRDefault="001125B7">
      <w:r>
        <w:separator/>
      </w:r>
    </w:p>
  </w:footnote>
  <w:footnote w:type="continuationSeparator" w:id="0">
    <w:p w14:paraId="067148EA" w14:textId="77777777" w:rsidR="001125B7" w:rsidRDefault="00112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D9DFD" w14:textId="77777777" w:rsidR="001125B7" w:rsidRDefault="001125B7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8F1874" wp14:editId="11A9EEAA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5115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6D1D91B" wp14:editId="1B82C06B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125B7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76B21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92E09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4858A3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4</TotalTime>
  <Pages>1</Pages>
  <Words>80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Vincent Noordhof</cp:lastModifiedBy>
  <cp:revision>2</cp:revision>
  <cp:lastPrinted>2011-04-29T11:47:00Z</cp:lastPrinted>
  <dcterms:created xsi:type="dcterms:W3CDTF">2021-07-27T13:27:00Z</dcterms:created>
  <dcterms:modified xsi:type="dcterms:W3CDTF">2021-07-28T06:19:00Z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