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2288" w14:textId="7C87A4B8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</w:t>
      </w:r>
      <w:bookmarkEnd w:id="0"/>
      <w:bookmarkEnd w:id="1"/>
      <w:r w:rsidR="008461C2">
        <w:rPr>
          <w:rFonts w:ascii="Corbel" w:hAnsi="Corbel"/>
          <w:b/>
          <w:sz w:val="24"/>
          <w:szCs w:val="24"/>
        </w:rPr>
        <w:t>e</w:t>
      </w:r>
    </w:p>
    <w:p w14:paraId="2435B5C4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761F55D4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3B8AEB6F" w14:textId="020A9113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</w:t>
            </w:r>
            <w:r w:rsidR="008461C2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e: </w:t>
            </w:r>
          </w:p>
          <w:p w14:paraId="48704A47" w14:textId="04428FC3" w:rsidR="00D155E8" w:rsidRDefault="008461C2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6"/>
                <w:szCs w:val="16"/>
              </w:rPr>
            </w:pPr>
            <w:r w:rsidRPr="008461C2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Inschrijver heeft in de afgelopen 36 maanden, in opdracht van één of meerdere </w:t>
            </w:r>
            <w:r w:rsidR="00FD1A1D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referentie-organisaties</w:t>
            </w:r>
            <w:r w:rsidRPr="008461C2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, minimaal 1.000</w:t>
            </w:r>
            <w:r w:rsidR="00FA1430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*</w:t>
            </w:r>
            <w:r w:rsidRPr="008461C2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milieucontroles uitgevoerd op basis van de Wet milieubeheer en deze administratief verwerkt.</w:t>
            </w:r>
          </w:p>
          <w:p w14:paraId="6ECD9B94" w14:textId="77777777" w:rsidR="00FD1A1D" w:rsidRDefault="00FD1A1D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6"/>
                <w:szCs w:val="16"/>
              </w:rPr>
            </w:pPr>
          </w:p>
          <w:p w14:paraId="5B76C2E3" w14:textId="52B96AAB" w:rsidR="00FD1A1D" w:rsidRPr="00FD1A1D" w:rsidRDefault="00FA1430" w:rsidP="00FA143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*) </w:t>
            </w:r>
            <w:r w:rsidRPr="00D71646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Uit de referentie(s) dient te blijkt dat (cumulatief) aan het vereiste van 1.000 </w:t>
            </w:r>
            <w:r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milieucontroles </w:t>
            </w:r>
            <w:r w:rsidRPr="00D71646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is voldaan. </w:t>
            </w:r>
            <w:proofErr w:type="gramStart"/>
            <w:r w:rsidRPr="00D71646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Indien</w:t>
            </w:r>
            <w:proofErr w:type="gramEnd"/>
            <w:r w:rsidRPr="00D71646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 u meerdere referenties overlegt dient dit formulier herhaaldelijk te worden ingevuld </w:t>
            </w:r>
            <w:r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en bijgesloten te worden bij de Inschrijving</w:t>
            </w:r>
            <w:r w:rsidR="005B3963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D82414" w:rsidRPr="001A17B8" w14:paraId="40BD6F1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B2C9E4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9C0D1CC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53D6E4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267C3E4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E5BAD8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E1C1A22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723763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5C92FF05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76F1413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B61D94B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3D9FB8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6B9842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E4E5DA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F6A91C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66834A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70A50CB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610761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08EE54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4FE08D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4D7E390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E5E40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C69E40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55E4B5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3794119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E5EA04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0F36A7D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ED2C9C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5DA388B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672B095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8ED13DA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1F763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07555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862463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2CBB17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125F03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33D3C118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27D27CD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5C19E63" w14:textId="2E3DFB23" w:rsidR="00702A25" w:rsidRPr="00702A25" w:rsidRDefault="008461C2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8461C2">
              <w:rPr>
                <w:rFonts w:ascii="Corbel" w:hAnsi="Corbel"/>
                <w:sz w:val="16"/>
                <w:szCs w:val="16"/>
              </w:rPr>
              <w:t xml:space="preserve">Zijn in opdracht van </w:t>
            </w:r>
            <w:r w:rsidR="00480C29">
              <w:rPr>
                <w:rFonts w:ascii="Corbel" w:hAnsi="Corbel"/>
                <w:sz w:val="16"/>
                <w:szCs w:val="16"/>
              </w:rPr>
              <w:t>de referentie-organisatie</w:t>
            </w:r>
            <w:r w:rsidRPr="008461C2">
              <w:rPr>
                <w:rFonts w:ascii="Corbel" w:hAnsi="Corbel"/>
                <w:sz w:val="16"/>
                <w:szCs w:val="16"/>
              </w:rPr>
              <w:t xml:space="preserve"> milieucontroles uitgevoerd op basis van de Wet milieubeheer en zijn deze administratief verwerkt?</w:t>
            </w:r>
          </w:p>
        </w:tc>
        <w:tc>
          <w:tcPr>
            <w:tcW w:w="3941" w:type="dxa"/>
            <w:shd w:val="clear" w:color="auto" w:fill="auto"/>
          </w:tcPr>
          <w:p w14:paraId="4FE6331A" w14:textId="77777777" w:rsidR="00702A25" w:rsidRPr="00376FA8" w:rsidRDefault="00AB39A9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702A25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4D433EF1" w14:textId="77777777" w:rsidR="00702A25" w:rsidRPr="001A17B8" w:rsidRDefault="00AB39A9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702A25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</w:p>
        </w:tc>
      </w:tr>
      <w:tr w:rsidR="00702A25" w:rsidRPr="001A17B8" w14:paraId="01959D2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10D17E8" w14:textId="3A76F4D0" w:rsidR="00702A25" w:rsidRDefault="008461C2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8461C2">
              <w:rPr>
                <w:rFonts w:ascii="Corbel" w:hAnsi="Corbel"/>
                <w:sz w:val="16"/>
                <w:szCs w:val="16"/>
              </w:rPr>
              <w:t xml:space="preserve">Hoeveel </w:t>
            </w:r>
            <w:r w:rsidR="00480C29">
              <w:rPr>
                <w:rFonts w:ascii="Corbel" w:hAnsi="Corbel"/>
                <w:sz w:val="16"/>
                <w:szCs w:val="16"/>
              </w:rPr>
              <w:t>m</w:t>
            </w:r>
            <w:r w:rsidRPr="008461C2">
              <w:rPr>
                <w:rFonts w:ascii="Corbel" w:hAnsi="Corbel"/>
                <w:sz w:val="16"/>
                <w:szCs w:val="16"/>
              </w:rPr>
              <w:t>ilieucontroles zijn er uitgevoerd op basis van de Wet milieubeheer</w:t>
            </w:r>
            <w:r w:rsidR="00480C29">
              <w:rPr>
                <w:rFonts w:ascii="Corbel" w:hAnsi="Corbel"/>
                <w:sz w:val="16"/>
                <w:szCs w:val="16"/>
              </w:rPr>
              <w:t xml:space="preserve"> voor de referentie-organisatie</w:t>
            </w:r>
            <w:r w:rsidRPr="008461C2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7E5AEF27" w14:textId="70F87567" w:rsidR="00702A25" w:rsidRPr="00702A25" w:rsidRDefault="0052027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 w:rsidR="008461C2">
              <w:rPr>
                <w:rFonts w:ascii="Corbel" w:hAnsi="Corbel"/>
                <w:sz w:val="16"/>
                <w:szCs w:val="16"/>
                <w:highlight w:val="lightGray"/>
              </w:rPr>
              <w:t>milieucontroles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7650B2" w:rsidRPr="001A17B8" w14:paraId="6E9E1B40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07CB490" w14:textId="66538A09" w:rsidR="00620AD0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="00D82414" w:rsidRPr="008461C2">
              <w:rPr>
                <w:rFonts w:ascii="Corbel" w:hAnsi="Corbel"/>
                <w:sz w:val="16"/>
                <w:szCs w:val="16"/>
              </w:rPr>
              <w:t>36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 w:rsidR="00D82414">
              <w:rPr>
                <w:rFonts w:ascii="Corbel" w:hAnsi="Corbel"/>
                <w:sz w:val="16"/>
                <w:szCs w:val="16"/>
              </w:rPr>
              <w:t>atum voor het indienen van de</w:t>
            </w:r>
            <w:r w:rsidR="008461C2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 w:rsidRPr="008461C2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. </w:t>
            </w:r>
            <w:r w:rsidR="00620AD0" w:rsidRPr="00AB39A9">
              <w:rPr>
                <w:rFonts w:ascii="Corbel" w:hAnsi="Corbel"/>
                <w:b/>
                <w:bCs/>
                <w:sz w:val="16"/>
                <w:szCs w:val="16"/>
              </w:rPr>
              <w:t xml:space="preserve">De referentie-opdracht hoeft nog niet volledig te zijn afgerond, maar de onderdelen waar de kerncompetentie betrekking op heeft (1.000 milieucontroles als hierboven gevraagd) </w:t>
            </w:r>
            <w:r w:rsidR="00C47368" w:rsidRPr="00AB39A9">
              <w:rPr>
                <w:rFonts w:ascii="Corbel" w:hAnsi="Corbel"/>
                <w:b/>
                <w:bCs/>
                <w:sz w:val="16"/>
                <w:szCs w:val="16"/>
              </w:rPr>
              <w:t>moeten wel zijn uitgevoerd en geëvalueerd waarbij deze controles geheel in de afgelopen 36 maanden vallen.</w:t>
            </w:r>
          </w:p>
        </w:tc>
        <w:tc>
          <w:tcPr>
            <w:tcW w:w="3941" w:type="dxa"/>
            <w:shd w:val="clear" w:color="auto" w:fill="auto"/>
          </w:tcPr>
          <w:p w14:paraId="0B27D873" w14:textId="77777777" w:rsidR="00376FA8" w:rsidRPr="00376FA8" w:rsidRDefault="00AB39A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12A768FB" w14:textId="77777777" w:rsidR="007650B2" w:rsidRDefault="00AB39A9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376FA8"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 </w:t>
            </w:r>
          </w:p>
          <w:p w14:paraId="3B731750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9521F65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E8B3C88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2F00F19F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2884B2E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01B8F0F7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5202CC4B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2423BF3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B021707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0642C1E" w14:textId="42704093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8461C2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8461C2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2DFD50B1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A0D6F50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2074482D" w14:textId="77777777" w:rsidR="00376FA8" w:rsidRPr="00376FA8" w:rsidRDefault="00AB39A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2801A058" w14:textId="77777777" w:rsidR="007650B2" w:rsidRPr="001A17B8" w:rsidRDefault="00AB39A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61711A12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A3A565D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F0696" w14:textId="77777777" w:rsidR="005A17BC" w:rsidRDefault="005A17BC" w:rsidP="00A57DF0">
      <w:pPr>
        <w:spacing w:line="240" w:lineRule="auto"/>
      </w:pPr>
      <w:r>
        <w:separator/>
      </w:r>
    </w:p>
  </w:endnote>
  <w:endnote w:type="continuationSeparator" w:id="0">
    <w:p w14:paraId="13C9A43B" w14:textId="77777777" w:rsidR="005A17BC" w:rsidRDefault="005A17BC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68016A4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3AF17BC1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6555A" w14:textId="77777777" w:rsidR="005A17BC" w:rsidRDefault="005A17BC" w:rsidP="00A57DF0">
      <w:pPr>
        <w:spacing w:line="240" w:lineRule="auto"/>
      </w:pPr>
      <w:r>
        <w:separator/>
      </w:r>
    </w:p>
  </w:footnote>
  <w:footnote w:type="continuationSeparator" w:id="0">
    <w:p w14:paraId="13F1B4C7" w14:textId="77777777" w:rsidR="005A17BC" w:rsidRDefault="005A17BC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1C2"/>
    <w:rsid w:val="00064E11"/>
    <w:rsid w:val="00087AF2"/>
    <w:rsid w:val="000A5C56"/>
    <w:rsid w:val="00100A15"/>
    <w:rsid w:val="00125F21"/>
    <w:rsid w:val="001E36FF"/>
    <w:rsid w:val="00287178"/>
    <w:rsid w:val="003032C8"/>
    <w:rsid w:val="003265BB"/>
    <w:rsid w:val="00376002"/>
    <w:rsid w:val="00376FA8"/>
    <w:rsid w:val="00402E76"/>
    <w:rsid w:val="004045F0"/>
    <w:rsid w:val="00480C29"/>
    <w:rsid w:val="00520270"/>
    <w:rsid w:val="005A17BC"/>
    <w:rsid w:val="005B3963"/>
    <w:rsid w:val="00620AD0"/>
    <w:rsid w:val="00632837"/>
    <w:rsid w:val="00702A25"/>
    <w:rsid w:val="007650B2"/>
    <w:rsid w:val="007B2A9F"/>
    <w:rsid w:val="008461C2"/>
    <w:rsid w:val="008717DD"/>
    <w:rsid w:val="008A5C68"/>
    <w:rsid w:val="00904410"/>
    <w:rsid w:val="00981FC8"/>
    <w:rsid w:val="00A57DF0"/>
    <w:rsid w:val="00AB39A9"/>
    <w:rsid w:val="00B57686"/>
    <w:rsid w:val="00C12F22"/>
    <w:rsid w:val="00C47368"/>
    <w:rsid w:val="00D155E8"/>
    <w:rsid w:val="00D82414"/>
    <w:rsid w:val="00E76EC8"/>
    <w:rsid w:val="00FA1430"/>
    <w:rsid w:val="00FD1A1D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7C74A5"/>
  <w15:docId w15:val="{399AED0C-978E-4A56-B686-E41A3A57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giairSchepers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133340-3D36-4363-91A4-3E084C74A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26</TotalTime>
  <Pages>1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 Schepers</dc:creator>
  <cp:lastModifiedBy>Emily van der Linden</cp:lastModifiedBy>
  <cp:revision>10</cp:revision>
  <dcterms:created xsi:type="dcterms:W3CDTF">2021-02-23T10:52:00Z</dcterms:created>
  <dcterms:modified xsi:type="dcterms:W3CDTF">2021-05-19T09:14:00Z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</Properties>
</file>