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36DB" w14:textId="77777777" w:rsidR="002772E3" w:rsidRPr="004E2C4D" w:rsidRDefault="002772E3" w:rsidP="002772E3">
      <w:pPr>
        <w:pStyle w:val="Kop1"/>
        <w:numPr>
          <w:ilvl w:val="0"/>
          <w:numId w:val="0"/>
        </w:numPr>
        <w:ind w:left="360" w:hanging="360"/>
        <w:rPr>
          <w:rFonts w:ascii="Arial" w:hAnsi="Arial" w:cs="Arial"/>
        </w:rPr>
      </w:pPr>
      <w:bookmarkStart w:id="0" w:name="_Toc83283527"/>
      <w:r w:rsidRPr="004E2C4D">
        <w:rPr>
          <w:rFonts w:ascii="Arial" w:hAnsi="Arial" w:cs="Arial"/>
        </w:rPr>
        <w:t xml:space="preserve">Bijlage Invulformulier marktconsultatie </w:t>
      </w:r>
      <w:bookmarkEnd w:id="0"/>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2772E3" w:rsidRPr="00922217" w14:paraId="7304B73C" w14:textId="77777777" w:rsidTr="0022120F">
        <w:trPr>
          <w:trHeight w:val="400"/>
        </w:trPr>
        <w:tc>
          <w:tcPr>
            <w:tcW w:w="9072" w:type="dxa"/>
            <w:gridSpan w:val="2"/>
            <w:shd w:val="clear" w:color="auto" w:fill="FFFFFF"/>
            <w:tcMar>
              <w:top w:w="28" w:type="dxa"/>
              <w:bottom w:w="28" w:type="dxa"/>
            </w:tcMar>
            <w:vAlign w:val="center"/>
          </w:tcPr>
          <w:p w14:paraId="02FE5B64" w14:textId="77777777" w:rsidR="002772E3" w:rsidRPr="00922217" w:rsidRDefault="002772E3" w:rsidP="0071204A">
            <w:r w:rsidRPr="00922217">
              <w:t>Bedrijfsgegevens</w:t>
            </w:r>
          </w:p>
        </w:tc>
      </w:tr>
      <w:tr w:rsidR="002772E3" w:rsidRPr="00922217" w14:paraId="6C76B970" w14:textId="77777777" w:rsidTr="0022120F">
        <w:trPr>
          <w:trHeight w:val="400"/>
        </w:trPr>
        <w:tc>
          <w:tcPr>
            <w:tcW w:w="4111" w:type="dxa"/>
            <w:tcMar>
              <w:top w:w="28" w:type="dxa"/>
              <w:bottom w:w="28" w:type="dxa"/>
            </w:tcMar>
            <w:vAlign w:val="center"/>
          </w:tcPr>
          <w:p w14:paraId="16F66393" w14:textId="77777777" w:rsidR="002772E3" w:rsidRPr="00922217" w:rsidRDefault="002772E3" w:rsidP="0071204A">
            <w:r w:rsidRPr="00922217">
              <w:t xml:space="preserve">Officiële naam en rechtsvorm geïnteresseerde partij </w:t>
            </w:r>
          </w:p>
        </w:tc>
        <w:tc>
          <w:tcPr>
            <w:tcW w:w="4961" w:type="dxa"/>
            <w:tcMar>
              <w:top w:w="28" w:type="dxa"/>
              <w:bottom w:w="28" w:type="dxa"/>
            </w:tcMar>
            <w:vAlign w:val="center"/>
          </w:tcPr>
          <w:p w14:paraId="0556C2AA" w14:textId="77777777" w:rsidR="002772E3" w:rsidRPr="00922217" w:rsidRDefault="002772E3" w:rsidP="0071204A">
            <w:pPr>
              <w:rPr>
                <w:rFonts w:ascii="Times New Roman" w:hAnsi="Times New Roman"/>
                <w:sz w:val="22"/>
                <w:szCs w:val="22"/>
              </w:rPr>
            </w:pPr>
          </w:p>
        </w:tc>
      </w:tr>
      <w:tr w:rsidR="002772E3" w:rsidRPr="00922217" w14:paraId="6F0C60EA" w14:textId="77777777" w:rsidTr="0022120F">
        <w:trPr>
          <w:trHeight w:val="400"/>
        </w:trPr>
        <w:tc>
          <w:tcPr>
            <w:tcW w:w="4111" w:type="dxa"/>
            <w:tcMar>
              <w:top w:w="28" w:type="dxa"/>
              <w:bottom w:w="28" w:type="dxa"/>
            </w:tcMar>
            <w:vAlign w:val="center"/>
          </w:tcPr>
          <w:p w14:paraId="21B4FB0B" w14:textId="77777777" w:rsidR="002772E3" w:rsidRPr="00922217" w:rsidRDefault="002772E3" w:rsidP="0071204A">
            <w:r w:rsidRPr="00922217">
              <w:t>Vestigingsadres</w:t>
            </w:r>
          </w:p>
        </w:tc>
        <w:tc>
          <w:tcPr>
            <w:tcW w:w="4961" w:type="dxa"/>
            <w:tcMar>
              <w:top w:w="28" w:type="dxa"/>
              <w:bottom w:w="28" w:type="dxa"/>
            </w:tcMar>
            <w:vAlign w:val="center"/>
          </w:tcPr>
          <w:p w14:paraId="370FAA7D" w14:textId="77777777" w:rsidR="002772E3" w:rsidRPr="00922217" w:rsidRDefault="002772E3" w:rsidP="0071204A">
            <w:pPr>
              <w:rPr>
                <w:rFonts w:ascii="Times New Roman" w:hAnsi="Times New Roman"/>
                <w:sz w:val="22"/>
                <w:szCs w:val="22"/>
              </w:rPr>
            </w:pPr>
          </w:p>
        </w:tc>
      </w:tr>
      <w:tr w:rsidR="002772E3" w:rsidRPr="00922217" w14:paraId="38CC39E1" w14:textId="77777777" w:rsidTr="0022120F">
        <w:trPr>
          <w:trHeight w:val="400"/>
        </w:trPr>
        <w:tc>
          <w:tcPr>
            <w:tcW w:w="4111" w:type="dxa"/>
            <w:tcMar>
              <w:top w:w="28" w:type="dxa"/>
              <w:bottom w:w="28" w:type="dxa"/>
            </w:tcMar>
            <w:vAlign w:val="center"/>
          </w:tcPr>
          <w:p w14:paraId="48EED33D" w14:textId="77777777" w:rsidR="002772E3" w:rsidRPr="00922217" w:rsidRDefault="002772E3" w:rsidP="0071204A">
            <w:r w:rsidRPr="00922217">
              <w:t>Postcode en plaats</w:t>
            </w:r>
          </w:p>
        </w:tc>
        <w:tc>
          <w:tcPr>
            <w:tcW w:w="4961" w:type="dxa"/>
            <w:tcMar>
              <w:top w:w="28" w:type="dxa"/>
              <w:bottom w:w="28" w:type="dxa"/>
            </w:tcMar>
            <w:vAlign w:val="center"/>
          </w:tcPr>
          <w:p w14:paraId="0D2AAA19" w14:textId="77777777" w:rsidR="002772E3" w:rsidRPr="00922217" w:rsidRDefault="002772E3" w:rsidP="0071204A">
            <w:pPr>
              <w:rPr>
                <w:rFonts w:ascii="Times New Roman" w:hAnsi="Times New Roman"/>
                <w:sz w:val="22"/>
                <w:szCs w:val="22"/>
              </w:rPr>
            </w:pPr>
          </w:p>
        </w:tc>
      </w:tr>
      <w:tr w:rsidR="002772E3" w:rsidRPr="00922217" w14:paraId="6B4138CA" w14:textId="77777777" w:rsidTr="0022120F">
        <w:trPr>
          <w:trHeight w:val="400"/>
        </w:trPr>
        <w:tc>
          <w:tcPr>
            <w:tcW w:w="4111" w:type="dxa"/>
            <w:tcMar>
              <w:top w:w="28" w:type="dxa"/>
              <w:bottom w:w="28" w:type="dxa"/>
            </w:tcMar>
            <w:vAlign w:val="center"/>
          </w:tcPr>
          <w:p w14:paraId="0DD53A71" w14:textId="77777777" w:rsidR="002772E3" w:rsidRPr="00922217" w:rsidRDefault="002772E3" w:rsidP="0071204A">
            <w:r w:rsidRPr="00922217">
              <w:t>Postadres</w:t>
            </w:r>
          </w:p>
        </w:tc>
        <w:tc>
          <w:tcPr>
            <w:tcW w:w="4961" w:type="dxa"/>
            <w:tcMar>
              <w:top w:w="28" w:type="dxa"/>
              <w:bottom w:w="28" w:type="dxa"/>
            </w:tcMar>
            <w:vAlign w:val="center"/>
          </w:tcPr>
          <w:p w14:paraId="482FC263" w14:textId="77777777" w:rsidR="002772E3" w:rsidRPr="00922217" w:rsidRDefault="002772E3" w:rsidP="0071204A">
            <w:pPr>
              <w:rPr>
                <w:rFonts w:ascii="Times New Roman" w:hAnsi="Times New Roman"/>
                <w:sz w:val="22"/>
                <w:szCs w:val="22"/>
              </w:rPr>
            </w:pPr>
          </w:p>
        </w:tc>
      </w:tr>
      <w:tr w:rsidR="002772E3" w:rsidRPr="00922217" w14:paraId="078A64EC" w14:textId="77777777" w:rsidTr="0022120F">
        <w:trPr>
          <w:trHeight w:val="400"/>
        </w:trPr>
        <w:tc>
          <w:tcPr>
            <w:tcW w:w="4111" w:type="dxa"/>
            <w:tcMar>
              <w:top w:w="28" w:type="dxa"/>
              <w:bottom w:w="28" w:type="dxa"/>
            </w:tcMar>
            <w:vAlign w:val="center"/>
          </w:tcPr>
          <w:p w14:paraId="402C7BA5" w14:textId="77777777" w:rsidR="002772E3" w:rsidRPr="00922217" w:rsidRDefault="002772E3" w:rsidP="0071204A">
            <w:r w:rsidRPr="00922217">
              <w:t>Postcode en plaats (postadres)</w:t>
            </w:r>
          </w:p>
        </w:tc>
        <w:tc>
          <w:tcPr>
            <w:tcW w:w="4961" w:type="dxa"/>
            <w:tcMar>
              <w:top w:w="28" w:type="dxa"/>
              <w:bottom w:w="28" w:type="dxa"/>
            </w:tcMar>
            <w:vAlign w:val="center"/>
          </w:tcPr>
          <w:p w14:paraId="05902FE7" w14:textId="77777777" w:rsidR="002772E3" w:rsidRPr="00922217" w:rsidRDefault="002772E3" w:rsidP="0071204A">
            <w:pPr>
              <w:rPr>
                <w:rFonts w:ascii="Times New Roman" w:hAnsi="Times New Roman"/>
                <w:sz w:val="22"/>
                <w:szCs w:val="22"/>
              </w:rPr>
            </w:pPr>
          </w:p>
        </w:tc>
      </w:tr>
      <w:tr w:rsidR="002772E3" w:rsidRPr="00922217" w14:paraId="2CA54AFE" w14:textId="77777777" w:rsidTr="0022120F">
        <w:trPr>
          <w:trHeight w:val="400"/>
        </w:trPr>
        <w:tc>
          <w:tcPr>
            <w:tcW w:w="4111" w:type="dxa"/>
            <w:tcMar>
              <w:top w:w="28" w:type="dxa"/>
              <w:bottom w:w="28" w:type="dxa"/>
            </w:tcMar>
            <w:vAlign w:val="center"/>
          </w:tcPr>
          <w:p w14:paraId="634E6775" w14:textId="77777777" w:rsidR="002772E3" w:rsidRPr="00922217" w:rsidRDefault="002772E3" w:rsidP="0071204A">
            <w:r w:rsidRPr="00922217">
              <w:t xml:space="preserve">Land van vestiging geïnteresseerde partij </w:t>
            </w:r>
          </w:p>
        </w:tc>
        <w:tc>
          <w:tcPr>
            <w:tcW w:w="4961" w:type="dxa"/>
            <w:tcMar>
              <w:top w:w="28" w:type="dxa"/>
              <w:bottom w:w="28" w:type="dxa"/>
            </w:tcMar>
            <w:vAlign w:val="center"/>
          </w:tcPr>
          <w:p w14:paraId="51E3D669" w14:textId="77777777" w:rsidR="002772E3" w:rsidRPr="00922217" w:rsidRDefault="002772E3" w:rsidP="0071204A">
            <w:pPr>
              <w:rPr>
                <w:rFonts w:ascii="Times New Roman" w:hAnsi="Times New Roman"/>
                <w:sz w:val="22"/>
                <w:szCs w:val="22"/>
              </w:rPr>
            </w:pPr>
          </w:p>
        </w:tc>
      </w:tr>
      <w:tr w:rsidR="002772E3" w:rsidRPr="00922217" w14:paraId="5BF32730" w14:textId="77777777" w:rsidTr="0022120F">
        <w:trPr>
          <w:trHeight w:val="400"/>
        </w:trPr>
        <w:tc>
          <w:tcPr>
            <w:tcW w:w="4111" w:type="dxa"/>
            <w:tcMar>
              <w:top w:w="28" w:type="dxa"/>
              <w:bottom w:w="28" w:type="dxa"/>
            </w:tcMar>
            <w:vAlign w:val="center"/>
          </w:tcPr>
          <w:p w14:paraId="5C3ACBBD" w14:textId="77777777" w:rsidR="002772E3" w:rsidRPr="00922217" w:rsidRDefault="002772E3" w:rsidP="0071204A">
            <w:r w:rsidRPr="00922217">
              <w:t>Contactpersoon voor deze marktconsultatie</w:t>
            </w:r>
          </w:p>
        </w:tc>
        <w:tc>
          <w:tcPr>
            <w:tcW w:w="4961" w:type="dxa"/>
            <w:tcMar>
              <w:top w:w="28" w:type="dxa"/>
              <w:bottom w:w="28" w:type="dxa"/>
            </w:tcMar>
            <w:vAlign w:val="center"/>
          </w:tcPr>
          <w:p w14:paraId="56A6E6DA" w14:textId="77777777" w:rsidR="002772E3" w:rsidRPr="00922217" w:rsidRDefault="002772E3" w:rsidP="0071204A">
            <w:pPr>
              <w:rPr>
                <w:rFonts w:ascii="Times New Roman" w:hAnsi="Times New Roman"/>
                <w:sz w:val="22"/>
                <w:szCs w:val="22"/>
              </w:rPr>
            </w:pPr>
          </w:p>
        </w:tc>
      </w:tr>
      <w:tr w:rsidR="002772E3" w:rsidRPr="00922217" w14:paraId="1C66E953" w14:textId="77777777" w:rsidTr="0022120F">
        <w:trPr>
          <w:trHeight w:val="400"/>
        </w:trPr>
        <w:tc>
          <w:tcPr>
            <w:tcW w:w="4111" w:type="dxa"/>
            <w:tcMar>
              <w:top w:w="28" w:type="dxa"/>
              <w:bottom w:w="28" w:type="dxa"/>
            </w:tcMar>
            <w:vAlign w:val="center"/>
          </w:tcPr>
          <w:p w14:paraId="1A334F28" w14:textId="77777777" w:rsidR="002772E3" w:rsidRPr="00922217" w:rsidRDefault="002772E3" w:rsidP="0071204A">
            <w:r w:rsidRPr="00922217">
              <w:t>Functie contactpersoon</w:t>
            </w:r>
          </w:p>
        </w:tc>
        <w:tc>
          <w:tcPr>
            <w:tcW w:w="4961" w:type="dxa"/>
            <w:tcMar>
              <w:top w:w="28" w:type="dxa"/>
              <w:bottom w:w="28" w:type="dxa"/>
            </w:tcMar>
            <w:vAlign w:val="center"/>
          </w:tcPr>
          <w:p w14:paraId="3D706887" w14:textId="77777777" w:rsidR="002772E3" w:rsidRPr="00922217" w:rsidRDefault="002772E3" w:rsidP="0071204A">
            <w:pPr>
              <w:rPr>
                <w:rFonts w:ascii="Times New Roman" w:hAnsi="Times New Roman"/>
                <w:sz w:val="22"/>
                <w:szCs w:val="22"/>
              </w:rPr>
            </w:pPr>
          </w:p>
        </w:tc>
      </w:tr>
      <w:tr w:rsidR="002772E3" w:rsidRPr="00922217" w14:paraId="0A821DAD" w14:textId="77777777" w:rsidTr="0022120F">
        <w:trPr>
          <w:trHeight w:val="400"/>
        </w:trPr>
        <w:tc>
          <w:tcPr>
            <w:tcW w:w="4111" w:type="dxa"/>
            <w:tcMar>
              <w:top w:w="28" w:type="dxa"/>
              <w:bottom w:w="28" w:type="dxa"/>
            </w:tcMar>
            <w:vAlign w:val="center"/>
          </w:tcPr>
          <w:p w14:paraId="3311C64E" w14:textId="77777777" w:rsidR="002772E3" w:rsidRPr="00922217" w:rsidRDefault="002772E3" w:rsidP="0071204A">
            <w:r w:rsidRPr="00922217">
              <w:t>Telefoon</w:t>
            </w:r>
          </w:p>
        </w:tc>
        <w:tc>
          <w:tcPr>
            <w:tcW w:w="4961" w:type="dxa"/>
            <w:tcMar>
              <w:top w:w="28" w:type="dxa"/>
              <w:bottom w:w="28" w:type="dxa"/>
            </w:tcMar>
            <w:vAlign w:val="center"/>
          </w:tcPr>
          <w:p w14:paraId="4BF17E2B" w14:textId="77777777" w:rsidR="002772E3" w:rsidRPr="00922217" w:rsidRDefault="002772E3" w:rsidP="0071204A">
            <w:pPr>
              <w:rPr>
                <w:rFonts w:ascii="Times New Roman" w:hAnsi="Times New Roman"/>
                <w:sz w:val="22"/>
                <w:szCs w:val="22"/>
              </w:rPr>
            </w:pPr>
          </w:p>
        </w:tc>
      </w:tr>
      <w:tr w:rsidR="002772E3" w:rsidRPr="00922217" w14:paraId="2E34D3F5" w14:textId="77777777" w:rsidTr="0022120F">
        <w:trPr>
          <w:trHeight w:val="400"/>
        </w:trPr>
        <w:tc>
          <w:tcPr>
            <w:tcW w:w="4111" w:type="dxa"/>
            <w:tcMar>
              <w:top w:w="28" w:type="dxa"/>
              <w:bottom w:w="28" w:type="dxa"/>
            </w:tcMar>
            <w:vAlign w:val="center"/>
          </w:tcPr>
          <w:p w14:paraId="3CB93876" w14:textId="77777777" w:rsidR="002772E3" w:rsidRPr="00922217" w:rsidRDefault="002772E3" w:rsidP="0071204A">
            <w:r w:rsidRPr="00922217">
              <w:t>e-mail adres</w:t>
            </w:r>
          </w:p>
        </w:tc>
        <w:tc>
          <w:tcPr>
            <w:tcW w:w="4961" w:type="dxa"/>
            <w:tcMar>
              <w:top w:w="28" w:type="dxa"/>
              <w:bottom w:w="28" w:type="dxa"/>
            </w:tcMar>
            <w:vAlign w:val="center"/>
          </w:tcPr>
          <w:p w14:paraId="28B7CCB4" w14:textId="77777777" w:rsidR="002772E3" w:rsidRPr="00922217" w:rsidRDefault="002772E3" w:rsidP="0071204A">
            <w:pPr>
              <w:rPr>
                <w:rFonts w:ascii="Times New Roman" w:hAnsi="Times New Roman"/>
                <w:sz w:val="22"/>
                <w:szCs w:val="22"/>
              </w:rPr>
            </w:pPr>
          </w:p>
        </w:tc>
      </w:tr>
      <w:tr w:rsidR="002772E3" w:rsidRPr="00922217" w14:paraId="593AF5F2" w14:textId="77777777" w:rsidTr="0022120F">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3BB42B2E" w14:textId="77777777" w:rsidR="002772E3" w:rsidRPr="00922217" w:rsidRDefault="002772E3" w:rsidP="0071204A">
            <w:r w:rsidRPr="00922217">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9E96100" w14:textId="77777777" w:rsidR="002772E3" w:rsidRPr="00922217" w:rsidRDefault="002772E3" w:rsidP="0071204A">
            <w:pPr>
              <w:rPr>
                <w:rFonts w:ascii="Times New Roman" w:hAnsi="Times New Roman"/>
                <w:sz w:val="22"/>
                <w:szCs w:val="22"/>
              </w:rPr>
            </w:pPr>
          </w:p>
        </w:tc>
      </w:tr>
      <w:tr w:rsidR="002772E3" w:rsidRPr="00456E36" w14:paraId="7D841CC8" w14:textId="77777777" w:rsidTr="004F4891">
        <w:trPr>
          <w:trHeight w:val="569"/>
        </w:trPr>
        <w:tc>
          <w:tcPr>
            <w:tcW w:w="4111" w:type="dxa"/>
            <w:tcBorders>
              <w:top w:val="single" w:sz="4" w:space="0" w:color="auto"/>
              <w:bottom w:val="single" w:sz="4" w:space="0" w:color="auto"/>
            </w:tcBorders>
            <w:tcMar>
              <w:top w:w="28" w:type="dxa"/>
              <w:bottom w:w="28" w:type="dxa"/>
            </w:tcMar>
            <w:vAlign w:val="center"/>
          </w:tcPr>
          <w:p w14:paraId="45FA208D" w14:textId="77777777" w:rsidR="002772E3" w:rsidRPr="00456E36" w:rsidRDefault="002772E3" w:rsidP="0071204A">
            <w:r w:rsidRPr="00922217">
              <w:t>Eventuele opmerkingen en/of bijzonderheden</w:t>
            </w:r>
          </w:p>
        </w:tc>
        <w:tc>
          <w:tcPr>
            <w:tcW w:w="4961" w:type="dxa"/>
            <w:tcBorders>
              <w:top w:val="single" w:sz="4" w:space="0" w:color="auto"/>
              <w:bottom w:val="single" w:sz="4" w:space="0" w:color="auto"/>
            </w:tcBorders>
            <w:tcMar>
              <w:top w:w="28" w:type="dxa"/>
              <w:bottom w:w="28" w:type="dxa"/>
            </w:tcMar>
            <w:vAlign w:val="center"/>
          </w:tcPr>
          <w:p w14:paraId="27BFA0AF" w14:textId="77777777" w:rsidR="002772E3" w:rsidRPr="00456E36" w:rsidRDefault="002772E3" w:rsidP="0071204A">
            <w:pPr>
              <w:rPr>
                <w:rFonts w:ascii="Times New Roman" w:hAnsi="Times New Roman"/>
                <w:sz w:val="22"/>
                <w:szCs w:val="22"/>
              </w:rPr>
            </w:pPr>
          </w:p>
        </w:tc>
      </w:tr>
      <w:tr w:rsidR="004F4891" w:rsidRPr="00456E36" w14:paraId="6F1C7D01" w14:textId="77777777" w:rsidTr="0022120F">
        <w:trPr>
          <w:trHeight w:val="569"/>
        </w:trPr>
        <w:tc>
          <w:tcPr>
            <w:tcW w:w="4111" w:type="dxa"/>
            <w:tcBorders>
              <w:top w:val="single" w:sz="4" w:space="0" w:color="auto"/>
            </w:tcBorders>
            <w:tcMar>
              <w:top w:w="28" w:type="dxa"/>
              <w:bottom w:w="28" w:type="dxa"/>
            </w:tcMar>
            <w:vAlign w:val="center"/>
          </w:tcPr>
          <w:p w14:paraId="0AB6FEE3" w14:textId="5488F545" w:rsidR="004F4891" w:rsidRPr="00922217" w:rsidRDefault="00110EF1" w:rsidP="0071204A">
            <w:r>
              <w:t>MKB</w:t>
            </w:r>
          </w:p>
        </w:tc>
        <w:tc>
          <w:tcPr>
            <w:tcW w:w="4961" w:type="dxa"/>
            <w:tcBorders>
              <w:top w:val="single" w:sz="4" w:space="0" w:color="auto"/>
            </w:tcBorders>
            <w:tcMar>
              <w:top w:w="28" w:type="dxa"/>
              <w:bottom w:w="28" w:type="dxa"/>
            </w:tcMar>
            <w:vAlign w:val="center"/>
          </w:tcPr>
          <w:p w14:paraId="295CFB2C" w14:textId="44E1AA80" w:rsidR="004F4891" w:rsidRPr="00456E36" w:rsidRDefault="00110EF1" w:rsidP="0071204A">
            <w:pPr>
              <w:rPr>
                <w:rFonts w:ascii="Times New Roman" w:hAnsi="Times New Roman"/>
                <w:sz w:val="22"/>
                <w:szCs w:val="22"/>
              </w:rPr>
            </w:pPr>
            <w:r>
              <w:rPr>
                <w:rFonts w:ascii="Times New Roman" w:hAnsi="Times New Roman"/>
                <w:sz w:val="22"/>
                <w:szCs w:val="22"/>
              </w:rPr>
              <w:t xml:space="preserve"> </w:t>
            </w:r>
            <w:sdt>
              <w:sdtPr>
                <w:rPr>
                  <w:rFonts w:ascii="Times New Roman" w:hAnsi="Times New Roman"/>
                  <w:sz w:val="22"/>
                  <w:szCs w:val="22"/>
                </w:rPr>
                <w:id w:val="3069933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imes New Roman" w:hAnsi="Times New Roman"/>
                <w:sz w:val="22"/>
                <w:szCs w:val="22"/>
              </w:rPr>
              <w:t xml:space="preserve">   Ja     </w:t>
            </w:r>
            <w:sdt>
              <w:sdtPr>
                <w:rPr>
                  <w:rFonts w:ascii="Times New Roman" w:hAnsi="Times New Roman"/>
                  <w:sz w:val="22"/>
                  <w:szCs w:val="22"/>
                </w:rPr>
                <w:id w:val="42538430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imes New Roman" w:hAnsi="Times New Roman"/>
                <w:sz w:val="22"/>
                <w:szCs w:val="22"/>
              </w:rPr>
              <w:t xml:space="preserve"> Nee</w:t>
            </w:r>
          </w:p>
        </w:tc>
      </w:tr>
    </w:tbl>
    <w:p w14:paraId="5051223C" w14:textId="77777777" w:rsidR="002772E3" w:rsidRDefault="002772E3" w:rsidP="002772E3">
      <w:pPr>
        <w:jc w:val="both"/>
      </w:pPr>
    </w:p>
    <w:p w14:paraId="2550DD0C" w14:textId="77777777" w:rsidR="002772E3" w:rsidRPr="00922217" w:rsidRDefault="002772E3" w:rsidP="002772E3">
      <w:pPr>
        <w:spacing w:line="276" w:lineRule="auto"/>
      </w:pPr>
    </w:p>
    <w:p w14:paraId="2A3CCAB6" w14:textId="77777777" w:rsidR="002772E3" w:rsidRPr="00922217" w:rsidRDefault="002772E3" w:rsidP="002772E3">
      <w:pPr>
        <w:pStyle w:val="Ondertitel"/>
      </w:pPr>
      <w:r w:rsidRPr="00922217">
        <w:t>Inhoud van de Opdracht</w:t>
      </w:r>
    </w:p>
    <w:p w14:paraId="7939682D" w14:textId="77777777" w:rsidR="002772E3" w:rsidRPr="00922217" w:rsidRDefault="002772E3" w:rsidP="002772E3">
      <w:pPr>
        <w:pStyle w:val="DHSubGenummerd"/>
        <w:numPr>
          <w:ilvl w:val="0"/>
          <w:numId w:val="0"/>
        </w:numPr>
      </w:pPr>
    </w:p>
    <w:p w14:paraId="2A5E922A" w14:textId="0579DD31" w:rsidR="002772E3" w:rsidRDefault="002772E3" w:rsidP="002772E3">
      <w:pPr>
        <w:pStyle w:val="DHSubGenummerd"/>
      </w:pPr>
      <w:r w:rsidRPr="00922217">
        <w:t xml:space="preserve">Zijn er verschillende soorten adviesdiensten ten aanzien van de vermelde opdracht in de markt? Biedt uw organisatie alle soorten en kunt u deze kort toelichten? </w:t>
      </w:r>
    </w:p>
    <w:p w14:paraId="2F275028"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CF3F39" w14:paraId="146AA805" w14:textId="77777777" w:rsidTr="00CF3F39">
        <w:tc>
          <w:tcPr>
            <w:tcW w:w="9060" w:type="dxa"/>
          </w:tcPr>
          <w:p w14:paraId="0E149AEE" w14:textId="77777777" w:rsidR="00CF3F39" w:rsidRDefault="00CF3F39" w:rsidP="00CF3F39">
            <w:pPr>
              <w:pStyle w:val="DHSubGenummerd"/>
              <w:numPr>
                <w:ilvl w:val="0"/>
                <w:numId w:val="0"/>
              </w:numPr>
            </w:pPr>
          </w:p>
          <w:p w14:paraId="545B3141" w14:textId="77777777" w:rsidR="00CF3F39" w:rsidRDefault="00CF3F39" w:rsidP="00CF3F39">
            <w:pPr>
              <w:pStyle w:val="DHSubGenummerd"/>
              <w:numPr>
                <w:ilvl w:val="0"/>
                <w:numId w:val="0"/>
              </w:numPr>
            </w:pPr>
          </w:p>
          <w:p w14:paraId="6B8BFBEA" w14:textId="77777777" w:rsidR="00CF3F39" w:rsidRDefault="00CF3F39" w:rsidP="00CF3F39">
            <w:pPr>
              <w:pStyle w:val="DHSubGenummerd"/>
              <w:numPr>
                <w:ilvl w:val="0"/>
                <w:numId w:val="0"/>
              </w:numPr>
            </w:pPr>
          </w:p>
          <w:p w14:paraId="2723A499" w14:textId="77777777" w:rsidR="00CF3F39" w:rsidRDefault="00CF3F39" w:rsidP="00CF3F39">
            <w:pPr>
              <w:pStyle w:val="DHSubGenummerd"/>
              <w:numPr>
                <w:ilvl w:val="0"/>
                <w:numId w:val="0"/>
              </w:numPr>
            </w:pPr>
          </w:p>
          <w:p w14:paraId="2A18798D" w14:textId="77777777" w:rsidR="00CF3F39" w:rsidRDefault="00CF3F39" w:rsidP="00CF3F39">
            <w:pPr>
              <w:pStyle w:val="DHSubGenummerd"/>
              <w:numPr>
                <w:ilvl w:val="0"/>
                <w:numId w:val="0"/>
              </w:numPr>
            </w:pPr>
          </w:p>
          <w:p w14:paraId="64C8836B" w14:textId="77777777" w:rsidR="00CF3F39" w:rsidRDefault="00CF3F39" w:rsidP="00CF3F39">
            <w:pPr>
              <w:pStyle w:val="DHSubGenummerd"/>
              <w:numPr>
                <w:ilvl w:val="0"/>
                <w:numId w:val="0"/>
              </w:numPr>
            </w:pPr>
          </w:p>
          <w:p w14:paraId="0319EB75" w14:textId="07FBDFE2" w:rsidR="00CF3F39" w:rsidRDefault="00CF3F39" w:rsidP="00CF3F39">
            <w:pPr>
              <w:pStyle w:val="DHSubGenummerd"/>
              <w:numPr>
                <w:ilvl w:val="0"/>
                <w:numId w:val="0"/>
              </w:numPr>
            </w:pPr>
          </w:p>
        </w:tc>
      </w:tr>
    </w:tbl>
    <w:p w14:paraId="0C463FA4" w14:textId="77777777" w:rsidR="00CF3F39" w:rsidRPr="00922217" w:rsidRDefault="00CF3F39" w:rsidP="00CF3F39">
      <w:pPr>
        <w:pStyle w:val="DHSubGenummerd"/>
        <w:numPr>
          <w:ilvl w:val="0"/>
          <w:numId w:val="0"/>
        </w:numPr>
        <w:ind w:left="284"/>
      </w:pPr>
    </w:p>
    <w:p w14:paraId="4C3D2760" w14:textId="77777777" w:rsidR="002772E3" w:rsidRPr="00922217" w:rsidRDefault="002772E3" w:rsidP="002772E3">
      <w:pPr>
        <w:pStyle w:val="DHSubGenummerd"/>
      </w:pPr>
      <w:r w:rsidRPr="00922217">
        <w:t xml:space="preserve">Heeft uw organisatie ervaring met vergelijkbare (grote) opdrachten voor vergelijkbare opdrachtgevers (publieke sector) of juist daarbuiten? </w:t>
      </w:r>
    </w:p>
    <w:p w14:paraId="5239BF77" w14:textId="77777777" w:rsidR="00A44B8E" w:rsidRDefault="00A44B8E" w:rsidP="00257608">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5F097A1D" w14:textId="77777777" w:rsidTr="0071204A">
        <w:tc>
          <w:tcPr>
            <w:tcW w:w="9060" w:type="dxa"/>
          </w:tcPr>
          <w:p w14:paraId="0C731FA3" w14:textId="77777777" w:rsidR="00A44B8E" w:rsidRDefault="00A44B8E" w:rsidP="0071204A">
            <w:pPr>
              <w:pStyle w:val="DHSubGenummerd"/>
              <w:numPr>
                <w:ilvl w:val="0"/>
                <w:numId w:val="0"/>
              </w:numPr>
            </w:pPr>
          </w:p>
          <w:p w14:paraId="379156CE" w14:textId="77777777" w:rsidR="00A44B8E" w:rsidRDefault="00A44B8E" w:rsidP="0071204A">
            <w:pPr>
              <w:pStyle w:val="DHSubGenummerd"/>
              <w:numPr>
                <w:ilvl w:val="0"/>
                <w:numId w:val="0"/>
              </w:numPr>
            </w:pPr>
          </w:p>
          <w:p w14:paraId="5DBBE537" w14:textId="77777777" w:rsidR="00A44B8E" w:rsidRDefault="00A44B8E" w:rsidP="0071204A">
            <w:pPr>
              <w:pStyle w:val="DHSubGenummerd"/>
              <w:numPr>
                <w:ilvl w:val="0"/>
                <w:numId w:val="0"/>
              </w:numPr>
            </w:pPr>
          </w:p>
          <w:p w14:paraId="0C555AA8" w14:textId="77777777" w:rsidR="00A44B8E" w:rsidRDefault="00A44B8E" w:rsidP="0071204A">
            <w:pPr>
              <w:pStyle w:val="DHSubGenummerd"/>
              <w:numPr>
                <w:ilvl w:val="0"/>
                <w:numId w:val="0"/>
              </w:numPr>
            </w:pPr>
          </w:p>
          <w:p w14:paraId="4183932E" w14:textId="77777777" w:rsidR="00A44B8E" w:rsidRDefault="00A44B8E" w:rsidP="0071204A">
            <w:pPr>
              <w:pStyle w:val="DHSubGenummerd"/>
              <w:numPr>
                <w:ilvl w:val="0"/>
                <w:numId w:val="0"/>
              </w:numPr>
            </w:pPr>
          </w:p>
          <w:p w14:paraId="6FB235BB" w14:textId="77777777" w:rsidR="00A44B8E" w:rsidRDefault="00A44B8E" w:rsidP="0071204A">
            <w:pPr>
              <w:pStyle w:val="DHSubGenummerd"/>
              <w:numPr>
                <w:ilvl w:val="0"/>
                <w:numId w:val="0"/>
              </w:numPr>
            </w:pPr>
          </w:p>
          <w:p w14:paraId="22C447F6" w14:textId="77777777" w:rsidR="00A44B8E" w:rsidRDefault="00A44B8E" w:rsidP="0071204A">
            <w:pPr>
              <w:pStyle w:val="DHSubGenummerd"/>
              <w:numPr>
                <w:ilvl w:val="0"/>
                <w:numId w:val="0"/>
              </w:numPr>
            </w:pPr>
          </w:p>
        </w:tc>
      </w:tr>
    </w:tbl>
    <w:p w14:paraId="611C6790" w14:textId="77777777" w:rsidR="002772E3" w:rsidRPr="00922217" w:rsidRDefault="002772E3" w:rsidP="002772E3">
      <w:pPr>
        <w:pStyle w:val="Lijstalinea"/>
      </w:pPr>
    </w:p>
    <w:p w14:paraId="19BDE96A" w14:textId="77777777" w:rsidR="002772E3" w:rsidRPr="00922217" w:rsidRDefault="002772E3" w:rsidP="002772E3">
      <w:pPr>
        <w:pStyle w:val="DHSubGenummerd"/>
      </w:pPr>
      <w:r w:rsidRPr="00922217">
        <w:t xml:space="preserve">Als u als aanbieder in de schoenen van de Opdrachtgever zou staan, welke Kritische Prestatie Indicatoren zou u dan formuleren om te kunnen monitoren en sturen, rekening houdend met de beoogde doelen van deze adviesopdracht? </w:t>
      </w:r>
    </w:p>
    <w:p w14:paraId="22433D4C" w14:textId="77777777" w:rsidR="00A44B8E" w:rsidRDefault="00A44B8E" w:rsidP="00257608">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06F08BEB" w14:textId="77777777" w:rsidTr="0071204A">
        <w:tc>
          <w:tcPr>
            <w:tcW w:w="9060" w:type="dxa"/>
          </w:tcPr>
          <w:p w14:paraId="089358BD" w14:textId="77777777" w:rsidR="00A44B8E" w:rsidRDefault="00A44B8E" w:rsidP="0071204A">
            <w:pPr>
              <w:pStyle w:val="DHSubGenummerd"/>
              <w:numPr>
                <w:ilvl w:val="0"/>
                <w:numId w:val="0"/>
              </w:numPr>
            </w:pPr>
          </w:p>
          <w:p w14:paraId="17C0131E" w14:textId="77777777" w:rsidR="00A44B8E" w:rsidRDefault="00A44B8E" w:rsidP="0071204A">
            <w:pPr>
              <w:pStyle w:val="DHSubGenummerd"/>
              <w:numPr>
                <w:ilvl w:val="0"/>
                <w:numId w:val="0"/>
              </w:numPr>
            </w:pPr>
          </w:p>
          <w:p w14:paraId="3EAA322D" w14:textId="77777777" w:rsidR="00A44B8E" w:rsidRDefault="00A44B8E" w:rsidP="0071204A">
            <w:pPr>
              <w:pStyle w:val="DHSubGenummerd"/>
              <w:numPr>
                <w:ilvl w:val="0"/>
                <w:numId w:val="0"/>
              </w:numPr>
            </w:pPr>
          </w:p>
          <w:p w14:paraId="2253BEBE" w14:textId="77777777" w:rsidR="00A44B8E" w:rsidRDefault="00A44B8E" w:rsidP="0071204A">
            <w:pPr>
              <w:pStyle w:val="DHSubGenummerd"/>
              <w:numPr>
                <w:ilvl w:val="0"/>
                <w:numId w:val="0"/>
              </w:numPr>
            </w:pPr>
          </w:p>
          <w:p w14:paraId="01C94310" w14:textId="77777777" w:rsidR="00A44B8E" w:rsidRDefault="00A44B8E" w:rsidP="0071204A">
            <w:pPr>
              <w:pStyle w:val="DHSubGenummerd"/>
              <w:numPr>
                <w:ilvl w:val="0"/>
                <w:numId w:val="0"/>
              </w:numPr>
            </w:pPr>
          </w:p>
          <w:p w14:paraId="211E6D98" w14:textId="77777777" w:rsidR="00A44B8E" w:rsidRDefault="00A44B8E" w:rsidP="0071204A">
            <w:pPr>
              <w:pStyle w:val="DHSubGenummerd"/>
              <w:numPr>
                <w:ilvl w:val="0"/>
                <w:numId w:val="0"/>
              </w:numPr>
            </w:pPr>
          </w:p>
          <w:p w14:paraId="275F1D37" w14:textId="77777777" w:rsidR="00A44B8E" w:rsidRDefault="00A44B8E" w:rsidP="0071204A">
            <w:pPr>
              <w:pStyle w:val="DHSubGenummerd"/>
              <w:numPr>
                <w:ilvl w:val="0"/>
                <w:numId w:val="0"/>
              </w:numPr>
            </w:pPr>
          </w:p>
        </w:tc>
      </w:tr>
    </w:tbl>
    <w:p w14:paraId="25B042C7" w14:textId="77777777" w:rsidR="002772E3" w:rsidRPr="00922217" w:rsidRDefault="002772E3" w:rsidP="002772E3">
      <w:pPr>
        <w:pStyle w:val="Lijstalinea"/>
      </w:pPr>
    </w:p>
    <w:p w14:paraId="75FE99C4" w14:textId="77777777" w:rsidR="002772E3" w:rsidRPr="00922217" w:rsidRDefault="002772E3" w:rsidP="002772E3">
      <w:pPr>
        <w:pStyle w:val="DHSubGenummerd"/>
      </w:pPr>
      <w:r w:rsidRPr="00922217">
        <w:t>Hoeveel tijd is er nodig na het afsluiten van de overeenkomst voor de start van de dienstverlening?</w:t>
      </w:r>
    </w:p>
    <w:p w14:paraId="576E7443" w14:textId="77777777" w:rsidR="00A44B8E" w:rsidRDefault="00A44B8E" w:rsidP="00257608">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7FB69641" w14:textId="77777777" w:rsidTr="0071204A">
        <w:tc>
          <w:tcPr>
            <w:tcW w:w="9060" w:type="dxa"/>
          </w:tcPr>
          <w:p w14:paraId="436F0721" w14:textId="77777777" w:rsidR="00A44B8E" w:rsidRDefault="00A44B8E" w:rsidP="0071204A">
            <w:pPr>
              <w:pStyle w:val="DHSubGenummerd"/>
              <w:numPr>
                <w:ilvl w:val="0"/>
                <w:numId w:val="0"/>
              </w:numPr>
            </w:pPr>
          </w:p>
          <w:p w14:paraId="15716032" w14:textId="77777777" w:rsidR="00A44B8E" w:rsidRDefault="00A44B8E" w:rsidP="0071204A">
            <w:pPr>
              <w:pStyle w:val="DHSubGenummerd"/>
              <w:numPr>
                <w:ilvl w:val="0"/>
                <w:numId w:val="0"/>
              </w:numPr>
            </w:pPr>
          </w:p>
          <w:p w14:paraId="39842486" w14:textId="77777777" w:rsidR="00A44B8E" w:rsidRDefault="00A44B8E" w:rsidP="0071204A">
            <w:pPr>
              <w:pStyle w:val="DHSubGenummerd"/>
              <w:numPr>
                <w:ilvl w:val="0"/>
                <w:numId w:val="0"/>
              </w:numPr>
            </w:pPr>
          </w:p>
          <w:p w14:paraId="1D79F1AA" w14:textId="77777777" w:rsidR="00A44B8E" w:rsidRDefault="00A44B8E" w:rsidP="0071204A">
            <w:pPr>
              <w:pStyle w:val="DHSubGenummerd"/>
              <w:numPr>
                <w:ilvl w:val="0"/>
                <w:numId w:val="0"/>
              </w:numPr>
            </w:pPr>
          </w:p>
          <w:p w14:paraId="6A38B716" w14:textId="77777777" w:rsidR="00A44B8E" w:rsidRDefault="00A44B8E" w:rsidP="0071204A">
            <w:pPr>
              <w:pStyle w:val="DHSubGenummerd"/>
              <w:numPr>
                <w:ilvl w:val="0"/>
                <w:numId w:val="0"/>
              </w:numPr>
            </w:pPr>
          </w:p>
          <w:p w14:paraId="1CD4A6E7" w14:textId="77777777" w:rsidR="00A44B8E" w:rsidRDefault="00A44B8E" w:rsidP="0071204A">
            <w:pPr>
              <w:pStyle w:val="DHSubGenummerd"/>
              <w:numPr>
                <w:ilvl w:val="0"/>
                <w:numId w:val="0"/>
              </w:numPr>
            </w:pPr>
          </w:p>
          <w:p w14:paraId="2513B294" w14:textId="77777777" w:rsidR="00A44B8E" w:rsidRDefault="00A44B8E" w:rsidP="0071204A">
            <w:pPr>
              <w:pStyle w:val="DHSubGenummerd"/>
              <w:numPr>
                <w:ilvl w:val="0"/>
                <w:numId w:val="0"/>
              </w:numPr>
            </w:pPr>
          </w:p>
        </w:tc>
      </w:tr>
    </w:tbl>
    <w:p w14:paraId="1AAF2830" w14:textId="77777777" w:rsidR="00A44B8E" w:rsidRPr="00922217" w:rsidRDefault="00A44B8E" w:rsidP="00A44B8E">
      <w:pPr>
        <w:pStyle w:val="DHSubGenummerd"/>
        <w:numPr>
          <w:ilvl w:val="0"/>
          <w:numId w:val="0"/>
        </w:numPr>
        <w:ind w:left="284"/>
      </w:pPr>
    </w:p>
    <w:p w14:paraId="435DED5D" w14:textId="77777777" w:rsidR="002772E3" w:rsidRPr="00922217" w:rsidRDefault="002772E3" w:rsidP="002772E3">
      <w:pPr>
        <w:pStyle w:val="Lijstalinea"/>
      </w:pPr>
    </w:p>
    <w:p w14:paraId="753D2590" w14:textId="77777777" w:rsidR="0022120F" w:rsidRDefault="0022120F">
      <w:pPr>
        <w:spacing w:line="240" w:lineRule="auto"/>
      </w:pPr>
      <w:r>
        <w:br w:type="page"/>
      </w:r>
    </w:p>
    <w:p w14:paraId="0567D7B0" w14:textId="409A29AA" w:rsidR="002772E3" w:rsidRPr="00922217" w:rsidRDefault="002772E3" w:rsidP="002772E3">
      <w:pPr>
        <w:pStyle w:val="DHSubGenummerd"/>
        <w:numPr>
          <w:ilvl w:val="0"/>
          <w:numId w:val="0"/>
        </w:numPr>
      </w:pPr>
      <w:r w:rsidRPr="00922217">
        <w:lastRenderedPageBreak/>
        <w:t xml:space="preserve">Als voorbereiding op een mogelijke migratie naar SaaS Bedrijfsvoering, werkt gemeente Den Haag aan een Case </w:t>
      </w:r>
      <w:proofErr w:type="spellStart"/>
      <w:r w:rsidRPr="00922217">
        <w:t>for</w:t>
      </w:r>
      <w:proofErr w:type="spellEnd"/>
      <w:r w:rsidRPr="00922217">
        <w:t xml:space="preserve"> Change &amp; Business Case. Een interne behoefteanalyse, prioriteitsstelling en een externe marktoriëntatie zijn als werkzaamheden in kaart gebracht.</w:t>
      </w:r>
    </w:p>
    <w:p w14:paraId="7BCA38AD" w14:textId="77777777" w:rsidR="002772E3" w:rsidRPr="00922217" w:rsidRDefault="002772E3" w:rsidP="002772E3">
      <w:pPr>
        <w:pStyle w:val="DHSubGenummerd"/>
        <w:numPr>
          <w:ilvl w:val="0"/>
          <w:numId w:val="0"/>
        </w:numPr>
      </w:pPr>
    </w:p>
    <w:p w14:paraId="17ED3877" w14:textId="77777777" w:rsidR="002772E3" w:rsidRPr="00922217" w:rsidRDefault="002772E3" w:rsidP="002772E3">
      <w:pPr>
        <w:pStyle w:val="DHSubGenummerd"/>
      </w:pPr>
      <w:r w:rsidRPr="00922217">
        <w:t xml:space="preserve">Welke processtappen zijn er volgens uw ervaring die tenminste onderdeel uit moeten maken van het proces om te komen tot een volwaardige Case </w:t>
      </w:r>
      <w:proofErr w:type="spellStart"/>
      <w:r w:rsidRPr="00922217">
        <w:t>for</w:t>
      </w:r>
      <w:proofErr w:type="spellEnd"/>
      <w:r w:rsidRPr="00922217">
        <w:t xml:space="preserve"> Change &amp; Business Case? </w:t>
      </w:r>
    </w:p>
    <w:p w14:paraId="4CA5748E" w14:textId="77777777" w:rsidR="00A44B8E" w:rsidRDefault="00A44B8E" w:rsidP="00257608">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11398940" w14:textId="77777777" w:rsidTr="0071204A">
        <w:tc>
          <w:tcPr>
            <w:tcW w:w="9060" w:type="dxa"/>
          </w:tcPr>
          <w:p w14:paraId="0275517E" w14:textId="77777777" w:rsidR="00A44B8E" w:rsidRDefault="00A44B8E" w:rsidP="0071204A">
            <w:pPr>
              <w:pStyle w:val="DHSubGenummerd"/>
              <w:numPr>
                <w:ilvl w:val="0"/>
                <w:numId w:val="0"/>
              </w:numPr>
            </w:pPr>
          </w:p>
          <w:p w14:paraId="69C40372" w14:textId="77777777" w:rsidR="00A44B8E" w:rsidRDefault="00A44B8E" w:rsidP="0071204A">
            <w:pPr>
              <w:pStyle w:val="DHSubGenummerd"/>
              <w:numPr>
                <w:ilvl w:val="0"/>
                <w:numId w:val="0"/>
              </w:numPr>
            </w:pPr>
          </w:p>
          <w:p w14:paraId="1FC520DB" w14:textId="77777777" w:rsidR="00A44B8E" w:rsidRDefault="00A44B8E" w:rsidP="0071204A">
            <w:pPr>
              <w:pStyle w:val="DHSubGenummerd"/>
              <w:numPr>
                <w:ilvl w:val="0"/>
                <w:numId w:val="0"/>
              </w:numPr>
            </w:pPr>
          </w:p>
          <w:p w14:paraId="688A4660" w14:textId="77777777" w:rsidR="00A44B8E" w:rsidRDefault="00A44B8E" w:rsidP="0071204A">
            <w:pPr>
              <w:pStyle w:val="DHSubGenummerd"/>
              <w:numPr>
                <w:ilvl w:val="0"/>
                <w:numId w:val="0"/>
              </w:numPr>
            </w:pPr>
          </w:p>
          <w:p w14:paraId="1BBAC265" w14:textId="77777777" w:rsidR="00A44B8E" w:rsidRDefault="00A44B8E" w:rsidP="0071204A">
            <w:pPr>
              <w:pStyle w:val="DHSubGenummerd"/>
              <w:numPr>
                <w:ilvl w:val="0"/>
                <w:numId w:val="0"/>
              </w:numPr>
            </w:pPr>
          </w:p>
          <w:p w14:paraId="66C05749" w14:textId="77777777" w:rsidR="00A44B8E" w:rsidRDefault="00A44B8E" w:rsidP="0071204A">
            <w:pPr>
              <w:pStyle w:val="DHSubGenummerd"/>
              <w:numPr>
                <w:ilvl w:val="0"/>
                <w:numId w:val="0"/>
              </w:numPr>
            </w:pPr>
          </w:p>
          <w:p w14:paraId="7BE16701" w14:textId="77777777" w:rsidR="00A44B8E" w:rsidRDefault="00A44B8E" w:rsidP="0071204A">
            <w:pPr>
              <w:pStyle w:val="DHSubGenummerd"/>
              <w:numPr>
                <w:ilvl w:val="0"/>
                <w:numId w:val="0"/>
              </w:numPr>
            </w:pPr>
          </w:p>
        </w:tc>
      </w:tr>
    </w:tbl>
    <w:p w14:paraId="029BEB33" w14:textId="77777777" w:rsidR="002772E3" w:rsidRPr="00922217" w:rsidRDefault="002772E3" w:rsidP="002772E3">
      <w:pPr>
        <w:pStyle w:val="DHSubGenummerd"/>
        <w:numPr>
          <w:ilvl w:val="0"/>
          <w:numId w:val="0"/>
        </w:numPr>
        <w:ind w:left="568"/>
      </w:pPr>
    </w:p>
    <w:p w14:paraId="329ABF52" w14:textId="77777777" w:rsidR="002772E3" w:rsidRPr="00922217" w:rsidRDefault="002772E3" w:rsidP="002772E3">
      <w:pPr>
        <w:pStyle w:val="DHSubGenummerd"/>
      </w:pPr>
      <w:r w:rsidRPr="00922217">
        <w:t>Welke resultaat afspraken zou de gemeente het beste kunnen formuleren zodat alle partijen een vergelijkbare aanbieding kunnen doen?</w:t>
      </w:r>
    </w:p>
    <w:p w14:paraId="7C26FADB"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6BC1CD81" w14:textId="77777777" w:rsidTr="0071204A">
        <w:tc>
          <w:tcPr>
            <w:tcW w:w="9060" w:type="dxa"/>
          </w:tcPr>
          <w:p w14:paraId="7E7294EC" w14:textId="77777777" w:rsidR="00A44B8E" w:rsidRDefault="00A44B8E" w:rsidP="0071204A">
            <w:pPr>
              <w:pStyle w:val="DHSubGenummerd"/>
              <w:numPr>
                <w:ilvl w:val="0"/>
                <w:numId w:val="0"/>
              </w:numPr>
            </w:pPr>
          </w:p>
          <w:p w14:paraId="0CC81B32" w14:textId="77777777" w:rsidR="00A44B8E" w:rsidRDefault="00A44B8E" w:rsidP="0071204A">
            <w:pPr>
              <w:pStyle w:val="DHSubGenummerd"/>
              <w:numPr>
                <w:ilvl w:val="0"/>
                <w:numId w:val="0"/>
              </w:numPr>
            </w:pPr>
          </w:p>
          <w:p w14:paraId="73C81192" w14:textId="77777777" w:rsidR="00A44B8E" w:rsidRDefault="00A44B8E" w:rsidP="0071204A">
            <w:pPr>
              <w:pStyle w:val="DHSubGenummerd"/>
              <w:numPr>
                <w:ilvl w:val="0"/>
                <w:numId w:val="0"/>
              </w:numPr>
            </w:pPr>
          </w:p>
          <w:p w14:paraId="5D570805" w14:textId="77777777" w:rsidR="00A44B8E" w:rsidRDefault="00A44B8E" w:rsidP="0071204A">
            <w:pPr>
              <w:pStyle w:val="DHSubGenummerd"/>
              <w:numPr>
                <w:ilvl w:val="0"/>
                <w:numId w:val="0"/>
              </w:numPr>
            </w:pPr>
          </w:p>
          <w:p w14:paraId="6EDB9CED" w14:textId="77777777" w:rsidR="00A44B8E" w:rsidRDefault="00A44B8E" w:rsidP="0071204A">
            <w:pPr>
              <w:pStyle w:val="DHSubGenummerd"/>
              <w:numPr>
                <w:ilvl w:val="0"/>
                <w:numId w:val="0"/>
              </w:numPr>
            </w:pPr>
          </w:p>
          <w:p w14:paraId="7A202CA0" w14:textId="77777777" w:rsidR="00A44B8E" w:rsidRDefault="00A44B8E" w:rsidP="0071204A">
            <w:pPr>
              <w:pStyle w:val="DHSubGenummerd"/>
              <w:numPr>
                <w:ilvl w:val="0"/>
                <w:numId w:val="0"/>
              </w:numPr>
            </w:pPr>
          </w:p>
          <w:p w14:paraId="3F5CF222" w14:textId="77777777" w:rsidR="00A44B8E" w:rsidRDefault="00A44B8E" w:rsidP="0071204A">
            <w:pPr>
              <w:pStyle w:val="DHSubGenummerd"/>
              <w:numPr>
                <w:ilvl w:val="0"/>
                <w:numId w:val="0"/>
              </w:numPr>
            </w:pPr>
          </w:p>
        </w:tc>
      </w:tr>
    </w:tbl>
    <w:p w14:paraId="75AA84AE" w14:textId="77777777" w:rsidR="002772E3" w:rsidRPr="00922217" w:rsidRDefault="002772E3" w:rsidP="002772E3">
      <w:pPr>
        <w:pStyle w:val="Lijstalinea"/>
      </w:pPr>
    </w:p>
    <w:p w14:paraId="29B0FA87" w14:textId="77777777" w:rsidR="002772E3" w:rsidRPr="00922217" w:rsidRDefault="002772E3" w:rsidP="002772E3">
      <w:pPr>
        <w:pStyle w:val="DHSubGenummerd"/>
      </w:pPr>
      <w:r w:rsidRPr="00922217">
        <w:t xml:space="preserve">Om de Opdrachtwaarde en keuze voor de definitieve aanbestedingsprocedure te bepalen willen we u graag vragen om een indicatie van de opdrachtwaarde voor het uitvoeren van de adviesdiensten, zoals in paragraaf 1.2 beschreven. Wij verzoeken u hierin een onderscheid maken tussen de Case </w:t>
      </w:r>
      <w:proofErr w:type="spellStart"/>
      <w:r w:rsidRPr="00922217">
        <w:t>for</w:t>
      </w:r>
      <w:proofErr w:type="spellEnd"/>
      <w:r w:rsidRPr="00922217">
        <w:t xml:space="preserve"> Change en de werkzaamheden ten behoeve van de Business Case. Kunt u daarbij tevens aangeven hoeveel uren u voorziet om de opdracht uit te voeren en wat voor een doorlooptijd u hiervoor nodig heeft. Deze vraag betreft met nadruk geen offerte, maar uitsluitend een grove indicatie.</w:t>
      </w:r>
    </w:p>
    <w:p w14:paraId="604089ED"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6137981B" w14:textId="77777777" w:rsidTr="0071204A">
        <w:tc>
          <w:tcPr>
            <w:tcW w:w="9060" w:type="dxa"/>
          </w:tcPr>
          <w:p w14:paraId="26F8288F" w14:textId="77777777" w:rsidR="00A44B8E" w:rsidRDefault="00A44B8E" w:rsidP="0071204A">
            <w:pPr>
              <w:pStyle w:val="DHSubGenummerd"/>
              <w:numPr>
                <w:ilvl w:val="0"/>
                <w:numId w:val="0"/>
              </w:numPr>
            </w:pPr>
          </w:p>
          <w:p w14:paraId="1938B92A" w14:textId="77777777" w:rsidR="00A44B8E" w:rsidRDefault="00A44B8E" w:rsidP="0071204A">
            <w:pPr>
              <w:pStyle w:val="DHSubGenummerd"/>
              <w:numPr>
                <w:ilvl w:val="0"/>
                <w:numId w:val="0"/>
              </w:numPr>
            </w:pPr>
          </w:p>
          <w:p w14:paraId="3024311D" w14:textId="77777777" w:rsidR="00A44B8E" w:rsidRDefault="00A44B8E" w:rsidP="0071204A">
            <w:pPr>
              <w:pStyle w:val="DHSubGenummerd"/>
              <w:numPr>
                <w:ilvl w:val="0"/>
                <w:numId w:val="0"/>
              </w:numPr>
            </w:pPr>
          </w:p>
          <w:p w14:paraId="777CE97E" w14:textId="77777777" w:rsidR="00A44B8E" w:rsidRDefault="00A44B8E" w:rsidP="0071204A">
            <w:pPr>
              <w:pStyle w:val="DHSubGenummerd"/>
              <w:numPr>
                <w:ilvl w:val="0"/>
                <w:numId w:val="0"/>
              </w:numPr>
            </w:pPr>
          </w:p>
          <w:p w14:paraId="0E167D50" w14:textId="77777777" w:rsidR="00A44B8E" w:rsidRDefault="00A44B8E" w:rsidP="0071204A">
            <w:pPr>
              <w:pStyle w:val="DHSubGenummerd"/>
              <w:numPr>
                <w:ilvl w:val="0"/>
                <w:numId w:val="0"/>
              </w:numPr>
            </w:pPr>
          </w:p>
          <w:p w14:paraId="0FD22754" w14:textId="77777777" w:rsidR="00A44B8E" w:rsidRDefault="00A44B8E" w:rsidP="0071204A">
            <w:pPr>
              <w:pStyle w:val="DHSubGenummerd"/>
              <w:numPr>
                <w:ilvl w:val="0"/>
                <w:numId w:val="0"/>
              </w:numPr>
            </w:pPr>
          </w:p>
          <w:p w14:paraId="0C3B7D03" w14:textId="77777777" w:rsidR="00A44B8E" w:rsidRDefault="00A44B8E" w:rsidP="0071204A">
            <w:pPr>
              <w:pStyle w:val="DHSubGenummerd"/>
              <w:numPr>
                <w:ilvl w:val="0"/>
                <w:numId w:val="0"/>
              </w:numPr>
            </w:pPr>
          </w:p>
        </w:tc>
      </w:tr>
    </w:tbl>
    <w:p w14:paraId="0587D581" w14:textId="77777777" w:rsidR="002772E3" w:rsidRPr="00922217" w:rsidRDefault="002772E3" w:rsidP="002772E3">
      <w:pPr>
        <w:pStyle w:val="DHSubGenummerd"/>
        <w:numPr>
          <w:ilvl w:val="0"/>
          <w:numId w:val="0"/>
        </w:numPr>
        <w:ind w:left="568"/>
      </w:pPr>
    </w:p>
    <w:p w14:paraId="47165BC7" w14:textId="77777777" w:rsidR="002772E3" w:rsidRPr="00922217" w:rsidRDefault="002772E3" w:rsidP="002772E3">
      <w:pPr>
        <w:pStyle w:val="DHSubGenummerd"/>
        <w:numPr>
          <w:ilvl w:val="0"/>
          <w:numId w:val="0"/>
        </w:numPr>
      </w:pPr>
      <w:r w:rsidRPr="00922217">
        <w:t xml:space="preserve">De gemeente stelt een intern projectteam beschikbaar om samen met de Opdrachtnemer de opdracht tot een goed einde te brengen, om daarmee tot een afgewogen advies en projectvoorstel te komen aan het Gemeentelijk Management Team. </w:t>
      </w:r>
    </w:p>
    <w:p w14:paraId="3FCBB7B0" w14:textId="77777777" w:rsidR="002772E3" w:rsidRPr="00922217" w:rsidRDefault="002772E3" w:rsidP="002772E3">
      <w:pPr>
        <w:pStyle w:val="DHSubGenummerd"/>
        <w:numPr>
          <w:ilvl w:val="0"/>
          <w:numId w:val="0"/>
        </w:numPr>
        <w:ind w:left="568"/>
      </w:pPr>
    </w:p>
    <w:p w14:paraId="05529EFA" w14:textId="77777777" w:rsidR="002772E3" w:rsidRPr="00922217" w:rsidRDefault="002772E3" w:rsidP="002772E3">
      <w:pPr>
        <w:pStyle w:val="DHSubGenummerd"/>
      </w:pPr>
      <w:r w:rsidRPr="00922217">
        <w:t>Welke personen / functies / afdelingen dienen te zijn vertegenwoordigd in het projectteam dat beschikbaar gesteld wordt.</w:t>
      </w:r>
    </w:p>
    <w:p w14:paraId="3CFC7A42"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53A97302" w14:textId="77777777" w:rsidTr="0071204A">
        <w:tc>
          <w:tcPr>
            <w:tcW w:w="9060" w:type="dxa"/>
          </w:tcPr>
          <w:p w14:paraId="3CEB088C" w14:textId="77777777" w:rsidR="00A44B8E" w:rsidRDefault="00A44B8E" w:rsidP="0071204A">
            <w:pPr>
              <w:pStyle w:val="DHSubGenummerd"/>
              <w:numPr>
                <w:ilvl w:val="0"/>
                <w:numId w:val="0"/>
              </w:numPr>
            </w:pPr>
          </w:p>
          <w:p w14:paraId="1FB3C325" w14:textId="77777777" w:rsidR="00A44B8E" w:rsidRDefault="00A44B8E" w:rsidP="0071204A">
            <w:pPr>
              <w:pStyle w:val="DHSubGenummerd"/>
              <w:numPr>
                <w:ilvl w:val="0"/>
                <w:numId w:val="0"/>
              </w:numPr>
            </w:pPr>
          </w:p>
          <w:p w14:paraId="4E522594" w14:textId="77777777" w:rsidR="00A44B8E" w:rsidRDefault="00A44B8E" w:rsidP="0071204A">
            <w:pPr>
              <w:pStyle w:val="DHSubGenummerd"/>
              <w:numPr>
                <w:ilvl w:val="0"/>
                <w:numId w:val="0"/>
              </w:numPr>
            </w:pPr>
          </w:p>
          <w:p w14:paraId="40786F04" w14:textId="77777777" w:rsidR="00A44B8E" w:rsidRDefault="00A44B8E" w:rsidP="0071204A">
            <w:pPr>
              <w:pStyle w:val="DHSubGenummerd"/>
              <w:numPr>
                <w:ilvl w:val="0"/>
                <w:numId w:val="0"/>
              </w:numPr>
            </w:pPr>
          </w:p>
          <w:p w14:paraId="6747B488" w14:textId="77777777" w:rsidR="00A44B8E" w:rsidRDefault="00A44B8E" w:rsidP="0071204A">
            <w:pPr>
              <w:pStyle w:val="DHSubGenummerd"/>
              <w:numPr>
                <w:ilvl w:val="0"/>
                <w:numId w:val="0"/>
              </w:numPr>
            </w:pPr>
          </w:p>
          <w:p w14:paraId="44E5BB91" w14:textId="77777777" w:rsidR="00A44B8E" w:rsidRDefault="00A44B8E" w:rsidP="0071204A">
            <w:pPr>
              <w:pStyle w:val="DHSubGenummerd"/>
              <w:numPr>
                <w:ilvl w:val="0"/>
                <w:numId w:val="0"/>
              </w:numPr>
            </w:pPr>
          </w:p>
          <w:p w14:paraId="3C5994AD" w14:textId="77777777" w:rsidR="00A44B8E" w:rsidRDefault="00A44B8E" w:rsidP="0071204A">
            <w:pPr>
              <w:pStyle w:val="DHSubGenummerd"/>
              <w:numPr>
                <w:ilvl w:val="0"/>
                <w:numId w:val="0"/>
              </w:numPr>
            </w:pPr>
          </w:p>
        </w:tc>
      </w:tr>
    </w:tbl>
    <w:p w14:paraId="26ADFC7A" w14:textId="77777777" w:rsidR="00A44B8E" w:rsidRPr="00922217" w:rsidRDefault="00A44B8E" w:rsidP="00A44B8E">
      <w:pPr>
        <w:pStyle w:val="DHSubGenummerd"/>
        <w:numPr>
          <w:ilvl w:val="0"/>
          <w:numId w:val="0"/>
        </w:numPr>
        <w:ind w:left="284"/>
      </w:pPr>
    </w:p>
    <w:p w14:paraId="7CAA09EF" w14:textId="77777777" w:rsidR="002772E3" w:rsidRPr="00922217" w:rsidRDefault="002772E3" w:rsidP="002772E3">
      <w:pPr>
        <w:pStyle w:val="DHSubGenummerd"/>
      </w:pPr>
      <w:r w:rsidRPr="00922217">
        <w:t>Hoeveel uren verwacht u dat dit projectteam beschikbaar dient te zijn.</w:t>
      </w:r>
    </w:p>
    <w:p w14:paraId="16413AB4"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341BE676" w14:textId="77777777" w:rsidTr="0071204A">
        <w:tc>
          <w:tcPr>
            <w:tcW w:w="9060" w:type="dxa"/>
          </w:tcPr>
          <w:p w14:paraId="5F75B845" w14:textId="77777777" w:rsidR="0022120F" w:rsidRDefault="0022120F" w:rsidP="0071204A">
            <w:pPr>
              <w:pStyle w:val="DHSubGenummerd"/>
              <w:numPr>
                <w:ilvl w:val="0"/>
                <w:numId w:val="0"/>
              </w:numPr>
            </w:pPr>
          </w:p>
          <w:p w14:paraId="422B27B3" w14:textId="77777777" w:rsidR="0022120F" w:rsidRDefault="0022120F" w:rsidP="0071204A">
            <w:pPr>
              <w:pStyle w:val="DHSubGenummerd"/>
              <w:numPr>
                <w:ilvl w:val="0"/>
                <w:numId w:val="0"/>
              </w:numPr>
            </w:pPr>
          </w:p>
          <w:p w14:paraId="0C9EE8CE" w14:textId="77777777" w:rsidR="0022120F" w:rsidRDefault="0022120F" w:rsidP="0071204A">
            <w:pPr>
              <w:pStyle w:val="DHSubGenummerd"/>
              <w:numPr>
                <w:ilvl w:val="0"/>
                <w:numId w:val="0"/>
              </w:numPr>
            </w:pPr>
          </w:p>
          <w:p w14:paraId="4755D418" w14:textId="77777777" w:rsidR="0022120F" w:rsidRDefault="0022120F" w:rsidP="0071204A">
            <w:pPr>
              <w:pStyle w:val="DHSubGenummerd"/>
              <w:numPr>
                <w:ilvl w:val="0"/>
                <w:numId w:val="0"/>
              </w:numPr>
            </w:pPr>
          </w:p>
          <w:p w14:paraId="42B66B78" w14:textId="77777777" w:rsidR="0022120F" w:rsidRDefault="0022120F" w:rsidP="0071204A">
            <w:pPr>
              <w:pStyle w:val="DHSubGenummerd"/>
              <w:numPr>
                <w:ilvl w:val="0"/>
                <w:numId w:val="0"/>
              </w:numPr>
            </w:pPr>
          </w:p>
          <w:p w14:paraId="6B45B0C2" w14:textId="77777777" w:rsidR="0022120F" w:rsidRDefault="0022120F" w:rsidP="0071204A">
            <w:pPr>
              <w:pStyle w:val="DHSubGenummerd"/>
              <w:numPr>
                <w:ilvl w:val="0"/>
                <w:numId w:val="0"/>
              </w:numPr>
            </w:pPr>
          </w:p>
          <w:p w14:paraId="6B9AFE55" w14:textId="77777777" w:rsidR="0022120F" w:rsidRDefault="0022120F" w:rsidP="0071204A">
            <w:pPr>
              <w:pStyle w:val="DHSubGenummerd"/>
              <w:numPr>
                <w:ilvl w:val="0"/>
                <w:numId w:val="0"/>
              </w:numPr>
            </w:pPr>
          </w:p>
        </w:tc>
      </w:tr>
    </w:tbl>
    <w:p w14:paraId="224C107C" w14:textId="77777777" w:rsidR="002772E3" w:rsidRPr="00922217" w:rsidRDefault="002772E3" w:rsidP="002772E3">
      <w:pPr>
        <w:pStyle w:val="Lijstalinea"/>
      </w:pPr>
    </w:p>
    <w:p w14:paraId="5B2125DC" w14:textId="77777777" w:rsidR="002772E3" w:rsidRPr="00922217" w:rsidRDefault="002772E3" w:rsidP="002772E3">
      <w:pPr>
        <w:pStyle w:val="DHSubGenummerd"/>
      </w:pPr>
      <w:r w:rsidRPr="00922217">
        <w:t xml:space="preserve">Indien uw organisatie een dergelijke opdracht gegund krijgt, wordt de opdracht dan uitgevoerd door één of meerdere adviseurs? </w:t>
      </w:r>
    </w:p>
    <w:p w14:paraId="7BBBAB9C"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60F05F15" w14:textId="77777777" w:rsidTr="0071204A">
        <w:tc>
          <w:tcPr>
            <w:tcW w:w="9060" w:type="dxa"/>
          </w:tcPr>
          <w:p w14:paraId="69B370F6" w14:textId="77777777" w:rsidR="00A44B8E" w:rsidRDefault="00A44B8E" w:rsidP="0071204A">
            <w:pPr>
              <w:pStyle w:val="DHSubGenummerd"/>
              <w:numPr>
                <w:ilvl w:val="0"/>
                <w:numId w:val="0"/>
              </w:numPr>
            </w:pPr>
          </w:p>
          <w:p w14:paraId="24017FC9" w14:textId="77777777" w:rsidR="00A44B8E" w:rsidRDefault="00A44B8E" w:rsidP="0071204A">
            <w:pPr>
              <w:pStyle w:val="DHSubGenummerd"/>
              <w:numPr>
                <w:ilvl w:val="0"/>
                <w:numId w:val="0"/>
              </w:numPr>
            </w:pPr>
          </w:p>
          <w:p w14:paraId="68900381" w14:textId="77777777" w:rsidR="00A44B8E" w:rsidRDefault="00A44B8E" w:rsidP="0071204A">
            <w:pPr>
              <w:pStyle w:val="DHSubGenummerd"/>
              <w:numPr>
                <w:ilvl w:val="0"/>
                <w:numId w:val="0"/>
              </w:numPr>
            </w:pPr>
          </w:p>
          <w:p w14:paraId="77E3629F" w14:textId="77777777" w:rsidR="00A44B8E" w:rsidRDefault="00A44B8E" w:rsidP="0071204A">
            <w:pPr>
              <w:pStyle w:val="DHSubGenummerd"/>
              <w:numPr>
                <w:ilvl w:val="0"/>
                <w:numId w:val="0"/>
              </w:numPr>
            </w:pPr>
          </w:p>
          <w:p w14:paraId="694B6A24" w14:textId="77777777" w:rsidR="00A44B8E" w:rsidRDefault="00A44B8E" w:rsidP="0071204A">
            <w:pPr>
              <w:pStyle w:val="DHSubGenummerd"/>
              <w:numPr>
                <w:ilvl w:val="0"/>
                <w:numId w:val="0"/>
              </w:numPr>
            </w:pPr>
          </w:p>
          <w:p w14:paraId="0D33D500" w14:textId="77777777" w:rsidR="00A44B8E" w:rsidRDefault="00A44B8E" w:rsidP="0071204A">
            <w:pPr>
              <w:pStyle w:val="DHSubGenummerd"/>
              <w:numPr>
                <w:ilvl w:val="0"/>
                <w:numId w:val="0"/>
              </w:numPr>
            </w:pPr>
          </w:p>
          <w:p w14:paraId="187F2663" w14:textId="77777777" w:rsidR="00A44B8E" w:rsidRDefault="00A44B8E" w:rsidP="0071204A">
            <w:pPr>
              <w:pStyle w:val="DHSubGenummerd"/>
              <w:numPr>
                <w:ilvl w:val="0"/>
                <w:numId w:val="0"/>
              </w:numPr>
            </w:pPr>
          </w:p>
        </w:tc>
      </w:tr>
    </w:tbl>
    <w:p w14:paraId="21B64755" w14:textId="77777777" w:rsidR="002772E3" w:rsidRPr="00922217" w:rsidRDefault="002772E3" w:rsidP="002772E3">
      <w:pPr>
        <w:pStyle w:val="Lijstalinea"/>
      </w:pPr>
    </w:p>
    <w:p w14:paraId="68DB5C9F" w14:textId="77777777" w:rsidR="002772E3" w:rsidRPr="00922217" w:rsidRDefault="002772E3" w:rsidP="002772E3">
      <w:pPr>
        <w:pStyle w:val="DHSubGenummerd"/>
      </w:pPr>
      <w:r w:rsidRPr="00922217">
        <w:t>In hoeverre worden dergelijke opdrachten door uw bureau zelf uitgevoerd of maakt u gebruik van onderaannemers?</w:t>
      </w:r>
    </w:p>
    <w:p w14:paraId="4574D272"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222BB985" w14:textId="77777777" w:rsidTr="0071204A">
        <w:tc>
          <w:tcPr>
            <w:tcW w:w="9060" w:type="dxa"/>
          </w:tcPr>
          <w:p w14:paraId="2DBA2D7E" w14:textId="77777777" w:rsidR="00A44B8E" w:rsidRDefault="00A44B8E" w:rsidP="0071204A">
            <w:pPr>
              <w:pStyle w:val="DHSubGenummerd"/>
              <w:numPr>
                <w:ilvl w:val="0"/>
                <w:numId w:val="0"/>
              </w:numPr>
            </w:pPr>
          </w:p>
          <w:p w14:paraId="5A70040D" w14:textId="77777777" w:rsidR="00A44B8E" w:rsidRDefault="00A44B8E" w:rsidP="0071204A">
            <w:pPr>
              <w:pStyle w:val="DHSubGenummerd"/>
              <w:numPr>
                <w:ilvl w:val="0"/>
                <w:numId w:val="0"/>
              </w:numPr>
            </w:pPr>
          </w:p>
          <w:p w14:paraId="1658594A" w14:textId="77777777" w:rsidR="00A44B8E" w:rsidRDefault="00A44B8E" w:rsidP="0071204A">
            <w:pPr>
              <w:pStyle w:val="DHSubGenummerd"/>
              <w:numPr>
                <w:ilvl w:val="0"/>
                <w:numId w:val="0"/>
              </w:numPr>
            </w:pPr>
          </w:p>
          <w:p w14:paraId="56663B4E" w14:textId="77777777" w:rsidR="00A44B8E" w:rsidRDefault="00A44B8E" w:rsidP="0071204A">
            <w:pPr>
              <w:pStyle w:val="DHSubGenummerd"/>
              <w:numPr>
                <w:ilvl w:val="0"/>
                <w:numId w:val="0"/>
              </w:numPr>
            </w:pPr>
          </w:p>
          <w:p w14:paraId="2AFE0DDB" w14:textId="77777777" w:rsidR="00A44B8E" w:rsidRDefault="00A44B8E" w:rsidP="0071204A">
            <w:pPr>
              <w:pStyle w:val="DHSubGenummerd"/>
              <w:numPr>
                <w:ilvl w:val="0"/>
                <w:numId w:val="0"/>
              </w:numPr>
            </w:pPr>
          </w:p>
          <w:p w14:paraId="6F666153" w14:textId="77777777" w:rsidR="00A44B8E" w:rsidRDefault="00A44B8E" w:rsidP="0071204A">
            <w:pPr>
              <w:pStyle w:val="DHSubGenummerd"/>
              <w:numPr>
                <w:ilvl w:val="0"/>
                <w:numId w:val="0"/>
              </w:numPr>
            </w:pPr>
          </w:p>
          <w:p w14:paraId="45B09407" w14:textId="77777777" w:rsidR="00A44B8E" w:rsidRDefault="00A44B8E" w:rsidP="0071204A">
            <w:pPr>
              <w:pStyle w:val="DHSubGenummerd"/>
              <w:numPr>
                <w:ilvl w:val="0"/>
                <w:numId w:val="0"/>
              </w:numPr>
            </w:pPr>
          </w:p>
        </w:tc>
      </w:tr>
    </w:tbl>
    <w:p w14:paraId="427D2A4F" w14:textId="77777777" w:rsidR="002772E3" w:rsidRPr="00922217" w:rsidRDefault="002772E3" w:rsidP="002772E3">
      <w:pPr>
        <w:pStyle w:val="Lijstalinea"/>
      </w:pPr>
    </w:p>
    <w:p w14:paraId="56CCFDC7" w14:textId="77777777" w:rsidR="002772E3" w:rsidRPr="00922217" w:rsidRDefault="002772E3" w:rsidP="002772E3">
      <w:pPr>
        <w:pStyle w:val="Ondertitel"/>
      </w:pPr>
      <w:r w:rsidRPr="00922217">
        <w:t>De markt</w:t>
      </w:r>
    </w:p>
    <w:p w14:paraId="11309669" w14:textId="77777777" w:rsidR="002772E3" w:rsidRPr="00922217" w:rsidRDefault="002772E3" w:rsidP="002772E3">
      <w:pPr>
        <w:pStyle w:val="DHSubGenummerd"/>
      </w:pPr>
      <w:r w:rsidRPr="00922217">
        <w:t>Hoe ziet de markt van dergelijke adviesdiensten eruit? Wat zijn de belangrijkste aanbieders ?  Is er een specifiek onderscheid tussen de marktpartijen?</w:t>
      </w:r>
    </w:p>
    <w:p w14:paraId="73953BBB"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0EF29DD9" w14:textId="77777777" w:rsidTr="0071204A">
        <w:tc>
          <w:tcPr>
            <w:tcW w:w="9060" w:type="dxa"/>
          </w:tcPr>
          <w:p w14:paraId="3F21687A" w14:textId="77777777" w:rsidR="00A44B8E" w:rsidRDefault="00A44B8E" w:rsidP="0071204A">
            <w:pPr>
              <w:pStyle w:val="DHSubGenummerd"/>
              <w:numPr>
                <w:ilvl w:val="0"/>
                <w:numId w:val="0"/>
              </w:numPr>
            </w:pPr>
          </w:p>
          <w:p w14:paraId="7FB1DE51" w14:textId="77777777" w:rsidR="00A44B8E" w:rsidRDefault="00A44B8E" w:rsidP="0071204A">
            <w:pPr>
              <w:pStyle w:val="DHSubGenummerd"/>
              <w:numPr>
                <w:ilvl w:val="0"/>
                <w:numId w:val="0"/>
              </w:numPr>
            </w:pPr>
          </w:p>
          <w:p w14:paraId="65AACCFF" w14:textId="77777777" w:rsidR="00A44B8E" w:rsidRDefault="00A44B8E" w:rsidP="0071204A">
            <w:pPr>
              <w:pStyle w:val="DHSubGenummerd"/>
              <w:numPr>
                <w:ilvl w:val="0"/>
                <w:numId w:val="0"/>
              </w:numPr>
            </w:pPr>
          </w:p>
          <w:p w14:paraId="64875157" w14:textId="77777777" w:rsidR="00A44B8E" w:rsidRDefault="00A44B8E" w:rsidP="0071204A">
            <w:pPr>
              <w:pStyle w:val="DHSubGenummerd"/>
              <w:numPr>
                <w:ilvl w:val="0"/>
                <w:numId w:val="0"/>
              </w:numPr>
            </w:pPr>
          </w:p>
          <w:p w14:paraId="3648565D" w14:textId="77777777" w:rsidR="00A44B8E" w:rsidRDefault="00A44B8E" w:rsidP="0071204A">
            <w:pPr>
              <w:pStyle w:val="DHSubGenummerd"/>
              <w:numPr>
                <w:ilvl w:val="0"/>
                <w:numId w:val="0"/>
              </w:numPr>
            </w:pPr>
          </w:p>
          <w:p w14:paraId="10260CDF" w14:textId="77777777" w:rsidR="00A44B8E" w:rsidRDefault="00A44B8E" w:rsidP="0071204A">
            <w:pPr>
              <w:pStyle w:val="DHSubGenummerd"/>
              <w:numPr>
                <w:ilvl w:val="0"/>
                <w:numId w:val="0"/>
              </w:numPr>
            </w:pPr>
          </w:p>
          <w:p w14:paraId="1EC88DBF" w14:textId="77777777" w:rsidR="00A44B8E" w:rsidRDefault="00A44B8E" w:rsidP="0071204A">
            <w:pPr>
              <w:pStyle w:val="DHSubGenummerd"/>
              <w:numPr>
                <w:ilvl w:val="0"/>
                <w:numId w:val="0"/>
              </w:numPr>
            </w:pPr>
          </w:p>
        </w:tc>
      </w:tr>
    </w:tbl>
    <w:p w14:paraId="1006E8D4" w14:textId="77777777" w:rsidR="002772E3" w:rsidRPr="00922217" w:rsidRDefault="002772E3" w:rsidP="002772E3">
      <w:pPr>
        <w:pStyle w:val="DHSubGenummerd"/>
        <w:numPr>
          <w:ilvl w:val="0"/>
          <w:numId w:val="0"/>
        </w:numPr>
        <w:ind w:left="568"/>
      </w:pPr>
    </w:p>
    <w:p w14:paraId="741EC6B5" w14:textId="77777777" w:rsidR="002772E3" w:rsidRPr="00922217" w:rsidRDefault="002772E3" w:rsidP="002772E3">
      <w:pPr>
        <w:pStyle w:val="DHSubGenummerd"/>
      </w:pPr>
      <w:r w:rsidRPr="00922217">
        <w:t xml:space="preserve">Zijn er samenwerkingsvormen waar rekening mee gehouden moet worden? Op welke manier kunnen de aanbieders zich onderscheiden? </w:t>
      </w:r>
    </w:p>
    <w:p w14:paraId="306CCC27" w14:textId="77777777" w:rsidR="00A44B8E" w:rsidRDefault="00A44B8E"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A44B8E" w14:paraId="7F3CE0F4" w14:textId="77777777" w:rsidTr="0071204A">
        <w:tc>
          <w:tcPr>
            <w:tcW w:w="9060" w:type="dxa"/>
          </w:tcPr>
          <w:p w14:paraId="58E0CF94" w14:textId="77777777" w:rsidR="00A44B8E" w:rsidRDefault="00A44B8E" w:rsidP="0071204A">
            <w:pPr>
              <w:pStyle w:val="DHSubGenummerd"/>
              <w:numPr>
                <w:ilvl w:val="0"/>
                <w:numId w:val="0"/>
              </w:numPr>
            </w:pPr>
          </w:p>
          <w:p w14:paraId="438851AF" w14:textId="77777777" w:rsidR="00A44B8E" w:rsidRDefault="00A44B8E" w:rsidP="0071204A">
            <w:pPr>
              <w:pStyle w:val="DHSubGenummerd"/>
              <w:numPr>
                <w:ilvl w:val="0"/>
                <w:numId w:val="0"/>
              </w:numPr>
            </w:pPr>
          </w:p>
          <w:p w14:paraId="5FB27625" w14:textId="77777777" w:rsidR="00A44B8E" w:rsidRDefault="00A44B8E" w:rsidP="0071204A">
            <w:pPr>
              <w:pStyle w:val="DHSubGenummerd"/>
              <w:numPr>
                <w:ilvl w:val="0"/>
                <w:numId w:val="0"/>
              </w:numPr>
            </w:pPr>
          </w:p>
          <w:p w14:paraId="5C6B65E5" w14:textId="77777777" w:rsidR="00A44B8E" w:rsidRDefault="00A44B8E" w:rsidP="0071204A">
            <w:pPr>
              <w:pStyle w:val="DHSubGenummerd"/>
              <w:numPr>
                <w:ilvl w:val="0"/>
                <w:numId w:val="0"/>
              </w:numPr>
            </w:pPr>
          </w:p>
          <w:p w14:paraId="1F30F715" w14:textId="77777777" w:rsidR="00A44B8E" w:rsidRDefault="00A44B8E" w:rsidP="0071204A">
            <w:pPr>
              <w:pStyle w:val="DHSubGenummerd"/>
              <w:numPr>
                <w:ilvl w:val="0"/>
                <w:numId w:val="0"/>
              </w:numPr>
            </w:pPr>
          </w:p>
          <w:p w14:paraId="3483A1E4" w14:textId="77777777" w:rsidR="00A44B8E" w:rsidRDefault="00A44B8E" w:rsidP="0071204A">
            <w:pPr>
              <w:pStyle w:val="DHSubGenummerd"/>
              <w:numPr>
                <w:ilvl w:val="0"/>
                <w:numId w:val="0"/>
              </w:numPr>
            </w:pPr>
          </w:p>
          <w:p w14:paraId="38E689AF" w14:textId="77777777" w:rsidR="00A44B8E" w:rsidRDefault="00A44B8E" w:rsidP="0071204A">
            <w:pPr>
              <w:pStyle w:val="DHSubGenummerd"/>
              <w:numPr>
                <w:ilvl w:val="0"/>
                <w:numId w:val="0"/>
              </w:numPr>
            </w:pPr>
          </w:p>
        </w:tc>
      </w:tr>
    </w:tbl>
    <w:p w14:paraId="5D8EDD6F" w14:textId="77777777" w:rsidR="00A44B8E" w:rsidRPr="00922217" w:rsidRDefault="00A44B8E" w:rsidP="00A44B8E">
      <w:pPr>
        <w:pStyle w:val="DHSubGenummerd"/>
        <w:numPr>
          <w:ilvl w:val="0"/>
          <w:numId w:val="0"/>
        </w:numPr>
        <w:ind w:left="284"/>
      </w:pPr>
    </w:p>
    <w:p w14:paraId="0AED0ACF" w14:textId="77777777" w:rsidR="002772E3" w:rsidRPr="00922217" w:rsidRDefault="002772E3" w:rsidP="002772E3">
      <w:pPr>
        <w:pStyle w:val="Ondertitel"/>
      </w:pPr>
      <w:r w:rsidRPr="00922217">
        <w:t>Trends en ontwikkelingen</w:t>
      </w:r>
    </w:p>
    <w:p w14:paraId="42C44EC3" w14:textId="77777777" w:rsidR="002772E3" w:rsidRPr="00922217" w:rsidRDefault="002772E3" w:rsidP="002772E3">
      <w:pPr>
        <w:pStyle w:val="DHSubGenummerd"/>
      </w:pPr>
      <w:r w:rsidRPr="00922217">
        <w:t>Zijn er specifieke trends / ontwikkelingen waarbij Opdrachtgever rekening dient te houden bij het opstellen van de aanbestedingsdocumenten?</w:t>
      </w:r>
    </w:p>
    <w:p w14:paraId="20752774"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4BD49A1F" w14:textId="77777777" w:rsidTr="0071204A">
        <w:tc>
          <w:tcPr>
            <w:tcW w:w="9060" w:type="dxa"/>
          </w:tcPr>
          <w:p w14:paraId="49775A64" w14:textId="77777777" w:rsidR="0022120F" w:rsidRDefault="0022120F" w:rsidP="0071204A">
            <w:pPr>
              <w:pStyle w:val="DHSubGenummerd"/>
              <w:numPr>
                <w:ilvl w:val="0"/>
                <w:numId w:val="0"/>
              </w:numPr>
            </w:pPr>
          </w:p>
          <w:p w14:paraId="02D39296" w14:textId="77777777" w:rsidR="0022120F" w:rsidRDefault="0022120F" w:rsidP="0071204A">
            <w:pPr>
              <w:pStyle w:val="DHSubGenummerd"/>
              <w:numPr>
                <w:ilvl w:val="0"/>
                <w:numId w:val="0"/>
              </w:numPr>
            </w:pPr>
          </w:p>
          <w:p w14:paraId="09AB3952" w14:textId="77777777" w:rsidR="0022120F" w:rsidRDefault="0022120F" w:rsidP="0071204A">
            <w:pPr>
              <w:pStyle w:val="DHSubGenummerd"/>
              <w:numPr>
                <w:ilvl w:val="0"/>
                <w:numId w:val="0"/>
              </w:numPr>
            </w:pPr>
          </w:p>
          <w:p w14:paraId="08C2B472" w14:textId="77777777" w:rsidR="0022120F" w:rsidRDefault="0022120F" w:rsidP="0071204A">
            <w:pPr>
              <w:pStyle w:val="DHSubGenummerd"/>
              <w:numPr>
                <w:ilvl w:val="0"/>
                <w:numId w:val="0"/>
              </w:numPr>
            </w:pPr>
          </w:p>
          <w:p w14:paraId="30911F9F" w14:textId="77777777" w:rsidR="0022120F" w:rsidRDefault="0022120F" w:rsidP="0071204A">
            <w:pPr>
              <w:pStyle w:val="DHSubGenummerd"/>
              <w:numPr>
                <w:ilvl w:val="0"/>
                <w:numId w:val="0"/>
              </w:numPr>
            </w:pPr>
          </w:p>
          <w:p w14:paraId="4A76D368" w14:textId="77777777" w:rsidR="0022120F" w:rsidRDefault="0022120F" w:rsidP="0071204A">
            <w:pPr>
              <w:pStyle w:val="DHSubGenummerd"/>
              <w:numPr>
                <w:ilvl w:val="0"/>
                <w:numId w:val="0"/>
              </w:numPr>
            </w:pPr>
          </w:p>
          <w:p w14:paraId="4B991C04" w14:textId="77777777" w:rsidR="0022120F" w:rsidRDefault="0022120F" w:rsidP="0071204A">
            <w:pPr>
              <w:pStyle w:val="DHSubGenummerd"/>
              <w:numPr>
                <w:ilvl w:val="0"/>
                <w:numId w:val="0"/>
              </w:numPr>
            </w:pPr>
          </w:p>
        </w:tc>
      </w:tr>
    </w:tbl>
    <w:p w14:paraId="000E6516" w14:textId="77777777" w:rsidR="002772E3" w:rsidRPr="00922217" w:rsidRDefault="002772E3" w:rsidP="002772E3">
      <w:pPr>
        <w:pStyle w:val="Lijstalinea"/>
      </w:pPr>
    </w:p>
    <w:p w14:paraId="4348B317" w14:textId="77777777" w:rsidR="002772E3" w:rsidRPr="00922217" w:rsidRDefault="002772E3" w:rsidP="002772E3">
      <w:pPr>
        <w:pStyle w:val="Ondertitel"/>
      </w:pPr>
      <w:r w:rsidRPr="00922217">
        <w:t>Aanbestedingsprocedure</w:t>
      </w:r>
    </w:p>
    <w:p w14:paraId="570B58BD" w14:textId="77777777" w:rsidR="002772E3" w:rsidRPr="00922217" w:rsidRDefault="002772E3" w:rsidP="002772E3">
      <w:pPr>
        <w:pStyle w:val="DHSubGenummerd"/>
      </w:pPr>
      <w:r w:rsidRPr="00922217">
        <w:t xml:space="preserve">Zijn er beperkingen voor deelname aan een aanbestedingstraject (wettelijke kaders) of de gestelde eisen hierin? </w:t>
      </w:r>
    </w:p>
    <w:p w14:paraId="62877B8A"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71E8DB52" w14:textId="77777777" w:rsidTr="0071204A">
        <w:tc>
          <w:tcPr>
            <w:tcW w:w="9060" w:type="dxa"/>
          </w:tcPr>
          <w:p w14:paraId="029B58C5" w14:textId="77777777" w:rsidR="0022120F" w:rsidRDefault="0022120F" w:rsidP="0071204A">
            <w:pPr>
              <w:pStyle w:val="DHSubGenummerd"/>
              <w:numPr>
                <w:ilvl w:val="0"/>
                <w:numId w:val="0"/>
              </w:numPr>
            </w:pPr>
          </w:p>
          <w:p w14:paraId="1CA925CE" w14:textId="77777777" w:rsidR="0022120F" w:rsidRDefault="0022120F" w:rsidP="0071204A">
            <w:pPr>
              <w:pStyle w:val="DHSubGenummerd"/>
              <w:numPr>
                <w:ilvl w:val="0"/>
                <w:numId w:val="0"/>
              </w:numPr>
            </w:pPr>
          </w:p>
          <w:p w14:paraId="201C1812" w14:textId="77777777" w:rsidR="0022120F" w:rsidRDefault="0022120F" w:rsidP="0071204A">
            <w:pPr>
              <w:pStyle w:val="DHSubGenummerd"/>
              <w:numPr>
                <w:ilvl w:val="0"/>
                <w:numId w:val="0"/>
              </w:numPr>
            </w:pPr>
          </w:p>
          <w:p w14:paraId="70D438E9" w14:textId="77777777" w:rsidR="0022120F" w:rsidRDefault="0022120F" w:rsidP="0071204A">
            <w:pPr>
              <w:pStyle w:val="DHSubGenummerd"/>
              <w:numPr>
                <w:ilvl w:val="0"/>
                <w:numId w:val="0"/>
              </w:numPr>
            </w:pPr>
          </w:p>
          <w:p w14:paraId="189842B3" w14:textId="77777777" w:rsidR="0022120F" w:rsidRDefault="0022120F" w:rsidP="0071204A">
            <w:pPr>
              <w:pStyle w:val="DHSubGenummerd"/>
              <w:numPr>
                <w:ilvl w:val="0"/>
                <w:numId w:val="0"/>
              </w:numPr>
            </w:pPr>
          </w:p>
          <w:p w14:paraId="244390D7" w14:textId="77777777" w:rsidR="0022120F" w:rsidRDefault="0022120F" w:rsidP="0071204A">
            <w:pPr>
              <w:pStyle w:val="DHSubGenummerd"/>
              <w:numPr>
                <w:ilvl w:val="0"/>
                <w:numId w:val="0"/>
              </w:numPr>
            </w:pPr>
          </w:p>
          <w:p w14:paraId="4F184A57" w14:textId="77777777" w:rsidR="0022120F" w:rsidRDefault="0022120F" w:rsidP="0071204A">
            <w:pPr>
              <w:pStyle w:val="DHSubGenummerd"/>
              <w:numPr>
                <w:ilvl w:val="0"/>
                <w:numId w:val="0"/>
              </w:numPr>
            </w:pPr>
          </w:p>
        </w:tc>
      </w:tr>
    </w:tbl>
    <w:p w14:paraId="69583AE7" w14:textId="77777777" w:rsidR="002772E3" w:rsidRPr="00922217" w:rsidRDefault="002772E3" w:rsidP="002772E3">
      <w:pPr>
        <w:pStyle w:val="DHSubGenummerd"/>
        <w:numPr>
          <w:ilvl w:val="0"/>
          <w:numId w:val="0"/>
        </w:numPr>
        <w:ind w:left="568"/>
      </w:pPr>
    </w:p>
    <w:p w14:paraId="78D88D80" w14:textId="77777777" w:rsidR="002772E3" w:rsidRPr="00922217" w:rsidRDefault="002772E3" w:rsidP="002772E3">
      <w:pPr>
        <w:pStyle w:val="DHSubGenummerd"/>
      </w:pPr>
      <w:r w:rsidRPr="00922217">
        <w:t xml:space="preserve">Welke gegevens heeft een aanbieder nodig om een zo goed mogelijke inschrijving op de opdracht te kunnen doen? </w:t>
      </w:r>
    </w:p>
    <w:p w14:paraId="4A10DA72"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4B14396F" w14:textId="77777777" w:rsidTr="0071204A">
        <w:tc>
          <w:tcPr>
            <w:tcW w:w="9060" w:type="dxa"/>
          </w:tcPr>
          <w:p w14:paraId="03992860" w14:textId="77777777" w:rsidR="0022120F" w:rsidRDefault="0022120F" w:rsidP="0071204A">
            <w:pPr>
              <w:pStyle w:val="DHSubGenummerd"/>
              <w:numPr>
                <w:ilvl w:val="0"/>
                <w:numId w:val="0"/>
              </w:numPr>
            </w:pPr>
          </w:p>
          <w:p w14:paraId="25AEA000" w14:textId="77777777" w:rsidR="0022120F" w:rsidRDefault="0022120F" w:rsidP="0071204A">
            <w:pPr>
              <w:pStyle w:val="DHSubGenummerd"/>
              <w:numPr>
                <w:ilvl w:val="0"/>
                <w:numId w:val="0"/>
              </w:numPr>
            </w:pPr>
          </w:p>
          <w:p w14:paraId="373CF186" w14:textId="77777777" w:rsidR="0022120F" w:rsidRDefault="0022120F" w:rsidP="0071204A">
            <w:pPr>
              <w:pStyle w:val="DHSubGenummerd"/>
              <w:numPr>
                <w:ilvl w:val="0"/>
                <w:numId w:val="0"/>
              </w:numPr>
            </w:pPr>
          </w:p>
          <w:p w14:paraId="380A6D22" w14:textId="77777777" w:rsidR="0022120F" w:rsidRDefault="0022120F" w:rsidP="0071204A">
            <w:pPr>
              <w:pStyle w:val="DHSubGenummerd"/>
              <w:numPr>
                <w:ilvl w:val="0"/>
                <w:numId w:val="0"/>
              </w:numPr>
            </w:pPr>
          </w:p>
          <w:p w14:paraId="030987D3" w14:textId="77777777" w:rsidR="0022120F" w:rsidRDefault="0022120F" w:rsidP="0071204A">
            <w:pPr>
              <w:pStyle w:val="DHSubGenummerd"/>
              <w:numPr>
                <w:ilvl w:val="0"/>
                <w:numId w:val="0"/>
              </w:numPr>
            </w:pPr>
          </w:p>
          <w:p w14:paraId="1FAC4E4B" w14:textId="77777777" w:rsidR="0022120F" w:rsidRDefault="0022120F" w:rsidP="0071204A">
            <w:pPr>
              <w:pStyle w:val="DHSubGenummerd"/>
              <w:numPr>
                <w:ilvl w:val="0"/>
                <w:numId w:val="0"/>
              </w:numPr>
            </w:pPr>
          </w:p>
          <w:p w14:paraId="30446645" w14:textId="77777777" w:rsidR="0022120F" w:rsidRDefault="0022120F" w:rsidP="0071204A">
            <w:pPr>
              <w:pStyle w:val="DHSubGenummerd"/>
              <w:numPr>
                <w:ilvl w:val="0"/>
                <w:numId w:val="0"/>
              </w:numPr>
            </w:pPr>
          </w:p>
        </w:tc>
      </w:tr>
    </w:tbl>
    <w:p w14:paraId="61EC4564" w14:textId="77777777" w:rsidR="0022120F" w:rsidRPr="00922217" w:rsidRDefault="0022120F" w:rsidP="0022120F">
      <w:pPr>
        <w:pStyle w:val="DHSubGenummerd"/>
        <w:numPr>
          <w:ilvl w:val="0"/>
          <w:numId w:val="0"/>
        </w:numPr>
        <w:ind w:left="284"/>
      </w:pPr>
    </w:p>
    <w:p w14:paraId="26B962AF" w14:textId="77777777" w:rsidR="002772E3" w:rsidRPr="00922217" w:rsidRDefault="002772E3" w:rsidP="002772E3"/>
    <w:p w14:paraId="310B9EBB" w14:textId="77777777" w:rsidR="002772E3" w:rsidRPr="00922217" w:rsidRDefault="002772E3" w:rsidP="002772E3">
      <w:pPr>
        <w:pStyle w:val="Ondertitel"/>
      </w:pPr>
      <w:r w:rsidRPr="00922217">
        <w:t>Beleidsdoelen</w:t>
      </w:r>
    </w:p>
    <w:p w14:paraId="25D52688" w14:textId="77777777" w:rsidR="002772E3" w:rsidRPr="00922217" w:rsidRDefault="002772E3" w:rsidP="002772E3">
      <w:pPr>
        <w:rPr>
          <w:szCs w:val="19"/>
        </w:rPr>
      </w:pPr>
      <w:r w:rsidRPr="00922217">
        <w:rPr>
          <w:szCs w:val="19"/>
        </w:rPr>
        <w:t>Met een inkoopvolume van bijna 1 miljard euro kan de gemeente een belangrijke bijdrage leveren aan de gemeentelijke doelstellingen, zoals duurzaamheid, iedereen doet mee, groei van de stad en de Internationale stad van vrede en recht.</w:t>
      </w:r>
    </w:p>
    <w:p w14:paraId="7D33E487" w14:textId="77777777" w:rsidR="002772E3" w:rsidRPr="00922217" w:rsidRDefault="002772E3" w:rsidP="002772E3">
      <w:pPr>
        <w:pStyle w:val="Default"/>
      </w:pPr>
    </w:p>
    <w:p w14:paraId="4AD306EE" w14:textId="77777777" w:rsidR="002772E3" w:rsidRPr="00922217" w:rsidRDefault="002772E3" w:rsidP="002772E3">
      <w:pPr>
        <w:pStyle w:val="Default"/>
        <w:rPr>
          <w:sz w:val="19"/>
          <w:szCs w:val="19"/>
        </w:rPr>
      </w:pPr>
      <w:r w:rsidRPr="00922217">
        <w:rPr>
          <w:sz w:val="19"/>
          <w:szCs w:val="19"/>
        </w:rPr>
        <w:t xml:space="preserve">Door het toepassen van de Social Return (SROI) regeling geeft de gemeente samen met haar Opdrachtnemers invulling aan één van haar beleidsdoelen om toe te werken naar een inclusieve arbeidsmarkt met als motto ‘Iedereen doet mee’. De Gemeente Den Haag gaat deze opgave graag aan met Opdrachtnemers en zoek naar initiatieven en ideeën van marktpartijen om voor deze populatie de afstand tot de arbeidsmarkt te verkleinen. De bouwblokken Social Return bieden een eerste handvat voor de </w:t>
      </w:r>
      <w:r w:rsidRPr="00922217">
        <w:rPr>
          <w:sz w:val="19"/>
          <w:szCs w:val="19"/>
        </w:rPr>
        <w:lastRenderedPageBreak/>
        <w:t xml:space="preserve">invulling van de Social Return (zie: https://www.denhaag.nl/nl/in-de-stad/ondernemen/zaken-doen-met-de-gemeente/social-return-bouwblokken.htm). </w:t>
      </w:r>
    </w:p>
    <w:p w14:paraId="1CBDA3EB" w14:textId="77777777" w:rsidR="002772E3" w:rsidRPr="00922217" w:rsidRDefault="002772E3" w:rsidP="002772E3">
      <w:pPr>
        <w:pStyle w:val="Default"/>
        <w:rPr>
          <w:sz w:val="19"/>
          <w:szCs w:val="19"/>
        </w:rPr>
      </w:pPr>
    </w:p>
    <w:p w14:paraId="32461E7A" w14:textId="77777777" w:rsidR="002772E3" w:rsidRPr="00922217" w:rsidRDefault="002772E3" w:rsidP="002772E3">
      <w:pPr>
        <w:pStyle w:val="DHSubGenummerd"/>
      </w:pPr>
      <w:r w:rsidRPr="00922217">
        <w:rPr>
          <w:szCs w:val="19"/>
        </w:rPr>
        <w:t>Hoe is SROI volgens u toe te passen op de onderhanden opdracht?</w:t>
      </w:r>
    </w:p>
    <w:p w14:paraId="402F0703"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63C8AE49" w14:textId="77777777" w:rsidTr="0071204A">
        <w:tc>
          <w:tcPr>
            <w:tcW w:w="9060" w:type="dxa"/>
          </w:tcPr>
          <w:p w14:paraId="672CD754" w14:textId="77777777" w:rsidR="0022120F" w:rsidRDefault="0022120F" w:rsidP="0071204A">
            <w:pPr>
              <w:pStyle w:val="DHSubGenummerd"/>
              <w:numPr>
                <w:ilvl w:val="0"/>
                <w:numId w:val="0"/>
              </w:numPr>
            </w:pPr>
          </w:p>
          <w:p w14:paraId="3E4D982B" w14:textId="77777777" w:rsidR="0022120F" w:rsidRDefault="0022120F" w:rsidP="0071204A">
            <w:pPr>
              <w:pStyle w:val="DHSubGenummerd"/>
              <w:numPr>
                <w:ilvl w:val="0"/>
                <w:numId w:val="0"/>
              </w:numPr>
            </w:pPr>
          </w:p>
          <w:p w14:paraId="41D37D9E" w14:textId="77777777" w:rsidR="0022120F" w:rsidRDefault="0022120F" w:rsidP="0071204A">
            <w:pPr>
              <w:pStyle w:val="DHSubGenummerd"/>
              <w:numPr>
                <w:ilvl w:val="0"/>
                <w:numId w:val="0"/>
              </w:numPr>
            </w:pPr>
          </w:p>
          <w:p w14:paraId="6986E1A0" w14:textId="77777777" w:rsidR="0022120F" w:rsidRDefault="0022120F" w:rsidP="0071204A">
            <w:pPr>
              <w:pStyle w:val="DHSubGenummerd"/>
              <w:numPr>
                <w:ilvl w:val="0"/>
                <w:numId w:val="0"/>
              </w:numPr>
            </w:pPr>
          </w:p>
          <w:p w14:paraId="768A9F0C" w14:textId="77777777" w:rsidR="0022120F" w:rsidRDefault="0022120F" w:rsidP="0071204A">
            <w:pPr>
              <w:pStyle w:val="DHSubGenummerd"/>
              <w:numPr>
                <w:ilvl w:val="0"/>
                <w:numId w:val="0"/>
              </w:numPr>
            </w:pPr>
          </w:p>
          <w:p w14:paraId="3F048D17" w14:textId="77777777" w:rsidR="0022120F" w:rsidRDefault="0022120F" w:rsidP="0071204A">
            <w:pPr>
              <w:pStyle w:val="DHSubGenummerd"/>
              <w:numPr>
                <w:ilvl w:val="0"/>
                <w:numId w:val="0"/>
              </w:numPr>
            </w:pPr>
          </w:p>
          <w:p w14:paraId="2CA57D67" w14:textId="77777777" w:rsidR="0022120F" w:rsidRDefault="0022120F" w:rsidP="0071204A">
            <w:pPr>
              <w:pStyle w:val="DHSubGenummerd"/>
              <w:numPr>
                <w:ilvl w:val="0"/>
                <w:numId w:val="0"/>
              </w:numPr>
            </w:pPr>
          </w:p>
        </w:tc>
      </w:tr>
    </w:tbl>
    <w:p w14:paraId="24D30681" w14:textId="77777777" w:rsidR="0022120F" w:rsidRPr="00922217" w:rsidRDefault="0022120F" w:rsidP="0022120F">
      <w:pPr>
        <w:pStyle w:val="DHSubGenummerd"/>
        <w:numPr>
          <w:ilvl w:val="0"/>
          <w:numId w:val="0"/>
        </w:numPr>
        <w:ind w:left="284"/>
      </w:pPr>
    </w:p>
    <w:p w14:paraId="3168B82D" w14:textId="77777777" w:rsidR="002772E3" w:rsidRPr="00922217" w:rsidRDefault="002772E3" w:rsidP="002772E3">
      <w:pPr>
        <w:pStyle w:val="Default"/>
        <w:rPr>
          <w:sz w:val="19"/>
          <w:szCs w:val="19"/>
        </w:rPr>
      </w:pPr>
      <w:r w:rsidRPr="00922217">
        <w:rPr>
          <w:sz w:val="19"/>
          <w:szCs w:val="19"/>
        </w:rPr>
        <w:t xml:space="preserve">De gemeente wenst zo in te kopen dat het bijdraagt aan de gemeentelijke duurzaamheidsambities op het gebied van energietransitie, duurzame mobiliteit, verbetering luchtkwaliteit, beperking geluidsoverlast, klimaatbestendigheid, het groene karakter van de stad en beperking van grondstoffengebruik. </w:t>
      </w:r>
    </w:p>
    <w:p w14:paraId="196E53B7" w14:textId="77777777" w:rsidR="002772E3" w:rsidRPr="00922217" w:rsidRDefault="002772E3" w:rsidP="002772E3">
      <w:pPr>
        <w:pStyle w:val="Default"/>
        <w:rPr>
          <w:sz w:val="19"/>
          <w:szCs w:val="19"/>
        </w:rPr>
      </w:pPr>
    </w:p>
    <w:p w14:paraId="388E6441" w14:textId="77777777" w:rsidR="002772E3" w:rsidRPr="00922217" w:rsidRDefault="002772E3" w:rsidP="002772E3">
      <w:pPr>
        <w:pStyle w:val="DHSubGenummerd"/>
        <w:rPr>
          <w:szCs w:val="19"/>
        </w:rPr>
      </w:pPr>
      <w:r w:rsidRPr="00922217">
        <w:rPr>
          <w:szCs w:val="19"/>
        </w:rPr>
        <w:t xml:space="preserve">Zijn deze beleidsdoelen volgens u toe te passen op de onderhanden opdracht? Graag ontvangen wij een motivatie bij uw antwoord. </w:t>
      </w:r>
    </w:p>
    <w:p w14:paraId="10D9CE07" w14:textId="77777777" w:rsidR="0022120F" w:rsidRDefault="0022120F" w:rsidP="0022120F">
      <w:pPr>
        <w:pStyle w:val="DHSubGenummerd"/>
        <w:numPr>
          <w:ilvl w:val="0"/>
          <w:numId w:val="0"/>
        </w:numPr>
        <w:ind w:left="284"/>
      </w:pPr>
    </w:p>
    <w:tbl>
      <w:tblPr>
        <w:tblStyle w:val="Tabelraster"/>
        <w:tblW w:w="0" w:type="auto"/>
        <w:tblInd w:w="284" w:type="dxa"/>
        <w:tblLook w:val="04A0" w:firstRow="1" w:lastRow="0" w:firstColumn="1" w:lastColumn="0" w:noHBand="0" w:noVBand="1"/>
      </w:tblPr>
      <w:tblGrid>
        <w:gridCol w:w="8776"/>
      </w:tblGrid>
      <w:tr w:rsidR="0022120F" w14:paraId="6031EA8D" w14:textId="77777777" w:rsidTr="0071204A">
        <w:tc>
          <w:tcPr>
            <w:tcW w:w="9060" w:type="dxa"/>
          </w:tcPr>
          <w:p w14:paraId="0EC19A11" w14:textId="77777777" w:rsidR="0022120F" w:rsidRDefault="0022120F" w:rsidP="0071204A">
            <w:pPr>
              <w:pStyle w:val="DHSubGenummerd"/>
              <w:numPr>
                <w:ilvl w:val="0"/>
                <w:numId w:val="0"/>
              </w:numPr>
            </w:pPr>
          </w:p>
          <w:p w14:paraId="34404881" w14:textId="77777777" w:rsidR="0022120F" w:rsidRDefault="0022120F" w:rsidP="0071204A">
            <w:pPr>
              <w:pStyle w:val="DHSubGenummerd"/>
              <w:numPr>
                <w:ilvl w:val="0"/>
                <w:numId w:val="0"/>
              </w:numPr>
            </w:pPr>
          </w:p>
          <w:p w14:paraId="212A5DE6" w14:textId="77777777" w:rsidR="0022120F" w:rsidRDefault="0022120F" w:rsidP="0071204A">
            <w:pPr>
              <w:pStyle w:val="DHSubGenummerd"/>
              <w:numPr>
                <w:ilvl w:val="0"/>
                <w:numId w:val="0"/>
              </w:numPr>
            </w:pPr>
          </w:p>
          <w:p w14:paraId="7160FCA5" w14:textId="77777777" w:rsidR="0022120F" w:rsidRDefault="0022120F" w:rsidP="0071204A">
            <w:pPr>
              <w:pStyle w:val="DHSubGenummerd"/>
              <w:numPr>
                <w:ilvl w:val="0"/>
                <w:numId w:val="0"/>
              </w:numPr>
            </w:pPr>
          </w:p>
          <w:p w14:paraId="30C939B5" w14:textId="77777777" w:rsidR="0022120F" w:rsidRDefault="0022120F" w:rsidP="0071204A">
            <w:pPr>
              <w:pStyle w:val="DHSubGenummerd"/>
              <w:numPr>
                <w:ilvl w:val="0"/>
                <w:numId w:val="0"/>
              </w:numPr>
            </w:pPr>
          </w:p>
          <w:p w14:paraId="32B7A0A8" w14:textId="77777777" w:rsidR="0022120F" w:rsidRDefault="0022120F" w:rsidP="0071204A">
            <w:pPr>
              <w:pStyle w:val="DHSubGenummerd"/>
              <w:numPr>
                <w:ilvl w:val="0"/>
                <w:numId w:val="0"/>
              </w:numPr>
            </w:pPr>
          </w:p>
          <w:p w14:paraId="499B26F2" w14:textId="77777777" w:rsidR="0022120F" w:rsidRDefault="0022120F" w:rsidP="0071204A">
            <w:pPr>
              <w:pStyle w:val="DHSubGenummerd"/>
              <w:numPr>
                <w:ilvl w:val="0"/>
                <w:numId w:val="0"/>
              </w:numPr>
            </w:pPr>
          </w:p>
        </w:tc>
      </w:tr>
    </w:tbl>
    <w:p w14:paraId="49A8E41C" w14:textId="77777777" w:rsidR="002772E3" w:rsidRPr="00922217" w:rsidRDefault="002772E3" w:rsidP="002772E3">
      <w:pPr>
        <w:pStyle w:val="DHSubGenummerd"/>
        <w:numPr>
          <w:ilvl w:val="0"/>
          <w:numId w:val="0"/>
        </w:numPr>
        <w:rPr>
          <w:szCs w:val="19"/>
        </w:rPr>
      </w:pPr>
    </w:p>
    <w:p w14:paraId="6F43DF7C" w14:textId="77777777" w:rsidR="002772E3" w:rsidRPr="00922217" w:rsidRDefault="002772E3" w:rsidP="002772E3">
      <w:pPr>
        <w:pStyle w:val="DHSubGenummerd"/>
        <w:rPr>
          <w:szCs w:val="19"/>
        </w:rPr>
      </w:pPr>
      <w:r w:rsidRPr="00922217">
        <w:rPr>
          <w:szCs w:val="19"/>
        </w:rPr>
        <w:t xml:space="preserve">De gemeente wil het MKB meer kansen bieden door het onder meer eenvoudiger te maken om deel te nemen aan aanbestedingen. Op welke wijze kan de Gemeente hier volgens u het beste invulling aan geven? </w:t>
      </w:r>
    </w:p>
    <w:p w14:paraId="4585D84E"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39214B2D" w14:textId="77777777" w:rsidTr="0071204A">
        <w:tc>
          <w:tcPr>
            <w:tcW w:w="9060" w:type="dxa"/>
          </w:tcPr>
          <w:p w14:paraId="3AC80DF0" w14:textId="77777777" w:rsidR="0022120F" w:rsidRDefault="0022120F" w:rsidP="0071204A">
            <w:pPr>
              <w:pStyle w:val="DHSubGenummerd"/>
              <w:numPr>
                <w:ilvl w:val="0"/>
                <w:numId w:val="0"/>
              </w:numPr>
            </w:pPr>
          </w:p>
          <w:p w14:paraId="27CB95B8" w14:textId="77777777" w:rsidR="0022120F" w:rsidRDefault="0022120F" w:rsidP="0071204A">
            <w:pPr>
              <w:pStyle w:val="DHSubGenummerd"/>
              <w:numPr>
                <w:ilvl w:val="0"/>
                <w:numId w:val="0"/>
              </w:numPr>
            </w:pPr>
          </w:p>
          <w:p w14:paraId="483B6C0A" w14:textId="77777777" w:rsidR="0022120F" w:rsidRDefault="0022120F" w:rsidP="0071204A">
            <w:pPr>
              <w:pStyle w:val="DHSubGenummerd"/>
              <w:numPr>
                <w:ilvl w:val="0"/>
                <w:numId w:val="0"/>
              </w:numPr>
            </w:pPr>
          </w:p>
          <w:p w14:paraId="2AAC9E51" w14:textId="77777777" w:rsidR="0022120F" w:rsidRDefault="0022120F" w:rsidP="0071204A">
            <w:pPr>
              <w:pStyle w:val="DHSubGenummerd"/>
              <w:numPr>
                <w:ilvl w:val="0"/>
                <w:numId w:val="0"/>
              </w:numPr>
            </w:pPr>
          </w:p>
          <w:p w14:paraId="3B42455E" w14:textId="77777777" w:rsidR="0022120F" w:rsidRDefault="0022120F" w:rsidP="0071204A">
            <w:pPr>
              <w:pStyle w:val="DHSubGenummerd"/>
              <w:numPr>
                <w:ilvl w:val="0"/>
                <w:numId w:val="0"/>
              </w:numPr>
            </w:pPr>
          </w:p>
          <w:p w14:paraId="786C0CF9" w14:textId="77777777" w:rsidR="0022120F" w:rsidRDefault="0022120F" w:rsidP="0071204A">
            <w:pPr>
              <w:pStyle w:val="DHSubGenummerd"/>
              <w:numPr>
                <w:ilvl w:val="0"/>
                <w:numId w:val="0"/>
              </w:numPr>
            </w:pPr>
          </w:p>
          <w:p w14:paraId="643AA6E3" w14:textId="77777777" w:rsidR="0022120F" w:rsidRDefault="0022120F" w:rsidP="0071204A">
            <w:pPr>
              <w:pStyle w:val="DHSubGenummerd"/>
              <w:numPr>
                <w:ilvl w:val="0"/>
                <w:numId w:val="0"/>
              </w:numPr>
            </w:pPr>
          </w:p>
        </w:tc>
      </w:tr>
    </w:tbl>
    <w:p w14:paraId="4D4DC8BA" w14:textId="77777777" w:rsidR="0022120F" w:rsidRPr="00922217" w:rsidRDefault="0022120F" w:rsidP="0022120F">
      <w:pPr>
        <w:pStyle w:val="DHSubGenummerd"/>
        <w:numPr>
          <w:ilvl w:val="0"/>
          <w:numId w:val="0"/>
        </w:numPr>
        <w:ind w:left="284"/>
      </w:pPr>
    </w:p>
    <w:p w14:paraId="19E185AB" w14:textId="77777777" w:rsidR="002772E3" w:rsidRPr="00922217" w:rsidRDefault="002772E3" w:rsidP="002772E3">
      <w:pPr>
        <w:pStyle w:val="DHSubGenummerd"/>
        <w:numPr>
          <w:ilvl w:val="0"/>
          <w:numId w:val="0"/>
        </w:numPr>
        <w:ind w:left="568"/>
        <w:rPr>
          <w:szCs w:val="19"/>
        </w:rPr>
      </w:pPr>
    </w:p>
    <w:p w14:paraId="7BD1C111" w14:textId="77777777" w:rsidR="002772E3" w:rsidRPr="00922217" w:rsidRDefault="002772E3" w:rsidP="002772E3">
      <w:pPr>
        <w:pStyle w:val="Ondertitel"/>
      </w:pPr>
      <w:r w:rsidRPr="00922217">
        <w:t>Minimum geschiktheidseisen</w:t>
      </w:r>
    </w:p>
    <w:p w14:paraId="38E8A21C" w14:textId="77777777" w:rsidR="002772E3" w:rsidRPr="00922217" w:rsidRDefault="002772E3" w:rsidP="002772E3">
      <w:pPr>
        <w:pStyle w:val="DHSubGenummerd"/>
      </w:pPr>
      <w:r w:rsidRPr="00922217">
        <w:t xml:space="preserve">Zijn er volgens u normen / certificeringen waarmee de kwaliteit van adviesdiensten kan worden geborgd? Dient de toekomstig Opdrachtnemer aan deze certificeringen / normeringen te voldoen? Zo, ja waarom?  </w:t>
      </w:r>
    </w:p>
    <w:p w14:paraId="3C1A5712"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6F3FBF5B" w14:textId="77777777" w:rsidTr="0071204A">
        <w:tc>
          <w:tcPr>
            <w:tcW w:w="9060" w:type="dxa"/>
          </w:tcPr>
          <w:p w14:paraId="598B1CA9" w14:textId="77777777" w:rsidR="0022120F" w:rsidRDefault="0022120F" w:rsidP="0071204A">
            <w:pPr>
              <w:pStyle w:val="DHSubGenummerd"/>
              <w:numPr>
                <w:ilvl w:val="0"/>
                <w:numId w:val="0"/>
              </w:numPr>
            </w:pPr>
          </w:p>
          <w:p w14:paraId="48D77867" w14:textId="77777777" w:rsidR="0022120F" w:rsidRDefault="0022120F" w:rsidP="0071204A">
            <w:pPr>
              <w:pStyle w:val="DHSubGenummerd"/>
              <w:numPr>
                <w:ilvl w:val="0"/>
                <w:numId w:val="0"/>
              </w:numPr>
            </w:pPr>
          </w:p>
          <w:p w14:paraId="0D32EEAC" w14:textId="77777777" w:rsidR="0022120F" w:rsidRDefault="0022120F" w:rsidP="0071204A">
            <w:pPr>
              <w:pStyle w:val="DHSubGenummerd"/>
              <w:numPr>
                <w:ilvl w:val="0"/>
                <w:numId w:val="0"/>
              </w:numPr>
            </w:pPr>
          </w:p>
          <w:p w14:paraId="75FAFB7F" w14:textId="77777777" w:rsidR="0022120F" w:rsidRDefault="0022120F" w:rsidP="0071204A">
            <w:pPr>
              <w:pStyle w:val="DHSubGenummerd"/>
              <w:numPr>
                <w:ilvl w:val="0"/>
                <w:numId w:val="0"/>
              </w:numPr>
            </w:pPr>
          </w:p>
          <w:p w14:paraId="388F2E20" w14:textId="77777777" w:rsidR="0022120F" w:rsidRDefault="0022120F" w:rsidP="0071204A">
            <w:pPr>
              <w:pStyle w:val="DHSubGenummerd"/>
              <w:numPr>
                <w:ilvl w:val="0"/>
                <w:numId w:val="0"/>
              </w:numPr>
            </w:pPr>
          </w:p>
          <w:p w14:paraId="67E9462F" w14:textId="77777777" w:rsidR="0022120F" w:rsidRDefault="0022120F" w:rsidP="0071204A">
            <w:pPr>
              <w:pStyle w:val="DHSubGenummerd"/>
              <w:numPr>
                <w:ilvl w:val="0"/>
                <w:numId w:val="0"/>
              </w:numPr>
            </w:pPr>
          </w:p>
          <w:p w14:paraId="7B365AA1" w14:textId="77777777" w:rsidR="0022120F" w:rsidRDefault="0022120F" w:rsidP="0071204A">
            <w:pPr>
              <w:pStyle w:val="DHSubGenummerd"/>
              <w:numPr>
                <w:ilvl w:val="0"/>
                <w:numId w:val="0"/>
              </w:numPr>
            </w:pPr>
          </w:p>
        </w:tc>
      </w:tr>
    </w:tbl>
    <w:p w14:paraId="7B9D0369" w14:textId="77777777" w:rsidR="0022120F" w:rsidRPr="00922217" w:rsidRDefault="0022120F" w:rsidP="0022120F">
      <w:pPr>
        <w:pStyle w:val="DHSubGenummerd"/>
        <w:numPr>
          <w:ilvl w:val="0"/>
          <w:numId w:val="0"/>
        </w:numPr>
        <w:ind w:left="284"/>
      </w:pPr>
    </w:p>
    <w:p w14:paraId="4F9FEC9B" w14:textId="77777777" w:rsidR="002772E3" w:rsidRPr="00922217" w:rsidRDefault="002772E3" w:rsidP="002772E3">
      <w:pPr>
        <w:pStyle w:val="DHSubGenummerd"/>
        <w:numPr>
          <w:ilvl w:val="0"/>
          <w:numId w:val="0"/>
        </w:numPr>
        <w:ind w:left="568"/>
      </w:pPr>
    </w:p>
    <w:p w14:paraId="4544C762" w14:textId="77777777" w:rsidR="002772E3" w:rsidRPr="00922217" w:rsidRDefault="002772E3" w:rsidP="002772E3">
      <w:pPr>
        <w:pStyle w:val="DHSubGenummerd"/>
      </w:pPr>
      <w:r w:rsidRPr="00922217">
        <w:rPr>
          <w:szCs w:val="19"/>
        </w:rPr>
        <w:t xml:space="preserve">Zijn de kwaliteitseisen die u in het voorgaande antwoord heeft gegevens gebruikelijk binnen uw branche? </w:t>
      </w:r>
    </w:p>
    <w:p w14:paraId="5198CF00"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386F7B0D" w14:textId="77777777" w:rsidTr="0071204A">
        <w:tc>
          <w:tcPr>
            <w:tcW w:w="9060" w:type="dxa"/>
          </w:tcPr>
          <w:p w14:paraId="6E4A1694" w14:textId="77777777" w:rsidR="0022120F" w:rsidRDefault="0022120F" w:rsidP="0071204A">
            <w:pPr>
              <w:pStyle w:val="DHSubGenummerd"/>
              <w:numPr>
                <w:ilvl w:val="0"/>
                <w:numId w:val="0"/>
              </w:numPr>
            </w:pPr>
          </w:p>
          <w:p w14:paraId="2B5114F7" w14:textId="77777777" w:rsidR="0022120F" w:rsidRDefault="0022120F" w:rsidP="0071204A">
            <w:pPr>
              <w:pStyle w:val="DHSubGenummerd"/>
              <w:numPr>
                <w:ilvl w:val="0"/>
                <w:numId w:val="0"/>
              </w:numPr>
            </w:pPr>
          </w:p>
          <w:p w14:paraId="609E2278" w14:textId="77777777" w:rsidR="0022120F" w:rsidRDefault="0022120F" w:rsidP="0071204A">
            <w:pPr>
              <w:pStyle w:val="DHSubGenummerd"/>
              <w:numPr>
                <w:ilvl w:val="0"/>
                <w:numId w:val="0"/>
              </w:numPr>
            </w:pPr>
          </w:p>
          <w:p w14:paraId="2D9D2E29" w14:textId="77777777" w:rsidR="0022120F" w:rsidRDefault="0022120F" w:rsidP="0071204A">
            <w:pPr>
              <w:pStyle w:val="DHSubGenummerd"/>
              <w:numPr>
                <w:ilvl w:val="0"/>
                <w:numId w:val="0"/>
              </w:numPr>
            </w:pPr>
          </w:p>
          <w:p w14:paraId="0200A933" w14:textId="77777777" w:rsidR="0022120F" w:rsidRDefault="0022120F" w:rsidP="0071204A">
            <w:pPr>
              <w:pStyle w:val="DHSubGenummerd"/>
              <w:numPr>
                <w:ilvl w:val="0"/>
                <w:numId w:val="0"/>
              </w:numPr>
            </w:pPr>
          </w:p>
          <w:p w14:paraId="6E67B5E2" w14:textId="77777777" w:rsidR="0022120F" w:rsidRDefault="0022120F" w:rsidP="0071204A">
            <w:pPr>
              <w:pStyle w:val="DHSubGenummerd"/>
              <w:numPr>
                <w:ilvl w:val="0"/>
                <w:numId w:val="0"/>
              </w:numPr>
            </w:pPr>
          </w:p>
          <w:p w14:paraId="1BB98D53" w14:textId="77777777" w:rsidR="0022120F" w:rsidRDefault="0022120F" w:rsidP="0071204A">
            <w:pPr>
              <w:pStyle w:val="DHSubGenummerd"/>
              <w:numPr>
                <w:ilvl w:val="0"/>
                <w:numId w:val="0"/>
              </w:numPr>
            </w:pPr>
          </w:p>
        </w:tc>
      </w:tr>
    </w:tbl>
    <w:p w14:paraId="27D069A8" w14:textId="77777777" w:rsidR="0022120F" w:rsidRPr="00922217" w:rsidRDefault="0022120F" w:rsidP="0022120F">
      <w:pPr>
        <w:pStyle w:val="DHSubGenummerd"/>
        <w:numPr>
          <w:ilvl w:val="0"/>
          <w:numId w:val="0"/>
        </w:numPr>
        <w:ind w:left="284"/>
      </w:pPr>
    </w:p>
    <w:p w14:paraId="2AB3A381" w14:textId="013944F5" w:rsidR="002772E3" w:rsidRDefault="002772E3" w:rsidP="002772E3">
      <w:pPr>
        <w:pStyle w:val="DHSubGenummerd"/>
        <w:rPr>
          <w:szCs w:val="19"/>
        </w:rPr>
      </w:pPr>
      <w:r w:rsidRPr="00922217">
        <w:t>Opdrachtgever wenst uiteraard de beste Opdrachtnemer voor deze opdracht te selecteren. Op basis van welke onderwerpen kunt u het verschil maken. Met andere woorden welke gunningscriteria leiden volgens u tot de beste inschrijving/adviesbureau/consultant</w:t>
      </w:r>
      <w:r w:rsidRPr="00922217">
        <w:rPr>
          <w:szCs w:val="19"/>
        </w:rPr>
        <w:t xml:space="preserve">? </w:t>
      </w:r>
    </w:p>
    <w:p w14:paraId="1164CB28"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5F087BA5" w14:textId="77777777" w:rsidTr="0071204A">
        <w:tc>
          <w:tcPr>
            <w:tcW w:w="9060" w:type="dxa"/>
          </w:tcPr>
          <w:p w14:paraId="62D26C0F" w14:textId="77777777" w:rsidR="0022120F" w:rsidRDefault="0022120F" w:rsidP="0071204A">
            <w:pPr>
              <w:pStyle w:val="DHSubGenummerd"/>
              <w:numPr>
                <w:ilvl w:val="0"/>
                <w:numId w:val="0"/>
              </w:numPr>
            </w:pPr>
          </w:p>
          <w:p w14:paraId="3D8873EF" w14:textId="77777777" w:rsidR="0022120F" w:rsidRDefault="0022120F" w:rsidP="0071204A">
            <w:pPr>
              <w:pStyle w:val="DHSubGenummerd"/>
              <w:numPr>
                <w:ilvl w:val="0"/>
                <w:numId w:val="0"/>
              </w:numPr>
            </w:pPr>
          </w:p>
          <w:p w14:paraId="36D474A9" w14:textId="77777777" w:rsidR="0022120F" w:rsidRDefault="0022120F" w:rsidP="0071204A">
            <w:pPr>
              <w:pStyle w:val="DHSubGenummerd"/>
              <w:numPr>
                <w:ilvl w:val="0"/>
                <w:numId w:val="0"/>
              </w:numPr>
            </w:pPr>
          </w:p>
          <w:p w14:paraId="0F8C5343" w14:textId="77777777" w:rsidR="0022120F" w:rsidRDefault="0022120F" w:rsidP="0071204A">
            <w:pPr>
              <w:pStyle w:val="DHSubGenummerd"/>
              <w:numPr>
                <w:ilvl w:val="0"/>
                <w:numId w:val="0"/>
              </w:numPr>
            </w:pPr>
          </w:p>
          <w:p w14:paraId="1562D8FB" w14:textId="77777777" w:rsidR="0022120F" w:rsidRDefault="0022120F" w:rsidP="0071204A">
            <w:pPr>
              <w:pStyle w:val="DHSubGenummerd"/>
              <w:numPr>
                <w:ilvl w:val="0"/>
                <w:numId w:val="0"/>
              </w:numPr>
            </w:pPr>
          </w:p>
          <w:p w14:paraId="0C2ACC09" w14:textId="77777777" w:rsidR="0022120F" w:rsidRDefault="0022120F" w:rsidP="0071204A">
            <w:pPr>
              <w:pStyle w:val="DHSubGenummerd"/>
              <w:numPr>
                <w:ilvl w:val="0"/>
                <w:numId w:val="0"/>
              </w:numPr>
            </w:pPr>
          </w:p>
          <w:p w14:paraId="60E2273F" w14:textId="77777777" w:rsidR="0022120F" w:rsidRDefault="0022120F" w:rsidP="0071204A">
            <w:pPr>
              <w:pStyle w:val="DHSubGenummerd"/>
              <w:numPr>
                <w:ilvl w:val="0"/>
                <w:numId w:val="0"/>
              </w:numPr>
            </w:pPr>
          </w:p>
        </w:tc>
      </w:tr>
    </w:tbl>
    <w:p w14:paraId="637C4806" w14:textId="77777777" w:rsidR="0022120F" w:rsidRPr="00922217" w:rsidRDefault="0022120F" w:rsidP="0022120F">
      <w:pPr>
        <w:pStyle w:val="DHSubGenummerd"/>
        <w:numPr>
          <w:ilvl w:val="0"/>
          <w:numId w:val="0"/>
        </w:numPr>
        <w:ind w:left="284"/>
      </w:pPr>
    </w:p>
    <w:p w14:paraId="7D7F198C" w14:textId="77777777" w:rsidR="002772E3" w:rsidRPr="00922217" w:rsidRDefault="002772E3" w:rsidP="002772E3">
      <w:pPr>
        <w:pStyle w:val="Ondertitel"/>
      </w:pPr>
      <w:r w:rsidRPr="00922217">
        <w:t>Contractuele aspecten</w:t>
      </w:r>
    </w:p>
    <w:p w14:paraId="1003FC22" w14:textId="77777777" w:rsidR="002772E3" w:rsidRPr="00922217" w:rsidRDefault="002772E3" w:rsidP="002772E3">
      <w:pPr>
        <w:pStyle w:val="DHSubGenummerd"/>
      </w:pPr>
      <w:r w:rsidRPr="00922217">
        <w:t>De Opdrachtgever is voornemens een overeenkomst te sluiten die de Opdrachtnemer in staat stelt om de Opdracht zo effectief en efficiënt mogelijk uit te voeren. Heeft u suggesties/ aandachtspunten voor de overeenkomst?</w:t>
      </w:r>
    </w:p>
    <w:p w14:paraId="3056F39D"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0C100636" w14:textId="77777777" w:rsidTr="0071204A">
        <w:tc>
          <w:tcPr>
            <w:tcW w:w="9060" w:type="dxa"/>
          </w:tcPr>
          <w:p w14:paraId="12CC9898" w14:textId="77777777" w:rsidR="0022120F" w:rsidRDefault="0022120F" w:rsidP="0071204A">
            <w:pPr>
              <w:pStyle w:val="DHSubGenummerd"/>
              <w:numPr>
                <w:ilvl w:val="0"/>
                <w:numId w:val="0"/>
              </w:numPr>
            </w:pPr>
          </w:p>
          <w:p w14:paraId="4E06A86E" w14:textId="77777777" w:rsidR="0022120F" w:rsidRDefault="0022120F" w:rsidP="0071204A">
            <w:pPr>
              <w:pStyle w:val="DHSubGenummerd"/>
              <w:numPr>
                <w:ilvl w:val="0"/>
                <w:numId w:val="0"/>
              </w:numPr>
            </w:pPr>
          </w:p>
          <w:p w14:paraId="70785A0D" w14:textId="77777777" w:rsidR="0022120F" w:rsidRDefault="0022120F" w:rsidP="0071204A">
            <w:pPr>
              <w:pStyle w:val="DHSubGenummerd"/>
              <w:numPr>
                <w:ilvl w:val="0"/>
                <w:numId w:val="0"/>
              </w:numPr>
            </w:pPr>
          </w:p>
          <w:p w14:paraId="5423999C" w14:textId="77777777" w:rsidR="0022120F" w:rsidRDefault="0022120F" w:rsidP="0071204A">
            <w:pPr>
              <w:pStyle w:val="DHSubGenummerd"/>
              <w:numPr>
                <w:ilvl w:val="0"/>
                <w:numId w:val="0"/>
              </w:numPr>
            </w:pPr>
          </w:p>
          <w:p w14:paraId="74C8DD4B" w14:textId="77777777" w:rsidR="0022120F" w:rsidRDefault="0022120F" w:rsidP="0071204A">
            <w:pPr>
              <w:pStyle w:val="DHSubGenummerd"/>
              <w:numPr>
                <w:ilvl w:val="0"/>
                <w:numId w:val="0"/>
              </w:numPr>
            </w:pPr>
          </w:p>
          <w:p w14:paraId="58DE8E77" w14:textId="77777777" w:rsidR="0022120F" w:rsidRDefault="0022120F" w:rsidP="0071204A">
            <w:pPr>
              <w:pStyle w:val="DHSubGenummerd"/>
              <w:numPr>
                <w:ilvl w:val="0"/>
                <w:numId w:val="0"/>
              </w:numPr>
            </w:pPr>
          </w:p>
          <w:p w14:paraId="6D0C4DC2" w14:textId="77777777" w:rsidR="0022120F" w:rsidRDefault="0022120F" w:rsidP="0071204A">
            <w:pPr>
              <w:pStyle w:val="DHSubGenummerd"/>
              <w:numPr>
                <w:ilvl w:val="0"/>
                <w:numId w:val="0"/>
              </w:numPr>
            </w:pPr>
          </w:p>
        </w:tc>
      </w:tr>
    </w:tbl>
    <w:p w14:paraId="1FA9D265" w14:textId="77777777" w:rsidR="002772E3" w:rsidRPr="00922217" w:rsidRDefault="002772E3" w:rsidP="002772E3">
      <w:pPr>
        <w:pStyle w:val="DHGenummerd"/>
        <w:numPr>
          <w:ilvl w:val="0"/>
          <w:numId w:val="0"/>
        </w:numPr>
        <w:ind w:left="284" w:hanging="284"/>
      </w:pPr>
    </w:p>
    <w:p w14:paraId="50F91FDE" w14:textId="77777777" w:rsidR="002772E3" w:rsidRPr="00922217" w:rsidRDefault="002772E3" w:rsidP="002772E3">
      <w:pPr>
        <w:pStyle w:val="Ondertitel"/>
      </w:pPr>
      <w:r w:rsidRPr="00922217">
        <w:t>Gunningscriteria</w:t>
      </w:r>
    </w:p>
    <w:p w14:paraId="004863D0" w14:textId="77777777" w:rsidR="002772E3" w:rsidRPr="00922217" w:rsidRDefault="002772E3" w:rsidP="002772E3">
      <w:pPr>
        <w:pStyle w:val="DHSubGenummerd"/>
      </w:pPr>
      <w:r w:rsidRPr="00922217">
        <w:t xml:space="preserve">Heeft u interesse in de Opdracht voor de adviesdiensten, motiveer uw antwoord. </w:t>
      </w:r>
    </w:p>
    <w:p w14:paraId="142946C7"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31132528" w14:textId="77777777" w:rsidTr="0071204A">
        <w:tc>
          <w:tcPr>
            <w:tcW w:w="9060" w:type="dxa"/>
          </w:tcPr>
          <w:p w14:paraId="0E8D059B" w14:textId="77777777" w:rsidR="0022120F" w:rsidRDefault="0022120F" w:rsidP="0071204A">
            <w:pPr>
              <w:pStyle w:val="DHSubGenummerd"/>
              <w:numPr>
                <w:ilvl w:val="0"/>
                <w:numId w:val="0"/>
              </w:numPr>
            </w:pPr>
          </w:p>
          <w:p w14:paraId="531CBF75" w14:textId="77777777" w:rsidR="0022120F" w:rsidRDefault="0022120F" w:rsidP="0071204A">
            <w:pPr>
              <w:pStyle w:val="DHSubGenummerd"/>
              <w:numPr>
                <w:ilvl w:val="0"/>
                <w:numId w:val="0"/>
              </w:numPr>
            </w:pPr>
          </w:p>
          <w:p w14:paraId="10E9D588" w14:textId="77777777" w:rsidR="0022120F" w:rsidRDefault="0022120F" w:rsidP="0071204A">
            <w:pPr>
              <w:pStyle w:val="DHSubGenummerd"/>
              <w:numPr>
                <w:ilvl w:val="0"/>
                <w:numId w:val="0"/>
              </w:numPr>
            </w:pPr>
          </w:p>
          <w:p w14:paraId="75B176B4" w14:textId="77777777" w:rsidR="0022120F" w:rsidRDefault="0022120F" w:rsidP="0071204A">
            <w:pPr>
              <w:pStyle w:val="DHSubGenummerd"/>
              <w:numPr>
                <w:ilvl w:val="0"/>
                <w:numId w:val="0"/>
              </w:numPr>
            </w:pPr>
          </w:p>
          <w:p w14:paraId="3423CF5A" w14:textId="77777777" w:rsidR="0022120F" w:rsidRDefault="0022120F" w:rsidP="0071204A">
            <w:pPr>
              <w:pStyle w:val="DHSubGenummerd"/>
              <w:numPr>
                <w:ilvl w:val="0"/>
                <w:numId w:val="0"/>
              </w:numPr>
            </w:pPr>
          </w:p>
          <w:p w14:paraId="5CD68231" w14:textId="77777777" w:rsidR="0022120F" w:rsidRDefault="0022120F" w:rsidP="0071204A">
            <w:pPr>
              <w:pStyle w:val="DHSubGenummerd"/>
              <w:numPr>
                <w:ilvl w:val="0"/>
                <w:numId w:val="0"/>
              </w:numPr>
            </w:pPr>
          </w:p>
          <w:p w14:paraId="2C4D6B1E" w14:textId="77777777" w:rsidR="0022120F" w:rsidRDefault="0022120F" w:rsidP="0071204A">
            <w:pPr>
              <w:pStyle w:val="DHSubGenummerd"/>
              <w:numPr>
                <w:ilvl w:val="0"/>
                <w:numId w:val="0"/>
              </w:numPr>
            </w:pPr>
          </w:p>
        </w:tc>
      </w:tr>
    </w:tbl>
    <w:p w14:paraId="46853F68" w14:textId="77777777" w:rsidR="0022120F" w:rsidRPr="00922217" w:rsidRDefault="0022120F" w:rsidP="0022120F">
      <w:pPr>
        <w:pStyle w:val="DHSubGenummerd"/>
        <w:numPr>
          <w:ilvl w:val="0"/>
          <w:numId w:val="0"/>
        </w:numPr>
        <w:ind w:left="284"/>
      </w:pPr>
    </w:p>
    <w:p w14:paraId="066C33A2" w14:textId="0EC1377E" w:rsidR="002772E3" w:rsidRDefault="002772E3" w:rsidP="002772E3">
      <w:pPr>
        <w:pStyle w:val="DHSubGenummerd"/>
      </w:pPr>
      <w:r w:rsidRPr="00922217">
        <w:t>Voorziet u veel geïnteresseerden in deze Opdracht? Zo. ja welke? Zitten hier MKB bedrijven en/of Haagse ondernemingen tussen?</w:t>
      </w:r>
    </w:p>
    <w:p w14:paraId="6ACBAF9C" w14:textId="77777777" w:rsidR="0022120F" w:rsidRDefault="0022120F" w:rsidP="0022120F">
      <w:pPr>
        <w:pStyle w:val="DHSubGenummerd"/>
        <w:numPr>
          <w:ilvl w:val="0"/>
          <w:numId w:val="0"/>
        </w:numPr>
        <w:ind w:left="284"/>
      </w:pPr>
    </w:p>
    <w:tbl>
      <w:tblPr>
        <w:tblStyle w:val="Tabelraster"/>
        <w:tblW w:w="0" w:type="auto"/>
        <w:tblInd w:w="284" w:type="dxa"/>
        <w:tblLook w:val="04A0" w:firstRow="1" w:lastRow="0" w:firstColumn="1" w:lastColumn="0" w:noHBand="0" w:noVBand="1"/>
      </w:tblPr>
      <w:tblGrid>
        <w:gridCol w:w="8776"/>
      </w:tblGrid>
      <w:tr w:rsidR="0022120F" w14:paraId="7445E62D" w14:textId="77777777" w:rsidTr="0071204A">
        <w:tc>
          <w:tcPr>
            <w:tcW w:w="9060" w:type="dxa"/>
          </w:tcPr>
          <w:p w14:paraId="231CD741" w14:textId="77777777" w:rsidR="0022120F" w:rsidRDefault="0022120F" w:rsidP="0071204A">
            <w:pPr>
              <w:pStyle w:val="DHSubGenummerd"/>
              <w:numPr>
                <w:ilvl w:val="0"/>
                <w:numId w:val="0"/>
              </w:numPr>
            </w:pPr>
          </w:p>
          <w:p w14:paraId="247A9B87" w14:textId="77777777" w:rsidR="0022120F" w:rsidRDefault="0022120F" w:rsidP="0071204A">
            <w:pPr>
              <w:pStyle w:val="DHSubGenummerd"/>
              <w:numPr>
                <w:ilvl w:val="0"/>
                <w:numId w:val="0"/>
              </w:numPr>
            </w:pPr>
          </w:p>
          <w:p w14:paraId="0EAD4564" w14:textId="77777777" w:rsidR="0022120F" w:rsidRDefault="0022120F" w:rsidP="0071204A">
            <w:pPr>
              <w:pStyle w:val="DHSubGenummerd"/>
              <w:numPr>
                <w:ilvl w:val="0"/>
                <w:numId w:val="0"/>
              </w:numPr>
            </w:pPr>
          </w:p>
          <w:p w14:paraId="284BBB69" w14:textId="77777777" w:rsidR="0022120F" w:rsidRDefault="0022120F" w:rsidP="0071204A">
            <w:pPr>
              <w:pStyle w:val="DHSubGenummerd"/>
              <w:numPr>
                <w:ilvl w:val="0"/>
                <w:numId w:val="0"/>
              </w:numPr>
            </w:pPr>
          </w:p>
          <w:p w14:paraId="7C6179D1" w14:textId="77777777" w:rsidR="0022120F" w:rsidRDefault="0022120F" w:rsidP="0071204A">
            <w:pPr>
              <w:pStyle w:val="DHSubGenummerd"/>
              <w:numPr>
                <w:ilvl w:val="0"/>
                <w:numId w:val="0"/>
              </w:numPr>
            </w:pPr>
          </w:p>
          <w:p w14:paraId="428B3C7D" w14:textId="77777777" w:rsidR="0022120F" w:rsidRDefault="0022120F" w:rsidP="0071204A">
            <w:pPr>
              <w:pStyle w:val="DHSubGenummerd"/>
              <w:numPr>
                <w:ilvl w:val="0"/>
                <w:numId w:val="0"/>
              </w:numPr>
            </w:pPr>
          </w:p>
          <w:p w14:paraId="729C6119" w14:textId="77777777" w:rsidR="0022120F" w:rsidRDefault="0022120F" w:rsidP="0071204A">
            <w:pPr>
              <w:pStyle w:val="DHSubGenummerd"/>
              <w:numPr>
                <w:ilvl w:val="0"/>
                <w:numId w:val="0"/>
              </w:numPr>
            </w:pPr>
          </w:p>
        </w:tc>
      </w:tr>
    </w:tbl>
    <w:p w14:paraId="389C5458" w14:textId="3DAAEFB3" w:rsidR="0022120F" w:rsidRDefault="0022120F" w:rsidP="0022120F">
      <w:pPr>
        <w:pStyle w:val="DHSubGenummerd"/>
        <w:numPr>
          <w:ilvl w:val="0"/>
          <w:numId w:val="0"/>
        </w:numPr>
        <w:ind w:left="284"/>
      </w:pPr>
    </w:p>
    <w:p w14:paraId="61BA858F" w14:textId="4BA2AF7E" w:rsidR="00FF7689" w:rsidRDefault="00FF7689" w:rsidP="0022120F">
      <w:pPr>
        <w:pStyle w:val="DHSubGenummerd"/>
        <w:numPr>
          <w:ilvl w:val="0"/>
          <w:numId w:val="0"/>
        </w:numPr>
        <w:ind w:left="284"/>
      </w:pPr>
    </w:p>
    <w:p w14:paraId="3958FA59" w14:textId="77777777" w:rsidR="00FF7689" w:rsidRDefault="00FF7689" w:rsidP="00FF7689">
      <w:pPr>
        <w:pStyle w:val="Lijstalinea"/>
        <w:widowControl w:val="0"/>
        <w:numPr>
          <w:ilvl w:val="0"/>
          <w:numId w:val="37"/>
        </w:numPr>
        <w:autoSpaceDE w:val="0"/>
        <w:autoSpaceDN w:val="0"/>
        <w:adjustRightInd w:val="0"/>
        <w:rPr>
          <w:rFonts w:ascii="Georgia" w:eastAsia="Times New Roman" w:hAnsi="Georgia"/>
          <w:szCs w:val="19"/>
          <w:lang w:eastAsia="nl-NL"/>
        </w:rPr>
      </w:pPr>
      <w:r>
        <w:rPr>
          <w:rFonts w:ascii="Georgia" w:eastAsia="Times New Roman" w:hAnsi="Georgia"/>
          <w:szCs w:val="19"/>
          <w:lang w:eastAsia="nl-NL"/>
        </w:rPr>
        <w:t xml:space="preserve">Ziet u </w:t>
      </w:r>
      <w:r w:rsidRPr="002E25BB">
        <w:rPr>
          <w:rFonts w:ascii="Georgia" w:eastAsia="Times New Roman" w:hAnsi="Georgia"/>
          <w:szCs w:val="19"/>
          <w:lang w:eastAsia="nl-NL"/>
        </w:rPr>
        <w:t xml:space="preserve">de opdrachten voor het schrijven van de I-visie  de Case </w:t>
      </w:r>
      <w:proofErr w:type="spellStart"/>
      <w:r w:rsidRPr="002E25BB">
        <w:rPr>
          <w:rFonts w:ascii="Georgia" w:eastAsia="Times New Roman" w:hAnsi="Georgia"/>
          <w:szCs w:val="19"/>
          <w:lang w:eastAsia="nl-NL"/>
        </w:rPr>
        <w:t>for</w:t>
      </w:r>
      <w:proofErr w:type="spellEnd"/>
      <w:r w:rsidRPr="002E25BB">
        <w:rPr>
          <w:rFonts w:ascii="Georgia" w:eastAsia="Times New Roman" w:hAnsi="Georgia"/>
          <w:szCs w:val="19"/>
          <w:lang w:eastAsia="nl-NL"/>
        </w:rPr>
        <w:t xml:space="preserve"> Change en de werkzaamheden ten behoeve van de Business Case als één opdracht</w:t>
      </w:r>
      <w:r>
        <w:rPr>
          <w:rFonts w:ascii="Georgia" w:eastAsia="Times New Roman" w:hAnsi="Georgia"/>
          <w:szCs w:val="19"/>
          <w:lang w:eastAsia="nl-NL"/>
        </w:rPr>
        <w:t xml:space="preserve">? </w:t>
      </w:r>
      <w:proofErr w:type="spellStart"/>
      <w:r>
        <w:rPr>
          <w:rFonts w:ascii="Georgia" w:eastAsia="Times New Roman" w:hAnsi="Georgia"/>
          <w:szCs w:val="19"/>
          <w:lang w:eastAsia="nl-NL"/>
        </w:rPr>
        <w:t>Zo,ja</w:t>
      </w:r>
      <w:proofErr w:type="spellEnd"/>
      <w:r>
        <w:rPr>
          <w:rFonts w:ascii="Georgia" w:eastAsia="Times New Roman" w:hAnsi="Georgia"/>
          <w:szCs w:val="19"/>
          <w:lang w:eastAsia="nl-NL"/>
        </w:rPr>
        <w:t xml:space="preserve"> </w:t>
      </w:r>
      <w:r w:rsidRPr="002E25BB">
        <w:rPr>
          <w:rFonts w:ascii="Georgia" w:eastAsia="Times New Roman" w:hAnsi="Georgia"/>
          <w:szCs w:val="19"/>
          <w:lang w:eastAsia="nl-NL"/>
        </w:rPr>
        <w:t>waarom</w:t>
      </w:r>
      <w:r>
        <w:rPr>
          <w:rFonts w:ascii="Georgia" w:eastAsia="Times New Roman" w:hAnsi="Georgia"/>
          <w:szCs w:val="19"/>
          <w:lang w:eastAsia="nl-NL"/>
        </w:rPr>
        <w:t xml:space="preserve">? </w:t>
      </w:r>
      <w:r w:rsidRPr="002E25BB">
        <w:rPr>
          <w:rFonts w:ascii="Georgia" w:eastAsia="Times New Roman" w:hAnsi="Georgia"/>
          <w:szCs w:val="19"/>
          <w:lang w:eastAsia="nl-NL"/>
        </w:rPr>
        <w:t xml:space="preserve"> </w:t>
      </w:r>
    </w:p>
    <w:p w14:paraId="477F9045" w14:textId="77777777" w:rsidR="00FF7689" w:rsidRDefault="00FF7689" w:rsidP="00FF7689">
      <w:pPr>
        <w:pStyle w:val="DHSubGenummerd"/>
        <w:numPr>
          <w:ilvl w:val="0"/>
          <w:numId w:val="0"/>
        </w:numPr>
      </w:pPr>
    </w:p>
    <w:tbl>
      <w:tblPr>
        <w:tblStyle w:val="Tabelraster"/>
        <w:tblW w:w="0" w:type="auto"/>
        <w:tblInd w:w="284" w:type="dxa"/>
        <w:tblLook w:val="04A0" w:firstRow="1" w:lastRow="0" w:firstColumn="1" w:lastColumn="0" w:noHBand="0" w:noVBand="1"/>
      </w:tblPr>
      <w:tblGrid>
        <w:gridCol w:w="8776"/>
      </w:tblGrid>
      <w:tr w:rsidR="00FF7689" w14:paraId="28606907" w14:textId="77777777" w:rsidTr="00FF7689">
        <w:tc>
          <w:tcPr>
            <w:tcW w:w="9060" w:type="dxa"/>
          </w:tcPr>
          <w:p w14:paraId="325C1BA3" w14:textId="77777777" w:rsidR="00FF7689" w:rsidRDefault="00FF7689" w:rsidP="0022120F">
            <w:pPr>
              <w:pStyle w:val="DHSubGenummerd"/>
              <w:numPr>
                <w:ilvl w:val="0"/>
                <w:numId w:val="0"/>
              </w:numPr>
            </w:pPr>
          </w:p>
          <w:p w14:paraId="2B563772" w14:textId="77777777" w:rsidR="00FF7689" w:rsidRDefault="00FF7689" w:rsidP="0022120F">
            <w:pPr>
              <w:pStyle w:val="DHSubGenummerd"/>
              <w:numPr>
                <w:ilvl w:val="0"/>
                <w:numId w:val="0"/>
              </w:numPr>
            </w:pPr>
          </w:p>
          <w:p w14:paraId="1B6680AD" w14:textId="77777777" w:rsidR="00FF7689" w:rsidRDefault="00FF7689" w:rsidP="0022120F">
            <w:pPr>
              <w:pStyle w:val="DHSubGenummerd"/>
              <w:numPr>
                <w:ilvl w:val="0"/>
                <w:numId w:val="0"/>
              </w:numPr>
            </w:pPr>
          </w:p>
          <w:p w14:paraId="684B4EBD" w14:textId="77777777" w:rsidR="00FF7689" w:rsidRDefault="00FF7689" w:rsidP="0022120F">
            <w:pPr>
              <w:pStyle w:val="DHSubGenummerd"/>
              <w:numPr>
                <w:ilvl w:val="0"/>
                <w:numId w:val="0"/>
              </w:numPr>
            </w:pPr>
          </w:p>
          <w:p w14:paraId="46867550" w14:textId="77777777" w:rsidR="00FF7689" w:rsidRDefault="00FF7689" w:rsidP="0022120F">
            <w:pPr>
              <w:pStyle w:val="DHSubGenummerd"/>
              <w:numPr>
                <w:ilvl w:val="0"/>
                <w:numId w:val="0"/>
              </w:numPr>
            </w:pPr>
          </w:p>
          <w:p w14:paraId="141111E4" w14:textId="77777777" w:rsidR="00FF7689" w:rsidRDefault="00FF7689" w:rsidP="0022120F">
            <w:pPr>
              <w:pStyle w:val="DHSubGenummerd"/>
              <w:numPr>
                <w:ilvl w:val="0"/>
                <w:numId w:val="0"/>
              </w:numPr>
            </w:pPr>
          </w:p>
          <w:p w14:paraId="7CBB41D6" w14:textId="77777777" w:rsidR="00FF7689" w:rsidRDefault="00FF7689" w:rsidP="0022120F">
            <w:pPr>
              <w:pStyle w:val="DHSubGenummerd"/>
              <w:numPr>
                <w:ilvl w:val="0"/>
                <w:numId w:val="0"/>
              </w:numPr>
            </w:pPr>
          </w:p>
          <w:p w14:paraId="396D1236" w14:textId="6DE81D5C" w:rsidR="00FF7689" w:rsidRDefault="00FF7689" w:rsidP="0022120F">
            <w:pPr>
              <w:pStyle w:val="DHSubGenummerd"/>
              <w:numPr>
                <w:ilvl w:val="0"/>
                <w:numId w:val="0"/>
              </w:numPr>
            </w:pPr>
          </w:p>
        </w:tc>
      </w:tr>
    </w:tbl>
    <w:p w14:paraId="3B3347DF" w14:textId="77777777" w:rsidR="00FF7689" w:rsidRPr="00922217" w:rsidRDefault="00FF7689" w:rsidP="0022120F">
      <w:pPr>
        <w:pStyle w:val="DHSubGenummerd"/>
        <w:numPr>
          <w:ilvl w:val="0"/>
          <w:numId w:val="0"/>
        </w:numPr>
        <w:ind w:left="284"/>
      </w:pPr>
    </w:p>
    <w:p w14:paraId="00058FB8" w14:textId="77777777" w:rsidR="002772E3" w:rsidRPr="00922217" w:rsidRDefault="002772E3" w:rsidP="002772E3">
      <w:pPr>
        <w:pStyle w:val="DHSubGenummerd"/>
        <w:numPr>
          <w:ilvl w:val="0"/>
          <w:numId w:val="0"/>
        </w:numPr>
        <w:ind w:left="568"/>
      </w:pPr>
    </w:p>
    <w:p w14:paraId="70672C5B" w14:textId="77777777" w:rsidR="002772E3" w:rsidRPr="00922217" w:rsidRDefault="002772E3" w:rsidP="002772E3">
      <w:pPr>
        <w:pStyle w:val="DHSubGenummerd"/>
        <w:numPr>
          <w:ilvl w:val="0"/>
          <w:numId w:val="0"/>
        </w:numPr>
        <w:rPr>
          <w:b/>
          <w:bCs/>
        </w:rPr>
      </w:pPr>
      <w:r w:rsidRPr="00922217">
        <w:rPr>
          <w:b/>
          <w:bCs/>
        </w:rPr>
        <w:t xml:space="preserve">Zijn er vanuit uw perspectief relevante vragen die we niet gesteld en waar u een antwoord op wilt geven of is er andere informatie die u de gemeente graag zou willen meegeven? </w:t>
      </w:r>
    </w:p>
    <w:p w14:paraId="0686E156" w14:textId="77777777" w:rsidR="0022120F" w:rsidRDefault="0022120F" w:rsidP="0022120F">
      <w:pPr>
        <w:pStyle w:val="DHSubGenummerd"/>
        <w:numPr>
          <w:ilvl w:val="0"/>
          <w:numId w:val="0"/>
        </w:numPr>
        <w:ind w:left="568"/>
      </w:pPr>
    </w:p>
    <w:tbl>
      <w:tblPr>
        <w:tblStyle w:val="Tabelraster"/>
        <w:tblW w:w="0" w:type="auto"/>
        <w:tblInd w:w="284" w:type="dxa"/>
        <w:tblLook w:val="04A0" w:firstRow="1" w:lastRow="0" w:firstColumn="1" w:lastColumn="0" w:noHBand="0" w:noVBand="1"/>
      </w:tblPr>
      <w:tblGrid>
        <w:gridCol w:w="8776"/>
      </w:tblGrid>
      <w:tr w:rsidR="0022120F" w14:paraId="149E2FA4" w14:textId="77777777" w:rsidTr="0071204A">
        <w:tc>
          <w:tcPr>
            <w:tcW w:w="9060" w:type="dxa"/>
          </w:tcPr>
          <w:p w14:paraId="7F7F5763" w14:textId="77777777" w:rsidR="0022120F" w:rsidRDefault="0022120F" w:rsidP="0071204A">
            <w:pPr>
              <w:pStyle w:val="DHSubGenummerd"/>
              <w:numPr>
                <w:ilvl w:val="0"/>
                <w:numId w:val="0"/>
              </w:numPr>
            </w:pPr>
          </w:p>
          <w:p w14:paraId="5348652E" w14:textId="77777777" w:rsidR="0022120F" w:rsidRDefault="0022120F" w:rsidP="0071204A">
            <w:pPr>
              <w:pStyle w:val="DHSubGenummerd"/>
              <w:numPr>
                <w:ilvl w:val="0"/>
                <w:numId w:val="0"/>
              </w:numPr>
            </w:pPr>
          </w:p>
          <w:p w14:paraId="1B5E6510" w14:textId="77777777" w:rsidR="0022120F" w:rsidRDefault="0022120F" w:rsidP="0071204A">
            <w:pPr>
              <w:pStyle w:val="DHSubGenummerd"/>
              <w:numPr>
                <w:ilvl w:val="0"/>
                <w:numId w:val="0"/>
              </w:numPr>
            </w:pPr>
          </w:p>
          <w:p w14:paraId="0F57D801" w14:textId="77777777" w:rsidR="0022120F" w:rsidRDefault="0022120F" w:rsidP="0071204A">
            <w:pPr>
              <w:pStyle w:val="DHSubGenummerd"/>
              <w:numPr>
                <w:ilvl w:val="0"/>
                <w:numId w:val="0"/>
              </w:numPr>
            </w:pPr>
          </w:p>
          <w:p w14:paraId="380652E4" w14:textId="77777777" w:rsidR="0022120F" w:rsidRDefault="0022120F" w:rsidP="0071204A">
            <w:pPr>
              <w:pStyle w:val="DHSubGenummerd"/>
              <w:numPr>
                <w:ilvl w:val="0"/>
                <w:numId w:val="0"/>
              </w:numPr>
            </w:pPr>
          </w:p>
          <w:p w14:paraId="65A6B4F7" w14:textId="77777777" w:rsidR="0022120F" w:rsidRDefault="0022120F" w:rsidP="0071204A">
            <w:pPr>
              <w:pStyle w:val="DHSubGenummerd"/>
              <w:numPr>
                <w:ilvl w:val="0"/>
                <w:numId w:val="0"/>
              </w:numPr>
            </w:pPr>
          </w:p>
          <w:p w14:paraId="47795427" w14:textId="77777777" w:rsidR="0022120F" w:rsidRDefault="0022120F" w:rsidP="0071204A">
            <w:pPr>
              <w:pStyle w:val="DHSubGenummerd"/>
              <w:numPr>
                <w:ilvl w:val="0"/>
                <w:numId w:val="0"/>
              </w:numPr>
            </w:pPr>
          </w:p>
        </w:tc>
      </w:tr>
    </w:tbl>
    <w:p w14:paraId="13966765" w14:textId="77777777" w:rsidR="0022120F" w:rsidRPr="00922217" w:rsidRDefault="0022120F" w:rsidP="0022120F">
      <w:pPr>
        <w:pStyle w:val="DHSubGenummerd"/>
        <w:numPr>
          <w:ilvl w:val="0"/>
          <w:numId w:val="0"/>
        </w:numPr>
        <w:ind w:left="284"/>
      </w:pPr>
    </w:p>
    <w:p w14:paraId="411D86D6" w14:textId="77777777" w:rsidR="002772E3" w:rsidRDefault="002772E3" w:rsidP="002772E3"/>
    <w:p w14:paraId="4F55F427" w14:textId="77777777" w:rsidR="00D56A7A" w:rsidRPr="008659FA" w:rsidRDefault="00D56A7A" w:rsidP="008659FA"/>
    <w:sectPr w:rsidR="00D56A7A" w:rsidRPr="008659FA" w:rsidSect="00863E68">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D3C4" w14:textId="77777777" w:rsidR="00D64D94" w:rsidRDefault="00D64D94" w:rsidP="004C03F0">
      <w:pPr>
        <w:spacing w:line="240" w:lineRule="auto"/>
      </w:pPr>
      <w:r>
        <w:separator/>
      </w:r>
    </w:p>
  </w:endnote>
  <w:endnote w:type="continuationSeparator" w:id="0">
    <w:p w14:paraId="060A2773" w14:textId="77777777" w:rsidR="00D64D94" w:rsidRDefault="00D64D94"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A3A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EBEB"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AF0DFB">
      <w:rPr>
        <w:rStyle w:val="DHPaginaCijfer"/>
        <w:noProof/>
      </w:rPr>
      <w:t>20</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AF0DFB">
      <w:rPr>
        <w:rStyle w:val="DHPaginaCijfer"/>
        <w:noProof/>
      </w:rPr>
      <w:t>22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B5C8" w14:textId="77777777" w:rsidR="008A28BE" w:rsidRDefault="008A28BE" w:rsidP="00F26249">
    <w:pPr>
      <w:spacing w:line="620" w:lineRule="exact"/>
    </w:pP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6"/>
      <w:gridCol w:w="2408"/>
      <w:gridCol w:w="2421"/>
      <w:gridCol w:w="2156"/>
    </w:tblGrid>
    <w:tr w:rsidR="00DD032B" w:rsidRPr="00F82B1C" w14:paraId="1AFB4273" w14:textId="77777777" w:rsidTr="00F31E9F">
      <w:trPr>
        <w:trHeight w:val="1320"/>
      </w:trPr>
      <w:tc>
        <w:tcPr>
          <w:tcW w:w="2436" w:type="dxa"/>
        </w:tcPr>
        <w:p w14:paraId="79A48063" w14:textId="77777777" w:rsidR="00DD032B" w:rsidRDefault="00DD032B" w:rsidP="00BD5048">
          <w:pPr>
            <w:pStyle w:val="DHRandinfoKop"/>
            <w:rPr>
              <w:noProof/>
            </w:rPr>
          </w:pPr>
          <w:r>
            <w:rPr>
              <w:noProof/>
            </w:rPr>
            <w:t>Datum</w:t>
          </w:r>
        </w:p>
        <w:sdt>
          <w:sdtPr>
            <w:rPr>
              <w:noProof/>
            </w:rPr>
            <w:id w:val="-1147581174"/>
            <w:dataBinding w:prefixMappings="xmlns:ns0='http://www.keyscript.nl/huisstijl/UxDocumentForm' " w:xpath="/ns0:variabelen[1]/ns0:UxDocumentForm[1]/ns0:uxDatumField[1]" w:storeItemID="{231173ED-3019-40A4-B01D-9A9544E05A43}"/>
            <w:text/>
          </w:sdtPr>
          <w:sdtEndPr/>
          <w:sdtContent>
            <w:p w14:paraId="36DE41CA" w14:textId="77777777" w:rsidR="00DD032B" w:rsidRPr="00F82B1C" w:rsidRDefault="00863E68" w:rsidP="00DD032B">
              <w:pPr>
                <w:pStyle w:val="DHRandInfoInvultekst"/>
                <w:rPr>
                  <w:noProof/>
                </w:rPr>
              </w:pPr>
              <w:r>
                <w:rPr>
                  <w:noProof/>
                </w:rPr>
                <w:t>februari 2017</w:t>
              </w:r>
            </w:p>
          </w:sdtContent>
        </w:sdt>
        <w:p w14:paraId="078EA48C" w14:textId="77777777" w:rsidR="00DD032B" w:rsidRPr="00863E68" w:rsidRDefault="00DD032B" w:rsidP="00863E68">
          <w:pPr>
            <w:pStyle w:val="DHRandinfoKop"/>
          </w:pPr>
          <w:bookmarkStart w:id="1" w:name="bmVersie"/>
          <w:r w:rsidRPr="00863E68">
            <w:t>Versie</w:t>
          </w:r>
        </w:p>
        <w:sdt>
          <w:sdtPr>
            <w:id w:val="-1983954"/>
            <w:dataBinding w:prefixMappings="xmlns:ns0='http://www.keyscript.nl/huisstijl/UxDocumentForm' " w:xpath="/ns0:variabelen[1]/ns0:UxDocumentForm[1]/ns0:uxVersieField[1]" w:storeItemID="{231173ED-3019-40A4-B01D-9A9544E05A43}"/>
            <w:text/>
          </w:sdtPr>
          <w:sdtEndPr/>
          <w:sdtContent>
            <w:p w14:paraId="064B5140" w14:textId="77777777" w:rsidR="00DD032B" w:rsidRPr="00863E68" w:rsidRDefault="00863E68" w:rsidP="00863E68">
              <w:pPr>
                <w:pStyle w:val="DHRandInfoInvultekst"/>
              </w:pPr>
              <w:proofErr w:type="spellStart"/>
              <w:r w:rsidRPr="00863E68">
                <w:t>kjlf;fjk</w:t>
              </w:r>
              <w:proofErr w:type="spellEnd"/>
            </w:p>
          </w:sdtContent>
        </w:sdt>
        <w:p w14:paraId="1278B52E" w14:textId="77777777" w:rsidR="00DD032B" w:rsidRPr="00863E68" w:rsidRDefault="00DD032B" w:rsidP="00863E68">
          <w:pPr>
            <w:pStyle w:val="DHRandinfoKop"/>
          </w:pPr>
          <w:bookmarkStart w:id="2" w:name="bmAuteur"/>
          <w:bookmarkEnd w:id="1"/>
          <w:r w:rsidRPr="00863E68">
            <w:t>Auteur</w:t>
          </w:r>
        </w:p>
        <w:sdt>
          <w:sdtPr>
            <w:id w:val="-1022085710"/>
            <w:dataBinding w:prefixMappings="xmlns:ns0='http://www.keyscript.nl/huisstijl/UxDocumentForm' " w:xpath="/ns0:variabelen[1]/ns0:UxDocumentForm[1]/ns0:uxAuteurField[1]" w:storeItemID="{231173ED-3019-40A4-B01D-9A9544E05A43}"/>
            <w:text/>
          </w:sdtPr>
          <w:sdtEndPr/>
          <w:sdtContent>
            <w:p w14:paraId="3BCB70A4" w14:textId="77777777" w:rsidR="00DD032B" w:rsidRPr="00863E68" w:rsidRDefault="00863E68" w:rsidP="00863E68">
              <w:pPr>
                <w:pStyle w:val="DHRandInfoInvultekst"/>
              </w:pPr>
              <w:r w:rsidRPr="00863E68">
                <w:t>Monica Demkes</w:t>
              </w:r>
            </w:p>
          </w:sdtContent>
        </w:sdt>
        <w:bookmarkEnd w:id="2" w:displacedByCustomXml="prev"/>
      </w:tc>
      <w:tc>
        <w:tcPr>
          <w:tcW w:w="2408" w:type="dxa"/>
        </w:tcPr>
        <w:p w14:paraId="06AD0FA2" w14:textId="77777777" w:rsidR="00DD032B" w:rsidRPr="00863E68" w:rsidRDefault="00DD032B" w:rsidP="00863E68">
          <w:pPr>
            <w:pStyle w:val="DHRandinfoKop"/>
          </w:pPr>
          <w:bookmarkStart w:id="3" w:name="bmOpdrachtnaam"/>
          <w:r w:rsidRPr="00863E68">
            <w:t>Opdrachtnaam</w:t>
          </w:r>
        </w:p>
        <w:sdt>
          <w:sdtPr>
            <w:id w:val="-86616102"/>
            <w:dataBinding w:prefixMappings="xmlns:ns0='http://www.keyscript.nl/huisstijl/UxDocumentForm' " w:xpath="/ns0:variabelen[1]/ns0:UxDocumentForm[1]/ns0:uxOpdrachtnaamField[1]" w:storeItemID="{231173ED-3019-40A4-B01D-9A9544E05A43}"/>
            <w:text/>
          </w:sdtPr>
          <w:sdtEndPr/>
          <w:sdtContent>
            <w:p w14:paraId="383D7B57" w14:textId="77777777" w:rsidR="00DD032B" w:rsidRPr="00863E68" w:rsidRDefault="00863E68" w:rsidP="00863E68">
              <w:pPr>
                <w:pStyle w:val="DHRandInfoInvultekst"/>
              </w:pPr>
              <w:proofErr w:type="spellStart"/>
              <w:r w:rsidRPr="00863E68">
                <w:t>jkl;efjl</w:t>
              </w:r>
              <w:proofErr w:type="spellEnd"/>
            </w:p>
          </w:sdtContent>
        </w:sdt>
        <w:p w14:paraId="29B18901" w14:textId="77777777" w:rsidR="00DD032B" w:rsidRPr="00863E68" w:rsidRDefault="00DD032B" w:rsidP="00863E68">
          <w:pPr>
            <w:pStyle w:val="DHRandinfoKop"/>
          </w:pPr>
          <w:bookmarkStart w:id="4" w:name="bmOpdrachtgever"/>
          <w:bookmarkEnd w:id="3"/>
          <w:r w:rsidRPr="00863E68">
            <w:t>Opdrachtgever</w:t>
          </w:r>
        </w:p>
        <w:sdt>
          <w:sdtPr>
            <w:id w:val="-1781328351"/>
            <w:dataBinding w:prefixMappings="xmlns:ns0='http://www.keyscript.nl/huisstijl/UxDocumentForm' " w:xpath="/ns0:variabelen[1]/ns0:UxDocumentForm[1]/ns0:uxOpdrachtgeverField[1]" w:storeItemID="{231173ED-3019-40A4-B01D-9A9544E05A43}"/>
            <w:text/>
          </w:sdtPr>
          <w:sdtEndPr/>
          <w:sdtContent>
            <w:p w14:paraId="1AE1C162" w14:textId="77777777" w:rsidR="00DD032B" w:rsidRPr="00863E68" w:rsidRDefault="00863E68" w:rsidP="00863E68">
              <w:pPr>
                <w:pStyle w:val="DHRandInfoInvultekst"/>
              </w:pPr>
              <w:proofErr w:type="spellStart"/>
              <w:r w:rsidRPr="00863E68">
                <w:t>lkj;l</w:t>
              </w:r>
              <w:proofErr w:type="spellEnd"/>
            </w:p>
          </w:sdtContent>
        </w:sdt>
        <w:p w14:paraId="61C49428" w14:textId="77777777" w:rsidR="00DD032B" w:rsidRPr="00863E68" w:rsidRDefault="00DD032B" w:rsidP="00863E68">
          <w:pPr>
            <w:pStyle w:val="DHRandinfoKop"/>
          </w:pPr>
          <w:bookmarkStart w:id="5" w:name="bmOpdrachtnummer"/>
          <w:bookmarkEnd w:id="4"/>
          <w:r w:rsidRPr="00863E68">
            <w:t>Opdrachtnummer</w:t>
          </w:r>
        </w:p>
        <w:sdt>
          <w:sdtPr>
            <w:id w:val="651943377"/>
            <w:dataBinding w:prefixMappings="xmlns:ns0='http://www.keyscript.nl/huisstijl/UxDocumentForm' " w:xpath="/ns0:variabelen[1]/ns0:UxDocumentForm[1]/ns0:uxOpdrachtnummerField[1]" w:storeItemID="{231173ED-3019-40A4-B01D-9A9544E05A43}"/>
            <w:text/>
          </w:sdtPr>
          <w:sdtEndPr/>
          <w:sdtContent>
            <w:p w14:paraId="4D74AE47" w14:textId="77777777" w:rsidR="00DD032B" w:rsidRPr="00863E68" w:rsidRDefault="00863E68" w:rsidP="00863E68">
              <w:pPr>
                <w:pStyle w:val="DHRandInfoInvultekst"/>
              </w:pPr>
              <w:proofErr w:type="spellStart"/>
              <w:r w:rsidRPr="00863E68">
                <w:t>l;jl;jk</w:t>
              </w:r>
              <w:proofErr w:type="spellEnd"/>
            </w:p>
          </w:sdtContent>
        </w:sdt>
        <w:bookmarkEnd w:id="5" w:displacedByCustomXml="prev"/>
      </w:tc>
      <w:tc>
        <w:tcPr>
          <w:tcW w:w="2421" w:type="dxa"/>
        </w:tcPr>
        <w:p w14:paraId="104EBB47" w14:textId="77777777" w:rsidR="00DD032B" w:rsidRPr="00863E68" w:rsidRDefault="00DD032B" w:rsidP="00863E68">
          <w:pPr>
            <w:pStyle w:val="DHRandinfoKop"/>
          </w:pPr>
          <w:bookmarkStart w:id="6" w:name="bmStatus"/>
          <w:r w:rsidRPr="00863E68">
            <w:t>Status</w:t>
          </w:r>
        </w:p>
        <w:sdt>
          <w:sdtPr>
            <w:id w:val="-1007899862"/>
            <w:dataBinding w:prefixMappings="xmlns:ns0='http://www.keyscript.nl/huisstijl/UxDocumentForm' " w:xpath="/ns0:variabelen[1]/ns0:UxDocumentForm[1]/ns0:uxStatusField[1]" w:storeItemID="{231173ED-3019-40A4-B01D-9A9544E05A43}"/>
            <w:text/>
          </w:sdtPr>
          <w:sdtEndPr/>
          <w:sdtContent>
            <w:p w14:paraId="37735255" w14:textId="77777777" w:rsidR="00DD032B" w:rsidRPr="00863E68" w:rsidRDefault="00863E68" w:rsidP="00863E68">
              <w:pPr>
                <w:pStyle w:val="DHRandInfoInvultekst"/>
              </w:pPr>
              <w:proofErr w:type="spellStart"/>
              <w:r w:rsidRPr="00863E68">
                <w:t>l;kj</w:t>
              </w:r>
              <w:proofErr w:type="spellEnd"/>
            </w:p>
          </w:sdtContent>
        </w:sdt>
        <w:bookmarkEnd w:id="6" w:displacedByCustomXml="prev"/>
      </w:tc>
      <w:tc>
        <w:tcPr>
          <w:tcW w:w="2156" w:type="dxa"/>
        </w:tcPr>
        <w:p w14:paraId="5E2A61EA" w14:textId="77777777" w:rsidR="00DD032B" w:rsidRPr="00F82B1C" w:rsidRDefault="00DD032B" w:rsidP="00BD5048">
          <w:pPr>
            <w:pStyle w:val="DHRandinfoKop"/>
            <w:rPr>
              <w:noProof/>
            </w:rPr>
          </w:pPr>
        </w:p>
      </w:tc>
    </w:tr>
  </w:tbl>
  <w:p w14:paraId="3430F398"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3447" w14:textId="77777777" w:rsidR="00D64D94" w:rsidRDefault="00D64D94" w:rsidP="00D56D37">
      <w:pPr>
        <w:pBdr>
          <w:top w:val="single" w:sz="8" w:space="1" w:color="auto"/>
        </w:pBdr>
        <w:spacing w:line="20" w:lineRule="exact"/>
        <w:ind w:right="6407"/>
      </w:pPr>
    </w:p>
  </w:footnote>
  <w:footnote w:type="continuationSeparator" w:id="0">
    <w:p w14:paraId="0B95EE02" w14:textId="77777777" w:rsidR="00D64D94" w:rsidRDefault="00D64D94"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23CD"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2C4F" w14:textId="77777777" w:rsidR="00AF03BC" w:rsidRPr="00863E68" w:rsidRDefault="00AF03BC" w:rsidP="00863E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F377" w14:textId="77777777" w:rsidR="00456F44" w:rsidRDefault="00083258" w:rsidP="00495798">
    <w:pPr>
      <w:pStyle w:val="Koptekst"/>
      <w:spacing w:after="3680"/>
    </w:pPr>
    <w:r>
      <w:rPr>
        <w:noProof/>
        <w:lang w:eastAsia="nl-NL"/>
      </w:rPr>
      <w:drawing>
        <wp:anchor distT="0" distB="0" distL="114300" distR="114300" simplePos="0" relativeHeight="251663360" behindDoc="1" locked="0" layoutInCell="1" allowOverlap="1" wp14:anchorId="2512CDDA" wp14:editId="5D6FFCAF">
          <wp:simplePos x="0" y="0"/>
          <wp:positionH relativeFrom="page">
            <wp:posOffset>131503</wp:posOffset>
          </wp:positionH>
          <wp:positionV relativeFrom="page">
            <wp:posOffset>5715</wp:posOffset>
          </wp:positionV>
          <wp:extent cx="3384000" cy="1424399"/>
          <wp:effectExtent l="0" t="0" r="0" b="0"/>
          <wp:wrapNone/>
          <wp:docPr id="1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4000"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F20030"/>
    <w:multiLevelType w:val="hybridMultilevel"/>
    <w:tmpl w:val="9AF89D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277783"/>
    <w:multiLevelType w:val="hybridMultilevel"/>
    <w:tmpl w:val="D4AE9A98"/>
    <w:lvl w:ilvl="0" w:tplc="04130019">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2" w15:restartNumberingAfterBreak="0">
    <w:nsid w:val="27D973F3"/>
    <w:multiLevelType w:val="multilevel"/>
    <w:tmpl w:val="F2E26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A9401D"/>
    <w:multiLevelType w:val="hybridMultilevel"/>
    <w:tmpl w:val="C48CE4CE"/>
    <w:lvl w:ilvl="0" w:tplc="41C8EFCA">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2B994D90"/>
    <w:multiLevelType w:val="hybridMultilevel"/>
    <w:tmpl w:val="BB82F094"/>
    <w:lvl w:ilvl="0" w:tplc="1C506856">
      <w:start w:val="1"/>
      <w:numFmt w:val="bullet"/>
      <w:lvlText w:val="•"/>
      <w:lvlJc w:val="left"/>
      <w:pPr>
        <w:tabs>
          <w:tab w:val="num" w:pos="720"/>
        </w:tabs>
        <w:ind w:left="720" w:hanging="360"/>
      </w:pPr>
      <w:rPr>
        <w:rFonts w:ascii="Arial" w:hAnsi="Arial" w:hint="default"/>
      </w:rPr>
    </w:lvl>
    <w:lvl w:ilvl="1" w:tplc="098820CE" w:tentative="1">
      <w:start w:val="1"/>
      <w:numFmt w:val="bullet"/>
      <w:lvlText w:val="•"/>
      <w:lvlJc w:val="left"/>
      <w:pPr>
        <w:tabs>
          <w:tab w:val="num" w:pos="1440"/>
        </w:tabs>
        <w:ind w:left="1440" w:hanging="360"/>
      </w:pPr>
      <w:rPr>
        <w:rFonts w:ascii="Arial" w:hAnsi="Arial" w:hint="default"/>
      </w:rPr>
    </w:lvl>
    <w:lvl w:ilvl="2" w:tplc="E9388EE4" w:tentative="1">
      <w:start w:val="1"/>
      <w:numFmt w:val="bullet"/>
      <w:lvlText w:val="•"/>
      <w:lvlJc w:val="left"/>
      <w:pPr>
        <w:tabs>
          <w:tab w:val="num" w:pos="2160"/>
        </w:tabs>
        <w:ind w:left="2160" w:hanging="360"/>
      </w:pPr>
      <w:rPr>
        <w:rFonts w:ascii="Arial" w:hAnsi="Arial" w:hint="default"/>
      </w:rPr>
    </w:lvl>
    <w:lvl w:ilvl="3" w:tplc="5DBA10DE" w:tentative="1">
      <w:start w:val="1"/>
      <w:numFmt w:val="bullet"/>
      <w:lvlText w:val="•"/>
      <w:lvlJc w:val="left"/>
      <w:pPr>
        <w:tabs>
          <w:tab w:val="num" w:pos="2880"/>
        </w:tabs>
        <w:ind w:left="2880" w:hanging="360"/>
      </w:pPr>
      <w:rPr>
        <w:rFonts w:ascii="Arial" w:hAnsi="Arial" w:hint="default"/>
      </w:rPr>
    </w:lvl>
    <w:lvl w:ilvl="4" w:tplc="64A0B500" w:tentative="1">
      <w:start w:val="1"/>
      <w:numFmt w:val="bullet"/>
      <w:lvlText w:val="•"/>
      <w:lvlJc w:val="left"/>
      <w:pPr>
        <w:tabs>
          <w:tab w:val="num" w:pos="3600"/>
        </w:tabs>
        <w:ind w:left="3600" w:hanging="360"/>
      </w:pPr>
      <w:rPr>
        <w:rFonts w:ascii="Arial" w:hAnsi="Arial" w:hint="default"/>
      </w:rPr>
    </w:lvl>
    <w:lvl w:ilvl="5" w:tplc="587622B2" w:tentative="1">
      <w:start w:val="1"/>
      <w:numFmt w:val="bullet"/>
      <w:lvlText w:val="•"/>
      <w:lvlJc w:val="left"/>
      <w:pPr>
        <w:tabs>
          <w:tab w:val="num" w:pos="4320"/>
        </w:tabs>
        <w:ind w:left="4320" w:hanging="360"/>
      </w:pPr>
      <w:rPr>
        <w:rFonts w:ascii="Arial" w:hAnsi="Arial" w:hint="default"/>
      </w:rPr>
    </w:lvl>
    <w:lvl w:ilvl="6" w:tplc="71C0321A" w:tentative="1">
      <w:start w:val="1"/>
      <w:numFmt w:val="bullet"/>
      <w:lvlText w:val="•"/>
      <w:lvlJc w:val="left"/>
      <w:pPr>
        <w:tabs>
          <w:tab w:val="num" w:pos="5040"/>
        </w:tabs>
        <w:ind w:left="5040" w:hanging="360"/>
      </w:pPr>
      <w:rPr>
        <w:rFonts w:ascii="Arial" w:hAnsi="Arial" w:hint="default"/>
      </w:rPr>
    </w:lvl>
    <w:lvl w:ilvl="7" w:tplc="7DE68708" w:tentative="1">
      <w:start w:val="1"/>
      <w:numFmt w:val="bullet"/>
      <w:lvlText w:val="•"/>
      <w:lvlJc w:val="left"/>
      <w:pPr>
        <w:tabs>
          <w:tab w:val="num" w:pos="5760"/>
        </w:tabs>
        <w:ind w:left="5760" w:hanging="360"/>
      </w:pPr>
      <w:rPr>
        <w:rFonts w:ascii="Arial" w:hAnsi="Arial" w:hint="default"/>
      </w:rPr>
    </w:lvl>
    <w:lvl w:ilvl="8" w:tplc="BF3CFC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147E8C"/>
    <w:multiLevelType w:val="hybridMultilevel"/>
    <w:tmpl w:val="1870C5C2"/>
    <w:lvl w:ilvl="0" w:tplc="6122B622">
      <w:start w:val="1"/>
      <w:numFmt w:val="bullet"/>
      <w:lvlText w:val="•"/>
      <w:lvlJc w:val="left"/>
      <w:pPr>
        <w:tabs>
          <w:tab w:val="num" w:pos="720"/>
        </w:tabs>
        <w:ind w:left="720" w:hanging="360"/>
      </w:pPr>
      <w:rPr>
        <w:rFonts w:ascii="Arial" w:hAnsi="Arial" w:hint="default"/>
      </w:rPr>
    </w:lvl>
    <w:lvl w:ilvl="1" w:tplc="E20C9796" w:tentative="1">
      <w:start w:val="1"/>
      <w:numFmt w:val="bullet"/>
      <w:lvlText w:val="•"/>
      <w:lvlJc w:val="left"/>
      <w:pPr>
        <w:tabs>
          <w:tab w:val="num" w:pos="1440"/>
        </w:tabs>
        <w:ind w:left="1440" w:hanging="360"/>
      </w:pPr>
      <w:rPr>
        <w:rFonts w:ascii="Arial" w:hAnsi="Arial" w:hint="default"/>
      </w:rPr>
    </w:lvl>
    <w:lvl w:ilvl="2" w:tplc="0178CA2A" w:tentative="1">
      <w:start w:val="1"/>
      <w:numFmt w:val="bullet"/>
      <w:lvlText w:val="•"/>
      <w:lvlJc w:val="left"/>
      <w:pPr>
        <w:tabs>
          <w:tab w:val="num" w:pos="2160"/>
        </w:tabs>
        <w:ind w:left="2160" w:hanging="360"/>
      </w:pPr>
      <w:rPr>
        <w:rFonts w:ascii="Arial" w:hAnsi="Arial" w:hint="default"/>
      </w:rPr>
    </w:lvl>
    <w:lvl w:ilvl="3" w:tplc="5330B0BE" w:tentative="1">
      <w:start w:val="1"/>
      <w:numFmt w:val="bullet"/>
      <w:lvlText w:val="•"/>
      <w:lvlJc w:val="left"/>
      <w:pPr>
        <w:tabs>
          <w:tab w:val="num" w:pos="2880"/>
        </w:tabs>
        <w:ind w:left="2880" w:hanging="360"/>
      </w:pPr>
      <w:rPr>
        <w:rFonts w:ascii="Arial" w:hAnsi="Arial" w:hint="default"/>
      </w:rPr>
    </w:lvl>
    <w:lvl w:ilvl="4" w:tplc="D7FC6EE2" w:tentative="1">
      <w:start w:val="1"/>
      <w:numFmt w:val="bullet"/>
      <w:lvlText w:val="•"/>
      <w:lvlJc w:val="left"/>
      <w:pPr>
        <w:tabs>
          <w:tab w:val="num" w:pos="3600"/>
        </w:tabs>
        <w:ind w:left="3600" w:hanging="360"/>
      </w:pPr>
      <w:rPr>
        <w:rFonts w:ascii="Arial" w:hAnsi="Arial" w:hint="default"/>
      </w:rPr>
    </w:lvl>
    <w:lvl w:ilvl="5" w:tplc="3D2421E0" w:tentative="1">
      <w:start w:val="1"/>
      <w:numFmt w:val="bullet"/>
      <w:lvlText w:val="•"/>
      <w:lvlJc w:val="left"/>
      <w:pPr>
        <w:tabs>
          <w:tab w:val="num" w:pos="4320"/>
        </w:tabs>
        <w:ind w:left="4320" w:hanging="360"/>
      </w:pPr>
      <w:rPr>
        <w:rFonts w:ascii="Arial" w:hAnsi="Arial" w:hint="default"/>
      </w:rPr>
    </w:lvl>
    <w:lvl w:ilvl="6" w:tplc="EC0870AA" w:tentative="1">
      <w:start w:val="1"/>
      <w:numFmt w:val="bullet"/>
      <w:lvlText w:val="•"/>
      <w:lvlJc w:val="left"/>
      <w:pPr>
        <w:tabs>
          <w:tab w:val="num" w:pos="5040"/>
        </w:tabs>
        <w:ind w:left="5040" w:hanging="360"/>
      </w:pPr>
      <w:rPr>
        <w:rFonts w:ascii="Arial" w:hAnsi="Arial" w:hint="default"/>
      </w:rPr>
    </w:lvl>
    <w:lvl w:ilvl="7" w:tplc="821E4968" w:tentative="1">
      <w:start w:val="1"/>
      <w:numFmt w:val="bullet"/>
      <w:lvlText w:val="•"/>
      <w:lvlJc w:val="left"/>
      <w:pPr>
        <w:tabs>
          <w:tab w:val="num" w:pos="5760"/>
        </w:tabs>
        <w:ind w:left="5760" w:hanging="360"/>
      </w:pPr>
      <w:rPr>
        <w:rFonts w:ascii="Arial" w:hAnsi="Arial" w:hint="default"/>
      </w:rPr>
    </w:lvl>
    <w:lvl w:ilvl="8" w:tplc="A4781D2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EE1CCA"/>
    <w:multiLevelType w:val="hybridMultilevel"/>
    <w:tmpl w:val="63983DA0"/>
    <w:lvl w:ilvl="0" w:tplc="71AA16EC">
      <w:start w:val="1"/>
      <w:numFmt w:val="bullet"/>
      <w:lvlText w:val="•"/>
      <w:lvlJc w:val="left"/>
      <w:pPr>
        <w:tabs>
          <w:tab w:val="num" w:pos="720"/>
        </w:tabs>
        <w:ind w:left="720" w:hanging="360"/>
      </w:pPr>
      <w:rPr>
        <w:rFonts w:ascii="Arial" w:hAnsi="Arial" w:hint="default"/>
      </w:rPr>
    </w:lvl>
    <w:lvl w:ilvl="1" w:tplc="D8ACF0E2" w:tentative="1">
      <w:start w:val="1"/>
      <w:numFmt w:val="bullet"/>
      <w:lvlText w:val="•"/>
      <w:lvlJc w:val="left"/>
      <w:pPr>
        <w:tabs>
          <w:tab w:val="num" w:pos="1440"/>
        </w:tabs>
        <w:ind w:left="1440" w:hanging="360"/>
      </w:pPr>
      <w:rPr>
        <w:rFonts w:ascii="Arial" w:hAnsi="Arial" w:hint="default"/>
      </w:rPr>
    </w:lvl>
    <w:lvl w:ilvl="2" w:tplc="A1920B40" w:tentative="1">
      <w:start w:val="1"/>
      <w:numFmt w:val="bullet"/>
      <w:lvlText w:val="•"/>
      <w:lvlJc w:val="left"/>
      <w:pPr>
        <w:tabs>
          <w:tab w:val="num" w:pos="2160"/>
        </w:tabs>
        <w:ind w:left="2160" w:hanging="360"/>
      </w:pPr>
      <w:rPr>
        <w:rFonts w:ascii="Arial" w:hAnsi="Arial" w:hint="default"/>
      </w:rPr>
    </w:lvl>
    <w:lvl w:ilvl="3" w:tplc="D13C6BF4" w:tentative="1">
      <w:start w:val="1"/>
      <w:numFmt w:val="bullet"/>
      <w:lvlText w:val="•"/>
      <w:lvlJc w:val="left"/>
      <w:pPr>
        <w:tabs>
          <w:tab w:val="num" w:pos="2880"/>
        </w:tabs>
        <w:ind w:left="2880" w:hanging="360"/>
      </w:pPr>
      <w:rPr>
        <w:rFonts w:ascii="Arial" w:hAnsi="Arial" w:hint="default"/>
      </w:rPr>
    </w:lvl>
    <w:lvl w:ilvl="4" w:tplc="E34A2AE2" w:tentative="1">
      <w:start w:val="1"/>
      <w:numFmt w:val="bullet"/>
      <w:lvlText w:val="•"/>
      <w:lvlJc w:val="left"/>
      <w:pPr>
        <w:tabs>
          <w:tab w:val="num" w:pos="3600"/>
        </w:tabs>
        <w:ind w:left="3600" w:hanging="360"/>
      </w:pPr>
      <w:rPr>
        <w:rFonts w:ascii="Arial" w:hAnsi="Arial" w:hint="default"/>
      </w:rPr>
    </w:lvl>
    <w:lvl w:ilvl="5" w:tplc="6BD65070" w:tentative="1">
      <w:start w:val="1"/>
      <w:numFmt w:val="bullet"/>
      <w:lvlText w:val="•"/>
      <w:lvlJc w:val="left"/>
      <w:pPr>
        <w:tabs>
          <w:tab w:val="num" w:pos="4320"/>
        </w:tabs>
        <w:ind w:left="4320" w:hanging="360"/>
      </w:pPr>
      <w:rPr>
        <w:rFonts w:ascii="Arial" w:hAnsi="Arial" w:hint="default"/>
      </w:rPr>
    </w:lvl>
    <w:lvl w:ilvl="6" w:tplc="2D2E8F0E" w:tentative="1">
      <w:start w:val="1"/>
      <w:numFmt w:val="bullet"/>
      <w:lvlText w:val="•"/>
      <w:lvlJc w:val="left"/>
      <w:pPr>
        <w:tabs>
          <w:tab w:val="num" w:pos="5040"/>
        </w:tabs>
        <w:ind w:left="5040" w:hanging="360"/>
      </w:pPr>
      <w:rPr>
        <w:rFonts w:ascii="Arial" w:hAnsi="Arial" w:hint="default"/>
      </w:rPr>
    </w:lvl>
    <w:lvl w:ilvl="7" w:tplc="72606B2A" w:tentative="1">
      <w:start w:val="1"/>
      <w:numFmt w:val="bullet"/>
      <w:lvlText w:val="•"/>
      <w:lvlJc w:val="left"/>
      <w:pPr>
        <w:tabs>
          <w:tab w:val="num" w:pos="5760"/>
        </w:tabs>
        <w:ind w:left="5760" w:hanging="360"/>
      </w:pPr>
      <w:rPr>
        <w:rFonts w:ascii="Arial" w:hAnsi="Arial" w:hint="default"/>
      </w:rPr>
    </w:lvl>
    <w:lvl w:ilvl="8" w:tplc="A006AA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7C5F7E"/>
    <w:multiLevelType w:val="multilevel"/>
    <w:tmpl w:val="EBFA93F8"/>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3C930CAA"/>
    <w:multiLevelType w:val="hybridMultilevel"/>
    <w:tmpl w:val="FCE20224"/>
    <w:lvl w:ilvl="0" w:tplc="9CFCE2A6">
      <w:start w:val="1"/>
      <w:numFmt w:val="bullet"/>
      <w:lvlText w:val="•"/>
      <w:lvlJc w:val="left"/>
      <w:pPr>
        <w:tabs>
          <w:tab w:val="num" w:pos="720"/>
        </w:tabs>
        <w:ind w:left="720" w:hanging="360"/>
      </w:pPr>
      <w:rPr>
        <w:rFonts w:ascii="Arial" w:hAnsi="Arial" w:hint="default"/>
      </w:rPr>
    </w:lvl>
    <w:lvl w:ilvl="1" w:tplc="AC802726" w:tentative="1">
      <w:start w:val="1"/>
      <w:numFmt w:val="bullet"/>
      <w:lvlText w:val="•"/>
      <w:lvlJc w:val="left"/>
      <w:pPr>
        <w:tabs>
          <w:tab w:val="num" w:pos="1440"/>
        </w:tabs>
        <w:ind w:left="1440" w:hanging="360"/>
      </w:pPr>
      <w:rPr>
        <w:rFonts w:ascii="Arial" w:hAnsi="Arial" w:hint="default"/>
      </w:rPr>
    </w:lvl>
    <w:lvl w:ilvl="2" w:tplc="5B287D26" w:tentative="1">
      <w:start w:val="1"/>
      <w:numFmt w:val="bullet"/>
      <w:lvlText w:val="•"/>
      <w:lvlJc w:val="left"/>
      <w:pPr>
        <w:tabs>
          <w:tab w:val="num" w:pos="2160"/>
        </w:tabs>
        <w:ind w:left="2160" w:hanging="360"/>
      </w:pPr>
      <w:rPr>
        <w:rFonts w:ascii="Arial" w:hAnsi="Arial" w:hint="default"/>
      </w:rPr>
    </w:lvl>
    <w:lvl w:ilvl="3" w:tplc="BF501108" w:tentative="1">
      <w:start w:val="1"/>
      <w:numFmt w:val="bullet"/>
      <w:lvlText w:val="•"/>
      <w:lvlJc w:val="left"/>
      <w:pPr>
        <w:tabs>
          <w:tab w:val="num" w:pos="2880"/>
        </w:tabs>
        <w:ind w:left="2880" w:hanging="360"/>
      </w:pPr>
      <w:rPr>
        <w:rFonts w:ascii="Arial" w:hAnsi="Arial" w:hint="default"/>
      </w:rPr>
    </w:lvl>
    <w:lvl w:ilvl="4" w:tplc="DF80C60C" w:tentative="1">
      <w:start w:val="1"/>
      <w:numFmt w:val="bullet"/>
      <w:lvlText w:val="•"/>
      <w:lvlJc w:val="left"/>
      <w:pPr>
        <w:tabs>
          <w:tab w:val="num" w:pos="3600"/>
        </w:tabs>
        <w:ind w:left="3600" w:hanging="360"/>
      </w:pPr>
      <w:rPr>
        <w:rFonts w:ascii="Arial" w:hAnsi="Arial" w:hint="default"/>
      </w:rPr>
    </w:lvl>
    <w:lvl w:ilvl="5" w:tplc="70FAA318" w:tentative="1">
      <w:start w:val="1"/>
      <w:numFmt w:val="bullet"/>
      <w:lvlText w:val="•"/>
      <w:lvlJc w:val="left"/>
      <w:pPr>
        <w:tabs>
          <w:tab w:val="num" w:pos="4320"/>
        </w:tabs>
        <w:ind w:left="4320" w:hanging="360"/>
      </w:pPr>
      <w:rPr>
        <w:rFonts w:ascii="Arial" w:hAnsi="Arial" w:hint="default"/>
      </w:rPr>
    </w:lvl>
    <w:lvl w:ilvl="6" w:tplc="388EF8B6" w:tentative="1">
      <w:start w:val="1"/>
      <w:numFmt w:val="bullet"/>
      <w:lvlText w:val="•"/>
      <w:lvlJc w:val="left"/>
      <w:pPr>
        <w:tabs>
          <w:tab w:val="num" w:pos="5040"/>
        </w:tabs>
        <w:ind w:left="5040" w:hanging="360"/>
      </w:pPr>
      <w:rPr>
        <w:rFonts w:ascii="Arial" w:hAnsi="Arial" w:hint="default"/>
      </w:rPr>
    </w:lvl>
    <w:lvl w:ilvl="7" w:tplc="F1249C0E" w:tentative="1">
      <w:start w:val="1"/>
      <w:numFmt w:val="bullet"/>
      <w:lvlText w:val="•"/>
      <w:lvlJc w:val="left"/>
      <w:pPr>
        <w:tabs>
          <w:tab w:val="num" w:pos="5760"/>
        </w:tabs>
        <w:ind w:left="5760" w:hanging="360"/>
      </w:pPr>
      <w:rPr>
        <w:rFonts w:ascii="Arial" w:hAnsi="Arial" w:hint="default"/>
      </w:rPr>
    </w:lvl>
    <w:lvl w:ilvl="8" w:tplc="361E7F1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1B6012"/>
    <w:multiLevelType w:val="hybridMultilevel"/>
    <w:tmpl w:val="CE682B9E"/>
    <w:lvl w:ilvl="0" w:tplc="0413000F">
      <w:start w:val="1"/>
      <w:numFmt w:val="decimal"/>
      <w:lvlText w:val="%1."/>
      <w:lvlJc w:val="left"/>
      <w:pPr>
        <w:ind w:left="720" w:hanging="360"/>
      </w:pPr>
    </w:lvl>
    <w:lvl w:ilvl="1" w:tplc="D15EC2A8">
      <w:numFmt w:val="bullet"/>
      <w:lvlText w:val="-"/>
      <w:lvlJc w:val="left"/>
      <w:pPr>
        <w:ind w:left="1440" w:hanging="360"/>
      </w:pPr>
      <w:rPr>
        <w:rFonts w:ascii="Times New Roman" w:eastAsiaTheme="minorHAnsi"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0E7FAB"/>
    <w:multiLevelType w:val="hybridMultilevel"/>
    <w:tmpl w:val="2A102998"/>
    <w:lvl w:ilvl="0" w:tplc="C220FBC4">
      <w:start w:val="1"/>
      <w:numFmt w:val="lowerLetter"/>
      <w:lvlText w:val="%1."/>
      <w:lvlJc w:val="left"/>
      <w:pPr>
        <w:ind w:left="1074" w:hanging="360"/>
      </w:pPr>
      <w:rPr>
        <w:rFonts w:hint="default"/>
      </w:rPr>
    </w:lvl>
    <w:lvl w:ilvl="1" w:tplc="04130019" w:tentative="1">
      <w:start w:val="1"/>
      <w:numFmt w:val="lowerLetter"/>
      <w:lvlText w:val="%2."/>
      <w:lvlJc w:val="left"/>
      <w:pPr>
        <w:ind w:left="1794" w:hanging="360"/>
      </w:pPr>
    </w:lvl>
    <w:lvl w:ilvl="2" w:tplc="0413001B" w:tentative="1">
      <w:start w:val="1"/>
      <w:numFmt w:val="lowerRoman"/>
      <w:lvlText w:val="%3."/>
      <w:lvlJc w:val="right"/>
      <w:pPr>
        <w:ind w:left="2514" w:hanging="180"/>
      </w:pPr>
    </w:lvl>
    <w:lvl w:ilvl="3" w:tplc="0413000F" w:tentative="1">
      <w:start w:val="1"/>
      <w:numFmt w:val="decimal"/>
      <w:lvlText w:val="%4."/>
      <w:lvlJc w:val="left"/>
      <w:pPr>
        <w:ind w:left="3234" w:hanging="360"/>
      </w:pPr>
    </w:lvl>
    <w:lvl w:ilvl="4" w:tplc="04130019" w:tentative="1">
      <w:start w:val="1"/>
      <w:numFmt w:val="lowerLetter"/>
      <w:lvlText w:val="%5."/>
      <w:lvlJc w:val="left"/>
      <w:pPr>
        <w:ind w:left="3954" w:hanging="360"/>
      </w:pPr>
    </w:lvl>
    <w:lvl w:ilvl="5" w:tplc="0413001B" w:tentative="1">
      <w:start w:val="1"/>
      <w:numFmt w:val="lowerRoman"/>
      <w:lvlText w:val="%6."/>
      <w:lvlJc w:val="right"/>
      <w:pPr>
        <w:ind w:left="4674" w:hanging="180"/>
      </w:p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22" w15:restartNumberingAfterBreak="0">
    <w:nsid w:val="541B46F4"/>
    <w:multiLevelType w:val="hybridMultilevel"/>
    <w:tmpl w:val="11D811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B27CF7"/>
    <w:multiLevelType w:val="hybridMultilevel"/>
    <w:tmpl w:val="CBCAA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B95143"/>
    <w:multiLevelType w:val="hybridMultilevel"/>
    <w:tmpl w:val="F5C669C4"/>
    <w:lvl w:ilvl="0" w:tplc="46CED14C">
      <w:start w:val="26"/>
      <w:numFmt w:val="decimal"/>
      <w:lvlText w:val="%1."/>
      <w:lvlJc w:val="left"/>
      <w:pPr>
        <w:ind w:left="767" w:hanging="360"/>
      </w:pPr>
      <w:rPr>
        <w:rFonts w:hint="default"/>
      </w:rPr>
    </w:lvl>
    <w:lvl w:ilvl="1" w:tplc="04130019" w:tentative="1">
      <w:start w:val="1"/>
      <w:numFmt w:val="lowerLetter"/>
      <w:lvlText w:val="%2."/>
      <w:lvlJc w:val="left"/>
      <w:pPr>
        <w:ind w:left="1487" w:hanging="360"/>
      </w:pPr>
    </w:lvl>
    <w:lvl w:ilvl="2" w:tplc="0413001B" w:tentative="1">
      <w:start w:val="1"/>
      <w:numFmt w:val="lowerRoman"/>
      <w:lvlText w:val="%3."/>
      <w:lvlJc w:val="right"/>
      <w:pPr>
        <w:ind w:left="2207" w:hanging="180"/>
      </w:pPr>
    </w:lvl>
    <w:lvl w:ilvl="3" w:tplc="0413000F" w:tentative="1">
      <w:start w:val="1"/>
      <w:numFmt w:val="decimal"/>
      <w:lvlText w:val="%4."/>
      <w:lvlJc w:val="left"/>
      <w:pPr>
        <w:ind w:left="2927" w:hanging="360"/>
      </w:pPr>
    </w:lvl>
    <w:lvl w:ilvl="4" w:tplc="04130019" w:tentative="1">
      <w:start w:val="1"/>
      <w:numFmt w:val="lowerLetter"/>
      <w:lvlText w:val="%5."/>
      <w:lvlJc w:val="left"/>
      <w:pPr>
        <w:ind w:left="3647" w:hanging="360"/>
      </w:pPr>
    </w:lvl>
    <w:lvl w:ilvl="5" w:tplc="0413001B" w:tentative="1">
      <w:start w:val="1"/>
      <w:numFmt w:val="lowerRoman"/>
      <w:lvlText w:val="%6."/>
      <w:lvlJc w:val="right"/>
      <w:pPr>
        <w:ind w:left="4367" w:hanging="180"/>
      </w:pPr>
    </w:lvl>
    <w:lvl w:ilvl="6" w:tplc="0413000F" w:tentative="1">
      <w:start w:val="1"/>
      <w:numFmt w:val="decimal"/>
      <w:lvlText w:val="%7."/>
      <w:lvlJc w:val="left"/>
      <w:pPr>
        <w:ind w:left="5087" w:hanging="360"/>
      </w:pPr>
    </w:lvl>
    <w:lvl w:ilvl="7" w:tplc="04130019" w:tentative="1">
      <w:start w:val="1"/>
      <w:numFmt w:val="lowerLetter"/>
      <w:lvlText w:val="%8."/>
      <w:lvlJc w:val="left"/>
      <w:pPr>
        <w:ind w:left="5807" w:hanging="360"/>
      </w:pPr>
    </w:lvl>
    <w:lvl w:ilvl="8" w:tplc="0413001B" w:tentative="1">
      <w:start w:val="1"/>
      <w:numFmt w:val="lowerRoman"/>
      <w:lvlText w:val="%9."/>
      <w:lvlJc w:val="right"/>
      <w:pPr>
        <w:ind w:left="6527" w:hanging="180"/>
      </w:pPr>
    </w:lvl>
  </w:abstractNum>
  <w:abstractNum w:abstractNumId="26" w15:restartNumberingAfterBreak="0">
    <w:nsid w:val="6D906F8C"/>
    <w:multiLevelType w:val="hybridMultilevel"/>
    <w:tmpl w:val="340E6872"/>
    <w:lvl w:ilvl="0" w:tplc="603AEF9A">
      <w:start w:val="1"/>
      <w:numFmt w:val="decimal"/>
      <w:lvlText w:val="%1."/>
      <w:lvlJc w:val="left"/>
      <w:pPr>
        <w:tabs>
          <w:tab w:val="num" w:pos="720"/>
        </w:tabs>
        <w:ind w:left="720" w:hanging="360"/>
      </w:pPr>
    </w:lvl>
    <w:lvl w:ilvl="1" w:tplc="927077BC" w:tentative="1">
      <w:start w:val="1"/>
      <w:numFmt w:val="decimal"/>
      <w:lvlText w:val="%2."/>
      <w:lvlJc w:val="left"/>
      <w:pPr>
        <w:tabs>
          <w:tab w:val="num" w:pos="1440"/>
        </w:tabs>
        <w:ind w:left="1440" w:hanging="360"/>
      </w:pPr>
    </w:lvl>
    <w:lvl w:ilvl="2" w:tplc="0BA4DDA6" w:tentative="1">
      <w:start w:val="1"/>
      <w:numFmt w:val="decimal"/>
      <w:lvlText w:val="%3."/>
      <w:lvlJc w:val="left"/>
      <w:pPr>
        <w:tabs>
          <w:tab w:val="num" w:pos="2160"/>
        </w:tabs>
        <w:ind w:left="2160" w:hanging="360"/>
      </w:pPr>
    </w:lvl>
    <w:lvl w:ilvl="3" w:tplc="BF0016FC" w:tentative="1">
      <w:start w:val="1"/>
      <w:numFmt w:val="decimal"/>
      <w:lvlText w:val="%4."/>
      <w:lvlJc w:val="left"/>
      <w:pPr>
        <w:tabs>
          <w:tab w:val="num" w:pos="2880"/>
        </w:tabs>
        <w:ind w:left="2880" w:hanging="360"/>
      </w:pPr>
    </w:lvl>
    <w:lvl w:ilvl="4" w:tplc="3AF4098E" w:tentative="1">
      <w:start w:val="1"/>
      <w:numFmt w:val="decimal"/>
      <w:lvlText w:val="%5."/>
      <w:lvlJc w:val="left"/>
      <w:pPr>
        <w:tabs>
          <w:tab w:val="num" w:pos="3600"/>
        </w:tabs>
        <w:ind w:left="3600" w:hanging="360"/>
      </w:pPr>
    </w:lvl>
    <w:lvl w:ilvl="5" w:tplc="D144C81C" w:tentative="1">
      <w:start w:val="1"/>
      <w:numFmt w:val="decimal"/>
      <w:lvlText w:val="%6."/>
      <w:lvlJc w:val="left"/>
      <w:pPr>
        <w:tabs>
          <w:tab w:val="num" w:pos="4320"/>
        </w:tabs>
        <w:ind w:left="4320" w:hanging="360"/>
      </w:pPr>
    </w:lvl>
    <w:lvl w:ilvl="6" w:tplc="69960C2C" w:tentative="1">
      <w:start w:val="1"/>
      <w:numFmt w:val="decimal"/>
      <w:lvlText w:val="%7."/>
      <w:lvlJc w:val="left"/>
      <w:pPr>
        <w:tabs>
          <w:tab w:val="num" w:pos="5040"/>
        </w:tabs>
        <w:ind w:left="5040" w:hanging="360"/>
      </w:pPr>
    </w:lvl>
    <w:lvl w:ilvl="7" w:tplc="4B3231C4" w:tentative="1">
      <w:start w:val="1"/>
      <w:numFmt w:val="decimal"/>
      <w:lvlText w:val="%8."/>
      <w:lvlJc w:val="left"/>
      <w:pPr>
        <w:tabs>
          <w:tab w:val="num" w:pos="5760"/>
        </w:tabs>
        <w:ind w:left="5760" w:hanging="360"/>
      </w:pPr>
    </w:lvl>
    <w:lvl w:ilvl="8" w:tplc="A0BA6EE8" w:tentative="1">
      <w:start w:val="1"/>
      <w:numFmt w:val="decimal"/>
      <w:lvlText w:val="%9."/>
      <w:lvlJc w:val="left"/>
      <w:pPr>
        <w:tabs>
          <w:tab w:val="num" w:pos="6480"/>
        </w:tabs>
        <w:ind w:left="6480" w:hanging="360"/>
      </w:pPr>
    </w:lvl>
  </w:abstractNum>
  <w:abstractNum w:abstractNumId="27"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8" w15:restartNumberingAfterBreak="0">
    <w:nsid w:val="6F9C020B"/>
    <w:multiLevelType w:val="hybridMultilevel"/>
    <w:tmpl w:val="195C53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EE1A5A"/>
    <w:multiLevelType w:val="hybridMultilevel"/>
    <w:tmpl w:val="F08823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E53A73"/>
    <w:multiLevelType w:val="hybridMultilevel"/>
    <w:tmpl w:val="805475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73C0AD1"/>
    <w:multiLevelType w:val="hybridMultilevel"/>
    <w:tmpl w:val="EE98BF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813A69"/>
    <w:multiLevelType w:val="hybridMultilevel"/>
    <w:tmpl w:val="0B842DE4"/>
    <w:lvl w:ilvl="0" w:tplc="F642E614">
      <w:start w:val="1"/>
      <w:numFmt w:val="bullet"/>
      <w:lvlText w:val="•"/>
      <w:lvlJc w:val="left"/>
      <w:pPr>
        <w:tabs>
          <w:tab w:val="num" w:pos="720"/>
        </w:tabs>
        <w:ind w:left="720" w:hanging="360"/>
      </w:pPr>
      <w:rPr>
        <w:rFonts w:ascii="Arial" w:hAnsi="Arial" w:hint="default"/>
      </w:rPr>
    </w:lvl>
    <w:lvl w:ilvl="1" w:tplc="36A02508" w:tentative="1">
      <w:start w:val="1"/>
      <w:numFmt w:val="bullet"/>
      <w:lvlText w:val="•"/>
      <w:lvlJc w:val="left"/>
      <w:pPr>
        <w:tabs>
          <w:tab w:val="num" w:pos="1440"/>
        </w:tabs>
        <w:ind w:left="1440" w:hanging="360"/>
      </w:pPr>
      <w:rPr>
        <w:rFonts w:ascii="Arial" w:hAnsi="Arial" w:hint="default"/>
      </w:rPr>
    </w:lvl>
    <w:lvl w:ilvl="2" w:tplc="2AAC7938" w:tentative="1">
      <w:start w:val="1"/>
      <w:numFmt w:val="bullet"/>
      <w:lvlText w:val="•"/>
      <w:lvlJc w:val="left"/>
      <w:pPr>
        <w:tabs>
          <w:tab w:val="num" w:pos="2160"/>
        </w:tabs>
        <w:ind w:left="2160" w:hanging="360"/>
      </w:pPr>
      <w:rPr>
        <w:rFonts w:ascii="Arial" w:hAnsi="Arial" w:hint="default"/>
      </w:rPr>
    </w:lvl>
    <w:lvl w:ilvl="3" w:tplc="B71E9984" w:tentative="1">
      <w:start w:val="1"/>
      <w:numFmt w:val="bullet"/>
      <w:lvlText w:val="•"/>
      <w:lvlJc w:val="left"/>
      <w:pPr>
        <w:tabs>
          <w:tab w:val="num" w:pos="2880"/>
        </w:tabs>
        <w:ind w:left="2880" w:hanging="360"/>
      </w:pPr>
      <w:rPr>
        <w:rFonts w:ascii="Arial" w:hAnsi="Arial" w:hint="default"/>
      </w:rPr>
    </w:lvl>
    <w:lvl w:ilvl="4" w:tplc="06E4C5B8" w:tentative="1">
      <w:start w:val="1"/>
      <w:numFmt w:val="bullet"/>
      <w:lvlText w:val="•"/>
      <w:lvlJc w:val="left"/>
      <w:pPr>
        <w:tabs>
          <w:tab w:val="num" w:pos="3600"/>
        </w:tabs>
        <w:ind w:left="3600" w:hanging="360"/>
      </w:pPr>
      <w:rPr>
        <w:rFonts w:ascii="Arial" w:hAnsi="Arial" w:hint="default"/>
      </w:rPr>
    </w:lvl>
    <w:lvl w:ilvl="5" w:tplc="DA44EAF6" w:tentative="1">
      <w:start w:val="1"/>
      <w:numFmt w:val="bullet"/>
      <w:lvlText w:val="•"/>
      <w:lvlJc w:val="left"/>
      <w:pPr>
        <w:tabs>
          <w:tab w:val="num" w:pos="4320"/>
        </w:tabs>
        <w:ind w:left="4320" w:hanging="360"/>
      </w:pPr>
      <w:rPr>
        <w:rFonts w:ascii="Arial" w:hAnsi="Arial" w:hint="default"/>
      </w:rPr>
    </w:lvl>
    <w:lvl w:ilvl="6" w:tplc="9552D44E" w:tentative="1">
      <w:start w:val="1"/>
      <w:numFmt w:val="bullet"/>
      <w:lvlText w:val="•"/>
      <w:lvlJc w:val="left"/>
      <w:pPr>
        <w:tabs>
          <w:tab w:val="num" w:pos="5040"/>
        </w:tabs>
        <w:ind w:left="5040" w:hanging="360"/>
      </w:pPr>
      <w:rPr>
        <w:rFonts w:ascii="Arial" w:hAnsi="Arial" w:hint="default"/>
      </w:rPr>
    </w:lvl>
    <w:lvl w:ilvl="7" w:tplc="60D2C222" w:tentative="1">
      <w:start w:val="1"/>
      <w:numFmt w:val="bullet"/>
      <w:lvlText w:val="•"/>
      <w:lvlJc w:val="left"/>
      <w:pPr>
        <w:tabs>
          <w:tab w:val="num" w:pos="5760"/>
        </w:tabs>
        <w:ind w:left="5760" w:hanging="360"/>
      </w:pPr>
      <w:rPr>
        <w:rFonts w:ascii="Arial" w:hAnsi="Arial" w:hint="default"/>
      </w:rPr>
    </w:lvl>
    <w:lvl w:ilvl="8" w:tplc="40A69AD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34"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9"/>
  </w:num>
  <w:num w:numId="13">
    <w:abstractNumId w:val="17"/>
  </w:num>
  <w:num w:numId="14">
    <w:abstractNumId w:val="34"/>
  </w:num>
  <w:num w:numId="15">
    <w:abstractNumId w:val="23"/>
  </w:num>
  <w:num w:numId="16">
    <w:abstractNumId w:val="33"/>
  </w:num>
  <w:num w:numId="17">
    <w:abstractNumId w:val="21"/>
  </w:num>
  <w:num w:numId="18">
    <w:abstractNumId w:val="29"/>
  </w:num>
  <w:num w:numId="19">
    <w:abstractNumId w:val="11"/>
  </w:num>
  <w:num w:numId="20">
    <w:abstractNumId w:val="13"/>
  </w:num>
  <w:num w:numId="21">
    <w:abstractNumId w:val="20"/>
  </w:num>
  <w:num w:numId="22">
    <w:abstractNumId w:val="28"/>
  </w:num>
  <w:num w:numId="23">
    <w:abstractNumId w:val="30"/>
  </w:num>
  <w:num w:numId="24">
    <w:abstractNumId w:val="31"/>
  </w:num>
  <w:num w:numId="25">
    <w:abstractNumId w:val="22"/>
  </w:num>
  <w:num w:numId="26">
    <w:abstractNumId w:val="10"/>
  </w:num>
  <w:num w:numId="27">
    <w:abstractNumId w:val="12"/>
  </w:num>
  <w:num w:numId="28">
    <w:abstractNumId w:val="24"/>
  </w:num>
  <w:num w:numId="29">
    <w:abstractNumId w:val="16"/>
  </w:num>
  <w:num w:numId="30">
    <w:abstractNumId w:val="18"/>
  </w:num>
  <w:num w:numId="31">
    <w:abstractNumId w:val="14"/>
  </w:num>
  <w:num w:numId="32">
    <w:abstractNumId w:val="15"/>
  </w:num>
  <w:num w:numId="33">
    <w:abstractNumId w:val="32"/>
  </w:num>
  <w:num w:numId="34">
    <w:abstractNumId w:val="26"/>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35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863E68"/>
    <w:rsid w:val="000036C8"/>
    <w:rsid w:val="00016950"/>
    <w:rsid w:val="000169BB"/>
    <w:rsid w:val="0003291B"/>
    <w:rsid w:val="00042AFD"/>
    <w:rsid w:val="00043500"/>
    <w:rsid w:val="00044CD8"/>
    <w:rsid w:val="00052440"/>
    <w:rsid w:val="000548D1"/>
    <w:rsid w:val="000755DA"/>
    <w:rsid w:val="00082C4A"/>
    <w:rsid w:val="00083258"/>
    <w:rsid w:val="0009522E"/>
    <w:rsid w:val="000A107F"/>
    <w:rsid w:val="000D2402"/>
    <w:rsid w:val="000D46CE"/>
    <w:rsid w:val="00104444"/>
    <w:rsid w:val="00110EF1"/>
    <w:rsid w:val="00113702"/>
    <w:rsid w:val="0012380D"/>
    <w:rsid w:val="00162EF7"/>
    <w:rsid w:val="0018730B"/>
    <w:rsid w:val="001B3405"/>
    <w:rsid w:val="001C1F09"/>
    <w:rsid w:val="001E6CBD"/>
    <w:rsid w:val="0020629C"/>
    <w:rsid w:val="00215101"/>
    <w:rsid w:val="0022120F"/>
    <w:rsid w:val="002269B8"/>
    <w:rsid w:val="0023657B"/>
    <w:rsid w:val="0024152A"/>
    <w:rsid w:val="00244624"/>
    <w:rsid w:val="00253B6C"/>
    <w:rsid w:val="00257608"/>
    <w:rsid w:val="00266875"/>
    <w:rsid w:val="002772E3"/>
    <w:rsid w:val="00286677"/>
    <w:rsid w:val="00291CDE"/>
    <w:rsid w:val="002B2699"/>
    <w:rsid w:val="002B48B5"/>
    <w:rsid w:val="002B5F0A"/>
    <w:rsid w:val="002E581F"/>
    <w:rsid w:val="002F3382"/>
    <w:rsid w:val="002F417B"/>
    <w:rsid w:val="002F47CD"/>
    <w:rsid w:val="003046ED"/>
    <w:rsid w:val="003118F4"/>
    <w:rsid w:val="003126CC"/>
    <w:rsid w:val="00332DD1"/>
    <w:rsid w:val="00354612"/>
    <w:rsid w:val="00354784"/>
    <w:rsid w:val="0035487E"/>
    <w:rsid w:val="003672E3"/>
    <w:rsid w:val="0039381E"/>
    <w:rsid w:val="003C1F28"/>
    <w:rsid w:val="003D25E5"/>
    <w:rsid w:val="003E00F3"/>
    <w:rsid w:val="003E3036"/>
    <w:rsid w:val="003E5C8E"/>
    <w:rsid w:val="00412BA7"/>
    <w:rsid w:val="0041365D"/>
    <w:rsid w:val="00423B70"/>
    <w:rsid w:val="00454B69"/>
    <w:rsid w:val="00456F44"/>
    <w:rsid w:val="00463F8B"/>
    <w:rsid w:val="00466CAE"/>
    <w:rsid w:val="00467E16"/>
    <w:rsid w:val="00495798"/>
    <w:rsid w:val="004972F7"/>
    <w:rsid w:val="004A2C31"/>
    <w:rsid w:val="004C03F0"/>
    <w:rsid w:val="004E71F1"/>
    <w:rsid w:val="004F4891"/>
    <w:rsid w:val="0050376F"/>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E0E76"/>
    <w:rsid w:val="005E423B"/>
    <w:rsid w:val="005E72B9"/>
    <w:rsid w:val="00612C9C"/>
    <w:rsid w:val="00631F12"/>
    <w:rsid w:val="00632D62"/>
    <w:rsid w:val="00647612"/>
    <w:rsid w:val="00665DE2"/>
    <w:rsid w:val="00666F7C"/>
    <w:rsid w:val="006863E9"/>
    <w:rsid w:val="00691633"/>
    <w:rsid w:val="0069210A"/>
    <w:rsid w:val="006A3F52"/>
    <w:rsid w:val="006B475A"/>
    <w:rsid w:val="006C34EA"/>
    <w:rsid w:val="006C4E03"/>
    <w:rsid w:val="006D3D69"/>
    <w:rsid w:val="006D4955"/>
    <w:rsid w:val="00713C58"/>
    <w:rsid w:val="007171B2"/>
    <w:rsid w:val="007221BC"/>
    <w:rsid w:val="007272BF"/>
    <w:rsid w:val="00733CB7"/>
    <w:rsid w:val="00742B71"/>
    <w:rsid w:val="007755BB"/>
    <w:rsid w:val="00781585"/>
    <w:rsid w:val="007848DB"/>
    <w:rsid w:val="00785DB3"/>
    <w:rsid w:val="00792FEF"/>
    <w:rsid w:val="007A7758"/>
    <w:rsid w:val="007B1462"/>
    <w:rsid w:val="007B52DD"/>
    <w:rsid w:val="007E3791"/>
    <w:rsid w:val="00817FCC"/>
    <w:rsid w:val="00835B95"/>
    <w:rsid w:val="00835BAD"/>
    <w:rsid w:val="00840317"/>
    <w:rsid w:val="008506F3"/>
    <w:rsid w:val="008521C0"/>
    <w:rsid w:val="008538FE"/>
    <w:rsid w:val="00863E68"/>
    <w:rsid w:val="008659FA"/>
    <w:rsid w:val="00866044"/>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51D0A"/>
    <w:rsid w:val="0096371F"/>
    <w:rsid w:val="00965C95"/>
    <w:rsid w:val="009700A4"/>
    <w:rsid w:val="009806E2"/>
    <w:rsid w:val="00984D28"/>
    <w:rsid w:val="00992E1E"/>
    <w:rsid w:val="009A68F2"/>
    <w:rsid w:val="009B5AA9"/>
    <w:rsid w:val="009C4321"/>
    <w:rsid w:val="009D59F2"/>
    <w:rsid w:val="009E3F74"/>
    <w:rsid w:val="009E45E3"/>
    <w:rsid w:val="009F5FCA"/>
    <w:rsid w:val="00A16092"/>
    <w:rsid w:val="00A215B1"/>
    <w:rsid w:val="00A332DA"/>
    <w:rsid w:val="00A44B8E"/>
    <w:rsid w:val="00A5190F"/>
    <w:rsid w:val="00A54E4D"/>
    <w:rsid w:val="00A551CF"/>
    <w:rsid w:val="00A65DD1"/>
    <w:rsid w:val="00A67E94"/>
    <w:rsid w:val="00A7239F"/>
    <w:rsid w:val="00A8122C"/>
    <w:rsid w:val="00A82F0E"/>
    <w:rsid w:val="00A8776A"/>
    <w:rsid w:val="00AB395D"/>
    <w:rsid w:val="00AD0306"/>
    <w:rsid w:val="00AF03BC"/>
    <w:rsid w:val="00AF0DFB"/>
    <w:rsid w:val="00AF31CE"/>
    <w:rsid w:val="00B00FC5"/>
    <w:rsid w:val="00B042D6"/>
    <w:rsid w:val="00B07195"/>
    <w:rsid w:val="00B27745"/>
    <w:rsid w:val="00B27DCB"/>
    <w:rsid w:val="00B37C5A"/>
    <w:rsid w:val="00B525B9"/>
    <w:rsid w:val="00B54DAD"/>
    <w:rsid w:val="00B65746"/>
    <w:rsid w:val="00B70433"/>
    <w:rsid w:val="00B82670"/>
    <w:rsid w:val="00B83EC9"/>
    <w:rsid w:val="00B96239"/>
    <w:rsid w:val="00BA11BA"/>
    <w:rsid w:val="00BA2071"/>
    <w:rsid w:val="00BD3AD6"/>
    <w:rsid w:val="00BD5048"/>
    <w:rsid w:val="00BE0F5C"/>
    <w:rsid w:val="00BE15E1"/>
    <w:rsid w:val="00C051FB"/>
    <w:rsid w:val="00C117F9"/>
    <w:rsid w:val="00C377E0"/>
    <w:rsid w:val="00C44ACD"/>
    <w:rsid w:val="00C51E3D"/>
    <w:rsid w:val="00C5473A"/>
    <w:rsid w:val="00C645FE"/>
    <w:rsid w:val="00C8257F"/>
    <w:rsid w:val="00CC43F9"/>
    <w:rsid w:val="00CD5DA6"/>
    <w:rsid w:val="00CE0CAA"/>
    <w:rsid w:val="00CE4219"/>
    <w:rsid w:val="00CF3F39"/>
    <w:rsid w:val="00D0339E"/>
    <w:rsid w:val="00D20C61"/>
    <w:rsid w:val="00D326FD"/>
    <w:rsid w:val="00D36CBD"/>
    <w:rsid w:val="00D53A19"/>
    <w:rsid w:val="00D56A7A"/>
    <w:rsid w:val="00D56D37"/>
    <w:rsid w:val="00D63E82"/>
    <w:rsid w:val="00D641CF"/>
    <w:rsid w:val="00D6476F"/>
    <w:rsid w:val="00D64D94"/>
    <w:rsid w:val="00D74858"/>
    <w:rsid w:val="00DA3150"/>
    <w:rsid w:val="00DA60A6"/>
    <w:rsid w:val="00DC7BD5"/>
    <w:rsid w:val="00DC7E1A"/>
    <w:rsid w:val="00DD032B"/>
    <w:rsid w:val="00DD4C2D"/>
    <w:rsid w:val="00DD76A6"/>
    <w:rsid w:val="00DE3270"/>
    <w:rsid w:val="00DE6371"/>
    <w:rsid w:val="00E05E84"/>
    <w:rsid w:val="00E25041"/>
    <w:rsid w:val="00E404CF"/>
    <w:rsid w:val="00E43A58"/>
    <w:rsid w:val="00E44BBE"/>
    <w:rsid w:val="00E56719"/>
    <w:rsid w:val="00E96466"/>
    <w:rsid w:val="00EC30FB"/>
    <w:rsid w:val="00EF210B"/>
    <w:rsid w:val="00F20770"/>
    <w:rsid w:val="00F26249"/>
    <w:rsid w:val="00F31E9F"/>
    <w:rsid w:val="00F36F76"/>
    <w:rsid w:val="00F375A1"/>
    <w:rsid w:val="00F4048E"/>
    <w:rsid w:val="00F437D9"/>
    <w:rsid w:val="00F509A6"/>
    <w:rsid w:val="00F82B1C"/>
    <w:rsid w:val="00F90AE7"/>
    <w:rsid w:val="00FA02A4"/>
    <w:rsid w:val="00FC2E8A"/>
    <w:rsid w:val="00FC5AE0"/>
    <w:rsid w:val="00FC60CB"/>
    <w:rsid w:val="00FD5D69"/>
    <w:rsid w:val="00FE241D"/>
    <w:rsid w:val="00FE5D8D"/>
    <w:rsid w:val="00FF1732"/>
    <w:rsid w:val="00FF4FCB"/>
    <w:rsid w:val="00FF51BB"/>
    <w:rsid w:val="00FF6390"/>
    <w:rsid w:val="00FF76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1334E8"/>
  <w15:docId w15:val="{768780B4-A5EC-473F-B8AE-D921F935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Default">
    <w:name w:val="Default"/>
    <w:rsid w:val="002772E3"/>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808407">
      <w:bodyDiv w:val="1"/>
      <w:marLeft w:val="0"/>
      <w:marRight w:val="0"/>
      <w:marTop w:val="0"/>
      <w:marBottom w:val="0"/>
      <w:divBdr>
        <w:top w:val="none" w:sz="0" w:space="0" w:color="auto"/>
        <w:left w:val="none" w:sz="0" w:space="0" w:color="auto"/>
        <w:bottom w:val="none" w:sz="0" w:space="0" w:color="auto"/>
        <w:right w:val="none" w:sz="0" w:space="0" w:color="auto"/>
      </w:divBdr>
      <w:divsChild>
        <w:div w:id="811023883">
          <w:marLeft w:val="288"/>
          <w:marRight w:val="0"/>
          <w:marTop w:val="0"/>
          <w:marBottom w:val="0"/>
          <w:divBdr>
            <w:top w:val="none" w:sz="0" w:space="0" w:color="auto"/>
            <w:left w:val="none" w:sz="0" w:space="0" w:color="auto"/>
            <w:bottom w:val="none" w:sz="0" w:space="0" w:color="auto"/>
            <w:right w:val="none" w:sz="0" w:space="0" w:color="auto"/>
          </w:divBdr>
        </w:div>
        <w:div w:id="1608924597">
          <w:marLeft w:val="288"/>
          <w:marRight w:val="0"/>
          <w:marTop w:val="0"/>
          <w:marBottom w:val="0"/>
          <w:divBdr>
            <w:top w:val="none" w:sz="0" w:space="0" w:color="auto"/>
            <w:left w:val="none" w:sz="0" w:space="0" w:color="auto"/>
            <w:bottom w:val="none" w:sz="0" w:space="0" w:color="auto"/>
            <w:right w:val="none" w:sz="0" w:space="0" w:color="auto"/>
          </w:divBdr>
        </w:div>
        <w:div w:id="900140613">
          <w:marLeft w:val="288"/>
          <w:marRight w:val="0"/>
          <w:marTop w:val="0"/>
          <w:marBottom w:val="0"/>
          <w:divBdr>
            <w:top w:val="none" w:sz="0" w:space="0" w:color="auto"/>
            <w:left w:val="none" w:sz="0" w:space="0" w:color="auto"/>
            <w:bottom w:val="none" w:sz="0" w:space="0" w:color="auto"/>
            <w:right w:val="none" w:sz="0" w:space="0" w:color="auto"/>
          </w:divBdr>
        </w:div>
        <w:div w:id="1698193951">
          <w:marLeft w:val="288"/>
          <w:marRight w:val="0"/>
          <w:marTop w:val="0"/>
          <w:marBottom w:val="0"/>
          <w:divBdr>
            <w:top w:val="none" w:sz="0" w:space="0" w:color="auto"/>
            <w:left w:val="none" w:sz="0" w:space="0" w:color="auto"/>
            <w:bottom w:val="none" w:sz="0" w:space="0" w:color="auto"/>
            <w:right w:val="none" w:sz="0" w:space="0" w:color="auto"/>
          </w:divBdr>
        </w:div>
        <w:div w:id="1180851400">
          <w:marLeft w:val="288"/>
          <w:marRight w:val="0"/>
          <w:marTop w:val="0"/>
          <w:marBottom w:val="0"/>
          <w:divBdr>
            <w:top w:val="none" w:sz="0" w:space="0" w:color="auto"/>
            <w:left w:val="none" w:sz="0" w:space="0" w:color="auto"/>
            <w:bottom w:val="none" w:sz="0" w:space="0" w:color="auto"/>
            <w:right w:val="none" w:sz="0" w:space="0" w:color="auto"/>
          </w:divBdr>
        </w:div>
        <w:div w:id="1610819001">
          <w:marLeft w:val="288"/>
          <w:marRight w:val="0"/>
          <w:marTop w:val="0"/>
          <w:marBottom w:val="0"/>
          <w:divBdr>
            <w:top w:val="none" w:sz="0" w:space="0" w:color="auto"/>
            <w:left w:val="none" w:sz="0" w:space="0" w:color="auto"/>
            <w:bottom w:val="none" w:sz="0" w:space="0" w:color="auto"/>
            <w:right w:val="none" w:sz="0" w:space="0" w:color="auto"/>
          </w:divBdr>
        </w:div>
      </w:divsChild>
    </w:div>
    <w:div w:id="1146895431">
      <w:bodyDiv w:val="1"/>
      <w:marLeft w:val="0"/>
      <w:marRight w:val="0"/>
      <w:marTop w:val="0"/>
      <w:marBottom w:val="0"/>
      <w:divBdr>
        <w:top w:val="none" w:sz="0" w:space="0" w:color="auto"/>
        <w:left w:val="none" w:sz="0" w:space="0" w:color="auto"/>
        <w:bottom w:val="none" w:sz="0" w:space="0" w:color="auto"/>
        <w:right w:val="none" w:sz="0" w:space="0" w:color="auto"/>
      </w:divBdr>
      <w:divsChild>
        <w:div w:id="187910833">
          <w:marLeft w:val="288"/>
          <w:marRight w:val="0"/>
          <w:marTop w:val="0"/>
          <w:marBottom w:val="0"/>
          <w:divBdr>
            <w:top w:val="none" w:sz="0" w:space="0" w:color="auto"/>
            <w:left w:val="none" w:sz="0" w:space="0" w:color="auto"/>
            <w:bottom w:val="none" w:sz="0" w:space="0" w:color="auto"/>
            <w:right w:val="none" w:sz="0" w:space="0" w:color="auto"/>
          </w:divBdr>
        </w:div>
        <w:div w:id="198132065">
          <w:marLeft w:val="288"/>
          <w:marRight w:val="0"/>
          <w:marTop w:val="0"/>
          <w:marBottom w:val="0"/>
          <w:divBdr>
            <w:top w:val="none" w:sz="0" w:space="0" w:color="auto"/>
            <w:left w:val="none" w:sz="0" w:space="0" w:color="auto"/>
            <w:bottom w:val="none" w:sz="0" w:space="0" w:color="auto"/>
            <w:right w:val="none" w:sz="0" w:space="0" w:color="auto"/>
          </w:divBdr>
        </w:div>
        <w:div w:id="532503165">
          <w:marLeft w:val="288"/>
          <w:marRight w:val="0"/>
          <w:marTop w:val="0"/>
          <w:marBottom w:val="0"/>
          <w:divBdr>
            <w:top w:val="none" w:sz="0" w:space="0" w:color="auto"/>
            <w:left w:val="none" w:sz="0" w:space="0" w:color="auto"/>
            <w:bottom w:val="none" w:sz="0" w:space="0" w:color="auto"/>
            <w:right w:val="none" w:sz="0" w:space="0" w:color="auto"/>
          </w:divBdr>
        </w:div>
        <w:div w:id="694619345">
          <w:marLeft w:val="288"/>
          <w:marRight w:val="0"/>
          <w:marTop w:val="0"/>
          <w:marBottom w:val="0"/>
          <w:divBdr>
            <w:top w:val="none" w:sz="0" w:space="0" w:color="auto"/>
            <w:left w:val="none" w:sz="0" w:space="0" w:color="auto"/>
            <w:bottom w:val="none" w:sz="0" w:space="0" w:color="auto"/>
            <w:right w:val="none" w:sz="0" w:space="0" w:color="auto"/>
          </w:divBdr>
        </w:div>
      </w:divsChild>
    </w:div>
    <w:div w:id="1162696028">
      <w:bodyDiv w:val="1"/>
      <w:marLeft w:val="0"/>
      <w:marRight w:val="0"/>
      <w:marTop w:val="0"/>
      <w:marBottom w:val="0"/>
      <w:divBdr>
        <w:top w:val="none" w:sz="0" w:space="0" w:color="auto"/>
        <w:left w:val="none" w:sz="0" w:space="0" w:color="auto"/>
        <w:bottom w:val="none" w:sz="0" w:space="0" w:color="auto"/>
        <w:right w:val="none" w:sz="0" w:space="0" w:color="auto"/>
      </w:divBdr>
      <w:divsChild>
        <w:div w:id="251158751">
          <w:marLeft w:val="288"/>
          <w:marRight w:val="0"/>
          <w:marTop w:val="0"/>
          <w:marBottom w:val="0"/>
          <w:divBdr>
            <w:top w:val="none" w:sz="0" w:space="0" w:color="auto"/>
            <w:left w:val="none" w:sz="0" w:space="0" w:color="auto"/>
            <w:bottom w:val="none" w:sz="0" w:space="0" w:color="auto"/>
            <w:right w:val="none" w:sz="0" w:space="0" w:color="auto"/>
          </w:divBdr>
        </w:div>
        <w:div w:id="1994720367">
          <w:marLeft w:val="288"/>
          <w:marRight w:val="0"/>
          <w:marTop w:val="0"/>
          <w:marBottom w:val="0"/>
          <w:divBdr>
            <w:top w:val="none" w:sz="0" w:space="0" w:color="auto"/>
            <w:left w:val="none" w:sz="0" w:space="0" w:color="auto"/>
            <w:bottom w:val="none" w:sz="0" w:space="0" w:color="auto"/>
            <w:right w:val="none" w:sz="0" w:space="0" w:color="auto"/>
          </w:divBdr>
        </w:div>
        <w:div w:id="1182427940">
          <w:marLeft w:val="288"/>
          <w:marRight w:val="0"/>
          <w:marTop w:val="0"/>
          <w:marBottom w:val="0"/>
          <w:divBdr>
            <w:top w:val="none" w:sz="0" w:space="0" w:color="auto"/>
            <w:left w:val="none" w:sz="0" w:space="0" w:color="auto"/>
            <w:bottom w:val="none" w:sz="0" w:space="0" w:color="auto"/>
            <w:right w:val="none" w:sz="0" w:space="0" w:color="auto"/>
          </w:divBdr>
        </w:div>
        <w:div w:id="1271737732">
          <w:marLeft w:val="288"/>
          <w:marRight w:val="0"/>
          <w:marTop w:val="0"/>
          <w:marBottom w:val="0"/>
          <w:divBdr>
            <w:top w:val="none" w:sz="0" w:space="0" w:color="auto"/>
            <w:left w:val="none" w:sz="0" w:space="0" w:color="auto"/>
            <w:bottom w:val="none" w:sz="0" w:space="0" w:color="auto"/>
            <w:right w:val="none" w:sz="0" w:space="0" w:color="auto"/>
          </w:divBdr>
        </w:div>
      </w:divsChild>
    </w:div>
    <w:div w:id="1596355765">
      <w:bodyDiv w:val="1"/>
      <w:marLeft w:val="0"/>
      <w:marRight w:val="0"/>
      <w:marTop w:val="0"/>
      <w:marBottom w:val="0"/>
      <w:divBdr>
        <w:top w:val="none" w:sz="0" w:space="0" w:color="auto"/>
        <w:left w:val="none" w:sz="0" w:space="0" w:color="auto"/>
        <w:bottom w:val="none" w:sz="0" w:space="0" w:color="auto"/>
        <w:right w:val="none" w:sz="0" w:space="0" w:color="auto"/>
      </w:divBdr>
      <w:divsChild>
        <w:div w:id="1630894953">
          <w:marLeft w:val="288"/>
          <w:marRight w:val="0"/>
          <w:marTop w:val="0"/>
          <w:marBottom w:val="0"/>
          <w:divBdr>
            <w:top w:val="none" w:sz="0" w:space="0" w:color="auto"/>
            <w:left w:val="none" w:sz="0" w:space="0" w:color="auto"/>
            <w:bottom w:val="none" w:sz="0" w:space="0" w:color="auto"/>
            <w:right w:val="none" w:sz="0" w:space="0" w:color="auto"/>
          </w:divBdr>
        </w:div>
        <w:div w:id="11541702">
          <w:marLeft w:val="288"/>
          <w:marRight w:val="0"/>
          <w:marTop w:val="0"/>
          <w:marBottom w:val="0"/>
          <w:divBdr>
            <w:top w:val="none" w:sz="0" w:space="0" w:color="auto"/>
            <w:left w:val="none" w:sz="0" w:space="0" w:color="auto"/>
            <w:bottom w:val="none" w:sz="0" w:space="0" w:color="auto"/>
            <w:right w:val="none" w:sz="0" w:space="0" w:color="auto"/>
          </w:divBdr>
        </w:div>
        <w:div w:id="1679769591">
          <w:marLeft w:val="288"/>
          <w:marRight w:val="0"/>
          <w:marTop w:val="0"/>
          <w:marBottom w:val="0"/>
          <w:divBdr>
            <w:top w:val="none" w:sz="0" w:space="0" w:color="auto"/>
            <w:left w:val="none" w:sz="0" w:space="0" w:color="auto"/>
            <w:bottom w:val="none" w:sz="0" w:space="0" w:color="auto"/>
            <w:right w:val="none" w:sz="0" w:space="0" w:color="auto"/>
          </w:divBdr>
        </w:div>
        <w:div w:id="1184703932">
          <w:marLeft w:val="288"/>
          <w:marRight w:val="0"/>
          <w:marTop w:val="0"/>
          <w:marBottom w:val="0"/>
          <w:divBdr>
            <w:top w:val="none" w:sz="0" w:space="0" w:color="auto"/>
            <w:left w:val="none" w:sz="0" w:space="0" w:color="auto"/>
            <w:bottom w:val="none" w:sz="0" w:space="0" w:color="auto"/>
            <w:right w:val="none" w:sz="0" w:space="0" w:color="auto"/>
          </w:divBdr>
        </w:div>
        <w:div w:id="1574462317">
          <w:marLeft w:val="288"/>
          <w:marRight w:val="0"/>
          <w:marTop w:val="0"/>
          <w:marBottom w:val="0"/>
          <w:divBdr>
            <w:top w:val="none" w:sz="0" w:space="0" w:color="auto"/>
            <w:left w:val="none" w:sz="0" w:space="0" w:color="auto"/>
            <w:bottom w:val="none" w:sz="0" w:space="0" w:color="auto"/>
            <w:right w:val="none" w:sz="0" w:space="0" w:color="auto"/>
          </w:divBdr>
        </w:div>
      </w:divsChild>
    </w:div>
    <w:div w:id="1667829700">
      <w:bodyDiv w:val="1"/>
      <w:marLeft w:val="0"/>
      <w:marRight w:val="0"/>
      <w:marTop w:val="0"/>
      <w:marBottom w:val="0"/>
      <w:divBdr>
        <w:top w:val="none" w:sz="0" w:space="0" w:color="auto"/>
        <w:left w:val="none" w:sz="0" w:space="0" w:color="auto"/>
        <w:bottom w:val="none" w:sz="0" w:space="0" w:color="auto"/>
        <w:right w:val="none" w:sz="0" w:space="0" w:color="auto"/>
      </w:divBdr>
      <w:divsChild>
        <w:div w:id="1224944913">
          <w:marLeft w:val="288"/>
          <w:marRight w:val="0"/>
          <w:marTop w:val="0"/>
          <w:marBottom w:val="0"/>
          <w:divBdr>
            <w:top w:val="none" w:sz="0" w:space="0" w:color="auto"/>
            <w:left w:val="none" w:sz="0" w:space="0" w:color="auto"/>
            <w:bottom w:val="none" w:sz="0" w:space="0" w:color="auto"/>
            <w:right w:val="none" w:sz="0" w:space="0" w:color="auto"/>
          </w:divBdr>
        </w:div>
        <w:div w:id="1763987977">
          <w:marLeft w:val="720"/>
          <w:marRight w:val="0"/>
          <w:marTop w:val="0"/>
          <w:marBottom w:val="0"/>
          <w:divBdr>
            <w:top w:val="none" w:sz="0" w:space="0" w:color="auto"/>
            <w:left w:val="none" w:sz="0" w:space="0" w:color="auto"/>
            <w:bottom w:val="none" w:sz="0" w:space="0" w:color="auto"/>
            <w:right w:val="none" w:sz="0" w:space="0" w:color="auto"/>
          </w:divBdr>
        </w:div>
        <w:div w:id="293557639">
          <w:marLeft w:val="720"/>
          <w:marRight w:val="0"/>
          <w:marTop w:val="0"/>
          <w:marBottom w:val="0"/>
          <w:divBdr>
            <w:top w:val="none" w:sz="0" w:space="0" w:color="auto"/>
            <w:left w:val="none" w:sz="0" w:space="0" w:color="auto"/>
            <w:bottom w:val="none" w:sz="0" w:space="0" w:color="auto"/>
            <w:right w:val="none" w:sz="0" w:space="0" w:color="auto"/>
          </w:divBdr>
        </w:div>
        <w:div w:id="1991984173">
          <w:marLeft w:val="720"/>
          <w:marRight w:val="0"/>
          <w:marTop w:val="0"/>
          <w:marBottom w:val="0"/>
          <w:divBdr>
            <w:top w:val="none" w:sz="0" w:space="0" w:color="auto"/>
            <w:left w:val="none" w:sz="0" w:space="0" w:color="auto"/>
            <w:bottom w:val="none" w:sz="0" w:space="0" w:color="auto"/>
            <w:right w:val="none" w:sz="0" w:space="0" w:color="auto"/>
          </w:divBdr>
        </w:div>
        <w:div w:id="1093890095">
          <w:marLeft w:val="720"/>
          <w:marRight w:val="0"/>
          <w:marTop w:val="0"/>
          <w:marBottom w:val="0"/>
          <w:divBdr>
            <w:top w:val="none" w:sz="0" w:space="0" w:color="auto"/>
            <w:left w:val="none" w:sz="0" w:space="0" w:color="auto"/>
            <w:bottom w:val="none" w:sz="0" w:space="0" w:color="auto"/>
            <w:right w:val="none" w:sz="0" w:space="0" w:color="auto"/>
          </w:divBdr>
        </w:div>
        <w:div w:id="78238293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99fefd-54c0-4871-893a-e8eee94b510c">
      <Value>2</Value>
      <Value>4</Value>
    </TaxCatchAll>
    <ebb03eb60f1c456383d550cda2a2ac01 xmlns="1899fefd-54c0-4871-893a-e8eee94b510c">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1899fefd-54c0-4871-893a-e8eee94b510c">
      <Terms xmlns="http://schemas.microsoft.com/office/infopath/2007/PartnerControls"/>
    </TaxKeywordTaxHTField>
    <ofae577968ed4be8b7cfa6b3c1b2b2a3 xmlns="1899fefd-54c0-4871-893a-e8eee94b510c">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1899fefd-54c0-4871-893a-e8eee94b510c">MY5JWE7MXMC5-1346272762-24</_dlc_DocId>
    <_dlc_DocIdUrl xmlns="1899fefd-54c0-4871-893a-e8eee94b510c">
      <Url>https://denhaag.sharepoint.com/sites/SAASBedrijfsvoering_BEC_Inkoop/_layouts/15/DocIdRedir.aspx?ID=MY5JWE7MXMC5-1346272762-24</Url>
      <Description>MY5JWE7MXMC5-1346272762-24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BF86D6AABFC344AEB5413EF1D6D368" ma:contentTypeVersion="14" ma:contentTypeDescription="Een nieuw document maken." ma:contentTypeScope="" ma:versionID="0b0c358760ceecfab84104e4a15ab751">
  <xsd:schema xmlns:xsd="http://www.w3.org/2001/XMLSchema" xmlns:xs="http://www.w3.org/2001/XMLSchema" xmlns:p="http://schemas.microsoft.com/office/2006/metadata/properties" xmlns:ns2="1899fefd-54c0-4871-893a-e8eee94b510c" xmlns:ns3="bc4e0441-6bbf-4ef1-a80e-340115fa805b" targetNamespace="http://schemas.microsoft.com/office/2006/metadata/properties" ma:root="true" ma:fieldsID="bdd9dd330b1a2ae44d74d903a8a7b4ac" ns2:_="" ns3:_="">
    <xsd:import namespace="1899fefd-54c0-4871-893a-e8eee94b510c"/>
    <xsd:import namespace="bc4e0441-6bbf-4ef1-a80e-340115fa805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99fefd-54c0-4871-893a-e8eee94b510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b9b51630-b93b-4af3-a587-218427941edc" ma:anchorId="00000000-0000-0000-0000-000000000000" ma:open="false" ma:isKeyword="false">
      <xsd:complexType>
        <xsd:sequence>
          <xsd:element ref="pc:Terms" minOccurs="0" maxOccurs="1"/>
        </xsd:sequence>
      </xsd:complexType>
    </xsd:element>
    <xsd:element name="TaxCatchAll" ma:index="13" nillable="true" ma:displayName="Catch-all-kolom van taxonomie" ma:hidden="true" ma:list="{ab054bb5-7cce-42cf-b797-5a2589e436e3}" ma:internalName="TaxCatchAll" ma:showField="CatchAllData" ma:web="1899fefd-54c0-4871-893a-e8eee94b510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Catch-all-kolom van taxonomie1" ma:hidden="true" ma:list="{ab054bb5-7cce-42cf-b797-5a2589e436e3}" ma:internalName="TaxCatchAllLabel" ma:readOnly="true" ma:showField="CatchAllDataLabel" ma:web="1899fefd-54c0-4871-893a-e8eee94b510c">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4e0441-6bbf-4ef1-a80e-340115fa805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Variabelen uit subform UxDocumentForm-->
<variabelen xmlns="http://www.keyscript.nl/huisstijl/UxDocumentForm">
  <UxDocumentForm>
    <uxOpdrachtnummerField>l;jl;jk</uxOpdrachtnummerField>
    <uxOpdrachtgeverField>lkj;l</uxOpdrachtgeverField>
    <uxAuteurField>Monica Demkes</uxAuteurField>
    <uxOpdrachtnaamField>jkl;efjl</uxOpdrachtnaamField>
    <uxVersieField>kjlf;fjk</uxVersieField>
    <uxDatumField>februari 2017</uxDatumField>
    <uxSubtitelField>;ljfeelsk;jf</uxSubtitelField>
    <uxTitelField>ffjs;fj</uxTitelField>
    <uxStatusField>l;kj</uxStatusField>
    <uxTwoColumnOption>false</uxTwoColumnOption>
  </UxDocumentForm>
</variabelen>
</file>

<file path=customXml/itemProps1.xml><?xml version="1.0" encoding="utf-8"?>
<ds:datastoreItem xmlns:ds="http://schemas.openxmlformats.org/officeDocument/2006/customXml" ds:itemID="{A7CD8509-2382-43B1-9A79-34BE446DEB4B}">
  <ds:schemaRefs>
    <ds:schemaRef ds:uri="http://schemas.microsoft.com/office/2006/metadata/properties"/>
    <ds:schemaRef ds:uri="http://schemas.microsoft.com/office/infopath/2007/PartnerControls"/>
    <ds:schemaRef ds:uri="cad755b6-d270-493f-83c9-ae784197a3f5"/>
    <ds:schemaRef ds:uri="4bf3addb-fccd-4134-8069-53c5fe924045"/>
    <ds:schemaRef ds:uri="1899fefd-54c0-4871-893a-e8eee94b510c"/>
  </ds:schemaRefs>
</ds:datastoreItem>
</file>

<file path=customXml/itemProps2.xml><?xml version="1.0" encoding="utf-8"?>
<ds:datastoreItem xmlns:ds="http://schemas.openxmlformats.org/officeDocument/2006/customXml" ds:itemID="{1F9B3B8B-CE12-4E43-AC1A-97E06542ABDA}">
  <ds:schemaRefs>
    <ds:schemaRef ds:uri="http://schemas.microsoft.com/sharepoint/v3/contenttype/forms"/>
  </ds:schemaRefs>
</ds:datastoreItem>
</file>

<file path=customXml/itemProps3.xml><?xml version="1.0" encoding="utf-8"?>
<ds:datastoreItem xmlns:ds="http://schemas.openxmlformats.org/officeDocument/2006/customXml" ds:itemID="{14036DAA-039B-472F-AD4C-7540EBAC40CA}"/>
</file>

<file path=customXml/itemProps4.xml><?xml version="1.0" encoding="utf-8"?>
<ds:datastoreItem xmlns:ds="http://schemas.openxmlformats.org/officeDocument/2006/customXml" ds:itemID="{93193151-B434-4C69-A940-590711681E2D}">
  <ds:schemaRefs>
    <ds:schemaRef ds:uri="http://schemas.microsoft.com/sharepoint/events"/>
  </ds:schemaRefs>
</ds:datastoreItem>
</file>

<file path=customXml/itemProps5.xml><?xml version="1.0" encoding="utf-8"?>
<ds:datastoreItem xmlns:ds="http://schemas.openxmlformats.org/officeDocument/2006/customXml" ds:itemID="{DB3A22B1-EAF0-4B0E-9F38-5149DACF9323}">
  <ds:schemaRefs>
    <ds:schemaRef ds:uri="http://schemas.openxmlformats.org/officeDocument/2006/bibliography"/>
  </ds:schemaRefs>
</ds:datastoreItem>
</file>

<file path=customXml/itemProps6.xml><?xml version="1.0" encoding="utf-8"?>
<ds:datastoreItem xmlns:ds="http://schemas.openxmlformats.org/officeDocument/2006/customXml" ds:itemID="{231173ED-3019-40A4-B01D-9A9544E05A43}">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Rapport.dotx</Template>
  <TotalTime>25</TotalTime>
  <Pages>8</Pages>
  <Words>1048</Words>
  <Characters>5767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Leeg document huisstijl</vt:lpstr>
      <vt:lpstr/>
    </vt:vector>
  </TitlesOfParts>
  <Company>Gemeente Den Haag / IDC</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bij marktconsultatie (Antwoordformulier)</dc:title>
  <dc:creator>Monica Demkes</dc:creator>
  <cp:keywords/>
  <cp:lastModifiedBy>Joyce Lansen Terpstra</cp:lastModifiedBy>
  <cp:revision>11</cp:revision>
  <dcterms:created xsi:type="dcterms:W3CDTF">2021-09-23T08:04:00Z</dcterms:created>
  <dcterms:modified xsi:type="dcterms:W3CDTF">2021-09-30T11:24:00Z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0x01010003BF86D6AABFC344AEB5413EF1D6D368</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Teamtrefwoorden">
    <vt:lpwstr>2;#Format|825ed0df-d969-4a6a-a95c-d1519e18baae</vt:lpwstr>
  </property>
  <property fmtid="{D5CDD505-2E9C-101B-9397-08002B2CF9AE}" pid="14" name="Documentsoort">
    <vt:lpwstr>4;#Documentatie|c8b0bf0e-0b8a-4160-af31-b347f749c788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92c0092f-3622-4ee1-81e6-306bd4fa1e0d</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