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39E00" w14:textId="0D192591" w:rsidR="00FA0937" w:rsidRPr="00FA0937" w:rsidRDefault="00BD0280" w:rsidP="00FA0937">
      <w:pPr>
        <w:pStyle w:val="Heading4"/>
        <w:rPr>
          <w:sz w:val="28"/>
          <w:szCs w:val="32"/>
        </w:rPr>
      </w:pPr>
      <w:r w:rsidRPr="00FA0937">
        <w:rPr>
          <w:sz w:val="28"/>
          <w:szCs w:val="32"/>
        </w:rPr>
        <w:t xml:space="preserve">Inschrijvingsleidraad </w:t>
      </w:r>
      <w:r w:rsidR="00BE0786" w:rsidRPr="00FA0937">
        <w:rPr>
          <w:sz w:val="28"/>
          <w:szCs w:val="32"/>
        </w:rPr>
        <w:t>Bijlage</w:t>
      </w:r>
      <w:r w:rsidR="00344EE2" w:rsidRPr="00FA0937">
        <w:rPr>
          <w:sz w:val="28"/>
          <w:szCs w:val="32"/>
        </w:rPr>
        <w:t xml:space="preserve"> I</w:t>
      </w:r>
      <w:r w:rsidR="00BE0786" w:rsidRPr="00FA0937">
        <w:rPr>
          <w:sz w:val="28"/>
          <w:szCs w:val="32"/>
        </w:rPr>
        <w:t>:</w:t>
      </w:r>
    </w:p>
    <w:p w14:paraId="14B51BB1" w14:textId="477A44E9" w:rsidR="00BE0786" w:rsidRPr="00AC4C93" w:rsidRDefault="00BE0786" w:rsidP="00FA0937">
      <w:pPr>
        <w:pStyle w:val="Heading4"/>
        <w:rPr>
          <w:sz w:val="28"/>
          <w:szCs w:val="32"/>
        </w:rPr>
      </w:pPr>
      <w:r w:rsidRPr="00AC4C93">
        <w:rPr>
          <w:sz w:val="28"/>
          <w:szCs w:val="32"/>
        </w:rPr>
        <w:t>Inschrijvingsbiljet</w:t>
      </w:r>
      <w:r w:rsidR="00FA0937" w:rsidRPr="00AC4C93">
        <w:rPr>
          <w:sz w:val="28"/>
          <w:szCs w:val="32"/>
        </w:rPr>
        <w:t>ten</w:t>
      </w:r>
    </w:p>
    <w:p w14:paraId="02F40BB4" w14:textId="77777777" w:rsidR="00BE0786" w:rsidRDefault="00BE0786" w:rsidP="00BE0786"/>
    <w:p w14:paraId="6771A6EB" w14:textId="77777777" w:rsidR="00BE0786" w:rsidRDefault="00BE0786" w:rsidP="00BE0786">
      <w:pPr>
        <w:suppressAutoHyphens w:val="0"/>
        <w:spacing w:line="240" w:lineRule="auto"/>
      </w:pPr>
      <w:r>
        <w:br w:type="page"/>
      </w:r>
    </w:p>
    <w:p w14:paraId="0E1D7DDD" w14:textId="77777777" w:rsidR="00BE0786" w:rsidRPr="0010529E" w:rsidRDefault="00BE0786" w:rsidP="00BE0786">
      <w:pPr>
        <w:pStyle w:val="Heading4"/>
        <w:numPr>
          <w:ilvl w:val="3"/>
          <w:numId w:val="0"/>
        </w:numPr>
        <w:tabs>
          <w:tab w:val="num" w:pos="0"/>
        </w:tabs>
      </w:pPr>
      <w:bookmarkStart w:id="0" w:name="_Hlk80271489"/>
      <w:r w:rsidRPr="0010529E">
        <w:lastRenderedPageBreak/>
        <w:t>Inschrijvingsbiljet</w:t>
      </w:r>
      <w:r>
        <w:t xml:space="preserve"> 1, </w:t>
      </w:r>
      <w:proofErr w:type="spellStart"/>
      <w:r>
        <w:t>CCUS</w:t>
      </w:r>
      <w:proofErr w:type="spellEnd"/>
    </w:p>
    <w:p w14:paraId="1C722E66"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outlineLvl w:val="0"/>
      </w:pPr>
      <w:r w:rsidRPr="0010529E">
        <w:t xml:space="preserve">behorende bij inschrijvingsleidraad voor de opdracht </w:t>
      </w:r>
      <w:r w:rsidRPr="00172B12">
        <w:t>Transport, opslag en/of utilisatie van CO2</w:t>
      </w:r>
      <w:r w:rsidRPr="0010529E">
        <w:t xml:space="preserve">met projectcode </w:t>
      </w:r>
      <w:r>
        <w:t>126238</w:t>
      </w:r>
      <w:r w:rsidRPr="0010529E">
        <w:t>.</w:t>
      </w:r>
    </w:p>
    <w:p w14:paraId="636AD1D9"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4016706"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De hierna te noemen inschrijver(s):</w:t>
      </w:r>
    </w:p>
    <w:p w14:paraId="14DA07F5"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B6FED04"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A )</w:t>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t>1 )</w:t>
      </w:r>
    </w:p>
    <w:p w14:paraId="5FE46FF8"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9A85BCD"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Gevestigd te</w:t>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t>2 )</w:t>
      </w:r>
    </w:p>
    <w:p w14:paraId="2AD6B817"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A61246C"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Met KvK-nummer</w:t>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t>3 )</w:t>
      </w:r>
    </w:p>
    <w:p w14:paraId="4BBF0373"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9F41FCD"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B )</w:t>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t>1 )</w:t>
      </w:r>
    </w:p>
    <w:p w14:paraId="2574F130"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2557FB4"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Gevestigd te</w:t>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t>2 )</w:t>
      </w:r>
    </w:p>
    <w:p w14:paraId="7510D7E1"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2236DB7C"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Met KvK-nummer</w:t>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t>3 )</w:t>
      </w:r>
    </w:p>
    <w:p w14:paraId="2D8EEA8E"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EC92080"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C )</w:t>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t>1 )</w:t>
      </w:r>
    </w:p>
    <w:p w14:paraId="64F0C350"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381B4B9"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Gevestigd te</w:t>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t>2 )</w:t>
      </w:r>
    </w:p>
    <w:p w14:paraId="21FEDCD3"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496A464C"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Met KvK-nummer</w:t>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t>3 )</w:t>
      </w:r>
    </w:p>
    <w:p w14:paraId="0D179B91"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DB7C7DD"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 xml:space="preserve">verklaart (verklaren) zich door ondertekening dezes bereid de opdracht voor </w:t>
      </w:r>
      <w:r w:rsidRPr="00172B12">
        <w:t>Transport, opslag en/of utilisatie van CO2</w:t>
      </w:r>
      <w:r w:rsidRPr="0010529E">
        <w:t xml:space="preserve">volgens inschrijvingsleidraad </w:t>
      </w:r>
      <w:r>
        <w:t>126238, d.d. 27 augustus 2021</w:t>
      </w:r>
      <w:r w:rsidRPr="0010529E">
        <w:t xml:space="preserve"> uit te voeren voor een bedrag</w:t>
      </w:r>
      <w:r>
        <w:t xml:space="preserve"> (bedrag in Euro’s per ton CO2 conform de inschrijvingsstaat 1 * 440.000 ton)</w:t>
      </w:r>
      <w:r w:rsidRPr="0010529E">
        <w:t xml:space="preserve">, de omzetbelasting daarin niet inbegrepen, van:  </w:t>
      </w:r>
      <w:r w:rsidRPr="0010529E">
        <w:tab/>
      </w:r>
    </w:p>
    <w:p w14:paraId="6E7B6058"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E2C01DD"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w:t>
      </w:r>
      <w:r w:rsidRPr="0010529E">
        <w:tab/>
      </w:r>
      <w:r w:rsidRPr="0010529E">
        <w:tab/>
      </w:r>
      <w:r w:rsidRPr="0010529E">
        <w:tab/>
      </w:r>
      <w:r w:rsidRPr="0010529E">
        <w:tab/>
      </w:r>
      <w:r w:rsidRPr="0010529E">
        <w:tab/>
      </w:r>
      <w:r w:rsidRPr="0010529E">
        <w:tab/>
      </w:r>
      <w:r w:rsidRPr="0010529E">
        <w:tab/>
      </w:r>
      <w:r w:rsidRPr="0010529E">
        <w:tab/>
      </w:r>
      <w:r w:rsidRPr="0010529E">
        <w:tab/>
        <w:t>euro</w:t>
      </w:r>
      <w:r w:rsidRPr="0010529E">
        <w:tab/>
        <w:t xml:space="preserve"> </w:t>
      </w:r>
      <w:r w:rsidRPr="0010529E">
        <w:tab/>
        <w:t xml:space="preserve">4 ) </w:t>
      </w:r>
    </w:p>
    <w:p w14:paraId="4950325B"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ab/>
      </w:r>
      <w:r w:rsidRPr="0010529E">
        <w:tab/>
      </w:r>
      <w:r w:rsidRPr="0010529E">
        <w:tab/>
      </w:r>
      <w:r w:rsidRPr="0010529E">
        <w:tab/>
      </w:r>
      <w:r w:rsidRPr="0010529E">
        <w:tab/>
      </w:r>
      <w:r w:rsidRPr="0010529E">
        <w:tab/>
      </w:r>
      <w:r w:rsidRPr="0010529E">
        <w:tab/>
      </w:r>
      <w:r w:rsidRPr="0010529E">
        <w:tab/>
      </w:r>
    </w:p>
    <w:p w14:paraId="24A8BA4E"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w:t>
      </w:r>
      <w:r w:rsidRPr="0010529E">
        <w:tab/>
      </w:r>
      <w:r w:rsidRPr="0010529E">
        <w:tab/>
      </w:r>
      <w:r w:rsidRPr="0010529E">
        <w:tab/>
      </w:r>
      <w:r w:rsidRPr="0010529E">
        <w:tab/>
      </w:r>
      <w:r w:rsidRPr="0010529E">
        <w:tab/>
      </w:r>
      <w:r w:rsidRPr="0010529E">
        <w:tab/>
      </w:r>
      <w:r w:rsidRPr="0010529E">
        <w:tab/>
      </w:r>
      <w:r w:rsidRPr="0010529E">
        <w:tab/>
      </w:r>
      <w:r w:rsidRPr="0010529E">
        <w:tab/>
        <w:t xml:space="preserve">euro </w:t>
      </w:r>
      <w:r w:rsidRPr="0010529E">
        <w:tab/>
        <w:t xml:space="preserve"> </w:t>
      </w:r>
      <w:r w:rsidRPr="0010529E">
        <w:tab/>
        <w:t xml:space="preserve">5 ) </w:t>
      </w:r>
    </w:p>
    <w:p w14:paraId="780015BA"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64E8724"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 xml:space="preserve">Het ter zake van de omzetbelasting verschuldigde bedrag bedraagt: </w:t>
      </w:r>
      <w:r w:rsidRPr="0010529E">
        <w:tab/>
      </w:r>
    </w:p>
    <w:p w14:paraId="7DA3529B"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DA4FF0A"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w:t>
      </w:r>
      <w:r w:rsidRPr="0010529E">
        <w:tab/>
      </w:r>
      <w:r w:rsidRPr="0010529E">
        <w:tab/>
      </w:r>
      <w:r w:rsidRPr="0010529E">
        <w:tab/>
      </w:r>
      <w:r w:rsidRPr="0010529E">
        <w:tab/>
      </w:r>
      <w:r w:rsidRPr="0010529E">
        <w:tab/>
      </w:r>
      <w:r w:rsidRPr="0010529E">
        <w:tab/>
      </w:r>
      <w:r w:rsidRPr="0010529E">
        <w:tab/>
      </w:r>
      <w:r w:rsidRPr="0010529E">
        <w:tab/>
      </w:r>
      <w:r w:rsidRPr="0010529E">
        <w:tab/>
        <w:t>euro</w:t>
      </w:r>
      <w:r w:rsidRPr="0010529E">
        <w:tab/>
        <w:t xml:space="preserve"> </w:t>
      </w:r>
      <w:r w:rsidRPr="0010529E">
        <w:tab/>
        <w:t xml:space="preserve">4 ) </w:t>
      </w:r>
    </w:p>
    <w:p w14:paraId="3DD910DA"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t xml:space="preserve"> </w:t>
      </w:r>
    </w:p>
    <w:p w14:paraId="4B685C87"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Segoe UI"/>
        </w:rPr>
      </w:pPr>
      <w:r w:rsidRPr="0010529E">
        <w:t>(</w:t>
      </w:r>
      <w:r w:rsidRPr="0010529E">
        <w:tab/>
      </w:r>
      <w:r w:rsidRPr="0010529E">
        <w:tab/>
      </w:r>
      <w:r w:rsidRPr="0010529E">
        <w:tab/>
      </w:r>
      <w:r w:rsidRPr="0010529E">
        <w:tab/>
      </w:r>
      <w:r w:rsidRPr="0010529E">
        <w:tab/>
      </w:r>
      <w:r w:rsidRPr="0010529E">
        <w:tab/>
      </w:r>
      <w:r w:rsidRPr="0010529E">
        <w:tab/>
      </w:r>
      <w:r w:rsidRPr="0010529E">
        <w:tab/>
      </w:r>
      <w:r w:rsidRPr="0010529E">
        <w:tab/>
        <w:t>euro</w:t>
      </w:r>
      <w:r w:rsidRPr="0010529E">
        <w:tab/>
      </w:r>
      <w:r w:rsidRPr="0010529E">
        <w:tab/>
        <w:t xml:space="preserve">5 ) </w:t>
      </w:r>
      <w:r w:rsidRPr="0010529E">
        <w:cr/>
      </w:r>
    </w:p>
    <w:p w14:paraId="7DB27F01"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r w:rsidRPr="0010529E">
        <w:tab/>
      </w:r>
      <w:r w:rsidRPr="0010529E">
        <w:tab/>
        <w:t>6)</w:t>
      </w:r>
      <w:r w:rsidRPr="0010529E">
        <w:tab/>
      </w:r>
      <w:r w:rsidRPr="0010529E">
        <w:tab/>
      </w:r>
      <w:r w:rsidRPr="0010529E">
        <w:tab/>
      </w:r>
      <w:r w:rsidRPr="0010529E">
        <w:tab/>
      </w:r>
    </w:p>
    <w:p w14:paraId="43BF5302"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DE04121"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 xml:space="preserve">Door ondertekening verklaart de inschrijver dat de inschrijving wordt gedaan overeenkomstig de bepalingen van </w:t>
      </w:r>
      <w:r>
        <w:t>de Aanbestedingswet 2012</w:t>
      </w:r>
      <w:r w:rsidRPr="0010529E">
        <w:t xml:space="preserve"> met inachtneming van de bepalingen en de gegevens zoals deze zijn omschreven in de aanbestedingsstukken.</w:t>
      </w:r>
    </w:p>
    <w:p w14:paraId="3F2F5AD1"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6BBD6E0"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 xml:space="preserve">Gedaan te                                 </w:t>
      </w:r>
      <w:r>
        <w:tab/>
      </w:r>
      <w:r w:rsidRPr="0010529E">
        <w:t xml:space="preserve">  , de                      </w:t>
      </w:r>
      <w:r>
        <w:tab/>
      </w:r>
      <w:r w:rsidRPr="0010529E">
        <w:t xml:space="preserve">       20</w:t>
      </w:r>
      <w:r>
        <w:t>21</w:t>
      </w:r>
    </w:p>
    <w:p w14:paraId="3F2F05C6"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9FD51D4"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De inschrijver(s),</w:t>
      </w:r>
    </w:p>
    <w:p w14:paraId="5638DDC6"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EA0D1C4"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A9C2810"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3B9E22D"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D26B58E"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lastRenderedPageBreak/>
        <w:t>A</w:t>
      </w:r>
      <w:r w:rsidRPr="0010529E">
        <w:tab/>
      </w:r>
      <w:r w:rsidRPr="0010529E">
        <w:tab/>
        <w:t>(handtekening)</w:t>
      </w:r>
      <w:r w:rsidRPr="0010529E">
        <w:tab/>
      </w:r>
      <w:r w:rsidRPr="0010529E">
        <w:tab/>
      </w:r>
      <w:r w:rsidRPr="0010529E">
        <w:tab/>
        <w:t>(voorletters, naam ondertekenaar)</w:t>
      </w:r>
      <w:r w:rsidRPr="0010529E">
        <w:tab/>
        <w:t xml:space="preserve">           (functie)</w:t>
      </w:r>
    </w:p>
    <w:p w14:paraId="5110074A"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EF481B7"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5212F89"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5295D88"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2EF5FE2D"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B</w:t>
      </w:r>
      <w:r w:rsidRPr="0010529E">
        <w:tab/>
      </w:r>
      <w:r w:rsidRPr="0010529E">
        <w:tab/>
        <w:t>(handtekening)</w:t>
      </w:r>
      <w:r w:rsidRPr="0010529E">
        <w:tab/>
      </w:r>
      <w:r w:rsidRPr="0010529E">
        <w:tab/>
      </w:r>
      <w:r w:rsidRPr="0010529E">
        <w:tab/>
        <w:t>(voorletters, naam ondertekenaar)</w:t>
      </w:r>
      <w:r w:rsidRPr="0010529E">
        <w:tab/>
        <w:t xml:space="preserve">           (functie)</w:t>
      </w:r>
    </w:p>
    <w:p w14:paraId="2E24E109" w14:textId="77777777" w:rsidR="00BE0786" w:rsidRPr="0010529E" w:rsidRDefault="00BE0786" w:rsidP="00BE0786">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7D9E432" w14:textId="77777777" w:rsidR="00BE0786" w:rsidRPr="0010529E" w:rsidRDefault="00BE0786" w:rsidP="00BE0786">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D142868" w14:textId="77777777" w:rsidR="00BE0786" w:rsidRPr="0010529E" w:rsidRDefault="00BE0786" w:rsidP="00BE0786">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95EFA3E" w14:textId="77777777" w:rsidR="00BE0786" w:rsidRPr="0010529E" w:rsidRDefault="00BE0786" w:rsidP="00BE0786">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BB2FBE7"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C</w:t>
      </w:r>
      <w:r w:rsidRPr="0010529E">
        <w:tab/>
      </w:r>
      <w:r w:rsidRPr="0010529E">
        <w:tab/>
        <w:t>(handtekening)</w:t>
      </w:r>
      <w:r w:rsidRPr="0010529E">
        <w:tab/>
      </w:r>
      <w:r w:rsidRPr="0010529E">
        <w:tab/>
      </w:r>
      <w:r w:rsidRPr="0010529E">
        <w:tab/>
        <w:t>(voorletters, naam ondertekenaar)</w:t>
      </w:r>
      <w:r w:rsidRPr="0010529E">
        <w:tab/>
        <w:t xml:space="preserve">           (functie)</w:t>
      </w:r>
    </w:p>
    <w:p w14:paraId="1C76D5E4" w14:textId="77777777" w:rsidR="00BE0786" w:rsidRPr="0010529E" w:rsidRDefault="00BE0786" w:rsidP="00BE0786">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5F840CE" w14:textId="77777777" w:rsidR="00BE0786" w:rsidRPr="0010529E" w:rsidRDefault="00BE0786" w:rsidP="00BE0786">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FDAE26B" w14:textId="77777777" w:rsidR="00BE0786" w:rsidRPr="0010529E" w:rsidRDefault="00BE0786" w:rsidP="00BE0786">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B2D1CEE" w14:textId="77777777" w:rsidR="00BE0786" w:rsidRPr="0010529E" w:rsidRDefault="00BE0786" w:rsidP="00BE0786">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4CBBAC41" w14:textId="77777777" w:rsidR="00BE0786" w:rsidRPr="0010529E" w:rsidRDefault="00BE0786" w:rsidP="00BE0786">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6CC12A1" w14:textId="77777777" w:rsidR="00BE0786" w:rsidRPr="0010529E" w:rsidRDefault="00BE0786" w:rsidP="00BE0786">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DF37C3C" w14:textId="77777777" w:rsidR="00BE0786" w:rsidRPr="0010529E" w:rsidRDefault="00BE0786" w:rsidP="00BE0786">
      <w:pPr>
        <w:numPr>
          <w:ilvl w:val="0"/>
          <w:numId w:val="3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10529E">
        <w:rPr>
          <w:rFonts w:cs="Segoe UI"/>
        </w:rPr>
        <w:t>bij een natuurlijk persoon naam en voornamen voluit, bij een rechtspersoon de statutaire naam;</w:t>
      </w:r>
    </w:p>
    <w:p w14:paraId="30F1EA28" w14:textId="77777777" w:rsidR="00BE0786" w:rsidRPr="0010529E" w:rsidRDefault="00BE0786" w:rsidP="00BE0786">
      <w:pPr>
        <w:numPr>
          <w:ilvl w:val="0"/>
          <w:numId w:val="3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10529E">
        <w:rPr>
          <w:rFonts w:cs="Segoe UI"/>
        </w:rPr>
        <w:t>bij een natuurlijke persoon de woonplaats, bij een rechtspersoon de vestigingsplaats, met volledig adres en zo nodig vermelding van de provincie en het land;</w:t>
      </w:r>
    </w:p>
    <w:p w14:paraId="4BB0CAC9" w14:textId="77777777" w:rsidR="00BE0786" w:rsidRPr="0010529E" w:rsidRDefault="00BE0786" w:rsidP="00BE0786">
      <w:pPr>
        <w:numPr>
          <w:ilvl w:val="0"/>
          <w:numId w:val="3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10529E">
        <w:rPr>
          <w:rFonts w:cs="Segoe UI"/>
        </w:rPr>
        <w:t>het KvK-nummer volgens het uittreksel Handelsregister Kamer van Koophandel;</w:t>
      </w:r>
    </w:p>
    <w:p w14:paraId="58605B15" w14:textId="77777777" w:rsidR="00BE0786" w:rsidRPr="0010529E" w:rsidRDefault="00BE0786" w:rsidP="00BE0786">
      <w:pPr>
        <w:numPr>
          <w:ilvl w:val="0"/>
          <w:numId w:val="3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10529E">
        <w:rPr>
          <w:rFonts w:cs="Segoe UI"/>
        </w:rPr>
        <w:t>bedrag in cijfers;</w:t>
      </w:r>
    </w:p>
    <w:p w14:paraId="03931B36" w14:textId="77777777" w:rsidR="00BE0786" w:rsidRPr="0010529E" w:rsidRDefault="00BE0786" w:rsidP="00BE0786">
      <w:pPr>
        <w:numPr>
          <w:ilvl w:val="0"/>
          <w:numId w:val="3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10529E">
        <w:rPr>
          <w:rFonts w:cs="Segoe UI"/>
        </w:rPr>
        <w:t>bedrag in letters;</w:t>
      </w:r>
    </w:p>
    <w:p w14:paraId="3D878D48" w14:textId="77777777" w:rsidR="00BE0786" w:rsidRPr="0010529E" w:rsidRDefault="00BE0786" w:rsidP="00BE0786">
      <w:pPr>
        <w:numPr>
          <w:ilvl w:val="0"/>
          <w:numId w:val="3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10529E">
        <w:rPr>
          <w:rFonts w:cs="Segoe UI"/>
        </w:rPr>
        <w:t>deze aanwijzing is alleen van toepassing, als de inschrijving door twee of meer inschrijvers gezamenlijk geschiedt.</w:t>
      </w:r>
    </w:p>
    <w:bookmarkEnd w:id="0"/>
    <w:p w14:paraId="1443D282" w14:textId="77777777" w:rsidR="00BE0786" w:rsidRDefault="00BE0786" w:rsidP="00BE0786"/>
    <w:p w14:paraId="08EF866B" w14:textId="77777777" w:rsidR="00BE0786" w:rsidRDefault="00BE0786" w:rsidP="00BE0786"/>
    <w:p w14:paraId="68046B65" w14:textId="77777777" w:rsidR="00BE0786" w:rsidRDefault="00BE0786" w:rsidP="00BE0786"/>
    <w:p w14:paraId="0C98E832" w14:textId="77777777" w:rsidR="00BE0786" w:rsidRDefault="00BE0786" w:rsidP="00BE0786">
      <w:pPr>
        <w:suppressAutoHyphens w:val="0"/>
        <w:spacing w:line="240" w:lineRule="auto"/>
      </w:pPr>
      <w:r>
        <w:br w:type="page"/>
      </w:r>
    </w:p>
    <w:p w14:paraId="61108C38" w14:textId="77777777" w:rsidR="00BE0786" w:rsidRPr="0010529E" w:rsidRDefault="00BE0786" w:rsidP="00BE0786">
      <w:pPr>
        <w:pStyle w:val="Heading4"/>
        <w:numPr>
          <w:ilvl w:val="3"/>
          <w:numId w:val="0"/>
        </w:numPr>
        <w:tabs>
          <w:tab w:val="num" w:pos="0"/>
        </w:tabs>
      </w:pPr>
      <w:r w:rsidRPr="0010529E">
        <w:lastRenderedPageBreak/>
        <w:t>Inschrijvingsbiljet</w:t>
      </w:r>
      <w:r>
        <w:t xml:space="preserve"> 2, 100 % </w:t>
      </w:r>
      <w:proofErr w:type="spellStart"/>
      <w:r>
        <w:t>CCS</w:t>
      </w:r>
      <w:proofErr w:type="spellEnd"/>
    </w:p>
    <w:p w14:paraId="52E03A2D"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outlineLvl w:val="0"/>
      </w:pPr>
      <w:r w:rsidRPr="0010529E">
        <w:t xml:space="preserve">behorende bij inschrijvingsleidraad voor de opdracht </w:t>
      </w:r>
      <w:r w:rsidRPr="00172B12">
        <w:t>Transport, opslag en/of utilisatie van CO2</w:t>
      </w:r>
      <w:r>
        <w:t xml:space="preserve"> </w:t>
      </w:r>
      <w:r w:rsidRPr="0010529E">
        <w:t xml:space="preserve">met projectcode </w:t>
      </w:r>
      <w:r>
        <w:t>126238</w:t>
      </w:r>
      <w:r w:rsidRPr="0010529E">
        <w:t>.</w:t>
      </w:r>
    </w:p>
    <w:p w14:paraId="7F24B785"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EA16E17"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De hierna te noemen inschrijver(s):</w:t>
      </w:r>
    </w:p>
    <w:p w14:paraId="52093D19"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4779D2A1"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A )</w:t>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t>1 )</w:t>
      </w:r>
    </w:p>
    <w:p w14:paraId="27924F92"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30348CA"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Gevestigd te</w:t>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t>2 )</w:t>
      </w:r>
    </w:p>
    <w:p w14:paraId="200C426E"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15D2FA9"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Met KvK-nummer</w:t>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t>3 )</w:t>
      </w:r>
    </w:p>
    <w:p w14:paraId="3EFA14A0"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AF61ABD"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B )</w:t>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t>1 )</w:t>
      </w:r>
    </w:p>
    <w:p w14:paraId="6E6C8B9D"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53506C3"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Gevestigd te</w:t>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t>2 )</w:t>
      </w:r>
    </w:p>
    <w:p w14:paraId="6E514313"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E8720BF"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Met KvK-nummer</w:t>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t>3 )</w:t>
      </w:r>
    </w:p>
    <w:p w14:paraId="61000824"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945353A"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C )</w:t>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t>1 )</w:t>
      </w:r>
    </w:p>
    <w:p w14:paraId="4F17DE57"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1B99B80"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Gevestigd te</w:t>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t>2 )</w:t>
      </w:r>
    </w:p>
    <w:p w14:paraId="288F6CEC"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21525109"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Met KvK-nummer</w:t>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t>3 )</w:t>
      </w:r>
    </w:p>
    <w:p w14:paraId="6DFB7BB1"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3C522B2"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 xml:space="preserve">verklaart (verklaren) zich door ondertekening dezes bereid de opdracht voor </w:t>
      </w:r>
      <w:r w:rsidRPr="00172B12">
        <w:t>Transport, opslag en/of utilisatie van CO2</w:t>
      </w:r>
      <w:r w:rsidRPr="0010529E">
        <w:t xml:space="preserve">volgens inschrijvingsleidraad </w:t>
      </w:r>
      <w:r>
        <w:t>126238, d.d. 27 augustus 2021</w:t>
      </w:r>
      <w:r w:rsidRPr="0010529E">
        <w:t xml:space="preserve"> uit te voeren voor een bedrag</w:t>
      </w:r>
      <w:r>
        <w:t xml:space="preserve"> (bedrag in Euro’s per ton CO2</w:t>
      </w:r>
      <w:r w:rsidRPr="0052237F">
        <w:t xml:space="preserve"> </w:t>
      </w:r>
      <w:r>
        <w:t>conform de inschrijvingsstaat 2 * 440.000 ton)</w:t>
      </w:r>
      <w:r w:rsidRPr="0010529E">
        <w:t xml:space="preserve">, de omzetbelasting daarin niet inbegrepen, van:  </w:t>
      </w:r>
      <w:r w:rsidRPr="0010529E">
        <w:tab/>
      </w:r>
    </w:p>
    <w:p w14:paraId="1CD0E800"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560F99B"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w:t>
      </w:r>
      <w:r w:rsidRPr="0010529E">
        <w:tab/>
      </w:r>
      <w:r w:rsidRPr="0010529E">
        <w:tab/>
      </w:r>
      <w:r w:rsidRPr="0010529E">
        <w:tab/>
      </w:r>
      <w:r w:rsidRPr="0010529E">
        <w:tab/>
      </w:r>
      <w:r w:rsidRPr="0010529E">
        <w:tab/>
      </w:r>
      <w:r w:rsidRPr="0010529E">
        <w:tab/>
      </w:r>
      <w:r w:rsidRPr="0010529E">
        <w:tab/>
      </w:r>
      <w:r w:rsidRPr="0010529E">
        <w:tab/>
      </w:r>
      <w:r w:rsidRPr="0010529E">
        <w:tab/>
        <w:t>euro</w:t>
      </w:r>
      <w:r w:rsidRPr="0010529E">
        <w:tab/>
        <w:t xml:space="preserve"> </w:t>
      </w:r>
      <w:r w:rsidRPr="0010529E">
        <w:tab/>
        <w:t xml:space="preserve">4 ) </w:t>
      </w:r>
    </w:p>
    <w:p w14:paraId="44546C3A"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ab/>
      </w:r>
      <w:r w:rsidRPr="0010529E">
        <w:tab/>
      </w:r>
      <w:r w:rsidRPr="0010529E">
        <w:tab/>
      </w:r>
      <w:r w:rsidRPr="0010529E">
        <w:tab/>
      </w:r>
      <w:r w:rsidRPr="0010529E">
        <w:tab/>
      </w:r>
      <w:r w:rsidRPr="0010529E">
        <w:tab/>
      </w:r>
      <w:r w:rsidRPr="0010529E">
        <w:tab/>
      </w:r>
      <w:r w:rsidRPr="0010529E">
        <w:tab/>
      </w:r>
    </w:p>
    <w:p w14:paraId="75C8BA65"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w:t>
      </w:r>
      <w:r w:rsidRPr="0010529E">
        <w:tab/>
      </w:r>
      <w:r w:rsidRPr="0010529E">
        <w:tab/>
      </w:r>
      <w:r w:rsidRPr="0010529E">
        <w:tab/>
      </w:r>
      <w:r w:rsidRPr="0010529E">
        <w:tab/>
      </w:r>
      <w:r w:rsidRPr="0010529E">
        <w:tab/>
      </w:r>
      <w:r w:rsidRPr="0010529E">
        <w:tab/>
      </w:r>
      <w:r w:rsidRPr="0010529E">
        <w:tab/>
      </w:r>
      <w:r w:rsidRPr="0010529E">
        <w:tab/>
      </w:r>
      <w:r w:rsidRPr="0010529E">
        <w:tab/>
        <w:t xml:space="preserve">euro </w:t>
      </w:r>
      <w:r w:rsidRPr="0010529E">
        <w:tab/>
        <w:t xml:space="preserve"> </w:t>
      </w:r>
      <w:r w:rsidRPr="0010529E">
        <w:tab/>
        <w:t xml:space="preserve">5 ) </w:t>
      </w:r>
    </w:p>
    <w:p w14:paraId="30A39FEA"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03AAB27"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 xml:space="preserve">Het ter zake van de omzetbelasting verschuldigde bedrag bedraagt: </w:t>
      </w:r>
      <w:r w:rsidRPr="0010529E">
        <w:tab/>
      </w:r>
    </w:p>
    <w:p w14:paraId="35C4B429"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6405D30"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w:t>
      </w:r>
      <w:r w:rsidRPr="0010529E">
        <w:tab/>
      </w:r>
      <w:r w:rsidRPr="0010529E">
        <w:tab/>
      </w:r>
      <w:r w:rsidRPr="0010529E">
        <w:tab/>
      </w:r>
      <w:r w:rsidRPr="0010529E">
        <w:tab/>
      </w:r>
      <w:r w:rsidRPr="0010529E">
        <w:tab/>
      </w:r>
      <w:r w:rsidRPr="0010529E">
        <w:tab/>
      </w:r>
      <w:r w:rsidRPr="0010529E">
        <w:tab/>
      </w:r>
      <w:r w:rsidRPr="0010529E">
        <w:tab/>
      </w:r>
      <w:r w:rsidRPr="0010529E">
        <w:tab/>
        <w:t>euro</w:t>
      </w:r>
      <w:r w:rsidRPr="0010529E">
        <w:tab/>
        <w:t xml:space="preserve"> </w:t>
      </w:r>
      <w:r w:rsidRPr="0010529E">
        <w:tab/>
        <w:t xml:space="preserve">4 ) </w:t>
      </w:r>
    </w:p>
    <w:p w14:paraId="7E43E189"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r>
      <w:r w:rsidRPr="0010529E">
        <w:tab/>
        <w:t xml:space="preserve"> </w:t>
      </w:r>
    </w:p>
    <w:p w14:paraId="0D304294"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Segoe UI"/>
        </w:rPr>
      </w:pPr>
      <w:r w:rsidRPr="0010529E">
        <w:t>(</w:t>
      </w:r>
      <w:r w:rsidRPr="0010529E">
        <w:tab/>
      </w:r>
      <w:r w:rsidRPr="0010529E">
        <w:tab/>
      </w:r>
      <w:r w:rsidRPr="0010529E">
        <w:tab/>
      </w:r>
      <w:r w:rsidRPr="0010529E">
        <w:tab/>
      </w:r>
      <w:r w:rsidRPr="0010529E">
        <w:tab/>
      </w:r>
      <w:r w:rsidRPr="0010529E">
        <w:tab/>
      </w:r>
      <w:r w:rsidRPr="0010529E">
        <w:tab/>
      </w:r>
      <w:r w:rsidRPr="0010529E">
        <w:tab/>
      </w:r>
      <w:r w:rsidRPr="0010529E">
        <w:tab/>
        <w:t>euro</w:t>
      </w:r>
      <w:r w:rsidRPr="0010529E">
        <w:tab/>
      </w:r>
      <w:r w:rsidRPr="0010529E">
        <w:tab/>
        <w:t xml:space="preserve">5 ) </w:t>
      </w:r>
      <w:r w:rsidRPr="0010529E">
        <w:cr/>
      </w:r>
    </w:p>
    <w:p w14:paraId="0F76DA58"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r w:rsidRPr="0010529E">
        <w:tab/>
      </w:r>
      <w:r w:rsidRPr="0010529E">
        <w:tab/>
        <w:t>6)</w:t>
      </w:r>
      <w:r w:rsidRPr="0010529E">
        <w:tab/>
      </w:r>
      <w:r w:rsidRPr="0010529E">
        <w:tab/>
      </w:r>
      <w:r w:rsidRPr="0010529E">
        <w:tab/>
      </w:r>
      <w:r w:rsidRPr="0010529E">
        <w:tab/>
      </w:r>
    </w:p>
    <w:p w14:paraId="5DA32CBF"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7F87FDD"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 xml:space="preserve">Door ondertekening verklaart de inschrijver dat de inschrijving wordt gedaan overeenkomstig de bepalingen van </w:t>
      </w:r>
      <w:r>
        <w:t>de Aanbestedingswet 2012</w:t>
      </w:r>
      <w:r w:rsidRPr="0010529E">
        <w:t xml:space="preserve"> met inachtneming van de bepalingen en de gegevens zoals deze zijn omschreven in de aanbestedingsstukken.</w:t>
      </w:r>
    </w:p>
    <w:p w14:paraId="734E3160"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9C925E4"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 xml:space="preserve">Gedaan te                                 </w:t>
      </w:r>
      <w:r>
        <w:tab/>
      </w:r>
      <w:r w:rsidRPr="0010529E">
        <w:t xml:space="preserve">  , de                      </w:t>
      </w:r>
      <w:r>
        <w:tab/>
      </w:r>
      <w:r w:rsidRPr="0010529E">
        <w:t xml:space="preserve">       20</w:t>
      </w:r>
      <w:r>
        <w:t>21</w:t>
      </w:r>
    </w:p>
    <w:p w14:paraId="54BF529A"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4AD0AF51"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De inschrijver(s),</w:t>
      </w:r>
    </w:p>
    <w:p w14:paraId="42E29A4E"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A46810D"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4DD1739D"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74D2819"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6082DA8"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lastRenderedPageBreak/>
        <w:t>A</w:t>
      </w:r>
      <w:r w:rsidRPr="0010529E">
        <w:tab/>
      </w:r>
      <w:r w:rsidRPr="0010529E">
        <w:tab/>
        <w:t>(handtekening)</w:t>
      </w:r>
      <w:r w:rsidRPr="0010529E">
        <w:tab/>
      </w:r>
      <w:r w:rsidRPr="0010529E">
        <w:tab/>
      </w:r>
      <w:r w:rsidRPr="0010529E">
        <w:tab/>
        <w:t>(voorletters, naam ondertekenaar)</w:t>
      </w:r>
      <w:r w:rsidRPr="0010529E">
        <w:tab/>
        <w:t xml:space="preserve">           (functie)</w:t>
      </w:r>
    </w:p>
    <w:p w14:paraId="62CC797E"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95DD374"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F85EC91"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4FD1784D"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201051B"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B</w:t>
      </w:r>
      <w:r w:rsidRPr="0010529E">
        <w:tab/>
      </w:r>
      <w:r w:rsidRPr="0010529E">
        <w:tab/>
        <w:t>(handtekening)</w:t>
      </w:r>
      <w:r w:rsidRPr="0010529E">
        <w:tab/>
      </w:r>
      <w:r w:rsidRPr="0010529E">
        <w:tab/>
      </w:r>
      <w:r w:rsidRPr="0010529E">
        <w:tab/>
        <w:t>(voorletters, naam ondertekenaar)</w:t>
      </w:r>
      <w:r w:rsidRPr="0010529E">
        <w:tab/>
        <w:t xml:space="preserve">           (functie)</w:t>
      </w:r>
    </w:p>
    <w:p w14:paraId="6C2D9C32" w14:textId="77777777" w:rsidR="00BE0786" w:rsidRPr="0010529E" w:rsidRDefault="00BE0786" w:rsidP="00BE0786">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2CCE1DA1" w14:textId="77777777" w:rsidR="00BE0786" w:rsidRPr="0010529E" w:rsidRDefault="00BE0786" w:rsidP="00BE0786">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A537FE1" w14:textId="77777777" w:rsidR="00BE0786" w:rsidRPr="0010529E" w:rsidRDefault="00BE0786" w:rsidP="00BE0786">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05DC522" w14:textId="77777777" w:rsidR="00BE0786" w:rsidRPr="0010529E" w:rsidRDefault="00BE0786" w:rsidP="00BE0786">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860A6DB" w14:textId="77777777" w:rsidR="00BE0786" w:rsidRPr="0010529E" w:rsidRDefault="00BE0786" w:rsidP="00BE078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10529E">
        <w:t>C</w:t>
      </w:r>
      <w:r w:rsidRPr="0010529E">
        <w:tab/>
      </w:r>
      <w:r w:rsidRPr="0010529E">
        <w:tab/>
        <w:t>(handtekening)</w:t>
      </w:r>
      <w:r w:rsidRPr="0010529E">
        <w:tab/>
      </w:r>
      <w:r w:rsidRPr="0010529E">
        <w:tab/>
      </w:r>
      <w:r w:rsidRPr="0010529E">
        <w:tab/>
        <w:t>(voorletters, naam ondertekenaar)</w:t>
      </w:r>
      <w:r w:rsidRPr="0010529E">
        <w:tab/>
        <w:t xml:space="preserve">           (functie)</w:t>
      </w:r>
    </w:p>
    <w:p w14:paraId="0EEE02FE" w14:textId="77777777" w:rsidR="00BE0786" w:rsidRPr="0010529E" w:rsidRDefault="00BE0786" w:rsidP="00BE0786">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BF57F2C" w14:textId="77777777" w:rsidR="00BE0786" w:rsidRPr="0010529E" w:rsidRDefault="00BE0786" w:rsidP="00BE0786">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41C9DF6" w14:textId="77777777" w:rsidR="00BE0786" w:rsidRPr="0010529E" w:rsidRDefault="00BE0786" w:rsidP="00BE0786">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8E4E48D" w14:textId="77777777" w:rsidR="00BE0786" w:rsidRPr="0010529E" w:rsidRDefault="00BE0786" w:rsidP="00BE0786">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020A434" w14:textId="77777777" w:rsidR="00BE0786" w:rsidRPr="0010529E" w:rsidRDefault="00BE0786" w:rsidP="00BE0786">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F483476" w14:textId="77777777" w:rsidR="00BE0786" w:rsidRPr="0010529E" w:rsidRDefault="00BE0786" w:rsidP="00BE0786">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01156FA" w14:textId="77777777" w:rsidR="00BE0786" w:rsidRPr="0010529E" w:rsidRDefault="00BE0786" w:rsidP="00BE0786">
      <w:pPr>
        <w:numPr>
          <w:ilvl w:val="0"/>
          <w:numId w:val="3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10529E">
        <w:rPr>
          <w:rFonts w:cs="Segoe UI"/>
        </w:rPr>
        <w:t>bij een natuurlijk persoon naam en voornamen voluit, bij een rechtspersoon de statutaire naam;</w:t>
      </w:r>
    </w:p>
    <w:p w14:paraId="144292EF" w14:textId="77777777" w:rsidR="00BE0786" w:rsidRPr="0010529E" w:rsidRDefault="00BE0786" w:rsidP="00BE0786">
      <w:pPr>
        <w:numPr>
          <w:ilvl w:val="0"/>
          <w:numId w:val="3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10529E">
        <w:rPr>
          <w:rFonts w:cs="Segoe UI"/>
        </w:rPr>
        <w:t>bij een natuurlijke persoon de woonplaats, bij een rechtspersoon de vestigingsplaats, met volledig adres en zo nodig vermelding van de provincie en het land;</w:t>
      </w:r>
    </w:p>
    <w:p w14:paraId="590B93B2" w14:textId="77777777" w:rsidR="00BE0786" w:rsidRPr="0010529E" w:rsidRDefault="00BE0786" w:rsidP="00BE0786">
      <w:pPr>
        <w:numPr>
          <w:ilvl w:val="0"/>
          <w:numId w:val="3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10529E">
        <w:rPr>
          <w:rFonts w:cs="Segoe UI"/>
        </w:rPr>
        <w:t>het KvK-nummer volgens het uittreksel Handelsregister Kamer van Koophandel;</w:t>
      </w:r>
    </w:p>
    <w:p w14:paraId="2C2DE856" w14:textId="77777777" w:rsidR="00BE0786" w:rsidRPr="0010529E" w:rsidRDefault="00BE0786" w:rsidP="00BE0786">
      <w:pPr>
        <w:numPr>
          <w:ilvl w:val="0"/>
          <w:numId w:val="3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10529E">
        <w:rPr>
          <w:rFonts w:cs="Segoe UI"/>
        </w:rPr>
        <w:t>bedrag in cijfers;</w:t>
      </w:r>
    </w:p>
    <w:p w14:paraId="7836E875" w14:textId="77777777" w:rsidR="00BE0786" w:rsidRPr="0010529E" w:rsidRDefault="00BE0786" w:rsidP="00BE0786">
      <w:pPr>
        <w:numPr>
          <w:ilvl w:val="0"/>
          <w:numId w:val="3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10529E">
        <w:rPr>
          <w:rFonts w:cs="Segoe UI"/>
        </w:rPr>
        <w:t>bedrag in letters;</w:t>
      </w:r>
    </w:p>
    <w:p w14:paraId="6D80B9B3" w14:textId="77777777" w:rsidR="00BE0786" w:rsidRPr="0010529E" w:rsidRDefault="00BE0786" w:rsidP="00BE0786">
      <w:pPr>
        <w:numPr>
          <w:ilvl w:val="0"/>
          <w:numId w:val="3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10529E">
        <w:rPr>
          <w:rFonts w:cs="Segoe UI"/>
        </w:rPr>
        <w:t>deze aanwijzing is alleen van toepassing, als de inschrijving door twee of meer inschrijvers gezamenlijk geschiedt.</w:t>
      </w:r>
    </w:p>
    <w:p w14:paraId="4562B6F9" w14:textId="77777777" w:rsidR="002A433D" w:rsidRPr="005F10BD" w:rsidRDefault="002A433D" w:rsidP="002A433D"/>
    <w:sectPr w:rsidR="002A433D" w:rsidRPr="005F10BD" w:rsidSect="006F3D8D">
      <w:footnotePr>
        <w:numRestart w:val="eachPage"/>
      </w:footnotePr>
      <w:pgSz w:w="11907" w:h="16840"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8571E" w14:textId="77777777" w:rsidR="00BE0786" w:rsidRDefault="00BE0786" w:rsidP="0098253C">
      <w:pPr>
        <w:spacing w:line="240" w:lineRule="auto"/>
      </w:pPr>
      <w:r>
        <w:separator/>
      </w:r>
    </w:p>
  </w:endnote>
  <w:endnote w:type="continuationSeparator" w:id="0">
    <w:p w14:paraId="3F25DF6F" w14:textId="77777777" w:rsidR="00BE0786" w:rsidRDefault="00BE0786" w:rsidP="009825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Light">
    <w:panose1 w:val="020B0502040204020203"/>
    <w:charset w:val="00"/>
    <w:family w:val="swiss"/>
    <w:pitch w:val="variable"/>
    <w:sig w:usb0="E0002AFF" w:usb1="4000A47B"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2504F" w14:textId="77777777" w:rsidR="00BE0786" w:rsidRPr="0098253C" w:rsidRDefault="00BE0786" w:rsidP="0098253C">
      <w:pPr>
        <w:pStyle w:val="autorisatiekopje"/>
        <w:rPr>
          <w:rFonts w:ascii="Arial" w:hAnsi="Arial"/>
          <w:vertAlign w:val="superscript"/>
        </w:rPr>
      </w:pPr>
      <w:r w:rsidRPr="00096F10">
        <w:rPr>
          <w:rStyle w:val="FootnoteReference"/>
        </w:rPr>
        <w:continuationSeparator/>
      </w:r>
    </w:p>
  </w:footnote>
  <w:footnote w:type="continuationSeparator" w:id="0">
    <w:p w14:paraId="56B1AEEC" w14:textId="77777777" w:rsidR="00BE0786" w:rsidRDefault="00BE0786" w:rsidP="0098253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B1F23"/>
    <w:multiLevelType w:val="multilevel"/>
    <w:tmpl w:val="D2300266"/>
    <w:lvl w:ilvl="0">
      <w:start w:val="1"/>
      <w:numFmt w:val="upperRoman"/>
      <w:lvlText w:val="BIJLAGE %1"/>
      <w:lvlJc w:val="left"/>
      <w:pPr>
        <w:tabs>
          <w:tab w:val="num" w:pos="1418"/>
        </w:tabs>
        <w:ind w:left="1418" w:hanging="1418"/>
      </w:pPr>
      <w:rPr>
        <w:rFonts w:ascii="Arial" w:hAnsi="Arial" w:hint="default"/>
        <w:b/>
        <w:i w:val="0"/>
        <w:caps/>
        <w:sz w:val="21"/>
      </w:rPr>
    </w:lvl>
    <w:lvl w:ilvl="1">
      <w:start w:val="1"/>
      <w:numFmt w:val="decimal"/>
      <w:suff w:val="nothing"/>
      <w:lvlText w:val="%1.%2."/>
      <w:lvlJc w:val="left"/>
      <w:pPr>
        <w:ind w:left="0" w:firstLine="0"/>
      </w:pPr>
      <w:rPr>
        <w:rFonts w:ascii="Arial" w:hAnsi="Arial" w:hint="default"/>
        <w:b/>
        <w:i w:val="0"/>
        <w:sz w:val="21"/>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D6B0417"/>
    <w:multiLevelType w:val="multilevel"/>
    <w:tmpl w:val="8A5C821E"/>
    <w:lvl w:ilvl="0">
      <w:start w:val="1"/>
      <w:numFmt w:val="decimal"/>
      <w:pStyle w:val="Heading1"/>
      <w:lvlText w:val="%1"/>
      <w:lvlJc w:val="left"/>
      <w:pPr>
        <w:ind w:left="0" w:firstLine="0"/>
      </w:pPr>
      <w:rPr>
        <w:rFonts w:ascii="Segoe UI Light" w:hAnsi="Segoe UI Light" w:hint="default"/>
        <w:b w:val="0"/>
        <w:i w:val="0"/>
        <w:color w:val="005D76"/>
        <w:sz w:val="100"/>
      </w:rPr>
    </w:lvl>
    <w:lvl w:ilvl="1">
      <w:start w:val="1"/>
      <w:numFmt w:val="decimal"/>
      <w:pStyle w:val="Heading2"/>
      <w:lvlText w:val="%1.%2"/>
      <w:lvlJc w:val="left"/>
      <w:pPr>
        <w:tabs>
          <w:tab w:val="num" w:pos="680"/>
        </w:tabs>
        <w:ind w:left="680" w:hanging="680"/>
      </w:pPr>
      <w:rPr>
        <w:rFonts w:hint="default"/>
      </w:rPr>
    </w:lvl>
    <w:lvl w:ilvl="2">
      <w:start w:val="1"/>
      <w:numFmt w:val="decimal"/>
      <w:pStyle w:val="Heading3"/>
      <w:lvlText w:val="%1.%2.%3"/>
      <w:lvlJc w:val="left"/>
      <w:pPr>
        <w:tabs>
          <w:tab w:val="num" w:pos="680"/>
        </w:tabs>
        <w:ind w:left="680" w:hanging="680"/>
      </w:pPr>
      <w:rPr>
        <w:rFonts w:hint="default"/>
      </w:rPr>
    </w:lvl>
    <w:lvl w:ilvl="3">
      <w:start w:val="1"/>
      <w:numFmt w:val="none"/>
      <w:pStyle w:val="Heading4"/>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upperRoman"/>
      <w:lvlRestart w:val="0"/>
      <w:pStyle w:val="Heading8"/>
      <w:lvlText w:val="%8"/>
      <w:lvlJc w:val="left"/>
      <w:pPr>
        <w:tabs>
          <w:tab w:val="num" w:pos="0"/>
        </w:tabs>
        <w:ind w:left="0" w:firstLine="0"/>
      </w:pPr>
      <w:rPr>
        <w:rFonts w:ascii="Segoe UI Light" w:hAnsi="Segoe UI Light" w:hint="default"/>
        <w:b w:val="0"/>
        <w:i w:val="0"/>
        <w:caps/>
        <w:strike w:val="0"/>
        <w:dstrike w:val="0"/>
        <w:vanish w:val="0"/>
        <w:color w:val="005D76"/>
        <w:sz w:val="1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Heading9"/>
      <w:lvlText w:val="%8.%9"/>
      <w:lvlJc w:val="left"/>
      <w:pPr>
        <w:tabs>
          <w:tab w:val="num" w:pos="680"/>
        </w:tabs>
        <w:ind w:left="680" w:hanging="680"/>
      </w:pPr>
      <w:rPr>
        <w:rFonts w:hint="default"/>
      </w:rPr>
    </w:lvl>
  </w:abstractNum>
  <w:abstractNum w:abstractNumId="2" w15:restartNumberingAfterBreak="0">
    <w:nsid w:val="10750662"/>
    <w:multiLevelType w:val="multilevel"/>
    <w:tmpl w:val="67EC5C62"/>
    <w:lvl w:ilvl="0">
      <w:start w:val="1"/>
      <w:numFmt w:val="upperRoman"/>
      <w:lvlText w:val="BIJLAGE %1"/>
      <w:lvlJc w:val="left"/>
      <w:pPr>
        <w:tabs>
          <w:tab w:val="num" w:pos="567"/>
        </w:tabs>
        <w:ind w:left="567" w:hanging="1418"/>
      </w:pPr>
      <w:rPr>
        <w:rFonts w:ascii="Arial" w:hAnsi="Arial" w:hint="default"/>
        <w:b/>
        <w:i w:val="0"/>
        <w:caps/>
        <w:sz w:val="21"/>
      </w:rPr>
    </w:lvl>
    <w:lvl w:ilvl="1">
      <w:start w:val="1"/>
      <w:numFmt w:val="decimal"/>
      <w:lvlText w:val="%1.%2."/>
      <w:lvlJc w:val="left"/>
      <w:pPr>
        <w:tabs>
          <w:tab w:val="num" w:pos="0"/>
        </w:tabs>
        <w:ind w:left="851" w:hanging="1702"/>
      </w:pPr>
      <w:rPr>
        <w:rFonts w:ascii="Arial" w:hAnsi="Arial" w:hint="default"/>
        <w:b/>
        <w:i w:val="0"/>
        <w:sz w:val="21"/>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3" w15:restartNumberingAfterBreak="0">
    <w:nsid w:val="22537709"/>
    <w:multiLevelType w:val="hybridMultilevel"/>
    <w:tmpl w:val="219EF3DA"/>
    <w:lvl w:ilvl="0" w:tplc="D3E6DEF2">
      <w:start w:val="1"/>
      <w:numFmt w:val="decimal"/>
      <w:lvlText w:val="%1."/>
      <w:lvlJc w:val="left"/>
      <w:pPr>
        <w:tabs>
          <w:tab w:val="num" w:pos="1074"/>
        </w:tabs>
        <w:ind w:left="1074"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276213FD"/>
    <w:multiLevelType w:val="multilevel"/>
    <w:tmpl w:val="952EA5D6"/>
    <w:styleLink w:val="Nummering"/>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5" w15:restartNumberingAfterBreak="0">
    <w:nsid w:val="2DDE69AC"/>
    <w:multiLevelType w:val="multilevel"/>
    <w:tmpl w:val="044C57A0"/>
    <w:lvl w:ilvl="0">
      <w:start w:val="1"/>
      <w:numFmt w:val="decimal"/>
      <w:suff w:val="space"/>
      <w:lvlText w:val="%1."/>
      <w:lvlJc w:val="left"/>
      <w:pPr>
        <w:ind w:left="0" w:firstLine="0"/>
      </w:pPr>
      <w:rPr>
        <w:rFonts w:ascii="Arial" w:hAnsi="Arial" w:hint="default"/>
        <w:b/>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lvl>
    <w:lvl w:ilvl="2">
      <w:start w:val="1"/>
      <w:numFmt w:val="decimal"/>
      <w:suff w:val="space"/>
      <w:lvlText w:val="%1.%2.%3."/>
      <w:lvlJc w:val="left"/>
      <w:pPr>
        <w:ind w:left="720" w:hanging="720"/>
      </w:pPr>
    </w:lvl>
    <w:lvl w:ilvl="3">
      <w:start w:val="1"/>
      <w:numFmt w:val="decimal"/>
      <w:suff w:val="space"/>
      <w:lvlText w:val="%1.%2.%3.%4."/>
      <w:lvlJc w:val="left"/>
      <w:pPr>
        <w:ind w:left="864" w:hanging="864"/>
      </w:pPr>
    </w:lvl>
    <w:lvl w:ilvl="4">
      <w:start w:val="1"/>
      <w:numFmt w:val="decimal"/>
      <w:suff w:val="nothing"/>
      <w:lvlText w:val="%1.%2.%3.%4.%5."/>
      <w:lvlJc w:val="left"/>
      <w:pPr>
        <w:ind w:left="1008" w:hanging="1008"/>
      </w:pPr>
    </w:lvl>
    <w:lvl w:ilvl="5">
      <w:start w:val="1"/>
      <w:numFmt w:val="decimal"/>
      <w:suff w:val="space"/>
      <w:lvlText w:val="%1.%2.%3.%4.%5.%6."/>
      <w:lvlJc w:val="left"/>
      <w:pPr>
        <w:ind w:left="1152" w:hanging="1152"/>
      </w:pPr>
    </w:lvl>
    <w:lvl w:ilvl="6">
      <w:start w:val="1"/>
      <w:numFmt w:val="decimal"/>
      <w:suff w:val="space"/>
      <w:lvlText w:val="%1.%2.%3.%4.%5.%6.%7."/>
      <w:lvlJc w:val="left"/>
      <w:pPr>
        <w:ind w:left="1296" w:hanging="1296"/>
      </w:pPr>
    </w:lvl>
    <w:lvl w:ilvl="7">
      <w:start w:val="1"/>
      <w:numFmt w:val="decimal"/>
      <w:suff w:val="space"/>
      <w:lvlText w:val="%1.%2.%3.%4.%5.%6.%7.%8."/>
      <w:lvlJc w:val="left"/>
      <w:pPr>
        <w:ind w:left="1440" w:hanging="1440"/>
      </w:pPr>
    </w:lvl>
    <w:lvl w:ilvl="8">
      <w:start w:val="1"/>
      <w:numFmt w:val="decimal"/>
      <w:suff w:val="nothing"/>
      <w:lvlText w:val="%1.%2.%3.%4.%5.%6.%7.%8.%9."/>
      <w:lvlJc w:val="left"/>
      <w:pPr>
        <w:ind w:left="1584" w:hanging="1584"/>
      </w:pPr>
    </w:lvl>
  </w:abstractNum>
  <w:abstractNum w:abstractNumId="6" w15:restartNumberingAfterBreak="0">
    <w:nsid w:val="333A67C7"/>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65D5A74"/>
    <w:multiLevelType w:val="hybridMultilevel"/>
    <w:tmpl w:val="C0F05144"/>
    <w:lvl w:ilvl="0" w:tplc="38B87094">
      <w:start w:val="1"/>
      <w:numFmt w:val="bullet"/>
      <w:lvlText w:val="-"/>
      <w:lvlJc w:val="left"/>
      <w:pPr>
        <w:tabs>
          <w:tab w:val="num" w:pos="1072"/>
        </w:tabs>
        <w:ind w:left="1072" w:hanging="358"/>
      </w:pPr>
      <w:rPr>
        <w:rFonts w:ascii="Arial" w:hAnsi="Aria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CE0885"/>
    <w:multiLevelType w:val="multilevel"/>
    <w:tmpl w:val="079C2A2A"/>
    <w:lvl w:ilvl="0">
      <w:start w:val="2"/>
      <w:numFmt w:val="decimal"/>
      <w:lvlText w:val="%1"/>
      <w:lvlJc w:val="left"/>
      <w:pPr>
        <w:tabs>
          <w:tab w:val="num" w:pos="301"/>
        </w:tabs>
        <w:ind w:left="301" w:hanging="301"/>
      </w:pPr>
      <w:rPr>
        <w:rFonts w:ascii="Segoe UI" w:hAnsi="Segoe UI" w:cs="Segoe UI" w:hint="default"/>
        <w:b w:val="0"/>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9" w15:restartNumberingAfterBreak="0">
    <w:nsid w:val="4E735BDE"/>
    <w:multiLevelType w:val="hybridMultilevel"/>
    <w:tmpl w:val="9A38EBE4"/>
    <w:lvl w:ilvl="0" w:tplc="5CA226C8">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8242347"/>
    <w:multiLevelType w:val="multilevel"/>
    <w:tmpl w:val="A5449E3A"/>
    <w:styleLink w:val="Opsomming"/>
    <w:lvl w:ilvl="0">
      <w:start w:val="1"/>
      <w:numFmt w:val="bullet"/>
      <w:lvlText w:val="-"/>
      <w:lvlJc w:val="left"/>
      <w:pPr>
        <w:tabs>
          <w:tab w:val="num" w:pos="301"/>
        </w:tabs>
        <w:ind w:left="301" w:hanging="301"/>
      </w:pPr>
      <w:rPr>
        <w:rFonts w:ascii="Segoe UI" w:hAnsi="Segoe UI" w:hint="default"/>
      </w:rPr>
    </w:lvl>
    <w:lvl w:ilvl="1">
      <w:start w:val="1"/>
      <w:numFmt w:val="bullet"/>
      <w:lvlText w:val="·"/>
      <w:lvlJc w:val="left"/>
      <w:pPr>
        <w:tabs>
          <w:tab w:val="num" w:pos="601"/>
        </w:tabs>
        <w:ind w:left="601" w:hanging="300"/>
      </w:pPr>
      <w:rPr>
        <w:rFonts w:ascii="Segoe UI" w:hAnsi="Segoe UI" w:hint="default"/>
      </w:rPr>
    </w:lvl>
    <w:lvl w:ilvl="2">
      <w:start w:val="1"/>
      <w:numFmt w:val="bullet"/>
      <w:lvlText w:val="-"/>
      <w:lvlJc w:val="left"/>
      <w:pPr>
        <w:tabs>
          <w:tab w:val="num" w:pos="902"/>
        </w:tabs>
        <w:ind w:left="902" w:hanging="301"/>
      </w:pPr>
      <w:rPr>
        <w:rFonts w:ascii="Segoe UI" w:hAnsi="Segoe UI" w:hint="default"/>
      </w:rPr>
    </w:lvl>
    <w:lvl w:ilvl="3">
      <w:start w:val="1"/>
      <w:numFmt w:val="bullet"/>
      <w:lvlText w:val="-"/>
      <w:lvlJc w:val="left"/>
      <w:pPr>
        <w:tabs>
          <w:tab w:val="num" w:pos="902"/>
        </w:tabs>
        <w:ind w:left="902" w:hanging="301"/>
      </w:pPr>
      <w:rPr>
        <w:rFonts w:ascii="Arial" w:hAnsi="Arial" w:hint="default"/>
      </w:rPr>
    </w:lvl>
    <w:lvl w:ilvl="4">
      <w:start w:val="1"/>
      <w:numFmt w:val="bullet"/>
      <w:lvlText w:val="-"/>
      <w:lvlJc w:val="left"/>
      <w:pPr>
        <w:tabs>
          <w:tab w:val="num" w:pos="902"/>
        </w:tabs>
        <w:ind w:left="902" w:hanging="301"/>
      </w:pPr>
      <w:rPr>
        <w:rFonts w:ascii="Arial" w:hAnsi="Arial" w:hint="default"/>
      </w:rPr>
    </w:lvl>
    <w:lvl w:ilvl="5">
      <w:start w:val="1"/>
      <w:numFmt w:val="bullet"/>
      <w:lvlText w:val="-"/>
      <w:lvlJc w:val="left"/>
      <w:pPr>
        <w:tabs>
          <w:tab w:val="num" w:pos="902"/>
        </w:tabs>
        <w:ind w:left="902" w:hanging="301"/>
      </w:pPr>
      <w:rPr>
        <w:rFonts w:ascii="Arial" w:hAnsi="Arial" w:hint="default"/>
      </w:rPr>
    </w:lvl>
    <w:lvl w:ilvl="6">
      <w:start w:val="1"/>
      <w:numFmt w:val="bullet"/>
      <w:lvlText w:val="-"/>
      <w:lvlJc w:val="left"/>
      <w:pPr>
        <w:tabs>
          <w:tab w:val="num" w:pos="902"/>
        </w:tabs>
        <w:ind w:left="902" w:hanging="301"/>
      </w:pPr>
      <w:rPr>
        <w:rFonts w:ascii="Arial" w:hAnsi="Arial" w:hint="default"/>
      </w:rPr>
    </w:lvl>
    <w:lvl w:ilvl="7">
      <w:start w:val="1"/>
      <w:numFmt w:val="bullet"/>
      <w:lvlText w:val="-"/>
      <w:lvlJc w:val="left"/>
      <w:pPr>
        <w:tabs>
          <w:tab w:val="num" w:pos="902"/>
        </w:tabs>
        <w:ind w:left="902" w:hanging="301"/>
      </w:pPr>
      <w:rPr>
        <w:rFonts w:ascii="Arial" w:hAnsi="Arial" w:hint="default"/>
      </w:rPr>
    </w:lvl>
    <w:lvl w:ilvl="8">
      <w:start w:val="1"/>
      <w:numFmt w:val="bullet"/>
      <w:lvlText w:val="-"/>
      <w:lvlJc w:val="left"/>
      <w:pPr>
        <w:tabs>
          <w:tab w:val="num" w:pos="902"/>
        </w:tabs>
        <w:ind w:left="902" w:hanging="301"/>
      </w:pPr>
      <w:rPr>
        <w:rFonts w:ascii="Arial" w:hAnsi="Arial" w:hint="default"/>
      </w:rPr>
    </w:lvl>
  </w:abstractNum>
  <w:abstractNum w:abstractNumId="11" w15:restartNumberingAfterBreak="0">
    <w:nsid w:val="5E1C1A7F"/>
    <w:multiLevelType w:val="hybridMultilevel"/>
    <w:tmpl w:val="6B2C0342"/>
    <w:lvl w:ilvl="0" w:tplc="3DCC48CA">
      <w:start w:val="1"/>
      <w:numFmt w:val="decimal"/>
      <w:lvlText w:val="%1."/>
      <w:lvlJc w:val="left"/>
      <w:pPr>
        <w:tabs>
          <w:tab w:val="num" w:pos="357"/>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5FDB315F"/>
    <w:multiLevelType w:val="hybridMultilevel"/>
    <w:tmpl w:val="001445FE"/>
    <w:lvl w:ilvl="0" w:tplc="931067DA">
      <w:start w:val="1"/>
      <w:numFmt w:val="decimal"/>
      <w:lvlText w:val="%1."/>
      <w:lvlJc w:val="left"/>
      <w:pPr>
        <w:tabs>
          <w:tab w:val="num" w:pos="717"/>
        </w:tabs>
        <w:ind w:left="71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6ACD18AA"/>
    <w:multiLevelType w:val="singleLevel"/>
    <w:tmpl w:val="9260D98C"/>
    <w:lvl w:ilvl="0">
      <w:start w:val="1"/>
      <w:numFmt w:val="decimal"/>
      <w:lvlText w:val="%1)"/>
      <w:lvlJc w:val="left"/>
      <w:pPr>
        <w:tabs>
          <w:tab w:val="num" w:pos="360"/>
        </w:tabs>
        <w:ind w:left="357" w:hanging="357"/>
      </w:pPr>
      <w:rPr>
        <w:rFonts w:ascii="Segoe UI" w:hAnsi="Segoe UI" w:cs="Segoe UI" w:hint="default"/>
        <w:b w:val="0"/>
        <w:i w:val="0"/>
        <w:caps w:val="0"/>
        <w:smallCaps w:val="0"/>
        <w:strike w:val="0"/>
        <w:dstrike w:val="0"/>
        <w:outline w:val="0"/>
        <w:shadow w:val="0"/>
        <w:emboss w:val="0"/>
        <w:imprint w:val="0"/>
        <w:vanish w:val="0"/>
        <w:sz w:val="18"/>
        <w:vertAlign w:val="baseline"/>
      </w:rPr>
    </w:lvl>
  </w:abstractNum>
  <w:abstractNum w:abstractNumId="14" w15:restartNumberingAfterBreak="0">
    <w:nsid w:val="799E6C3C"/>
    <w:multiLevelType w:val="hybridMultilevel"/>
    <w:tmpl w:val="BA24AC60"/>
    <w:lvl w:ilvl="0" w:tplc="B32C1C58">
      <w:start w:val="1"/>
      <w:numFmt w:val="bullet"/>
      <w:lvlText w:val="-"/>
      <w:lvlJc w:val="left"/>
      <w:pPr>
        <w:tabs>
          <w:tab w:val="num" w:pos="357"/>
        </w:tabs>
        <w:ind w:left="357" w:hanging="357"/>
      </w:pPr>
      <w:rPr>
        <w:rFonts w:ascii="Arial" w:hAnsi="Aria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D7D6BA0"/>
    <w:multiLevelType w:val="hybridMultilevel"/>
    <w:tmpl w:val="240417C6"/>
    <w:lvl w:ilvl="0" w:tplc="01043DDA">
      <w:start w:val="1"/>
      <w:numFmt w:val="bullet"/>
      <w:lvlText w:val=""/>
      <w:lvlJc w:val="left"/>
      <w:pPr>
        <w:tabs>
          <w:tab w:val="num" w:pos="714"/>
        </w:tabs>
        <w:ind w:left="714" w:hanging="357"/>
      </w:pPr>
      <w:rPr>
        <w:rFonts w:ascii="Symbol" w:hAnsi="Symbo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D98718D"/>
    <w:multiLevelType w:val="multilevel"/>
    <w:tmpl w:val="57CA36C4"/>
    <w:styleLink w:val="Inspringen"/>
    <w:lvl w:ilvl="0">
      <w:start w:val="1"/>
      <w:numFmt w:val="none"/>
      <w:lvlText w:val="%1"/>
      <w:lvlJc w:val="left"/>
      <w:pPr>
        <w:tabs>
          <w:tab w:val="num" w:pos="301"/>
        </w:tabs>
        <w:ind w:left="301" w:hanging="301"/>
      </w:pPr>
      <w:rPr>
        <w:rFonts w:hint="default"/>
      </w:rPr>
    </w:lvl>
    <w:lvl w:ilvl="1">
      <w:start w:val="1"/>
      <w:numFmt w:val="none"/>
      <w:lvlText w:val="%2"/>
      <w:lvlJc w:val="left"/>
      <w:pPr>
        <w:tabs>
          <w:tab w:val="num" w:pos="601"/>
        </w:tabs>
        <w:ind w:left="601" w:hanging="300"/>
      </w:pPr>
      <w:rPr>
        <w:rFonts w:hint="default"/>
      </w:rPr>
    </w:lvl>
    <w:lvl w:ilvl="2">
      <w:start w:val="1"/>
      <w:numFmt w:val="none"/>
      <w:lvlText w:val="%3"/>
      <w:lvlJc w:val="left"/>
      <w:pPr>
        <w:tabs>
          <w:tab w:val="num" w:pos="902"/>
        </w:tabs>
        <w:ind w:left="902" w:hanging="301"/>
      </w:pPr>
      <w:rPr>
        <w:rFonts w:hint="default"/>
      </w:rPr>
    </w:lvl>
    <w:lvl w:ilvl="3">
      <w:start w:val="1"/>
      <w:numFmt w:val="none"/>
      <w:lvlText w:val=""/>
      <w:lvlJc w:val="left"/>
      <w:pPr>
        <w:tabs>
          <w:tab w:val="num" w:pos="902"/>
        </w:tabs>
        <w:ind w:left="902" w:hanging="301"/>
      </w:pPr>
      <w:rPr>
        <w:rFonts w:hint="default"/>
      </w:rPr>
    </w:lvl>
    <w:lvl w:ilvl="4">
      <w:start w:val="1"/>
      <w:numFmt w:val="none"/>
      <w:lvlText w:val=""/>
      <w:lvlJc w:val="left"/>
      <w:pPr>
        <w:tabs>
          <w:tab w:val="num" w:pos="902"/>
        </w:tabs>
        <w:ind w:left="902" w:hanging="301"/>
      </w:pPr>
      <w:rPr>
        <w:rFonts w:hint="default"/>
      </w:rPr>
    </w:lvl>
    <w:lvl w:ilvl="5">
      <w:start w:val="1"/>
      <w:numFmt w:val="none"/>
      <w:lvlText w:val=""/>
      <w:lvlJc w:val="left"/>
      <w:pPr>
        <w:tabs>
          <w:tab w:val="num" w:pos="902"/>
        </w:tabs>
        <w:ind w:left="902" w:hanging="301"/>
      </w:pPr>
      <w:rPr>
        <w:rFonts w:hint="default"/>
      </w:rPr>
    </w:lvl>
    <w:lvl w:ilvl="6">
      <w:start w:val="1"/>
      <w:numFmt w:val="none"/>
      <w:lvlText w:val=""/>
      <w:lvlJc w:val="left"/>
      <w:pPr>
        <w:tabs>
          <w:tab w:val="num" w:pos="902"/>
        </w:tabs>
        <w:ind w:left="902" w:hanging="301"/>
      </w:pPr>
      <w:rPr>
        <w:rFonts w:hint="default"/>
      </w:rPr>
    </w:lvl>
    <w:lvl w:ilvl="7">
      <w:start w:val="1"/>
      <w:numFmt w:val="none"/>
      <w:lvlText w:val=""/>
      <w:lvlJc w:val="left"/>
      <w:pPr>
        <w:tabs>
          <w:tab w:val="num" w:pos="902"/>
        </w:tabs>
        <w:ind w:left="902" w:hanging="301"/>
      </w:pPr>
      <w:rPr>
        <w:rFonts w:hint="default"/>
      </w:rPr>
    </w:lvl>
    <w:lvl w:ilvl="8">
      <w:start w:val="1"/>
      <w:numFmt w:val="none"/>
      <w:lvlText w:val=""/>
      <w:lvlJc w:val="left"/>
      <w:pPr>
        <w:tabs>
          <w:tab w:val="num" w:pos="902"/>
        </w:tabs>
        <w:ind w:left="902" w:hanging="301"/>
      </w:pPr>
      <w:rPr>
        <w:rFonts w:hint="default"/>
      </w:rPr>
    </w:lvl>
  </w:abstractNum>
  <w:abstractNum w:abstractNumId="17" w15:restartNumberingAfterBreak="0">
    <w:nsid w:val="7EE01AE9"/>
    <w:multiLevelType w:val="hybridMultilevel"/>
    <w:tmpl w:val="6C14AA9E"/>
    <w:lvl w:ilvl="0" w:tplc="AE2C524A">
      <w:start w:val="1"/>
      <w:numFmt w:val="decimal"/>
      <w:lvlText w:val="lid %1"/>
      <w:lvlJc w:val="left"/>
      <w:pPr>
        <w:tabs>
          <w:tab w:val="num" w:pos="0"/>
        </w:tabs>
        <w:ind w:left="0" w:firstLine="0"/>
      </w:pPr>
      <w:rPr>
        <w:rFonts w:ascii="Arial" w:hAnsi="Arial" w:hint="default"/>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11"/>
  </w:num>
  <w:num w:numId="2">
    <w:abstractNumId w:val="0"/>
  </w:num>
  <w:num w:numId="3">
    <w:abstractNumId w:val="2"/>
  </w:num>
  <w:num w:numId="4">
    <w:abstractNumId w:val="1"/>
  </w:num>
  <w:num w:numId="5">
    <w:abstractNumId w:val="17"/>
  </w:num>
  <w:num w:numId="6">
    <w:abstractNumId w:val="9"/>
  </w:num>
  <w:num w:numId="7">
    <w:abstractNumId w:val="12"/>
  </w:num>
  <w:num w:numId="8">
    <w:abstractNumId w:val="3"/>
  </w:num>
  <w:num w:numId="9">
    <w:abstractNumId w:val="14"/>
  </w:num>
  <w:num w:numId="10">
    <w:abstractNumId w:val="15"/>
  </w:num>
  <w:num w:numId="11">
    <w:abstractNumId w:val="7"/>
  </w:num>
  <w:num w:numId="12">
    <w:abstractNumId w:val="5"/>
  </w:num>
  <w:num w:numId="13">
    <w:abstractNumId w:val="0"/>
  </w:num>
  <w:num w:numId="14">
    <w:abstractNumId w:val="0"/>
  </w:num>
  <w:num w:numId="15">
    <w:abstractNumId w:val="2"/>
  </w:num>
  <w:num w:numId="16">
    <w:abstractNumId w:val="16"/>
  </w:num>
  <w:num w:numId="17">
    <w:abstractNumId w:val="4"/>
  </w:num>
  <w:num w:numId="18">
    <w:abstractNumId w:val="10"/>
  </w:num>
  <w:num w:numId="19">
    <w:abstractNumId w:val="1"/>
  </w:num>
  <w:num w:numId="20">
    <w:abstractNumId w:val="1"/>
  </w:num>
  <w:num w:numId="21">
    <w:abstractNumId w:val="1"/>
  </w:num>
  <w:num w:numId="22">
    <w:abstractNumId w:val="1"/>
  </w:num>
  <w:num w:numId="23">
    <w:abstractNumId w:val="1"/>
  </w:num>
  <w:num w:numId="24">
    <w:abstractNumId w:val="6"/>
  </w:num>
  <w:num w:numId="25">
    <w:abstractNumId w:val="16"/>
  </w:num>
  <w:num w:numId="26">
    <w:abstractNumId w:val="1"/>
  </w:num>
  <w:num w:numId="27">
    <w:abstractNumId w:val="1"/>
  </w:num>
  <w:num w:numId="28">
    <w:abstractNumId w:val="1"/>
  </w:num>
  <w:num w:numId="29">
    <w:abstractNumId w:val="1"/>
  </w:num>
  <w:num w:numId="30">
    <w:abstractNumId w:val="1"/>
  </w:num>
  <w:num w:numId="31">
    <w:abstractNumId w:val="1"/>
  </w:num>
  <w:num w:numId="32">
    <w:abstractNumId w:val="4"/>
  </w:num>
  <w:num w:numId="33">
    <w:abstractNumId w:val="10"/>
  </w:num>
  <w:num w:numId="34">
    <w:abstractNumId w:val="16"/>
  </w:num>
  <w:num w:numId="35">
    <w:abstractNumId w:val="4"/>
  </w:num>
  <w:num w:numId="36">
    <w:abstractNumId w:val="10"/>
  </w:num>
  <w:num w:numId="37">
    <w:abstractNumId w:val="10"/>
  </w:num>
  <w:num w:numId="38">
    <w:abstractNumId w:val="8"/>
  </w:num>
  <w:num w:numId="39">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786"/>
    <w:rsid w:val="00031741"/>
    <w:rsid w:val="00074132"/>
    <w:rsid w:val="0008210E"/>
    <w:rsid w:val="00094EE8"/>
    <w:rsid w:val="000B086E"/>
    <w:rsid w:val="000B7DEC"/>
    <w:rsid w:val="000F1701"/>
    <w:rsid w:val="00197162"/>
    <w:rsid w:val="001C010B"/>
    <w:rsid w:val="001D4160"/>
    <w:rsid w:val="001F5BC7"/>
    <w:rsid w:val="00224A73"/>
    <w:rsid w:val="00236B0B"/>
    <w:rsid w:val="002A433D"/>
    <w:rsid w:val="0032506F"/>
    <w:rsid w:val="00344EE2"/>
    <w:rsid w:val="003C0B3C"/>
    <w:rsid w:val="00425DE2"/>
    <w:rsid w:val="004A248A"/>
    <w:rsid w:val="004B1CF5"/>
    <w:rsid w:val="004E462F"/>
    <w:rsid w:val="004F1903"/>
    <w:rsid w:val="00515764"/>
    <w:rsid w:val="005B1FF6"/>
    <w:rsid w:val="005C2EB6"/>
    <w:rsid w:val="005D3645"/>
    <w:rsid w:val="005F10BD"/>
    <w:rsid w:val="00623E28"/>
    <w:rsid w:val="00653D40"/>
    <w:rsid w:val="00656233"/>
    <w:rsid w:val="006A6942"/>
    <w:rsid w:val="006B59E2"/>
    <w:rsid w:val="006C23E3"/>
    <w:rsid w:val="006D5991"/>
    <w:rsid w:val="006F3D8D"/>
    <w:rsid w:val="00717A20"/>
    <w:rsid w:val="00724E3F"/>
    <w:rsid w:val="0078481A"/>
    <w:rsid w:val="007B719F"/>
    <w:rsid w:val="007E31DA"/>
    <w:rsid w:val="007E32F5"/>
    <w:rsid w:val="007F4611"/>
    <w:rsid w:val="00846073"/>
    <w:rsid w:val="00855E7A"/>
    <w:rsid w:val="00871B31"/>
    <w:rsid w:val="0090713C"/>
    <w:rsid w:val="0095368E"/>
    <w:rsid w:val="0098253C"/>
    <w:rsid w:val="00A134C1"/>
    <w:rsid w:val="00A2106B"/>
    <w:rsid w:val="00A70FDB"/>
    <w:rsid w:val="00AC4C93"/>
    <w:rsid w:val="00AF3FE9"/>
    <w:rsid w:val="00B316FD"/>
    <w:rsid w:val="00B33E23"/>
    <w:rsid w:val="00B470C0"/>
    <w:rsid w:val="00BC01C1"/>
    <w:rsid w:val="00BC4CE5"/>
    <w:rsid w:val="00BD0280"/>
    <w:rsid w:val="00BE0786"/>
    <w:rsid w:val="00C60534"/>
    <w:rsid w:val="00C846FC"/>
    <w:rsid w:val="00CB37C8"/>
    <w:rsid w:val="00CE12F3"/>
    <w:rsid w:val="00D34A3E"/>
    <w:rsid w:val="00D779FA"/>
    <w:rsid w:val="00DA2264"/>
    <w:rsid w:val="00DF48DB"/>
    <w:rsid w:val="00E215EC"/>
    <w:rsid w:val="00E54D14"/>
    <w:rsid w:val="00EB0FA3"/>
    <w:rsid w:val="00EC32B4"/>
    <w:rsid w:val="00EC52DF"/>
    <w:rsid w:val="00ED4F5B"/>
    <w:rsid w:val="00EF2E7A"/>
    <w:rsid w:val="00F04B3F"/>
    <w:rsid w:val="00F27A47"/>
    <w:rsid w:val="00FA0644"/>
    <w:rsid w:val="00FA0937"/>
    <w:rsid w:val="00FF32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1C725F"/>
  <w15:docId w15:val="{962771A1-5176-460B-B8BC-757C93357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786"/>
    <w:pPr>
      <w:suppressAutoHyphens/>
      <w:spacing w:line="252" w:lineRule="atLeast"/>
    </w:pPr>
    <w:rPr>
      <w:rFonts w:ascii="Segoe UI" w:hAnsi="Segoe UI"/>
      <w:sz w:val="18"/>
      <w:szCs w:val="24"/>
    </w:rPr>
  </w:style>
  <w:style w:type="paragraph" w:styleId="Heading1">
    <w:name w:val="heading 1"/>
    <w:aliases w:val="Hoofdstuk"/>
    <w:basedOn w:val="Normal"/>
    <w:next w:val="Normal"/>
    <w:qFormat/>
    <w:rsid w:val="00BC4CE5"/>
    <w:pPr>
      <w:keepNext/>
      <w:numPr>
        <w:numId w:val="31"/>
      </w:numPr>
      <w:spacing w:line="240" w:lineRule="atLeast"/>
      <w:outlineLvl w:val="0"/>
    </w:pPr>
    <w:rPr>
      <w:rFonts w:ascii="Segoe UI Semibold" w:hAnsi="Segoe UI Semibold"/>
      <w:caps/>
      <w:color w:val="005D76"/>
      <w:sz w:val="22"/>
      <w:szCs w:val="20"/>
    </w:rPr>
  </w:style>
  <w:style w:type="paragraph" w:styleId="Heading2">
    <w:name w:val="heading 2"/>
    <w:aliases w:val="Paragraaf,PARAGRAAF"/>
    <w:basedOn w:val="Normal"/>
    <w:next w:val="Normal"/>
    <w:qFormat/>
    <w:rsid w:val="00BC4CE5"/>
    <w:pPr>
      <w:keepNext/>
      <w:keepLines/>
      <w:numPr>
        <w:ilvl w:val="1"/>
        <w:numId w:val="31"/>
      </w:numPr>
      <w:outlineLvl w:val="1"/>
    </w:pPr>
    <w:rPr>
      <w:color w:val="005D76"/>
      <w:sz w:val="22"/>
      <w:szCs w:val="20"/>
    </w:rPr>
  </w:style>
  <w:style w:type="paragraph" w:styleId="Heading3">
    <w:name w:val="heading 3"/>
    <w:aliases w:val="Subparagraaf"/>
    <w:basedOn w:val="Normal"/>
    <w:next w:val="Normal"/>
    <w:qFormat/>
    <w:rsid w:val="00BC4CE5"/>
    <w:pPr>
      <w:keepNext/>
      <w:keepLines/>
      <w:numPr>
        <w:ilvl w:val="2"/>
        <w:numId w:val="31"/>
      </w:numPr>
      <w:outlineLvl w:val="2"/>
    </w:pPr>
    <w:rPr>
      <w:color w:val="005D76"/>
      <w:sz w:val="22"/>
      <w:szCs w:val="20"/>
    </w:rPr>
  </w:style>
  <w:style w:type="paragraph" w:styleId="Heading4">
    <w:name w:val="heading 4"/>
    <w:aliases w:val="Kopje"/>
    <w:basedOn w:val="Normal"/>
    <w:next w:val="Normal"/>
    <w:link w:val="Heading4Char"/>
    <w:qFormat/>
    <w:rsid w:val="00BC4CE5"/>
    <w:pPr>
      <w:keepNext/>
      <w:keepLines/>
      <w:numPr>
        <w:ilvl w:val="3"/>
        <w:numId w:val="31"/>
      </w:numPr>
      <w:outlineLvl w:val="3"/>
    </w:pPr>
    <w:rPr>
      <w:rFonts w:ascii="Segoe UI Semibold" w:hAnsi="Segoe UI Semibold"/>
      <w:color w:val="005D76"/>
      <w:szCs w:val="20"/>
    </w:rPr>
  </w:style>
  <w:style w:type="paragraph" w:styleId="Heading5">
    <w:name w:val="heading 5"/>
    <w:aliases w:val="cursief"/>
    <w:basedOn w:val="Normal"/>
    <w:next w:val="Normal"/>
    <w:qFormat/>
    <w:rsid w:val="00BC4CE5"/>
    <w:pPr>
      <w:outlineLvl w:val="4"/>
    </w:pPr>
    <w:rPr>
      <w:bCs/>
      <w:i/>
      <w:iCs/>
      <w:color w:val="005D76"/>
      <w:szCs w:val="26"/>
    </w:rPr>
  </w:style>
  <w:style w:type="paragraph" w:styleId="Heading6">
    <w:name w:val="heading 6"/>
    <w:basedOn w:val="Normal"/>
    <w:next w:val="Normal"/>
    <w:qFormat/>
    <w:rsid w:val="005D3645"/>
    <w:pPr>
      <w:spacing w:before="240" w:after="60"/>
      <w:outlineLvl w:val="5"/>
    </w:pPr>
    <w:rPr>
      <w:bCs/>
      <w:szCs w:val="22"/>
    </w:rPr>
  </w:style>
  <w:style w:type="paragraph" w:styleId="Heading7">
    <w:name w:val="heading 7"/>
    <w:basedOn w:val="Normal"/>
    <w:next w:val="Normal"/>
    <w:qFormat/>
    <w:rsid w:val="005D3645"/>
    <w:pPr>
      <w:spacing w:before="240" w:after="60"/>
      <w:outlineLvl w:val="6"/>
    </w:pPr>
  </w:style>
  <w:style w:type="paragraph" w:styleId="Heading8">
    <w:name w:val="heading 8"/>
    <w:basedOn w:val="Normal"/>
    <w:next w:val="Normal"/>
    <w:qFormat/>
    <w:rsid w:val="00BC4CE5"/>
    <w:pPr>
      <w:numPr>
        <w:ilvl w:val="7"/>
        <w:numId w:val="31"/>
      </w:numPr>
      <w:outlineLvl w:val="7"/>
    </w:pPr>
    <w:rPr>
      <w:rFonts w:ascii="Segoe UI Semibold" w:hAnsi="Segoe UI Semibold"/>
      <w:iCs/>
      <w:caps/>
      <w:color w:val="005D76"/>
      <w:sz w:val="22"/>
    </w:rPr>
  </w:style>
  <w:style w:type="paragraph" w:styleId="Heading9">
    <w:name w:val="heading 9"/>
    <w:basedOn w:val="Normal"/>
    <w:next w:val="Normal"/>
    <w:qFormat/>
    <w:rsid w:val="00BC4CE5"/>
    <w:pPr>
      <w:numPr>
        <w:ilvl w:val="8"/>
        <w:numId w:val="31"/>
      </w:numPr>
      <w:outlineLvl w:val="8"/>
    </w:pPr>
    <w:rPr>
      <w:rFonts w:cs="Arial"/>
      <w:color w:val="005D7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aliases w:val="Kopje Char"/>
    <w:basedOn w:val="DefaultParagraphFont"/>
    <w:link w:val="Heading4"/>
    <w:rsid w:val="005F10BD"/>
    <w:rPr>
      <w:rFonts w:ascii="Segoe UI Semibold" w:hAnsi="Segoe UI Semibold"/>
      <w:color w:val="005D76"/>
      <w:sz w:val="18"/>
    </w:rPr>
  </w:style>
  <w:style w:type="paragraph" w:customStyle="1" w:styleId="Adresgegevens">
    <w:name w:val="Adresgegevens"/>
    <w:basedOn w:val="Normal"/>
    <w:link w:val="AdresgegevensChar"/>
    <w:rsid w:val="005F10BD"/>
    <w:pPr>
      <w:ind w:left="57"/>
    </w:pPr>
    <w:rPr>
      <w:b/>
      <w:sz w:val="12"/>
    </w:rPr>
  </w:style>
  <w:style w:type="character" w:customStyle="1" w:styleId="AdresgegevensChar">
    <w:name w:val="Adresgegevens Char"/>
    <w:basedOn w:val="DefaultParagraphFont"/>
    <w:link w:val="Adresgegevens"/>
    <w:rsid w:val="005F10BD"/>
    <w:rPr>
      <w:rFonts w:ascii="Arial" w:hAnsi="Arial"/>
      <w:b/>
      <w:sz w:val="12"/>
      <w:szCs w:val="24"/>
      <w:lang w:val="nl-NL" w:eastAsia="nl-NL" w:bidi="ar-SA"/>
    </w:rPr>
  </w:style>
  <w:style w:type="paragraph" w:styleId="Caption">
    <w:name w:val="caption"/>
    <w:basedOn w:val="Normal"/>
    <w:next w:val="Normal"/>
    <w:qFormat/>
    <w:rsid w:val="00BC4CE5"/>
    <w:pPr>
      <w:keepNext/>
      <w:keepLines/>
      <w:tabs>
        <w:tab w:val="left" w:pos="1021"/>
        <w:tab w:val="left" w:pos="1134"/>
        <w:tab w:val="left" w:pos="1247"/>
        <w:tab w:val="left" w:pos="1588"/>
        <w:tab w:val="left" w:pos="1701"/>
      </w:tabs>
      <w:spacing w:line="252" w:lineRule="exact"/>
      <w:ind w:left="1588" w:hanging="1588"/>
    </w:pPr>
    <w:rPr>
      <w:color w:val="005D76"/>
      <w:sz w:val="15"/>
      <w:szCs w:val="20"/>
    </w:rPr>
  </w:style>
  <w:style w:type="paragraph" w:customStyle="1" w:styleId="Documenttype">
    <w:name w:val="Document type"/>
    <w:basedOn w:val="Normal"/>
    <w:rsid w:val="00BC4CE5"/>
    <w:rPr>
      <w:rFonts w:ascii="Segoe UI Semibold" w:hAnsi="Segoe UI Semibold"/>
      <w:b/>
      <w:caps/>
      <w:color w:val="005D76"/>
      <w:sz w:val="22"/>
    </w:rPr>
  </w:style>
  <w:style w:type="paragraph" w:customStyle="1" w:styleId="Kaderkopje">
    <w:name w:val="Kaderkopje"/>
    <w:basedOn w:val="Normal"/>
    <w:next w:val="Kadertekst"/>
    <w:rsid w:val="00BC4CE5"/>
    <w:rPr>
      <w:rFonts w:ascii="Segoe UI Semibold" w:hAnsi="Segoe UI Semibold"/>
      <w:color w:val="005D76"/>
      <w:szCs w:val="20"/>
    </w:rPr>
  </w:style>
  <w:style w:type="paragraph" w:customStyle="1" w:styleId="Kadertekst">
    <w:name w:val="Kadertekst"/>
    <w:basedOn w:val="Tabeltekst"/>
    <w:rsid w:val="007F4611"/>
    <w:pPr>
      <w:spacing w:line="252" w:lineRule="atLeast"/>
    </w:pPr>
    <w:rPr>
      <w:sz w:val="18"/>
    </w:rPr>
  </w:style>
  <w:style w:type="paragraph" w:customStyle="1" w:styleId="Label">
    <w:name w:val="Label"/>
    <w:basedOn w:val="Normal"/>
    <w:rsid w:val="00846073"/>
    <w:rPr>
      <w:rFonts w:ascii="Segoe UI Semibold" w:hAnsi="Segoe UI Semibold"/>
      <w:sz w:val="13"/>
    </w:rPr>
  </w:style>
  <w:style w:type="paragraph" w:customStyle="1" w:styleId="Tabelkopje">
    <w:name w:val="Tabelkopje"/>
    <w:basedOn w:val="Normal"/>
    <w:next w:val="Tabeltekst"/>
    <w:rsid w:val="00BC4CE5"/>
    <w:pPr>
      <w:spacing w:line="210" w:lineRule="atLeast"/>
    </w:pPr>
    <w:rPr>
      <w:rFonts w:ascii="Segoe UI Semibold" w:hAnsi="Segoe UI Semibold"/>
      <w:color w:val="005D76"/>
      <w:sz w:val="15"/>
      <w:szCs w:val="20"/>
    </w:rPr>
  </w:style>
  <w:style w:type="paragraph" w:styleId="Footer">
    <w:name w:val="footer"/>
    <w:basedOn w:val="Normal"/>
    <w:uiPriority w:val="99"/>
    <w:rsid w:val="00BC4CE5"/>
    <w:pPr>
      <w:spacing w:line="240" w:lineRule="auto"/>
      <w:ind w:left="680" w:hanging="680"/>
    </w:pPr>
    <w:rPr>
      <w:color w:val="005D76"/>
      <w:sz w:val="13"/>
    </w:rPr>
  </w:style>
  <w:style w:type="paragraph" w:styleId="BalloonText">
    <w:name w:val="Balloon Text"/>
    <w:basedOn w:val="Normal"/>
    <w:semiHidden/>
    <w:rsid w:val="00A70FDB"/>
    <w:rPr>
      <w:rFonts w:ascii="Tahoma" w:hAnsi="Tahoma" w:cs="Tahoma"/>
      <w:sz w:val="16"/>
      <w:szCs w:val="16"/>
    </w:rPr>
  </w:style>
  <w:style w:type="paragraph" w:styleId="FootnoteText">
    <w:name w:val="footnote text"/>
    <w:basedOn w:val="Normal"/>
    <w:semiHidden/>
    <w:rsid w:val="00BC4CE5"/>
    <w:pPr>
      <w:tabs>
        <w:tab w:val="left" w:pos="215"/>
        <w:tab w:val="left" w:pos="680"/>
      </w:tabs>
      <w:ind w:left="215" w:hanging="215"/>
    </w:pPr>
    <w:rPr>
      <w:sz w:val="15"/>
      <w:szCs w:val="20"/>
    </w:rPr>
  </w:style>
  <w:style w:type="paragraph" w:customStyle="1" w:styleId="Figuurkader">
    <w:name w:val="Figuurkader"/>
    <w:basedOn w:val="Normal"/>
    <w:next w:val="Normal"/>
    <w:rsid w:val="005F10BD"/>
    <w:pPr>
      <w:keepNext/>
      <w:keepLines/>
      <w:pBdr>
        <w:top w:val="single" w:sz="2" w:space="1" w:color="auto"/>
        <w:left w:val="single" w:sz="2" w:space="4" w:color="auto"/>
        <w:bottom w:val="single" w:sz="2" w:space="1" w:color="auto"/>
        <w:right w:val="single" w:sz="2" w:space="4" w:color="auto"/>
      </w:pBdr>
      <w:ind w:left="96" w:right="108"/>
      <w:jc w:val="center"/>
    </w:pPr>
  </w:style>
  <w:style w:type="paragraph" w:styleId="TOC2">
    <w:name w:val="toc 2"/>
    <w:basedOn w:val="Normal"/>
    <w:next w:val="Normal"/>
    <w:autoRedefine/>
    <w:semiHidden/>
    <w:rsid w:val="005F10BD"/>
    <w:pPr>
      <w:tabs>
        <w:tab w:val="right" w:pos="8505"/>
      </w:tabs>
      <w:ind w:left="924" w:right="284" w:hanging="584"/>
    </w:pPr>
    <w:rPr>
      <w:szCs w:val="20"/>
    </w:rPr>
  </w:style>
  <w:style w:type="paragraph" w:styleId="TOC3">
    <w:name w:val="toc 3"/>
    <w:basedOn w:val="Normal"/>
    <w:next w:val="Normal"/>
    <w:autoRedefine/>
    <w:semiHidden/>
    <w:rsid w:val="005F10BD"/>
    <w:pPr>
      <w:tabs>
        <w:tab w:val="right" w:pos="8505"/>
      </w:tabs>
      <w:ind w:left="1758" w:right="340" w:hanging="851"/>
    </w:pPr>
    <w:rPr>
      <w:szCs w:val="20"/>
    </w:rPr>
  </w:style>
  <w:style w:type="paragraph" w:styleId="TOC4">
    <w:name w:val="toc 4"/>
    <w:basedOn w:val="Normal"/>
    <w:next w:val="Normal"/>
    <w:autoRedefine/>
    <w:semiHidden/>
    <w:rsid w:val="005F10BD"/>
    <w:pPr>
      <w:ind w:left="630"/>
    </w:pPr>
  </w:style>
  <w:style w:type="character" w:styleId="PageNumber">
    <w:name w:val="page number"/>
    <w:basedOn w:val="DefaultParagraphFont"/>
    <w:rsid w:val="005F10BD"/>
  </w:style>
  <w:style w:type="paragraph" w:customStyle="1" w:styleId="Tabeltekst">
    <w:name w:val="Tabeltekst"/>
    <w:basedOn w:val="Normal"/>
    <w:rsid w:val="00BC4CE5"/>
    <w:pPr>
      <w:spacing w:line="210" w:lineRule="atLeast"/>
    </w:pPr>
    <w:rPr>
      <w:color w:val="005D76"/>
      <w:sz w:val="15"/>
    </w:rPr>
  </w:style>
  <w:style w:type="character" w:styleId="FootnoteReference">
    <w:name w:val="footnote reference"/>
    <w:basedOn w:val="DefaultParagraphFont"/>
    <w:semiHidden/>
    <w:rsid w:val="00BC4CE5"/>
    <w:rPr>
      <w:vertAlign w:val="superscript"/>
    </w:rPr>
  </w:style>
  <w:style w:type="numbering" w:customStyle="1" w:styleId="Inspringen">
    <w:name w:val="Inspringen"/>
    <w:basedOn w:val="NoList"/>
    <w:rsid w:val="004E462F"/>
    <w:pPr>
      <w:numPr>
        <w:numId w:val="16"/>
      </w:numPr>
    </w:pPr>
  </w:style>
  <w:style w:type="numbering" w:customStyle="1" w:styleId="Nummering">
    <w:name w:val="Nummering"/>
    <w:basedOn w:val="NoList"/>
    <w:rsid w:val="004E462F"/>
    <w:pPr>
      <w:numPr>
        <w:numId w:val="17"/>
      </w:numPr>
    </w:pPr>
  </w:style>
  <w:style w:type="numbering" w:customStyle="1" w:styleId="Opsomming">
    <w:name w:val="Opsomming"/>
    <w:basedOn w:val="NoList"/>
    <w:rsid w:val="00A134C1"/>
    <w:pPr>
      <w:numPr>
        <w:numId w:val="18"/>
      </w:numPr>
    </w:pPr>
  </w:style>
  <w:style w:type="paragraph" w:customStyle="1" w:styleId="autorisatiekopje">
    <w:name w:val="autorisatiekopje"/>
    <w:basedOn w:val="Normal"/>
    <w:rsid w:val="0098253C"/>
    <w:pPr>
      <w:spacing w:before="60" w:line="240" w:lineRule="auto"/>
    </w:pPr>
    <w:rPr>
      <w:color w:val="005D76"/>
      <w:sz w:val="12"/>
    </w:rPr>
  </w:style>
  <w:style w:type="paragraph" w:styleId="Header">
    <w:name w:val="header"/>
    <w:basedOn w:val="Normal"/>
    <w:link w:val="HeaderChar"/>
    <w:rsid w:val="00BE0786"/>
    <w:pPr>
      <w:tabs>
        <w:tab w:val="center" w:pos="4536"/>
        <w:tab w:val="right" w:pos="9072"/>
      </w:tabs>
    </w:pPr>
  </w:style>
  <w:style w:type="character" w:customStyle="1" w:styleId="HeaderChar">
    <w:name w:val="Header Char"/>
    <w:basedOn w:val="DefaultParagraphFont"/>
    <w:link w:val="Header"/>
    <w:rsid w:val="00BE0786"/>
    <w:rPr>
      <w:rFonts w:ascii="Segoe UI" w:hAnsi="Segoe UI"/>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huisstijl\common\templates\leeg.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BA231A-3AD1-4730-9060-CFDEC87B3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leeg</Template>
  <TotalTime>2</TotalTime>
  <Pages>5</Pages>
  <Words>615</Words>
  <Characters>4034</Characters>
  <Application>Microsoft Office Word</Application>
  <DocSecurity>0</DocSecurity>
  <Lines>1008</Lines>
  <Paragraphs>464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Witteveen+Bos</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 Elbersen</dc:creator>
  <cp:lastModifiedBy>Robin Elbersen</cp:lastModifiedBy>
  <cp:revision>5</cp:revision>
  <dcterms:created xsi:type="dcterms:W3CDTF">2021-08-27T11:29:00Z</dcterms:created>
  <dcterms:modified xsi:type="dcterms:W3CDTF">2021-08-27T11:49:00Z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NL;DE;EN;FR;RU#NL</vt:lpwstr>
  </property>
  <property fmtid="{D5CDD505-2E9C-101B-9397-08002B2CF9AE}" pid="3" name="documenths">
    <vt:lpwstr>#DV</vt:lpwstr>
  </property>
  <property fmtid="{D5CDD505-2E9C-101B-9397-08002B2CF9AE}" pid="4" name="type">
    <vt:lpwstr>intern</vt:lpwstr>
  </property>
  <property fmtid="{D5CDD505-2E9C-101B-9397-08002B2CF9AE}" pid="5" name="address">
    <vt:lpwstr/>
  </property>
  <property fmtid="{D5CDD505-2E9C-101B-9397-08002B2CF9AE}" pid="6" name="documenttype">
    <vt:lpwstr/>
  </property>
  <property fmtid="{D5CDD505-2E9C-101B-9397-08002B2CF9AE}" pid="7" name="version">
    <vt:lpwstr>10.21.03</vt:lpwstr>
  </property>
  <property fmtid="{D5CDD505-2E9C-101B-9397-08002B2CF9AE}" pid="8" name="hsdir">
    <vt:lpwstr/>
  </property>
</Properties>
</file>