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54A66" w14:textId="0A80E97B" w:rsidR="00AF175B" w:rsidRPr="0059762A" w:rsidRDefault="00AF175B" w:rsidP="00AF175B">
      <w:pPr>
        <w:pStyle w:val="Heading1"/>
      </w:pPr>
      <w:r w:rsidRPr="0059762A">
        <w:t xml:space="preserve">Formulier referentie </w:t>
      </w:r>
    </w:p>
    <w:p w14:paraId="68941467" w14:textId="77777777" w:rsidR="00AF175B" w:rsidRDefault="00AF175B" w:rsidP="00AF175B">
      <w:pPr>
        <w:pStyle w:val="Footer"/>
        <w:rPr>
          <w:rFonts w:ascii="Rockwell" w:hAnsi="Rockwell"/>
          <w:i/>
          <w:sz w:val="16"/>
          <w:szCs w:val="16"/>
        </w:rPr>
      </w:pPr>
      <w:r>
        <w:rPr>
          <w:rFonts w:ascii="Rockwell" w:hAnsi="Rockwell"/>
          <w:i/>
          <w:sz w:val="16"/>
          <w:szCs w:val="16"/>
        </w:rPr>
        <w:t xml:space="preserve">Versie </w:t>
      </w:r>
      <w:r w:rsidRPr="00FB4E9C">
        <w:rPr>
          <w:rFonts w:ascii="Rockwell" w:hAnsi="Rockwell"/>
          <w:i/>
          <w:sz w:val="16"/>
          <w:szCs w:val="16"/>
        </w:rPr>
        <w:t>20194</w:t>
      </w:r>
    </w:p>
    <w:p w14:paraId="13DF9C19" w14:textId="77777777" w:rsidR="00AF175B" w:rsidRDefault="00AF175B" w:rsidP="00AF175B"/>
    <w:p w14:paraId="0474150C" w14:textId="77777777" w:rsidR="00AF175B" w:rsidRDefault="00AF175B" w:rsidP="00AF175B">
      <w:r>
        <w:rPr>
          <w:rFonts w:hint="eastAsia"/>
        </w:rPr>
        <w:t xml:space="preserve">U gebruikt voor het opgeven van de referentieopdracht(en) het referentieformulier. Gebruik per referentieopdracht één formulier. </w:t>
      </w:r>
    </w:p>
    <w:tbl>
      <w:tblPr>
        <w:tblStyle w:val="Rastertabel1licht-Accent12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4536"/>
        <w:gridCol w:w="4536"/>
      </w:tblGrid>
      <w:tr w:rsidR="00AF175B" w14:paraId="3307B266" w14:textId="77777777" w:rsidTr="4A32A6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72529609" w14:textId="77777777" w:rsidR="00AF175B" w:rsidRDefault="00AF175B" w:rsidP="00B30835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6552C2CA" w14:textId="77777777" w:rsidR="00AF175B" w:rsidRDefault="00AF175B" w:rsidP="00B308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</w:p>
        </w:tc>
      </w:tr>
      <w:tr w:rsidR="00AF175B" w14:paraId="0F2C05D9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4953C5ED" w14:textId="77777777" w:rsidR="00AF175B" w:rsidRDefault="00AF175B" w:rsidP="00B30835">
            <w:pPr>
              <w:rPr>
                <w:sz w:val="19"/>
                <w:szCs w:val="19"/>
                <w:lang w:eastAsia="nl-NL"/>
              </w:rPr>
            </w:pPr>
            <w:r>
              <w:rPr>
                <w:rFonts w:hint="eastAsia"/>
                <w:sz w:val="19"/>
                <w:szCs w:val="19"/>
              </w:rPr>
              <w:t>Naam van de referent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2DDCEAE4" w14:textId="77777777" w:rsidR="00AF175B" w:rsidRDefault="00AF175B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</w:p>
        </w:tc>
      </w:tr>
      <w:tr w:rsidR="00AF175B" w14:paraId="65E882B5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26E90138" w14:textId="77777777" w:rsidR="00AF175B" w:rsidRDefault="00AF175B" w:rsidP="00B30835">
            <w:pPr>
              <w:rPr>
                <w:b w:val="0"/>
                <w:sz w:val="19"/>
                <w:szCs w:val="19"/>
                <w:lang w:eastAsia="nl-NL"/>
              </w:rPr>
            </w:pPr>
            <w:r>
              <w:rPr>
                <w:rFonts w:hint="eastAsia"/>
                <w:b w:val="0"/>
                <w:sz w:val="19"/>
                <w:szCs w:val="19"/>
              </w:rPr>
              <w:t>Contactpersoon en functie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53E07B56" w14:textId="77777777" w:rsidR="00AF175B" w:rsidRDefault="00AF175B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</w:p>
        </w:tc>
      </w:tr>
      <w:tr w:rsidR="00AF175B" w14:paraId="5D7D5D3F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23EB4C3F" w14:textId="77777777" w:rsidR="00AF175B" w:rsidRDefault="00AF175B" w:rsidP="00B30835">
            <w:pPr>
              <w:rPr>
                <w:b w:val="0"/>
                <w:sz w:val="19"/>
                <w:szCs w:val="19"/>
                <w:lang w:eastAsia="nl-NL"/>
              </w:rPr>
            </w:pPr>
            <w:r>
              <w:rPr>
                <w:rFonts w:hint="eastAsia"/>
                <w:b w:val="0"/>
                <w:sz w:val="19"/>
                <w:szCs w:val="19"/>
              </w:rPr>
              <w:t>Telefoonnummer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14D8D558" w14:textId="77777777" w:rsidR="00AF175B" w:rsidRDefault="00AF175B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</w:p>
        </w:tc>
      </w:tr>
      <w:tr w:rsidR="00AF175B" w14:paraId="0CBA54F2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2D6F1048" w14:textId="77777777" w:rsidR="00AF175B" w:rsidRDefault="00AF175B" w:rsidP="00B30835">
            <w:pPr>
              <w:rPr>
                <w:b w:val="0"/>
                <w:sz w:val="19"/>
                <w:szCs w:val="19"/>
                <w:lang w:eastAsia="nl-NL"/>
              </w:rPr>
            </w:pPr>
            <w:r>
              <w:rPr>
                <w:rFonts w:hint="eastAsia"/>
                <w:b w:val="0"/>
                <w:sz w:val="19"/>
                <w:szCs w:val="19"/>
              </w:rPr>
              <w:t>e-mail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18D05E32" w14:textId="77777777" w:rsidR="00AF175B" w:rsidRDefault="00AF175B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</w:p>
        </w:tc>
      </w:tr>
      <w:tr w:rsidR="00AF175B" w14:paraId="1FB9CA82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635984E7" w14:textId="77777777" w:rsidR="00AF175B" w:rsidRDefault="00AF175B" w:rsidP="00B30835">
            <w:pPr>
              <w:rPr>
                <w:b w:val="0"/>
                <w:sz w:val="19"/>
                <w:szCs w:val="19"/>
              </w:rPr>
            </w:pP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7C4C8C92" w14:textId="77777777" w:rsidR="00AF175B" w:rsidRDefault="00AF175B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</w:p>
        </w:tc>
      </w:tr>
      <w:tr w:rsidR="00AF175B" w14:paraId="3A83D1B4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359A8E4E" w14:textId="77777777" w:rsidR="00AF175B" w:rsidRDefault="00AF175B" w:rsidP="00B30835">
            <w:pPr>
              <w:rPr>
                <w:b w:val="0"/>
                <w:sz w:val="19"/>
                <w:szCs w:val="19"/>
              </w:rPr>
            </w:pPr>
            <w:r>
              <w:rPr>
                <w:rFonts w:cs="Arial" w:hint="eastAsia"/>
                <w:snapToGrid w:val="0"/>
                <w:kern w:val="20"/>
                <w:sz w:val="19"/>
                <w:szCs w:val="19"/>
              </w:rPr>
              <w:t>Omschrijving van de opdracht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05521F34" w14:textId="77777777" w:rsidR="00AF175B" w:rsidRDefault="00AF175B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</w:p>
        </w:tc>
      </w:tr>
      <w:tr w:rsidR="00AF175B" w14:paraId="0147BEB8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6E10A8A0" w14:textId="545C819A" w:rsidR="00AF175B" w:rsidRDefault="00AF175B" w:rsidP="00B30835">
            <w:pPr>
              <w:rPr>
                <w:rFonts w:cs="Arial"/>
                <w:snapToGrid w:val="0"/>
                <w:kern w:val="20"/>
                <w:sz w:val="19"/>
                <w:szCs w:val="19"/>
              </w:rPr>
            </w:pPr>
            <w:r>
              <w:rPr>
                <w:rFonts w:cs="Arial"/>
                <w:snapToGrid w:val="0"/>
                <w:kern w:val="20"/>
                <w:sz w:val="19"/>
                <w:szCs w:val="19"/>
              </w:rPr>
              <w:t>Kerncompetentie</w:t>
            </w:r>
            <w:r w:rsidR="30D8C4E9">
              <w:rPr>
                <w:rFonts w:cs="Arial"/>
                <w:snapToGrid w:val="0"/>
                <w:kern w:val="20"/>
                <w:sz w:val="19"/>
                <w:szCs w:val="19"/>
              </w:rPr>
              <w:t xml:space="preserve"> *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67D8637E" w14:textId="2145A3FD" w:rsidR="00AF175B" w:rsidRDefault="00AF175B" w:rsidP="4A32A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  <w:r w:rsidRPr="4A32A6DC">
              <w:rPr>
                <w:sz w:val="19"/>
                <w:szCs w:val="19"/>
                <w:lang w:eastAsia="nl-NL"/>
              </w:rPr>
              <w:t xml:space="preserve">1 </w:t>
            </w:r>
            <w:r w:rsidR="1AE0CEA3" w:rsidRPr="4A32A6DC">
              <w:rPr>
                <w:sz w:val="19"/>
                <w:szCs w:val="19"/>
                <w:lang w:eastAsia="nl-NL"/>
              </w:rPr>
              <w:t>Ontwerp</w:t>
            </w:r>
          </w:p>
          <w:p w14:paraId="27FFC177" w14:textId="55D897BD" w:rsidR="00AF175B" w:rsidRDefault="304866BF" w:rsidP="50F4A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  <w:r w:rsidRPr="4A32A6DC">
              <w:rPr>
                <w:sz w:val="19"/>
                <w:szCs w:val="19"/>
                <w:lang w:eastAsia="nl-NL"/>
              </w:rPr>
              <w:t>2 L</w:t>
            </w:r>
            <w:r w:rsidR="1AE0CEA3" w:rsidRPr="4A32A6DC">
              <w:rPr>
                <w:sz w:val="19"/>
                <w:szCs w:val="19"/>
                <w:lang w:eastAsia="nl-NL"/>
              </w:rPr>
              <w:t>evering</w:t>
            </w:r>
          </w:p>
          <w:p w14:paraId="3A6B3C04" w14:textId="0DA65DA5" w:rsidR="00AF175B" w:rsidRDefault="1AE0CEA3" w:rsidP="50F4A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  <w:r w:rsidRPr="50F4A003">
              <w:rPr>
                <w:sz w:val="19"/>
                <w:szCs w:val="19"/>
                <w:lang w:eastAsia="nl-NL"/>
              </w:rPr>
              <w:t>2 AC-deel</w:t>
            </w:r>
          </w:p>
          <w:p w14:paraId="41114EBE" w14:textId="59E57C75" w:rsidR="00AF175B" w:rsidRDefault="1AE0CEA3" w:rsidP="50F4A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  <w:r w:rsidRPr="50F4A003">
              <w:rPr>
                <w:sz w:val="19"/>
                <w:szCs w:val="19"/>
                <w:lang w:eastAsia="nl-NL"/>
              </w:rPr>
              <w:t xml:space="preserve">3 Uitvoeren </w:t>
            </w:r>
            <w:proofErr w:type="spellStart"/>
            <w:r w:rsidRPr="50F4A003">
              <w:rPr>
                <w:sz w:val="19"/>
                <w:szCs w:val="19"/>
                <w:lang w:eastAsia="nl-NL"/>
              </w:rPr>
              <w:t>EbI</w:t>
            </w:r>
            <w:proofErr w:type="spellEnd"/>
          </w:p>
          <w:p w14:paraId="42C555B2" w14:textId="473F2CEF" w:rsidR="00AF175B" w:rsidRDefault="1AE0CEA3" w:rsidP="4A32A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  <w:r w:rsidRPr="4A32A6DC">
              <w:rPr>
                <w:sz w:val="19"/>
                <w:szCs w:val="19"/>
                <w:lang w:eastAsia="nl-NL"/>
              </w:rPr>
              <w:t>4 Onderhoud</w:t>
            </w:r>
          </w:p>
          <w:p w14:paraId="1021F1D9" w14:textId="27548B3E" w:rsidR="00AF175B" w:rsidRDefault="1E200F74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  <w:r w:rsidRPr="4A32A6DC">
              <w:rPr>
                <w:sz w:val="19"/>
                <w:szCs w:val="19"/>
                <w:lang w:eastAsia="nl-NL"/>
              </w:rPr>
              <w:t>5</w:t>
            </w:r>
            <w:r w:rsidR="1AE0CEA3" w:rsidRPr="4A32A6DC">
              <w:rPr>
                <w:sz w:val="19"/>
                <w:szCs w:val="19"/>
                <w:lang w:eastAsia="nl-NL"/>
              </w:rPr>
              <w:t xml:space="preserve"> </w:t>
            </w:r>
            <w:r w:rsidR="507A9AE5" w:rsidRPr="4A32A6DC">
              <w:rPr>
                <w:sz w:val="19"/>
                <w:szCs w:val="19"/>
                <w:lang w:eastAsia="nl-NL"/>
              </w:rPr>
              <w:t>M</w:t>
            </w:r>
            <w:r w:rsidR="1AE0CEA3" w:rsidRPr="4A32A6DC">
              <w:rPr>
                <w:sz w:val="19"/>
                <w:szCs w:val="19"/>
                <w:lang w:eastAsia="nl-NL"/>
              </w:rPr>
              <w:t>onitoring</w:t>
            </w:r>
          </w:p>
        </w:tc>
      </w:tr>
      <w:tr w:rsidR="00AF175B" w14:paraId="001CF0F1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386C44C1" w14:textId="77777777" w:rsidR="00AF175B" w:rsidRDefault="00AF175B" w:rsidP="00B30835">
            <w:pPr>
              <w:rPr>
                <w:rFonts w:cs="Arial"/>
                <w:b w:val="0"/>
                <w:snapToGrid w:val="0"/>
                <w:kern w:val="20"/>
                <w:sz w:val="19"/>
                <w:szCs w:val="19"/>
              </w:rPr>
            </w:pPr>
            <w:r>
              <w:rPr>
                <w:rFonts w:cs="Arial" w:hint="eastAsia"/>
                <w:b w:val="0"/>
                <w:snapToGrid w:val="0"/>
                <w:kern w:val="20"/>
                <w:sz w:val="19"/>
                <w:szCs w:val="19"/>
              </w:rPr>
              <w:t>Omvang van de opdracht</w:t>
            </w:r>
          </w:p>
          <w:p w14:paraId="2C966487" w14:textId="77777777" w:rsidR="00AF175B" w:rsidRDefault="00AF175B" w:rsidP="00B30835">
            <w:pPr>
              <w:rPr>
                <w:rFonts w:cs="Arial"/>
                <w:b w:val="0"/>
                <w:i/>
                <w:snapToGrid w:val="0"/>
                <w:kern w:val="20"/>
                <w:sz w:val="16"/>
                <w:szCs w:val="16"/>
              </w:rPr>
            </w:pPr>
            <w:r>
              <w:rPr>
                <w:rFonts w:cs="Arial" w:hint="eastAsia"/>
                <w:b w:val="0"/>
                <w:i/>
                <w:snapToGrid w:val="0"/>
                <w:kern w:val="20"/>
                <w:sz w:val="16"/>
                <w:szCs w:val="16"/>
              </w:rPr>
              <w:t>Als u gebruik maakt van een nog niet (geheel) afgeronde opdracht mogen alleen de werkelijk behaalde resultaten van de lopende overeenkomst worden opgegeven.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209B47C4" w14:textId="77777777" w:rsidR="00AF175B" w:rsidRDefault="00AF175B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</w:p>
        </w:tc>
      </w:tr>
      <w:tr w:rsidR="00AF175B" w14:paraId="11F41280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7153ECA5" w14:textId="77777777" w:rsidR="00AF175B" w:rsidRDefault="00AF175B" w:rsidP="00B30835">
            <w:pPr>
              <w:rPr>
                <w:rFonts w:cs="Arial"/>
                <w:b w:val="0"/>
                <w:snapToGrid w:val="0"/>
                <w:kern w:val="20"/>
                <w:sz w:val="19"/>
                <w:szCs w:val="19"/>
              </w:rPr>
            </w:pPr>
            <w:r>
              <w:rPr>
                <w:rFonts w:cs="Arial" w:hint="eastAsia"/>
                <w:b w:val="0"/>
                <w:snapToGrid w:val="0"/>
                <w:kern w:val="20"/>
                <w:sz w:val="19"/>
                <w:szCs w:val="19"/>
              </w:rPr>
              <w:t>Startdatum opdracht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3BAA5E65" w14:textId="77777777" w:rsidR="00AF175B" w:rsidRDefault="00AF175B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</w:p>
        </w:tc>
      </w:tr>
      <w:tr w:rsidR="00AF175B" w14:paraId="7F391CDC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5B7668C1" w14:textId="77777777" w:rsidR="00AF175B" w:rsidRDefault="00AF175B" w:rsidP="00B30835">
            <w:pPr>
              <w:rPr>
                <w:rFonts w:cs="Arial"/>
                <w:b w:val="0"/>
                <w:snapToGrid w:val="0"/>
                <w:kern w:val="20"/>
                <w:sz w:val="19"/>
                <w:szCs w:val="19"/>
              </w:rPr>
            </w:pPr>
            <w:r>
              <w:rPr>
                <w:rFonts w:cs="Arial" w:hint="eastAsia"/>
                <w:b w:val="0"/>
                <w:snapToGrid w:val="0"/>
                <w:kern w:val="20"/>
                <w:sz w:val="19"/>
                <w:szCs w:val="19"/>
              </w:rPr>
              <w:t xml:space="preserve">Einddatum opdracht 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689D8D0D" w14:textId="77777777" w:rsidR="00AF175B" w:rsidRDefault="00AF175B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napToGrid w:val="0"/>
                <w:kern w:val="20"/>
                <w:sz w:val="19"/>
                <w:szCs w:val="19"/>
              </w:rPr>
            </w:pPr>
          </w:p>
        </w:tc>
      </w:tr>
      <w:tr w:rsidR="00AF175B" w14:paraId="360B2658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4D152EC3" w14:textId="77777777" w:rsidR="00AF175B" w:rsidRDefault="00AF175B" w:rsidP="00B30835">
            <w:pPr>
              <w:rPr>
                <w:rFonts w:cs="Arial"/>
                <w:b w:val="0"/>
                <w:snapToGrid w:val="0"/>
                <w:kern w:val="20"/>
                <w:sz w:val="19"/>
                <w:szCs w:val="19"/>
              </w:rPr>
            </w:pP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40AFDF02" w14:textId="77777777" w:rsidR="00AF175B" w:rsidRDefault="00AF175B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eastAsia="nl-NL"/>
              </w:rPr>
            </w:pPr>
          </w:p>
        </w:tc>
      </w:tr>
      <w:tr w:rsidR="00AF175B" w14:paraId="1D8FDAB7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64CAD6E8" w14:textId="77777777" w:rsidR="00AF175B" w:rsidRDefault="00AF175B" w:rsidP="00B30835">
            <w:pPr>
              <w:rPr>
                <w:rFonts w:cs="Arial"/>
                <w:snapToGrid w:val="0"/>
                <w:kern w:val="20"/>
                <w:sz w:val="19"/>
                <w:szCs w:val="19"/>
              </w:rPr>
            </w:pPr>
            <w:r>
              <w:rPr>
                <w:rFonts w:cs="Arial" w:hint="eastAsia"/>
                <w:snapToGrid w:val="0"/>
                <w:kern w:val="20"/>
                <w:sz w:val="19"/>
                <w:szCs w:val="19"/>
              </w:rPr>
              <w:t>Naam inschrijver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54A3736C" w14:textId="77777777" w:rsidR="00AF175B" w:rsidRDefault="00AF175B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napToGrid w:val="0"/>
                <w:kern w:val="20"/>
                <w:sz w:val="19"/>
                <w:szCs w:val="19"/>
              </w:rPr>
            </w:pPr>
          </w:p>
        </w:tc>
      </w:tr>
      <w:tr w:rsidR="00AF175B" w14:paraId="7C88A0C3" w14:textId="77777777" w:rsidTr="4A32A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32C66836" w14:textId="77777777" w:rsidR="00AF175B" w:rsidRDefault="00AF175B" w:rsidP="00B30835">
            <w:pPr>
              <w:rPr>
                <w:rFonts w:cs="Arial"/>
                <w:b w:val="0"/>
                <w:snapToGrid w:val="0"/>
                <w:kern w:val="20"/>
                <w:sz w:val="19"/>
                <w:szCs w:val="19"/>
              </w:rPr>
            </w:pPr>
            <w:r>
              <w:rPr>
                <w:rFonts w:cs="Arial" w:hint="eastAsia"/>
                <w:b w:val="0"/>
                <w:snapToGrid w:val="0"/>
                <w:kern w:val="20"/>
                <w:sz w:val="19"/>
                <w:szCs w:val="19"/>
              </w:rPr>
              <w:t>Datum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0098AF45" w14:textId="77777777" w:rsidR="00AF175B" w:rsidRDefault="00AF175B" w:rsidP="00B30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napToGrid w:val="0"/>
                <w:kern w:val="20"/>
                <w:sz w:val="19"/>
                <w:szCs w:val="19"/>
              </w:rPr>
            </w:pPr>
          </w:p>
        </w:tc>
      </w:tr>
    </w:tbl>
    <w:p w14:paraId="208C499C" w14:textId="77777777" w:rsidR="00AF175B" w:rsidRDefault="00AF175B" w:rsidP="00AF175B"/>
    <w:p w14:paraId="40F0B2EC" w14:textId="77777777" w:rsidR="00AF175B" w:rsidRDefault="00AF175B" w:rsidP="00AF175B">
      <w:pPr>
        <w:rPr>
          <w:lang w:eastAsia="nl-NL"/>
        </w:rPr>
      </w:pPr>
      <w:r>
        <w:rPr>
          <w:rFonts w:hint="eastAsia"/>
        </w:rPr>
        <w:t xml:space="preserve">We behouden ons het recht voor om de door u opgegeven referenties op juistheid en volledigheid te controleren. Ook kunnen wij zonder tussenkomst en/of toestemming van u contact opnemen met een of meer referenties. </w:t>
      </w:r>
      <w:r>
        <w:rPr>
          <w:lang w:eastAsia="nl-NL"/>
        </w:rPr>
        <w:tab/>
      </w:r>
    </w:p>
    <w:p w14:paraId="6D0CEBFC" w14:textId="77777777" w:rsidR="00AF175B" w:rsidRDefault="00AF175B" w:rsidP="00AF175B">
      <w:pPr>
        <w:rPr>
          <w:lang w:eastAsia="nl-NL"/>
        </w:rPr>
      </w:pPr>
    </w:p>
    <w:p w14:paraId="4200186B" w14:textId="35B45973" w:rsidR="00CA322A" w:rsidRPr="00AF175B" w:rsidRDefault="00AF175B" w:rsidP="00AF175B">
      <w:r>
        <w:rPr>
          <w:lang w:eastAsia="nl-NL"/>
        </w:rPr>
        <w:t>* D</w:t>
      </w:r>
      <w:r>
        <w:rPr>
          <w:sz w:val="19"/>
          <w:szCs w:val="19"/>
          <w:lang w:eastAsia="nl-NL"/>
        </w:rPr>
        <w:t>oorhalen wat niet van toepassing is</w:t>
      </w:r>
    </w:p>
    <w:sectPr w:rsidR="00CA322A" w:rsidRPr="00AF175B" w:rsidSect="00B0061E">
      <w:headerReference w:type="default" r:id="rId10"/>
      <w:footerReference w:type="default" r:id="rId11"/>
      <w:pgSz w:w="11900" w:h="16840"/>
      <w:pgMar w:top="2410" w:right="1552" w:bottom="2127" w:left="1418" w:header="426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94F8AC" w14:textId="77777777" w:rsidR="00867B03" w:rsidRDefault="00867B03" w:rsidP="00D2357C">
      <w:r>
        <w:separator/>
      </w:r>
    </w:p>
  </w:endnote>
  <w:endnote w:type="continuationSeparator" w:id="0">
    <w:p w14:paraId="3422A6ED" w14:textId="77777777" w:rsidR="00867B03" w:rsidRDefault="00867B03" w:rsidP="00D2357C">
      <w:r>
        <w:continuationSeparator/>
      </w:r>
    </w:p>
  </w:endnote>
  <w:endnote w:type="continuationNotice" w:id="1">
    <w:p w14:paraId="16602268" w14:textId="77777777" w:rsidR="00861635" w:rsidRDefault="0086163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5F14DF" w14:textId="5630973D" w:rsidR="007C4D75" w:rsidRDefault="007C4D75" w:rsidP="00AF175B">
    <w:pPr>
      <w:pStyle w:val="Footer"/>
      <w:tabs>
        <w:tab w:val="clear" w:pos="4536"/>
        <w:tab w:val="clear" w:pos="9072"/>
        <w:tab w:val="left" w:pos="4640"/>
      </w:tabs>
      <w:jc w:val="center"/>
    </w:pPr>
    <w:r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22E0B264" wp14:editId="212866FE">
          <wp:simplePos x="0" y="0"/>
          <wp:positionH relativeFrom="column">
            <wp:posOffset>1368637</wp:posOffset>
          </wp:positionH>
          <wp:positionV relativeFrom="paragraph">
            <wp:posOffset>-852170</wp:posOffset>
          </wp:positionV>
          <wp:extent cx="5334000" cy="1439333"/>
          <wp:effectExtent l="25400" t="0" r="0" b="0"/>
          <wp:wrapNone/>
          <wp:docPr id="2" name="Afbeelding 2" descr="2140232_WS_Briefpapier F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140232_WS_Briefpapier FC.jpg"/>
                  <pic:cNvPicPr/>
                </pic:nvPicPr>
                <pic:blipFill>
                  <a:blip r:embed="rId1">
                    <a:lum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0" cy="143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4A32A6DC">
      <w:t>Referentieformulier Levering Zonnestroominstallatie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B5ABA6" w14:textId="77777777" w:rsidR="00867B03" w:rsidRDefault="00867B03" w:rsidP="00D2357C">
      <w:r>
        <w:separator/>
      </w:r>
    </w:p>
  </w:footnote>
  <w:footnote w:type="continuationSeparator" w:id="0">
    <w:p w14:paraId="2596DF10" w14:textId="77777777" w:rsidR="00867B03" w:rsidRDefault="00867B03" w:rsidP="00D2357C">
      <w:r>
        <w:continuationSeparator/>
      </w:r>
    </w:p>
  </w:footnote>
  <w:footnote w:type="continuationNotice" w:id="1">
    <w:p w14:paraId="7F6C9B26" w14:textId="77777777" w:rsidR="00861635" w:rsidRDefault="0086163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37F33" w14:textId="77777777" w:rsidR="007C4D75" w:rsidRDefault="007C4D75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A5866CB" wp14:editId="3C6C5409">
          <wp:simplePos x="0" y="0"/>
          <wp:positionH relativeFrom="column">
            <wp:posOffset>2531533</wp:posOffset>
          </wp:positionH>
          <wp:positionV relativeFrom="paragraph">
            <wp:posOffset>-109643</wp:posOffset>
          </wp:positionV>
          <wp:extent cx="897467" cy="1049866"/>
          <wp:effectExtent l="25400" t="0" r="0" b="0"/>
          <wp:wrapNone/>
          <wp:docPr id="1" name="Afbeelding 1" descr="Logo_Werksaam_WF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erksaam_WF_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7467" cy="10498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7B03"/>
    <w:rsid w:val="001204EA"/>
    <w:rsid w:val="002320DB"/>
    <w:rsid w:val="002764C7"/>
    <w:rsid w:val="002F7CAE"/>
    <w:rsid w:val="003544C2"/>
    <w:rsid w:val="00536290"/>
    <w:rsid w:val="005A6A1E"/>
    <w:rsid w:val="00630899"/>
    <w:rsid w:val="006765DF"/>
    <w:rsid w:val="007C38EB"/>
    <w:rsid w:val="007C4D75"/>
    <w:rsid w:val="00861635"/>
    <w:rsid w:val="00867B03"/>
    <w:rsid w:val="009D6C8B"/>
    <w:rsid w:val="009F503E"/>
    <w:rsid w:val="00AF175B"/>
    <w:rsid w:val="00B0061E"/>
    <w:rsid w:val="00B30835"/>
    <w:rsid w:val="00BF7E4C"/>
    <w:rsid w:val="00C717D7"/>
    <w:rsid w:val="00CA322A"/>
    <w:rsid w:val="00D2357C"/>
    <w:rsid w:val="00D974C7"/>
    <w:rsid w:val="00E84202"/>
    <w:rsid w:val="00FE3532"/>
    <w:rsid w:val="1AE0CEA3"/>
    <w:rsid w:val="1E200F74"/>
    <w:rsid w:val="265EA22F"/>
    <w:rsid w:val="304866BF"/>
    <w:rsid w:val="30D8C4E9"/>
    <w:rsid w:val="4A32A6DC"/>
    <w:rsid w:val="507A9AE5"/>
    <w:rsid w:val="50F4A00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FEAF25F"/>
  <w15:docId w15:val="{EDAFA464-AB09-4409-A2D3-811C36BD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290"/>
    <w:pPr>
      <w:spacing w:line="360" w:lineRule="auto"/>
    </w:pPr>
    <w:rPr>
      <w:rFonts w:ascii="Verdana" w:hAnsi="Verdana"/>
      <w:sz w:val="20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17D7"/>
    <w:pPr>
      <w:keepNext/>
      <w:keepLines/>
      <w:outlineLvl w:val="0"/>
    </w:pPr>
    <w:rPr>
      <w:rFonts w:eastAsiaTheme="majorEastAsia" w:cstheme="majorBidi"/>
      <w:b/>
      <w:bCs/>
      <w:color w:val="00588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17D7"/>
    <w:pPr>
      <w:keepNext/>
      <w:keepLines/>
      <w:outlineLvl w:val="1"/>
    </w:pPr>
    <w:rPr>
      <w:rFonts w:eastAsiaTheme="majorEastAsia" w:cstheme="majorBidi"/>
      <w:b/>
      <w:bCs/>
      <w:color w:val="00588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17D7"/>
    <w:pPr>
      <w:keepNext/>
      <w:keepLines/>
      <w:outlineLvl w:val="2"/>
    </w:pPr>
    <w:rPr>
      <w:rFonts w:eastAsiaTheme="majorEastAsia" w:cstheme="majorBidi"/>
      <w:b/>
      <w:bCs/>
      <w:color w:val="00588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2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322A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CA32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322A"/>
    <w:rPr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C717D7"/>
    <w:rPr>
      <w:rFonts w:ascii="Verdana" w:eastAsiaTheme="majorEastAsia" w:hAnsi="Verdana" w:cstheme="majorBidi"/>
      <w:b/>
      <w:bCs/>
      <w:color w:val="00588A"/>
      <w:szCs w:val="26"/>
      <w:lang w:val="nl-NL"/>
    </w:rPr>
  </w:style>
  <w:style w:type="character" w:customStyle="1" w:styleId="Heading1Char">
    <w:name w:val="Heading 1 Char"/>
    <w:basedOn w:val="DefaultParagraphFont"/>
    <w:link w:val="Heading1"/>
    <w:uiPriority w:val="9"/>
    <w:rsid w:val="00C717D7"/>
    <w:rPr>
      <w:rFonts w:ascii="Verdana" w:eastAsiaTheme="majorEastAsia" w:hAnsi="Verdana" w:cstheme="majorBidi"/>
      <w:b/>
      <w:bCs/>
      <w:color w:val="00588A"/>
      <w:sz w:val="32"/>
      <w:szCs w:val="28"/>
      <w:lang w:val="nl-NL"/>
    </w:rPr>
  </w:style>
  <w:style w:type="paragraph" w:styleId="Title">
    <w:name w:val="Title"/>
    <w:aliases w:val="Kop3"/>
    <w:basedOn w:val="Normal"/>
    <w:next w:val="Normal"/>
    <w:link w:val="TitleChar"/>
    <w:uiPriority w:val="10"/>
    <w:qFormat/>
    <w:rsid w:val="003544C2"/>
    <w:pPr>
      <w:contextualSpacing/>
    </w:pPr>
    <w:rPr>
      <w:rFonts w:eastAsiaTheme="majorEastAsia" w:cstheme="majorBidi"/>
      <w:color w:val="00588A"/>
      <w:kern w:val="28"/>
      <w:szCs w:val="52"/>
    </w:rPr>
  </w:style>
  <w:style w:type="character" w:customStyle="1" w:styleId="TitleChar">
    <w:name w:val="Title Char"/>
    <w:aliases w:val="Kop3 Char"/>
    <w:basedOn w:val="DefaultParagraphFont"/>
    <w:link w:val="Title"/>
    <w:uiPriority w:val="10"/>
    <w:rsid w:val="003544C2"/>
    <w:rPr>
      <w:rFonts w:ascii="Verdana" w:eastAsiaTheme="majorEastAsia" w:hAnsi="Verdana" w:cstheme="majorBidi"/>
      <w:color w:val="00588A"/>
      <w:kern w:val="28"/>
      <w:sz w:val="20"/>
      <w:szCs w:val="52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rsid w:val="00C717D7"/>
    <w:rPr>
      <w:rFonts w:ascii="Verdana" w:eastAsiaTheme="majorEastAsia" w:hAnsi="Verdana" w:cstheme="majorBidi"/>
      <w:b/>
      <w:bCs/>
      <w:color w:val="00588A"/>
      <w:sz w:val="20"/>
      <w:lang w:val="nl-NL"/>
    </w:rPr>
  </w:style>
  <w:style w:type="table" w:customStyle="1" w:styleId="Rastertabel1licht-Accent12">
    <w:name w:val="Rastertabel 1 licht - Accent 12"/>
    <w:basedOn w:val="TableNormal"/>
    <w:uiPriority w:val="46"/>
    <w:rsid w:val="00AF175B"/>
    <w:rPr>
      <w:sz w:val="22"/>
      <w:szCs w:val="22"/>
      <w:lang w:val="nl-NL"/>
    </w:rPr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irectie%20en%20MT\Marketing%20en%20Communicatie\WerkSaam%20Westfriesland\Huisstijl\Middelen\Sjablonen\sjabloon-memo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C93E335EE67F45A09662752ACF7292" ma:contentTypeVersion="12" ma:contentTypeDescription="Een nieuw document maken." ma:contentTypeScope="" ma:versionID="736d88bf1a3bae030e3ac4e9ca3948c4">
  <xsd:schema xmlns:xsd="http://www.w3.org/2001/XMLSchema" xmlns:xs="http://www.w3.org/2001/XMLSchema" xmlns:p="http://schemas.microsoft.com/office/2006/metadata/properties" xmlns:ns2="47b0fce4-1ffd-4197-8ea8-a13136971988" xmlns:ns3="6eee11ee-ead5-425b-b38a-6501a2ea30f5" targetNamespace="http://schemas.microsoft.com/office/2006/metadata/properties" ma:root="true" ma:fieldsID="15693620a40a0a1358f63d377cdc472e" ns2:_="" ns3:_="">
    <xsd:import namespace="47b0fce4-1ffd-4197-8ea8-a13136971988"/>
    <xsd:import namespace="6eee11ee-ead5-425b-b38a-6501a2ea30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0fce4-1ffd-4197-8ea8-a13136971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e11ee-ead5-425b-b38a-6501a2ea30f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5BEB13-D07D-4DCC-8D14-68CED5AF6C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44C53E-A86F-4B5D-9B57-1D6506D66996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47b0fce4-1ffd-4197-8ea8-a13136971988"/>
    <ds:schemaRef ds:uri="http://purl.org/dc/dcmitype/"/>
    <ds:schemaRef ds:uri="6eee11ee-ead5-425b-b38a-6501a2ea30f5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867BB4A-D2EB-44B7-9F2C-B6442A4E4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b0fce4-1ffd-4197-8ea8-a13136971988"/>
    <ds:schemaRef ds:uri="6eee11ee-ead5-425b-b38a-6501a2ea30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sjabloon-memo.dotx</Template>
  <TotalTime>0</TotalTime>
  <Pages>1</Pages>
  <Words>131</Words>
  <Characters>753</Characters>
  <Application>Microsoft Office Word</Application>
  <DocSecurity>4</DocSecurity>
  <Lines>6</Lines>
  <Paragraphs>1</Paragraphs>
  <ScaleCrop>false</ScaleCrop>
  <Company>HP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mdriess</dc:creator>
  <cp:keywords/>
  <cp:lastModifiedBy>Susanne Borst</cp:lastModifiedBy>
  <cp:revision>7</cp:revision>
  <cp:lastPrinted>2014-11-17T18:24:00Z</cp:lastPrinted>
  <dcterms:created xsi:type="dcterms:W3CDTF">2021-06-24T15:58:00Z</dcterms:created>
  <dcterms:modified xsi:type="dcterms:W3CDTF">2021-06-30T23:44:00Z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718395-49d7-446a-8106-6756e5d3d588_Enabled">
    <vt:lpwstr>True</vt:lpwstr>
  </property>
  <property fmtid="{D5CDD505-2E9C-101B-9397-08002B2CF9AE}" pid="3" name="MSIP_Label_1a718395-49d7-446a-8106-6756e5d3d588_SiteId">
    <vt:lpwstr>476a641b-841a-4350-b906-22d459b1bbaf</vt:lpwstr>
  </property>
  <property fmtid="{D5CDD505-2E9C-101B-9397-08002B2CF9AE}" pid="4" name="MSIP_Label_1a718395-49d7-446a-8106-6756e5d3d588_Owner">
    <vt:lpwstr>Susanne.Borst@Werksaamwf.nl</vt:lpwstr>
  </property>
  <property fmtid="{D5CDD505-2E9C-101B-9397-08002B2CF9AE}" pid="5" name="MSIP_Label_1a718395-49d7-446a-8106-6756e5d3d588_SetDate">
    <vt:lpwstr>2021-06-24T06:57:56.9526757Z</vt:lpwstr>
  </property>
  <property fmtid="{D5CDD505-2E9C-101B-9397-08002B2CF9AE}" pid="6" name="MSIP_Label_1a718395-49d7-446a-8106-6756e5d3d588_Name">
    <vt:lpwstr>1-Basis Niveau</vt:lpwstr>
  </property>
  <property fmtid="{D5CDD505-2E9C-101B-9397-08002B2CF9AE}" pid="7" name="MSIP_Label_1a718395-49d7-446a-8106-6756e5d3d588_Application">
    <vt:lpwstr>Microsoft Azure Information Protection</vt:lpwstr>
  </property>
  <property fmtid="{D5CDD505-2E9C-101B-9397-08002B2CF9AE}" pid="8" name="MSIP_Label_1a718395-49d7-446a-8106-6756e5d3d588_ActionId">
    <vt:lpwstr>53447958-85de-4f66-aa54-65738b9e9cf3</vt:lpwstr>
  </property>
  <property fmtid="{D5CDD505-2E9C-101B-9397-08002B2CF9AE}" pid="9" name="MSIP_Label_1a718395-49d7-446a-8106-6756e5d3d588_Extended_MSFT_Method">
    <vt:lpwstr>Automatic</vt:lpwstr>
  </property>
  <property fmtid="{D5CDD505-2E9C-101B-9397-08002B2CF9AE}" pid="10" name="Sensitivity">
    <vt:lpwstr>1-Basis Niveau</vt:lpwstr>
  </property>
  <property fmtid="{D5CDD505-2E9C-101B-9397-08002B2CF9AE}" pid="11" name="ContentTypeId">
    <vt:lpwstr>0x010100DAC93E335EE67F45A09662752ACF7292</vt:lpwstr>
  </property>
</Properties>
</file>