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BCF094C" w14:textId="4EF6E5C0" w:rsidR="005D3EAB" w:rsidRPr="00014C0E" w:rsidRDefault="005D3EAB">
      <w:r w:rsidRPr="00AB42BF">
        <w:rPr>
          <w:color w:val="CC0000"/>
          <w:sz w:val="24"/>
          <w:szCs w:val="48"/>
        </w:rPr>
        <w:t>Verklaring ten behoeve van de aanbestedin</w:t>
      </w:r>
      <w:r w:rsidR="00014C0E">
        <w:rPr>
          <w:color w:val="CC0000"/>
          <w:sz w:val="24"/>
          <w:szCs w:val="48"/>
        </w:rPr>
        <w:t xml:space="preserve">g </w:t>
      </w:r>
      <w:r w:rsidR="00014C0E" w:rsidRPr="00B72472">
        <w:rPr>
          <w:color w:val="CC0000"/>
          <w:sz w:val="24"/>
          <w:szCs w:val="48"/>
        </w:rPr>
        <w:t xml:space="preserve">Integraal Ontwerpteam Basisschool ‘Noord’ in Blok 12 Merwede </w:t>
      </w:r>
      <w:r w:rsidRPr="00AB42BF">
        <w:rPr>
          <w:color w:val="CC0000"/>
          <w:sz w:val="24"/>
          <w:szCs w:val="48"/>
        </w:rPr>
        <w:t xml:space="preserve">, kenmerk </w:t>
      </w:r>
      <w:r w:rsidR="00B72472" w:rsidRPr="00B72472">
        <w:rPr>
          <w:color w:val="CC0000"/>
          <w:sz w:val="24"/>
          <w:szCs w:val="48"/>
        </w:rPr>
        <w:t>2021-OOR-115</w:t>
      </w:r>
      <w:r w:rsidR="004B3376" w:rsidRPr="00AB42BF">
        <w:rPr>
          <w:color w:val="CC0000"/>
          <w:sz w:val="24"/>
          <w:szCs w:val="48"/>
        </w:rPr>
        <w:fldChar w:fldCharType="begin"/>
      </w:r>
      <w:r w:rsidR="004B3376" w:rsidRPr="00AB42BF">
        <w:rPr>
          <w:color w:val="CC0000"/>
          <w:sz w:val="24"/>
          <w:szCs w:val="48"/>
        </w:rPr>
        <w:instrText xml:space="preserve"> DOCPROPERTY  Referentie  \* MERGEFORMAT </w:instrText>
      </w:r>
      <w:r w:rsidR="004B3376" w:rsidRPr="00AB42BF">
        <w:rPr>
          <w:color w:val="CC0000"/>
          <w:sz w:val="24"/>
          <w:szCs w:val="48"/>
        </w:rPr>
        <w:fldChar w:fldCharType="separate"/>
      </w:r>
      <w:r w:rsidR="004B3376" w:rsidRPr="00AB42BF">
        <w:rPr>
          <w:color w:val="CC0000"/>
          <w:sz w:val="24"/>
          <w:szCs w:val="48"/>
        </w:rPr>
        <w:fldChar w:fldCharType="end"/>
      </w:r>
    </w:p>
    <w:p w14:paraId="1BCF094D" w14:textId="77777777" w:rsidR="005D3EAB" w:rsidRPr="005A0CCA" w:rsidRDefault="005D3EAB" w:rsidP="000949B7"/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38461034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1D0DCC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r w:rsidRPr="005A0CCA">
        <w:t>hierna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1BCF0959" w14:textId="77777777" w:rsidR="005D3EAB" w:rsidRPr="005A0CCA" w:rsidRDefault="005D3EAB" w:rsidP="005A0CCA"/>
    <w:p w14:paraId="1BCF095A" w14:textId="77777777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fldSimple w:instr=" DOCPROPERTY  Project  \* MERGEFORMAT ">
        <w:r w:rsidR="0001737A">
          <w:t>&lt;titel aanbesteding&gt;</w:t>
        </w:r>
      </w:fldSimple>
      <w:r w:rsidRPr="000949B7">
        <w:t xml:space="preserve">, 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D0DCC" w:rsidRPr="001D0DCC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1D0DCC">
        <w:t>i</w:t>
      </w:r>
      <w:r w:rsidR="00AE361E" w:rsidRPr="001D0DCC">
        <w:t>nschrijving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D0DCC" w:rsidRPr="001D0DCC">
        <w:rPr>
          <w:rStyle w:val="GUstijl1Char"/>
          <w:color w:val="auto"/>
        </w:rPr>
        <w:t>Inschrijver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77777777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01737A">
        <w:rPr>
          <w:rStyle w:val="GUstijl1Char"/>
        </w:rPr>
        <w:t>Inschrijver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01737A">
        <w:rPr>
          <w:rStyle w:val="GUstijl1Char"/>
          <w:color w:val="auto"/>
        </w:rPr>
        <w:t>&lt;titel aanbesteding&gt;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1BCF0968" w14:textId="77777777" w:rsidTr="001D0DCC">
        <w:tc>
          <w:tcPr>
            <w:tcW w:w="4605" w:type="dxa"/>
          </w:tcPr>
          <w:p w14:paraId="1BCF0966" w14:textId="77777777" w:rsidR="001D0DCC" w:rsidRDefault="001D0DCC" w:rsidP="002D3704">
            <w:pPr>
              <w:rPr>
                <w:rFonts w:cs="Lucida Sans Unicode"/>
              </w:rPr>
            </w:pPr>
            <w:r w:rsidRPr="001D0DCC">
              <w:rPr>
                <w:rStyle w:val="GUstijl1Char"/>
                <w:color w:val="auto"/>
              </w:rPr>
              <w:t>Inschrijver</w:t>
            </w:r>
            <w:r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4C0E"/>
    <w:rsid w:val="0001737A"/>
    <w:rsid w:val="000233EB"/>
    <w:rsid w:val="000949B7"/>
    <w:rsid w:val="001766FA"/>
    <w:rsid w:val="0019691C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2472"/>
    <w:rsid w:val="00B75E4C"/>
    <w:rsid w:val="00CC626B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2A9565AD-82F9-419B-A12A-0B6957C3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932B9D-5A79-4AA9-B70E-04B093E47365}"/>
</file>

<file path=customXml/itemProps2.xml><?xml version="1.0" encoding="utf-8"?>
<ds:datastoreItem xmlns:ds="http://schemas.openxmlformats.org/officeDocument/2006/customXml" ds:itemID="{33A12D3D-D49D-4FB0-95E6-C102CE65CC16}"/>
</file>

<file path=customXml/itemProps3.xml><?xml version="1.0" encoding="utf-8"?>
<ds:datastoreItem xmlns:ds="http://schemas.openxmlformats.org/officeDocument/2006/customXml" ds:itemID="{8F3ED335-9E89-4F7C-9377-3BFFA9557B7C}"/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64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Jonathan Brontsema</cp:lastModifiedBy>
  <cp:revision>11</cp:revision>
  <cp:lastPrinted>2019-08-21T09:08:00Z</cp:lastPrinted>
  <dcterms:created xsi:type="dcterms:W3CDTF">2019-08-21T09:24:00Z</dcterms:created>
  <dcterms:modified xsi:type="dcterms:W3CDTF">2021-08-31T08:01:00Z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  <property fmtid="{D5CDD505-2E9C-101B-9397-08002B2CF9AE}" pid="5" name="ContentTypeId">
    <vt:lpwstr>0x010100AE8DB8EDFC5FD94A98E488C87E0C603C</vt:lpwstr>
  </property>
</Properties>
</file>