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3879" w:rsidRPr="0027052B" w:rsidRDefault="009B3879" w:rsidP="009B3879">
      <w:pPr>
        <w:rPr>
          <w:lang w:val="nl-NL"/>
        </w:rPr>
      </w:pPr>
      <w:bookmarkStart w:id="0" w:name="_GoBack"/>
      <w:bookmarkEnd w:id="0"/>
      <w:r w:rsidRPr="0027052B">
        <w:rPr>
          <w:b/>
          <w:lang w:val="nl-NL"/>
        </w:rPr>
        <w:t>1.</w:t>
      </w:r>
      <w:r w:rsidRPr="0027052B">
        <w:rPr>
          <w:b/>
          <w:lang w:val="nl-NL"/>
        </w:rPr>
        <w:tab/>
      </w:r>
      <w:r w:rsidR="00954740">
        <w:rPr>
          <w:b/>
          <w:lang w:val="nl-NL"/>
        </w:rPr>
        <w:t>Specificatie aanbieding</w:t>
      </w:r>
      <w:r>
        <w:rPr>
          <w:b/>
          <w:lang w:val="nl-NL"/>
        </w:rPr>
        <w:t xml:space="preserve"> voor het totale project</w:t>
      </w:r>
      <w:r w:rsidRPr="0027052B">
        <w:rPr>
          <w:b/>
          <w:lang w:val="nl-NL"/>
        </w:rPr>
        <w:t xml:space="preserve"> </w:t>
      </w:r>
    </w:p>
    <w:p w:rsidR="009B3879" w:rsidRPr="0027052B" w:rsidRDefault="009B3879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tbl>
      <w:tblPr>
        <w:tblStyle w:val="RHDHVTable"/>
        <w:tblpPr w:leftFromText="141" w:rightFromText="141" w:vertAnchor="text" w:horzAnchor="margin" w:tblpY="25"/>
        <w:tblW w:w="5000" w:type="pct"/>
        <w:tblLook w:val="0660" w:firstRow="1" w:lastRow="1" w:firstColumn="0" w:lastColumn="0" w:noHBand="1" w:noVBand="1"/>
      </w:tblPr>
      <w:tblGrid>
        <w:gridCol w:w="5415"/>
        <w:gridCol w:w="3657"/>
      </w:tblGrid>
      <w:tr w:rsidR="009B3879" w:rsidRPr="0027052B" w:rsidTr="001009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415" w:type="dxa"/>
          </w:tcPr>
          <w:p w:rsidR="009B3879" w:rsidRPr="0027052B" w:rsidRDefault="009B3879" w:rsidP="005649FA">
            <w:pPr>
              <w:pStyle w:val="TableHeading"/>
              <w:rPr>
                <w:lang w:val="nl-NL"/>
              </w:rPr>
            </w:pPr>
            <w:r w:rsidRPr="0027052B">
              <w:rPr>
                <w:lang w:val="nl-NL"/>
              </w:rPr>
              <w:t>Algemene kosten</w:t>
            </w:r>
          </w:p>
        </w:tc>
        <w:tc>
          <w:tcPr>
            <w:tcW w:w="3657" w:type="dxa"/>
          </w:tcPr>
          <w:p w:rsidR="009B3879" w:rsidRPr="0027052B" w:rsidRDefault="009B3879" w:rsidP="005649FA">
            <w:pPr>
              <w:pStyle w:val="TableHeading"/>
              <w:rPr>
                <w:lang w:val="nl-NL"/>
              </w:rPr>
            </w:pPr>
            <w:r w:rsidRPr="0027052B">
              <w:rPr>
                <w:lang w:val="nl-NL"/>
              </w:rPr>
              <w:t>Kosten</w:t>
            </w:r>
          </w:p>
        </w:tc>
      </w:tr>
      <w:tr w:rsidR="00100955" w:rsidRPr="0027052B" w:rsidTr="00100955">
        <w:tc>
          <w:tcPr>
            <w:tcW w:w="5415" w:type="dxa"/>
          </w:tcPr>
          <w:p w:rsidR="00100955" w:rsidRPr="0027052B" w:rsidRDefault="00100955" w:rsidP="005649FA">
            <w:pPr>
              <w:pStyle w:val="TableText"/>
              <w:rPr>
                <w:lang w:val="nl-NL"/>
              </w:rPr>
            </w:pPr>
            <w:r>
              <w:rPr>
                <w:lang w:val="nl-NL"/>
              </w:rPr>
              <w:t>Projectvoorbereiding / -engineering</w:t>
            </w:r>
          </w:p>
        </w:tc>
        <w:tc>
          <w:tcPr>
            <w:tcW w:w="3657" w:type="dxa"/>
          </w:tcPr>
          <w:p w:rsidR="00100955" w:rsidRPr="0027052B" w:rsidRDefault="00100955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100955" w:rsidRPr="0027052B" w:rsidTr="00100955">
        <w:tc>
          <w:tcPr>
            <w:tcW w:w="5415" w:type="dxa"/>
          </w:tcPr>
          <w:p w:rsidR="00100955" w:rsidRPr="0027052B" w:rsidRDefault="005363F9" w:rsidP="005649FA">
            <w:pPr>
              <w:pStyle w:val="TableText"/>
              <w:rPr>
                <w:lang w:val="nl-NL"/>
              </w:rPr>
            </w:pPr>
            <w:r>
              <w:rPr>
                <w:lang w:val="nl-NL"/>
              </w:rPr>
              <w:t>Projectleiding</w:t>
            </w:r>
          </w:p>
        </w:tc>
        <w:tc>
          <w:tcPr>
            <w:tcW w:w="3657" w:type="dxa"/>
          </w:tcPr>
          <w:p w:rsidR="00100955" w:rsidRPr="0027052B" w:rsidRDefault="00100955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9B3879" w:rsidRPr="0027052B" w:rsidTr="00100955">
        <w:tc>
          <w:tcPr>
            <w:tcW w:w="5415" w:type="dxa"/>
          </w:tcPr>
          <w:p w:rsidR="009B3879" w:rsidRPr="0027052B" w:rsidRDefault="009B3879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 xml:space="preserve">Site </w:t>
            </w:r>
            <w:proofErr w:type="spellStart"/>
            <w:r w:rsidRPr="0027052B">
              <w:rPr>
                <w:lang w:val="nl-NL"/>
              </w:rPr>
              <w:t>Facilities</w:t>
            </w:r>
            <w:proofErr w:type="spellEnd"/>
            <w:r w:rsidRPr="0027052B">
              <w:rPr>
                <w:lang w:val="nl-NL"/>
              </w:rPr>
              <w:t xml:space="preserve"> (hekwerk, rijplaten, keten, enz</w:t>
            </w:r>
            <w:r>
              <w:rPr>
                <w:lang w:val="nl-NL"/>
              </w:rPr>
              <w:t>.</w:t>
            </w:r>
            <w:r w:rsidRPr="0027052B">
              <w:rPr>
                <w:lang w:val="nl-NL"/>
              </w:rPr>
              <w:t>)</w:t>
            </w:r>
          </w:p>
        </w:tc>
        <w:tc>
          <w:tcPr>
            <w:tcW w:w="3657" w:type="dxa"/>
          </w:tcPr>
          <w:p w:rsidR="009B3879" w:rsidRPr="0027052B" w:rsidRDefault="009B3879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A36363" w:rsidRPr="0027052B" w:rsidTr="00100955">
        <w:tc>
          <w:tcPr>
            <w:tcW w:w="5415" w:type="dxa"/>
          </w:tcPr>
          <w:p w:rsidR="00A36363" w:rsidRPr="0027052B" w:rsidRDefault="00A36363" w:rsidP="005649FA">
            <w:pPr>
              <w:pStyle w:val="TableText"/>
              <w:rPr>
                <w:lang w:val="nl-NL"/>
              </w:rPr>
            </w:pPr>
            <w:r>
              <w:rPr>
                <w:lang w:val="nl-NL"/>
              </w:rPr>
              <w:t>Oprichten, onderhouden en afvoeren tijdelijke geluidswand</w:t>
            </w:r>
          </w:p>
        </w:tc>
        <w:tc>
          <w:tcPr>
            <w:tcW w:w="3657" w:type="dxa"/>
          </w:tcPr>
          <w:p w:rsidR="00A36363" w:rsidRPr="0027052B" w:rsidRDefault="00A36363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9B3879" w:rsidRPr="0027052B" w:rsidTr="00100955">
        <w:tc>
          <w:tcPr>
            <w:tcW w:w="5415" w:type="dxa"/>
          </w:tcPr>
          <w:p w:rsidR="009B3879" w:rsidRPr="0027052B" w:rsidRDefault="009B3879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Uitvoerder</w:t>
            </w:r>
            <w:r>
              <w:rPr>
                <w:lang w:val="nl-NL"/>
              </w:rPr>
              <w:t>/ voorman</w:t>
            </w:r>
          </w:p>
        </w:tc>
        <w:tc>
          <w:tcPr>
            <w:tcW w:w="3657" w:type="dxa"/>
          </w:tcPr>
          <w:p w:rsidR="009B3879" w:rsidRPr="0027052B" w:rsidRDefault="009B3879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9B3879" w:rsidRPr="0027052B" w:rsidTr="00100955">
        <w:tc>
          <w:tcPr>
            <w:tcW w:w="5415" w:type="dxa"/>
            <w:tcBorders>
              <w:bottom w:val="single" w:sz="8" w:space="0" w:color="FFFFFF" w:themeColor="background1"/>
            </w:tcBorders>
          </w:tcPr>
          <w:p w:rsidR="009B3879" w:rsidRPr="0027052B" w:rsidRDefault="009B3879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Mobilisatiekosten</w:t>
            </w:r>
          </w:p>
        </w:tc>
        <w:tc>
          <w:tcPr>
            <w:tcW w:w="3657" w:type="dxa"/>
            <w:tcBorders>
              <w:bottom w:val="single" w:sz="8" w:space="0" w:color="FFFFFF" w:themeColor="background1"/>
            </w:tcBorders>
          </w:tcPr>
          <w:p w:rsidR="009B3879" w:rsidRPr="0027052B" w:rsidRDefault="009B3879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9B3879" w:rsidRPr="00BD5DBE" w:rsidTr="00100955">
        <w:tc>
          <w:tcPr>
            <w:tcW w:w="5415" w:type="dxa"/>
            <w:tcBorders>
              <w:bottom w:val="single" w:sz="8" w:space="0" w:color="FFFFFF" w:themeColor="background1"/>
            </w:tcBorders>
          </w:tcPr>
          <w:p w:rsidR="009B3879" w:rsidRPr="0027052B" w:rsidRDefault="009B3879" w:rsidP="005649FA">
            <w:pPr>
              <w:pStyle w:val="TableText"/>
              <w:rPr>
                <w:szCs w:val="16"/>
                <w:lang w:val="nl-NL"/>
              </w:rPr>
            </w:pPr>
            <w:r w:rsidRPr="0027052B">
              <w:rPr>
                <w:rFonts w:eastAsia="Times New Roman" w:cs="Times New Roman"/>
                <w:szCs w:val="16"/>
                <w:lang w:val="nl-NL" w:eastAsia="en-US"/>
              </w:rPr>
              <w:t>Veiligheidsmaatregelen en veiligheidsmiddelen</w:t>
            </w:r>
            <w:r w:rsidR="00A436C6">
              <w:rPr>
                <w:rFonts w:eastAsia="Times New Roman" w:cs="Times New Roman"/>
                <w:szCs w:val="16"/>
                <w:lang w:val="nl-NL" w:eastAsia="en-US"/>
              </w:rPr>
              <w:t xml:space="preserve"> algemeen</w:t>
            </w:r>
          </w:p>
        </w:tc>
        <w:tc>
          <w:tcPr>
            <w:tcW w:w="3657" w:type="dxa"/>
            <w:tcBorders>
              <w:bottom w:val="single" w:sz="8" w:space="0" w:color="FFFFFF" w:themeColor="background1"/>
            </w:tcBorders>
          </w:tcPr>
          <w:p w:rsidR="009B3879" w:rsidRPr="0027052B" w:rsidRDefault="009B3879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9B3879" w:rsidRPr="0027052B" w:rsidTr="00100955">
        <w:tc>
          <w:tcPr>
            <w:tcW w:w="5415" w:type="dxa"/>
            <w:tcBorders>
              <w:bottom w:val="single" w:sz="8" w:space="0" w:color="FFFFFF" w:themeColor="background1"/>
            </w:tcBorders>
          </w:tcPr>
          <w:p w:rsidR="009B3879" w:rsidRPr="0027052B" w:rsidRDefault="009B3879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Winst &amp; risico</w:t>
            </w:r>
          </w:p>
        </w:tc>
        <w:tc>
          <w:tcPr>
            <w:tcW w:w="3657" w:type="dxa"/>
            <w:tcBorders>
              <w:bottom w:val="single" w:sz="8" w:space="0" w:color="FFFFFF" w:themeColor="background1"/>
            </w:tcBorders>
          </w:tcPr>
          <w:p w:rsidR="009B3879" w:rsidRPr="0027052B" w:rsidRDefault="009B3879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9B3879" w:rsidRPr="0027052B" w:rsidTr="00100955">
        <w:tc>
          <w:tcPr>
            <w:tcW w:w="5415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9B3879" w:rsidRPr="0027052B" w:rsidRDefault="009B3879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Overige algemene kosten</w:t>
            </w:r>
          </w:p>
        </w:tc>
        <w:tc>
          <w:tcPr>
            <w:tcW w:w="3657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9B3879" w:rsidRPr="0027052B" w:rsidRDefault="009B3879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9B3879" w:rsidRPr="0027052B" w:rsidTr="0010095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5415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9B3879" w:rsidRPr="00A436C6" w:rsidRDefault="009B3879" w:rsidP="005649FA">
            <w:pPr>
              <w:pStyle w:val="TableText"/>
              <w:rPr>
                <w:i/>
                <w:lang w:val="nl-NL"/>
              </w:rPr>
            </w:pPr>
            <w:r w:rsidRPr="00A436C6">
              <w:rPr>
                <w:i/>
                <w:lang w:val="nl-NL"/>
              </w:rPr>
              <w:t>Totaal Algemene kosten</w:t>
            </w:r>
          </w:p>
        </w:tc>
        <w:tc>
          <w:tcPr>
            <w:tcW w:w="3657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9B3879" w:rsidRPr="00A436C6" w:rsidRDefault="009B3879" w:rsidP="005649FA">
            <w:pPr>
              <w:pStyle w:val="TableText"/>
              <w:rPr>
                <w:i/>
                <w:lang w:val="nl-NL"/>
              </w:rPr>
            </w:pPr>
            <w:r w:rsidRPr="00A436C6">
              <w:rPr>
                <w:i/>
                <w:lang w:val="nl-NL"/>
              </w:rPr>
              <w:t>€ ……………………………………</w:t>
            </w:r>
          </w:p>
        </w:tc>
      </w:tr>
    </w:tbl>
    <w:p w:rsidR="009B3879" w:rsidRPr="0027052B" w:rsidRDefault="009B3879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tbl>
      <w:tblPr>
        <w:tblStyle w:val="RHDHVTable"/>
        <w:tblpPr w:leftFromText="141" w:rightFromText="141" w:vertAnchor="text" w:horzAnchor="margin" w:tblpY="179"/>
        <w:tblW w:w="5000" w:type="pct"/>
        <w:tblLook w:val="0660" w:firstRow="1" w:lastRow="1" w:firstColumn="0" w:lastColumn="0" w:noHBand="1" w:noVBand="1"/>
      </w:tblPr>
      <w:tblGrid>
        <w:gridCol w:w="5412"/>
        <w:gridCol w:w="3660"/>
      </w:tblGrid>
      <w:tr w:rsidR="009B3879" w:rsidRPr="0027052B" w:rsidTr="00A436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412" w:type="dxa"/>
          </w:tcPr>
          <w:p w:rsidR="009B3879" w:rsidRPr="0027052B" w:rsidRDefault="009B3879" w:rsidP="005649FA">
            <w:pPr>
              <w:pStyle w:val="TableHeading"/>
              <w:rPr>
                <w:lang w:val="nl-NL"/>
              </w:rPr>
            </w:pPr>
            <w:r w:rsidRPr="0027052B">
              <w:rPr>
                <w:lang w:val="nl-NL"/>
              </w:rPr>
              <w:t>Uitvoeringskosten</w:t>
            </w:r>
            <w:r>
              <w:rPr>
                <w:lang w:val="nl-NL"/>
              </w:rPr>
              <w:t xml:space="preserve"> </w:t>
            </w:r>
            <w:r w:rsidR="00084BB2">
              <w:rPr>
                <w:lang w:val="nl-NL"/>
              </w:rPr>
              <w:t>Hoofdgemaal (5) en Roostergoedgebouw (20)</w:t>
            </w:r>
          </w:p>
        </w:tc>
        <w:tc>
          <w:tcPr>
            <w:tcW w:w="3660" w:type="dxa"/>
          </w:tcPr>
          <w:p w:rsidR="009B3879" w:rsidRPr="0027052B" w:rsidRDefault="009B3879" w:rsidP="005649FA">
            <w:pPr>
              <w:pStyle w:val="TableHeading"/>
              <w:rPr>
                <w:lang w:val="nl-NL"/>
              </w:rPr>
            </w:pPr>
            <w:r w:rsidRPr="0027052B">
              <w:rPr>
                <w:lang w:val="nl-NL"/>
              </w:rPr>
              <w:t>Kosten</w:t>
            </w:r>
          </w:p>
        </w:tc>
      </w:tr>
      <w:tr w:rsidR="009B3879" w:rsidRPr="0027052B" w:rsidTr="00A436C6">
        <w:tc>
          <w:tcPr>
            <w:tcW w:w="5412" w:type="dxa"/>
          </w:tcPr>
          <w:p w:rsidR="009B3879" w:rsidRPr="0027052B" w:rsidRDefault="009B3879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Asbestsanering</w:t>
            </w:r>
          </w:p>
        </w:tc>
        <w:tc>
          <w:tcPr>
            <w:tcW w:w="3660" w:type="dxa"/>
          </w:tcPr>
          <w:p w:rsidR="009B3879" w:rsidRPr="0027052B" w:rsidRDefault="009B3879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9B3879" w:rsidRPr="0027052B" w:rsidTr="00A436C6">
        <w:tc>
          <w:tcPr>
            <w:tcW w:w="5412" w:type="dxa"/>
          </w:tcPr>
          <w:p w:rsidR="009B3879" w:rsidRPr="0027052B" w:rsidRDefault="009B3879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Stripwerkzaamheden</w:t>
            </w:r>
          </w:p>
        </w:tc>
        <w:tc>
          <w:tcPr>
            <w:tcW w:w="3660" w:type="dxa"/>
          </w:tcPr>
          <w:p w:rsidR="009B3879" w:rsidRPr="0027052B" w:rsidRDefault="009B3879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9B3879" w:rsidRPr="0027052B" w:rsidTr="00A436C6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9B3879" w:rsidRPr="0027052B" w:rsidRDefault="009B3879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Sloopkosten bovengronds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9B3879" w:rsidRPr="0027052B" w:rsidRDefault="009B3879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9B3879" w:rsidRPr="0027052B" w:rsidTr="00A436C6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9B3879" w:rsidRPr="0027052B" w:rsidRDefault="009B3879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Sloopkosten ondergronds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9B3879" w:rsidRPr="0027052B" w:rsidRDefault="009B3879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BD5DBE" w:rsidRPr="00100955" w:rsidTr="00A436C6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BD5DBE" w:rsidRPr="0027052B" w:rsidRDefault="00100955" w:rsidP="005649FA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>Deponie</w:t>
            </w:r>
            <w:r w:rsidR="00BD5DBE">
              <w:rPr>
                <w:rFonts w:eastAsia="Times New Roman" w:cs="Times New Roman"/>
                <w:szCs w:val="16"/>
                <w:lang w:val="nl-NL" w:eastAsia="en-US"/>
              </w:rPr>
              <w:t>- en transportkosten afvalmaterialen</w:t>
            </w:r>
            <w:r>
              <w:rPr>
                <w:rFonts w:eastAsia="Times New Roman" w:cs="Times New Roman"/>
                <w:szCs w:val="16"/>
                <w:lang w:val="nl-NL" w:eastAsia="en-US"/>
              </w:rPr>
              <w:t xml:space="preserve"> (incl. waarde metalen)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BD5DBE" w:rsidRPr="0027052B" w:rsidRDefault="00BD5DBE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3E693B" w:rsidRPr="00100955" w:rsidTr="00A436C6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3E693B" w:rsidRDefault="00FA76A9" w:rsidP="005649FA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 xml:space="preserve">Het on site breken middels een mobiele puinbreker 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3E693B" w:rsidRPr="0027052B" w:rsidRDefault="00FA76A9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E02BEF" w:rsidRPr="00100955" w:rsidTr="00A436C6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E02BEF" w:rsidRPr="0027052B" w:rsidRDefault="00E02BEF" w:rsidP="005649FA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>Aanvullen en verdichten ontstane gaten</w:t>
            </w:r>
            <w:r w:rsidR="003E693B">
              <w:rPr>
                <w:rFonts w:eastAsia="Times New Roman" w:cs="Times New Roman"/>
                <w:szCs w:val="16"/>
                <w:lang w:val="nl-NL" w:eastAsia="en-US"/>
              </w:rPr>
              <w:t xml:space="preserve"> (incl. transportkosten)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E02BEF" w:rsidRPr="0027052B" w:rsidRDefault="00E02BEF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084BB2" w:rsidRPr="00100955" w:rsidTr="00A436C6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084BB2" w:rsidRDefault="00084BB2" w:rsidP="005649FA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>Bemalingskosten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084BB2" w:rsidRPr="0027052B" w:rsidRDefault="00084BB2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9B3879" w:rsidRPr="00100955" w:rsidTr="00A436C6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9B3879" w:rsidRPr="0027052B" w:rsidRDefault="00E02BEF" w:rsidP="005649FA">
            <w:pPr>
              <w:pStyle w:val="TableText"/>
              <w:rPr>
                <w:szCs w:val="16"/>
                <w:lang w:val="nl-NL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 xml:space="preserve">Overige </w:t>
            </w:r>
            <w:r w:rsidR="009B3879" w:rsidRPr="0027052B">
              <w:rPr>
                <w:rFonts w:eastAsia="Times New Roman" w:cs="Times New Roman"/>
                <w:szCs w:val="16"/>
                <w:lang w:val="nl-NL" w:eastAsia="en-US"/>
              </w:rPr>
              <w:t>Civiele werkzaamheden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9B3879" w:rsidRPr="0027052B" w:rsidRDefault="009B3879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9B3879" w:rsidRPr="00100955" w:rsidTr="00A436C6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9B3879" w:rsidRPr="0027052B" w:rsidRDefault="009B3879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Bouwkundige werkzaamheden</w:t>
            </w:r>
            <w:r w:rsidR="00084BB2">
              <w:rPr>
                <w:lang w:val="nl-NL"/>
              </w:rPr>
              <w:t xml:space="preserve"> (o.a. realiseren damwandkuip)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9B3879" w:rsidRPr="0027052B" w:rsidRDefault="009B3879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A436C6" w:rsidRPr="0027052B" w:rsidTr="00A436C6"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A436C6" w:rsidRPr="0027052B" w:rsidRDefault="00A436C6" w:rsidP="00A436C6">
            <w:pPr>
              <w:pStyle w:val="TableText"/>
              <w:rPr>
                <w:szCs w:val="16"/>
                <w:lang w:val="nl-NL"/>
              </w:rPr>
            </w:pPr>
            <w:r w:rsidRPr="0027052B">
              <w:rPr>
                <w:rFonts w:eastAsia="Times New Roman" w:cs="Times New Roman"/>
                <w:szCs w:val="16"/>
                <w:lang w:val="nl-NL" w:eastAsia="en-US"/>
              </w:rPr>
              <w:t>Veiligheidsmaatregelen en veiligheidsmiddelen</w:t>
            </w:r>
            <w:r>
              <w:rPr>
                <w:rFonts w:eastAsia="Times New Roman" w:cs="Times New Roman"/>
                <w:szCs w:val="16"/>
                <w:lang w:val="nl-NL" w:eastAsia="en-US"/>
              </w:rPr>
              <w:t xml:space="preserve"> specifiek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A436C6" w:rsidRPr="0027052B" w:rsidRDefault="00A436C6" w:rsidP="00A436C6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A436C6" w:rsidRPr="0027052B" w:rsidTr="00A436C6"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A436C6" w:rsidRPr="0027052B" w:rsidRDefault="00A436C6" w:rsidP="00A436C6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 xml:space="preserve">Opbrengsten 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A436C6" w:rsidRPr="0027052B" w:rsidRDefault="00A436C6" w:rsidP="00A436C6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€-………………………………….</w:t>
            </w:r>
          </w:p>
        </w:tc>
      </w:tr>
      <w:tr w:rsidR="00A436C6" w:rsidRPr="0027052B" w:rsidTr="00A436C6"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A436C6" w:rsidRPr="0027052B" w:rsidRDefault="00A436C6" w:rsidP="00A436C6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Overige uitvoeringskosten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A436C6" w:rsidRPr="0027052B" w:rsidRDefault="00A436C6" w:rsidP="00A436C6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A436C6" w:rsidRPr="0027052B" w:rsidTr="00A436C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A436C6" w:rsidRPr="00A436C6" w:rsidRDefault="00A436C6" w:rsidP="00A436C6">
            <w:pPr>
              <w:pStyle w:val="TableText"/>
              <w:rPr>
                <w:i/>
                <w:lang w:val="nl-NL"/>
              </w:rPr>
            </w:pPr>
            <w:r w:rsidRPr="00A436C6">
              <w:rPr>
                <w:i/>
                <w:lang w:val="nl-NL"/>
              </w:rPr>
              <w:t xml:space="preserve">Totaal uitvoeringskosten </w:t>
            </w:r>
            <w:r w:rsidR="00084BB2">
              <w:rPr>
                <w:i/>
                <w:lang w:val="nl-NL"/>
              </w:rPr>
              <w:t>Hoofdgemaal (5) en Roostergoedgebouw (20)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A436C6" w:rsidRPr="00A436C6" w:rsidRDefault="00A436C6" w:rsidP="00A436C6">
            <w:pPr>
              <w:pStyle w:val="TableText"/>
              <w:rPr>
                <w:i/>
                <w:lang w:val="nl-NL"/>
              </w:rPr>
            </w:pPr>
            <w:r w:rsidRPr="00A436C6">
              <w:rPr>
                <w:i/>
                <w:lang w:val="nl-NL"/>
              </w:rPr>
              <w:t>€ ……………………………………</w:t>
            </w:r>
          </w:p>
        </w:tc>
      </w:tr>
    </w:tbl>
    <w:p w:rsidR="009B3879" w:rsidRPr="0027052B" w:rsidRDefault="009B3879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tbl>
      <w:tblPr>
        <w:tblStyle w:val="RHDHVTable"/>
        <w:tblpPr w:leftFromText="141" w:rightFromText="141" w:vertAnchor="text" w:horzAnchor="margin" w:tblpY="179"/>
        <w:tblW w:w="5000" w:type="pct"/>
        <w:tblLook w:val="0660" w:firstRow="1" w:lastRow="1" w:firstColumn="0" w:lastColumn="0" w:noHBand="1" w:noVBand="1"/>
      </w:tblPr>
      <w:tblGrid>
        <w:gridCol w:w="5412"/>
        <w:gridCol w:w="3660"/>
      </w:tblGrid>
      <w:tr w:rsidR="006C2828" w:rsidRPr="0027052B" w:rsidTr="005649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412" w:type="dxa"/>
          </w:tcPr>
          <w:p w:rsidR="006C2828" w:rsidRPr="0027052B" w:rsidRDefault="006C2828" w:rsidP="005649FA">
            <w:pPr>
              <w:pStyle w:val="TableHeading"/>
              <w:rPr>
                <w:lang w:val="nl-NL"/>
              </w:rPr>
            </w:pPr>
            <w:r w:rsidRPr="0027052B">
              <w:rPr>
                <w:lang w:val="nl-NL"/>
              </w:rPr>
              <w:t>Uitvoeringskosten</w:t>
            </w:r>
            <w:r>
              <w:rPr>
                <w:lang w:val="nl-NL"/>
              </w:rPr>
              <w:t xml:space="preserve"> </w:t>
            </w:r>
            <w:proofErr w:type="spellStart"/>
            <w:r>
              <w:rPr>
                <w:lang w:val="nl-NL"/>
              </w:rPr>
              <w:t>Nabezinktank</w:t>
            </w:r>
            <w:proofErr w:type="spellEnd"/>
            <w:r w:rsidR="00D95A5A">
              <w:rPr>
                <w:lang w:val="nl-NL"/>
              </w:rPr>
              <w:t xml:space="preserve"> NB1, NB2, NB6 en NB7</w:t>
            </w:r>
          </w:p>
        </w:tc>
        <w:tc>
          <w:tcPr>
            <w:tcW w:w="3660" w:type="dxa"/>
          </w:tcPr>
          <w:p w:rsidR="006C2828" w:rsidRPr="0027052B" w:rsidRDefault="006C2828" w:rsidP="005649FA">
            <w:pPr>
              <w:pStyle w:val="TableHeading"/>
              <w:rPr>
                <w:lang w:val="nl-NL"/>
              </w:rPr>
            </w:pPr>
            <w:r w:rsidRPr="0027052B">
              <w:rPr>
                <w:lang w:val="nl-NL"/>
              </w:rPr>
              <w:t>Kosten</w:t>
            </w:r>
          </w:p>
        </w:tc>
      </w:tr>
      <w:tr w:rsidR="006C2828" w:rsidRPr="0027052B" w:rsidTr="005649FA">
        <w:tc>
          <w:tcPr>
            <w:tcW w:w="5412" w:type="dxa"/>
          </w:tcPr>
          <w:p w:rsidR="006C2828" w:rsidRPr="0027052B" w:rsidRDefault="006C2828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Asbestsanering</w:t>
            </w:r>
          </w:p>
        </w:tc>
        <w:tc>
          <w:tcPr>
            <w:tcW w:w="3660" w:type="dxa"/>
          </w:tcPr>
          <w:p w:rsidR="006C2828" w:rsidRPr="0027052B" w:rsidRDefault="006C2828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C2828" w:rsidRPr="0027052B" w:rsidTr="005649FA">
        <w:tc>
          <w:tcPr>
            <w:tcW w:w="5412" w:type="dxa"/>
          </w:tcPr>
          <w:p w:rsidR="006C2828" w:rsidRPr="0027052B" w:rsidRDefault="006C2828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Stripwerkzaamheden</w:t>
            </w:r>
          </w:p>
        </w:tc>
        <w:tc>
          <w:tcPr>
            <w:tcW w:w="3660" w:type="dxa"/>
          </w:tcPr>
          <w:p w:rsidR="006C2828" w:rsidRPr="0027052B" w:rsidRDefault="006C2828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C2828" w:rsidRPr="0027052B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C2828" w:rsidRPr="0027052B" w:rsidRDefault="006C2828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Sloopkosten bovengronds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C2828" w:rsidRPr="0027052B" w:rsidRDefault="006C2828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C2828" w:rsidRPr="0027052B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C2828" w:rsidRPr="0027052B" w:rsidRDefault="006C2828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Sloopkosten ondergronds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C2828" w:rsidRPr="0027052B" w:rsidRDefault="006C2828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C2828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C2828" w:rsidRPr="0027052B" w:rsidRDefault="006C2828" w:rsidP="005649FA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>Deponie- en transportkosten afvalmaterialen (incl. waarde metalen)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C2828" w:rsidRPr="0027052B" w:rsidRDefault="006C2828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FA76A9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FA76A9" w:rsidRDefault="00FA76A9" w:rsidP="00FA76A9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 xml:space="preserve">Het on site breken middels een mobiele puinbreker 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FA76A9" w:rsidRPr="0027052B" w:rsidRDefault="00FA76A9" w:rsidP="00FA76A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C2828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C2828" w:rsidRPr="0027052B" w:rsidRDefault="006C2828" w:rsidP="005649FA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>Aanvullen en verdichten ontstane gaten</w:t>
            </w:r>
            <w:r w:rsidR="003E693B">
              <w:rPr>
                <w:rFonts w:eastAsia="Times New Roman" w:cs="Times New Roman"/>
                <w:szCs w:val="16"/>
                <w:lang w:val="nl-NL" w:eastAsia="en-US"/>
              </w:rPr>
              <w:t xml:space="preserve"> (incl. transportkosten)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C2828" w:rsidRPr="0027052B" w:rsidRDefault="006C2828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C2828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C2828" w:rsidRDefault="006C2828" w:rsidP="005649FA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>Bemalingskosten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C2828" w:rsidRPr="0027052B" w:rsidRDefault="006C2828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C2828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C2828" w:rsidRPr="0027052B" w:rsidRDefault="006C2828" w:rsidP="005649FA">
            <w:pPr>
              <w:pStyle w:val="TableText"/>
              <w:rPr>
                <w:szCs w:val="16"/>
                <w:lang w:val="nl-NL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lastRenderedPageBreak/>
              <w:t xml:space="preserve">Overige </w:t>
            </w:r>
            <w:r w:rsidRPr="0027052B">
              <w:rPr>
                <w:rFonts w:eastAsia="Times New Roman" w:cs="Times New Roman"/>
                <w:szCs w:val="16"/>
                <w:lang w:val="nl-NL" w:eastAsia="en-US"/>
              </w:rPr>
              <w:t>Civiele werkzaamheden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C2828" w:rsidRPr="0027052B" w:rsidRDefault="006C2828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C2828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C2828" w:rsidRPr="0027052B" w:rsidRDefault="006C2828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Bouwkundige werkzaamheden</w:t>
            </w:r>
            <w:r>
              <w:rPr>
                <w:lang w:val="nl-NL"/>
              </w:rPr>
              <w:t xml:space="preserve"> 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C2828" w:rsidRPr="0027052B" w:rsidRDefault="006C2828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C2828" w:rsidRPr="0027052B" w:rsidTr="005649FA"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C2828" w:rsidRPr="0027052B" w:rsidRDefault="006C2828" w:rsidP="005649FA">
            <w:pPr>
              <w:pStyle w:val="TableText"/>
              <w:rPr>
                <w:szCs w:val="16"/>
                <w:lang w:val="nl-NL"/>
              </w:rPr>
            </w:pPr>
            <w:r w:rsidRPr="0027052B">
              <w:rPr>
                <w:rFonts w:eastAsia="Times New Roman" w:cs="Times New Roman"/>
                <w:szCs w:val="16"/>
                <w:lang w:val="nl-NL" w:eastAsia="en-US"/>
              </w:rPr>
              <w:t>Veiligheidsmaatregelen en veiligheidsmiddelen</w:t>
            </w:r>
            <w:r>
              <w:rPr>
                <w:rFonts w:eastAsia="Times New Roman" w:cs="Times New Roman"/>
                <w:szCs w:val="16"/>
                <w:lang w:val="nl-NL" w:eastAsia="en-US"/>
              </w:rPr>
              <w:t xml:space="preserve"> specifiek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C2828" w:rsidRPr="0027052B" w:rsidRDefault="006C2828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C2828" w:rsidRPr="0027052B" w:rsidTr="005649FA"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C2828" w:rsidRPr="0027052B" w:rsidRDefault="006C2828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 xml:space="preserve">Opbrengsten 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C2828" w:rsidRPr="0027052B" w:rsidRDefault="006C2828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€-………………………………….</w:t>
            </w:r>
          </w:p>
        </w:tc>
      </w:tr>
      <w:tr w:rsidR="006C2828" w:rsidRPr="0027052B" w:rsidTr="005649FA"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C2828" w:rsidRPr="0027052B" w:rsidRDefault="006C2828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Overige uitvoeringskosten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C2828" w:rsidRPr="0027052B" w:rsidRDefault="006C2828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C2828" w:rsidRPr="0027052B" w:rsidTr="005649FA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C2828" w:rsidRPr="00A436C6" w:rsidRDefault="006C2828" w:rsidP="005649FA">
            <w:pPr>
              <w:pStyle w:val="TableText"/>
              <w:rPr>
                <w:i/>
                <w:lang w:val="nl-NL"/>
              </w:rPr>
            </w:pPr>
            <w:r w:rsidRPr="00A436C6">
              <w:rPr>
                <w:i/>
                <w:lang w:val="nl-NL"/>
              </w:rPr>
              <w:t xml:space="preserve">Totaal </w:t>
            </w:r>
            <w:r w:rsidRPr="00D95A5A">
              <w:rPr>
                <w:i/>
                <w:lang w:val="nl-NL"/>
              </w:rPr>
              <w:t xml:space="preserve">uitvoeringskosten </w:t>
            </w:r>
            <w:proofErr w:type="spellStart"/>
            <w:r w:rsidR="00D95A5A" w:rsidRPr="00D95A5A">
              <w:rPr>
                <w:i/>
                <w:lang w:val="nl-NL"/>
              </w:rPr>
              <w:t>Nabezinktank</w:t>
            </w:r>
            <w:proofErr w:type="spellEnd"/>
            <w:r w:rsidR="00D95A5A" w:rsidRPr="00D95A5A">
              <w:rPr>
                <w:i/>
                <w:lang w:val="nl-NL"/>
              </w:rPr>
              <w:t xml:space="preserve"> NB1, NB2, NB6 en NB7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C2828" w:rsidRPr="00A436C6" w:rsidRDefault="006C2828" w:rsidP="005649FA">
            <w:pPr>
              <w:pStyle w:val="TableText"/>
              <w:rPr>
                <w:i/>
                <w:lang w:val="nl-NL"/>
              </w:rPr>
            </w:pPr>
            <w:r w:rsidRPr="00A436C6">
              <w:rPr>
                <w:i/>
                <w:lang w:val="nl-NL"/>
              </w:rPr>
              <w:t>€ ……………………………………</w:t>
            </w:r>
          </w:p>
        </w:tc>
      </w:tr>
    </w:tbl>
    <w:p w:rsidR="009B3879" w:rsidRDefault="009B3879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tbl>
      <w:tblPr>
        <w:tblStyle w:val="RHDHVTable"/>
        <w:tblpPr w:leftFromText="141" w:rightFromText="141" w:vertAnchor="text" w:horzAnchor="margin" w:tblpY="179"/>
        <w:tblW w:w="5000" w:type="pct"/>
        <w:tblLook w:val="0660" w:firstRow="1" w:lastRow="1" w:firstColumn="0" w:lastColumn="0" w:noHBand="1" w:noVBand="1"/>
      </w:tblPr>
      <w:tblGrid>
        <w:gridCol w:w="5412"/>
        <w:gridCol w:w="3660"/>
      </w:tblGrid>
      <w:tr w:rsidR="00C60463" w:rsidRPr="0027052B" w:rsidTr="005649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412" w:type="dxa"/>
          </w:tcPr>
          <w:p w:rsidR="00C60463" w:rsidRPr="0027052B" w:rsidRDefault="00C60463" w:rsidP="005649FA">
            <w:pPr>
              <w:pStyle w:val="TableHeading"/>
              <w:rPr>
                <w:lang w:val="nl-NL"/>
              </w:rPr>
            </w:pPr>
            <w:r w:rsidRPr="0027052B">
              <w:rPr>
                <w:lang w:val="nl-NL"/>
              </w:rPr>
              <w:t>Uitvoeringskosten</w:t>
            </w:r>
            <w:r>
              <w:rPr>
                <w:lang w:val="nl-NL"/>
              </w:rPr>
              <w:t xml:space="preserve"> </w:t>
            </w:r>
            <w:proofErr w:type="spellStart"/>
            <w:r>
              <w:rPr>
                <w:lang w:val="nl-NL"/>
              </w:rPr>
              <w:t>Nabezinktank</w:t>
            </w:r>
            <w:proofErr w:type="spellEnd"/>
            <w:r>
              <w:rPr>
                <w:lang w:val="nl-NL"/>
              </w:rPr>
              <w:t xml:space="preserve"> NB3, NB4, NB5, NB8, NB9 en NB10</w:t>
            </w:r>
          </w:p>
        </w:tc>
        <w:tc>
          <w:tcPr>
            <w:tcW w:w="3660" w:type="dxa"/>
          </w:tcPr>
          <w:p w:rsidR="00C60463" w:rsidRPr="0027052B" w:rsidRDefault="00C60463" w:rsidP="005649FA">
            <w:pPr>
              <w:pStyle w:val="TableHeading"/>
              <w:rPr>
                <w:lang w:val="nl-NL"/>
              </w:rPr>
            </w:pPr>
            <w:r w:rsidRPr="0027052B">
              <w:rPr>
                <w:lang w:val="nl-NL"/>
              </w:rPr>
              <w:t>Kosten</w:t>
            </w:r>
          </w:p>
        </w:tc>
      </w:tr>
      <w:tr w:rsidR="00C60463" w:rsidRPr="0027052B" w:rsidTr="005649FA">
        <w:tc>
          <w:tcPr>
            <w:tcW w:w="5412" w:type="dxa"/>
          </w:tcPr>
          <w:p w:rsidR="00C60463" w:rsidRPr="0027052B" w:rsidRDefault="00C60463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Asbestsanering</w:t>
            </w:r>
          </w:p>
        </w:tc>
        <w:tc>
          <w:tcPr>
            <w:tcW w:w="3660" w:type="dxa"/>
          </w:tcPr>
          <w:p w:rsidR="00C60463" w:rsidRPr="0027052B" w:rsidRDefault="00C60463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C60463" w:rsidRPr="0027052B" w:rsidTr="005649FA">
        <w:tc>
          <w:tcPr>
            <w:tcW w:w="5412" w:type="dxa"/>
          </w:tcPr>
          <w:p w:rsidR="00C60463" w:rsidRPr="0027052B" w:rsidRDefault="00C60463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Stripwerkzaamheden</w:t>
            </w:r>
          </w:p>
        </w:tc>
        <w:tc>
          <w:tcPr>
            <w:tcW w:w="3660" w:type="dxa"/>
          </w:tcPr>
          <w:p w:rsidR="00C60463" w:rsidRPr="0027052B" w:rsidRDefault="00C60463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C60463" w:rsidRPr="0027052B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C60463" w:rsidRPr="0027052B" w:rsidRDefault="00C60463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Sloopkosten bovengronds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C60463" w:rsidRPr="0027052B" w:rsidRDefault="00C60463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C60463" w:rsidRPr="0027052B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C60463" w:rsidRPr="0027052B" w:rsidRDefault="00C60463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Sloopkosten ondergronds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C60463" w:rsidRPr="0027052B" w:rsidRDefault="00C60463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C60463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C60463" w:rsidRPr="0027052B" w:rsidRDefault="00C60463" w:rsidP="005649FA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>Deponie- en transportkosten afvalmaterialen (incl. waarde metalen)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C60463" w:rsidRPr="0027052B" w:rsidRDefault="00C60463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C60463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C60463" w:rsidRPr="0027052B" w:rsidRDefault="00C60463" w:rsidP="005649FA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>Aanvullen en verdichten ontstane gaten</w:t>
            </w:r>
            <w:r w:rsidR="003E693B">
              <w:rPr>
                <w:rFonts w:eastAsia="Times New Roman" w:cs="Times New Roman"/>
                <w:szCs w:val="16"/>
                <w:lang w:val="nl-NL" w:eastAsia="en-US"/>
              </w:rPr>
              <w:t xml:space="preserve"> (incl. transportkosten)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C60463" w:rsidRPr="0027052B" w:rsidRDefault="00C60463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FA76A9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FA76A9" w:rsidRDefault="00FA76A9" w:rsidP="00FA76A9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 xml:space="preserve">Het on site breken middels een mobiele puinbreker 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FA76A9" w:rsidRPr="0027052B" w:rsidRDefault="00FA76A9" w:rsidP="00FA76A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C60463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C60463" w:rsidRDefault="00C60463" w:rsidP="005649FA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>Bemalingskosten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C60463" w:rsidRPr="0027052B" w:rsidRDefault="00C60463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C60463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C60463" w:rsidRPr="0027052B" w:rsidRDefault="00C60463" w:rsidP="005649FA">
            <w:pPr>
              <w:pStyle w:val="TableText"/>
              <w:rPr>
                <w:szCs w:val="16"/>
                <w:lang w:val="nl-NL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 xml:space="preserve">Overige </w:t>
            </w:r>
            <w:r w:rsidRPr="0027052B">
              <w:rPr>
                <w:rFonts w:eastAsia="Times New Roman" w:cs="Times New Roman"/>
                <w:szCs w:val="16"/>
                <w:lang w:val="nl-NL" w:eastAsia="en-US"/>
              </w:rPr>
              <w:t>Civiele werkzaamheden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C60463" w:rsidRPr="0027052B" w:rsidRDefault="00C60463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C60463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C60463" w:rsidRPr="0027052B" w:rsidRDefault="00C60463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Bouwkundige werkzaamheden</w:t>
            </w:r>
            <w:r>
              <w:rPr>
                <w:lang w:val="nl-NL"/>
              </w:rPr>
              <w:t xml:space="preserve"> 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C60463" w:rsidRPr="0027052B" w:rsidRDefault="00C60463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C60463" w:rsidRPr="0027052B" w:rsidTr="005649FA"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C60463" w:rsidRPr="0027052B" w:rsidRDefault="00C60463" w:rsidP="005649FA">
            <w:pPr>
              <w:pStyle w:val="TableText"/>
              <w:rPr>
                <w:szCs w:val="16"/>
                <w:lang w:val="nl-NL"/>
              </w:rPr>
            </w:pPr>
            <w:r w:rsidRPr="0027052B">
              <w:rPr>
                <w:rFonts w:eastAsia="Times New Roman" w:cs="Times New Roman"/>
                <w:szCs w:val="16"/>
                <w:lang w:val="nl-NL" w:eastAsia="en-US"/>
              </w:rPr>
              <w:t>Veiligheidsmaatregelen en veiligheidsmiddelen</w:t>
            </w:r>
            <w:r>
              <w:rPr>
                <w:rFonts w:eastAsia="Times New Roman" w:cs="Times New Roman"/>
                <w:szCs w:val="16"/>
                <w:lang w:val="nl-NL" w:eastAsia="en-US"/>
              </w:rPr>
              <w:t xml:space="preserve"> specifiek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C60463" w:rsidRPr="0027052B" w:rsidRDefault="00C60463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C60463" w:rsidRPr="0027052B" w:rsidTr="005649FA"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C60463" w:rsidRPr="0027052B" w:rsidRDefault="00C60463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 xml:space="preserve">Opbrengsten 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C60463" w:rsidRPr="0027052B" w:rsidRDefault="00C60463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€-………………………………….</w:t>
            </w:r>
          </w:p>
        </w:tc>
      </w:tr>
      <w:tr w:rsidR="00C60463" w:rsidRPr="0027052B" w:rsidTr="005649FA"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C60463" w:rsidRPr="0027052B" w:rsidRDefault="00C60463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Overige uitvoeringskosten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C60463" w:rsidRPr="0027052B" w:rsidRDefault="00C60463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C60463" w:rsidRPr="0027052B" w:rsidTr="005649FA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C60463" w:rsidRPr="00A436C6" w:rsidRDefault="00C60463" w:rsidP="005649FA">
            <w:pPr>
              <w:pStyle w:val="TableText"/>
              <w:rPr>
                <w:i/>
                <w:lang w:val="nl-NL"/>
              </w:rPr>
            </w:pPr>
            <w:r w:rsidRPr="00A436C6">
              <w:rPr>
                <w:i/>
                <w:lang w:val="nl-NL"/>
              </w:rPr>
              <w:t xml:space="preserve">Totaal </w:t>
            </w:r>
            <w:r w:rsidRPr="00D95A5A">
              <w:rPr>
                <w:i/>
                <w:lang w:val="nl-NL"/>
              </w:rPr>
              <w:t xml:space="preserve">uitvoeringskosten </w:t>
            </w:r>
            <w:proofErr w:type="spellStart"/>
            <w:r w:rsidRPr="00C60463">
              <w:rPr>
                <w:i/>
                <w:lang w:val="nl-NL"/>
              </w:rPr>
              <w:t>Nabezinktank</w:t>
            </w:r>
            <w:proofErr w:type="spellEnd"/>
            <w:r>
              <w:rPr>
                <w:i/>
                <w:lang w:val="nl-NL"/>
              </w:rPr>
              <w:t xml:space="preserve"> </w:t>
            </w:r>
            <w:r w:rsidRPr="00C60463">
              <w:rPr>
                <w:i/>
                <w:lang w:val="nl-NL"/>
              </w:rPr>
              <w:t>NB3, NB4, NB5, NB8, NB9 en NB10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C60463" w:rsidRPr="00A436C6" w:rsidRDefault="00C60463" w:rsidP="005649FA">
            <w:pPr>
              <w:pStyle w:val="TableText"/>
              <w:rPr>
                <w:i/>
                <w:lang w:val="nl-NL"/>
              </w:rPr>
            </w:pPr>
            <w:r w:rsidRPr="00A436C6">
              <w:rPr>
                <w:i/>
                <w:lang w:val="nl-NL"/>
              </w:rPr>
              <w:t>€ ……………………………………</w:t>
            </w:r>
          </w:p>
        </w:tc>
      </w:tr>
    </w:tbl>
    <w:p w:rsidR="00C60463" w:rsidRDefault="00C60463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tbl>
      <w:tblPr>
        <w:tblStyle w:val="RHDHVTable"/>
        <w:tblpPr w:leftFromText="141" w:rightFromText="141" w:vertAnchor="text" w:horzAnchor="margin" w:tblpY="179"/>
        <w:tblW w:w="5000" w:type="pct"/>
        <w:tblLook w:val="0660" w:firstRow="1" w:lastRow="1" w:firstColumn="0" w:lastColumn="0" w:noHBand="1" w:noVBand="1"/>
      </w:tblPr>
      <w:tblGrid>
        <w:gridCol w:w="5412"/>
        <w:gridCol w:w="3660"/>
      </w:tblGrid>
      <w:tr w:rsidR="00D95A5A" w:rsidRPr="0027052B" w:rsidTr="005649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412" w:type="dxa"/>
          </w:tcPr>
          <w:p w:rsidR="00D95A5A" w:rsidRPr="0027052B" w:rsidRDefault="00D95A5A" w:rsidP="005649FA">
            <w:pPr>
              <w:pStyle w:val="TableHeading"/>
              <w:rPr>
                <w:lang w:val="nl-NL"/>
              </w:rPr>
            </w:pPr>
            <w:r w:rsidRPr="0027052B">
              <w:rPr>
                <w:lang w:val="nl-NL"/>
              </w:rPr>
              <w:t>Uitvoeringskosten</w:t>
            </w:r>
            <w:r>
              <w:rPr>
                <w:lang w:val="nl-NL"/>
              </w:rPr>
              <w:t xml:space="preserve"> Beluchtingstank A 1</w:t>
            </w:r>
            <w:r w:rsidRPr="00D95A5A">
              <w:rPr>
                <w:vertAlign w:val="superscript"/>
                <w:lang w:val="nl-NL"/>
              </w:rPr>
              <w:t>e</w:t>
            </w:r>
            <w:r>
              <w:rPr>
                <w:lang w:val="nl-NL"/>
              </w:rPr>
              <w:t xml:space="preserve"> trap (8)</w:t>
            </w:r>
          </w:p>
        </w:tc>
        <w:tc>
          <w:tcPr>
            <w:tcW w:w="3660" w:type="dxa"/>
          </w:tcPr>
          <w:p w:rsidR="00D95A5A" w:rsidRPr="0027052B" w:rsidRDefault="00D95A5A" w:rsidP="005649FA">
            <w:pPr>
              <w:pStyle w:val="TableHeading"/>
              <w:rPr>
                <w:lang w:val="nl-NL"/>
              </w:rPr>
            </w:pPr>
            <w:r w:rsidRPr="0027052B">
              <w:rPr>
                <w:lang w:val="nl-NL"/>
              </w:rPr>
              <w:t>Kosten</w:t>
            </w:r>
          </w:p>
        </w:tc>
      </w:tr>
      <w:tr w:rsidR="00D95A5A" w:rsidRPr="0027052B" w:rsidTr="005649FA">
        <w:tc>
          <w:tcPr>
            <w:tcW w:w="5412" w:type="dxa"/>
          </w:tcPr>
          <w:p w:rsidR="00D95A5A" w:rsidRPr="0027052B" w:rsidRDefault="00D95A5A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Asbestsanering</w:t>
            </w:r>
          </w:p>
        </w:tc>
        <w:tc>
          <w:tcPr>
            <w:tcW w:w="3660" w:type="dxa"/>
          </w:tcPr>
          <w:p w:rsidR="00D95A5A" w:rsidRPr="0027052B" w:rsidRDefault="00D95A5A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D95A5A" w:rsidRPr="0027052B" w:rsidTr="005649FA">
        <w:tc>
          <w:tcPr>
            <w:tcW w:w="5412" w:type="dxa"/>
          </w:tcPr>
          <w:p w:rsidR="00D95A5A" w:rsidRPr="0027052B" w:rsidRDefault="00D95A5A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Stripwerkzaamheden</w:t>
            </w:r>
          </w:p>
        </w:tc>
        <w:tc>
          <w:tcPr>
            <w:tcW w:w="3660" w:type="dxa"/>
          </w:tcPr>
          <w:p w:rsidR="00D95A5A" w:rsidRPr="0027052B" w:rsidRDefault="00D95A5A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D95A5A" w:rsidRPr="0027052B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D95A5A" w:rsidRPr="0027052B" w:rsidRDefault="00D95A5A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Sloopkosten bovengronds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D95A5A" w:rsidRPr="0027052B" w:rsidRDefault="00D95A5A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D95A5A" w:rsidRPr="0027052B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D95A5A" w:rsidRPr="0027052B" w:rsidRDefault="00D95A5A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Sloopkosten ondergronds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D95A5A" w:rsidRPr="0027052B" w:rsidRDefault="00D95A5A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D95A5A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D95A5A" w:rsidRPr="0027052B" w:rsidRDefault="00D95A5A" w:rsidP="005649FA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>Deponie- en transportkosten afvalmaterialen (incl. waarde metalen)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D95A5A" w:rsidRPr="0027052B" w:rsidRDefault="00D95A5A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FA76A9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FA76A9" w:rsidRDefault="00FA76A9" w:rsidP="00FA76A9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 xml:space="preserve">Het on site breken middels een mobiele puinbreker 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FA76A9" w:rsidRPr="0027052B" w:rsidRDefault="00FA76A9" w:rsidP="00FA76A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D95A5A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D95A5A" w:rsidRPr="0027052B" w:rsidRDefault="00D95A5A" w:rsidP="005649FA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>Aanvullen en verdichten ontstane gaten</w:t>
            </w:r>
            <w:r w:rsidR="003E693B">
              <w:rPr>
                <w:rFonts w:eastAsia="Times New Roman" w:cs="Times New Roman"/>
                <w:szCs w:val="16"/>
                <w:lang w:val="nl-NL" w:eastAsia="en-US"/>
              </w:rPr>
              <w:t xml:space="preserve"> (incl. transportkosten)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D95A5A" w:rsidRPr="0027052B" w:rsidRDefault="00D95A5A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D95A5A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D95A5A" w:rsidRDefault="00D95A5A" w:rsidP="005649FA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>Bemalingskosten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D95A5A" w:rsidRPr="0027052B" w:rsidRDefault="00D95A5A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D95A5A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D95A5A" w:rsidRPr="0027052B" w:rsidRDefault="00D95A5A" w:rsidP="005649FA">
            <w:pPr>
              <w:pStyle w:val="TableText"/>
              <w:rPr>
                <w:szCs w:val="16"/>
                <w:lang w:val="nl-NL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 xml:space="preserve">Overige </w:t>
            </w:r>
            <w:r w:rsidRPr="0027052B">
              <w:rPr>
                <w:rFonts w:eastAsia="Times New Roman" w:cs="Times New Roman"/>
                <w:szCs w:val="16"/>
                <w:lang w:val="nl-NL" w:eastAsia="en-US"/>
              </w:rPr>
              <w:t>Civiele werkzaamheden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D95A5A" w:rsidRPr="0027052B" w:rsidRDefault="00D95A5A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D95A5A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D95A5A" w:rsidRPr="0027052B" w:rsidRDefault="00D95A5A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Bouwkundige werkzaamheden</w:t>
            </w:r>
            <w:r>
              <w:rPr>
                <w:lang w:val="nl-NL"/>
              </w:rPr>
              <w:t xml:space="preserve"> 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D95A5A" w:rsidRPr="0027052B" w:rsidRDefault="00D95A5A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D95A5A" w:rsidRPr="0027052B" w:rsidTr="005649FA"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D95A5A" w:rsidRPr="0027052B" w:rsidRDefault="00D95A5A" w:rsidP="005649FA">
            <w:pPr>
              <w:pStyle w:val="TableText"/>
              <w:rPr>
                <w:szCs w:val="16"/>
                <w:lang w:val="nl-NL"/>
              </w:rPr>
            </w:pPr>
            <w:r w:rsidRPr="0027052B">
              <w:rPr>
                <w:rFonts w:eastAsia="Times New Roman" w:cs="Times New Roman"/>
                <w:szCs w:val="16"/>
                <w:lang w:val="nl-NL" w:eastAsia="en-US"/>
              </w:rPr>
              <w:t>Veiligheidsmaatregelen en veiligheidsmiddelen</w:t>
            </w:r>
            <w:r>
              <w:rPr>
                <w:rFonts w:eastAsia="Times New Roman" w:cs="Times New Roman"/>
                <w:szCs w:val="16"/>
                <w:lang w:val="nl-NL" w:eastAsia="en-US"/>
              </w:rPr>
              <w:t xml:space="preserve"> specifiek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D95A5A" w:rsidRPr="0027052B" w:rsidRDefault="00D95A5A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D95A5A" w:rsidRPr="0027052B" w:rsidTr="005649FA"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D95A5A" w:rsidRPr="0027052B" w:rsidRDefault="00D95A5A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 xml:space="preserve">Opbrengsten 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D95A5A" w:rsidRPr="0027052B" w:rsidRDefault="00D95A5A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€-………………………………….</w:t>
            </w:r>
          </w:p>
        </w:tc>
      </w:tr>
      <w:tr w:rsidR="00D95A5A" w:rsidRPr="0027052B" w:rsidTr="005649FA"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D95A5A" w:rsidRPr="0027052B" w:rsidRDefault="00D95A5A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Overige uitvoeringskosten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D95A5A" w:rsidRPr="0027052B" w:rsidRDefault="00D95A5A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D95A5A" w:rsidRPr="0027052B" w:rsidTr="005649FA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D95A5A" w:rsidRPr="00A436C6" w:rsidRDefault="00D95A5A" w:rsidP="005649FA">
            <w:pPr>
              <w:pStyle w:val="TableText"/>
              <w:rPr>
                <w:i/>
                <w:lang w:val="nl-NL"/>
              </w:rPr>
            </w:pPr>
            <w:r w:rsidRPr="00A436C6">
              <w:rPr>
                <w:i/>
                <w:lang w:val="nl-NL"/>
              </w:rPr>
              <w:t xml:space="preserve">Totaal </w:t>
            </w:r>
            <w:r w:rsidRPr="00D95A5A">
              <w:rPr>
                <w:i/>
                <w:lang w:val="nl-NL"/>
              </w:rPr>
              <w:t>uitvoeringskosten Beluchtingstank A 1</w:t>
            </w:r>
            <w:r w:rsidRPr="00D95A5A">
              <w:rPr>
                <w:i/>
                <w:vertAlign w:val="superscript"/>
                <w:lang w:val="nl-NL"/>
              </w:rPr>
              <w:t>e</w:t>
            </w:r>
            <w:r w:rsidRPr="00D95A5A">
              <w:rPr>
                <w:i/>
                <w:lang w:val="nl-NL"/>
              </w:rPr>
              <w:t xml:space="preserve"> trap (8)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D95A5A" w:rsidRPr="00A436C6" w:rsidRDefault="00D95A5A" w:rsidP="005649FA">
            <w:pPr>
              <w:pStyle w:val="TableText"/>
              <w:rPr>
                <w:i/>
                <w:lang w:val="nl-NL"/>
              </w:rPr>
            </w:pPr>
            <w:r w:rsidRPr="00A436C6">
              <w:rPr>
                <w:i/>
                <w:lang w:val="nl-NL"/>
              </w:rPr>
              <w:t>€ ……………………………………</w:t>
            </w:r>
          </w:p>
        </w:tc>
      </w:tr>
    </w:tbl>
    <w:p w:rsidR="00D95A5A" w:rsidRDefault="00D95A5A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p w:rsidR="00D96D1E" w:rsidRDefault="00D96D1E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p w:rsidR="00D96D1E" w:rsidRDefault="00D96D1E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p w:rsidR="00D96D1E" w:rsidRDefault="00D96D1E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p w:rsidR="00D96D1E" w:rsidRDefault="00D96D1E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tbl>
      <w:tblPr>
        <w:tblStyle w:val="RHDHVTable"/>
        <w:tblpPr w:leftFromText="141" w:rightFromText="141" w:vertAnchor="text" w:horzAnchor="margin" w:tblpY="179"/>
        <w:tblW w:w="5000" w:type="pct"/>
        <w:tblLook w:val="0660" w:firstRow="1" w:lastRow="1" w:firstColumn="0" w:lastColumn="0" w:noHBand="1" w:noVBand="1"/>
      </w:tblPr>
      <w:tblGrid>
        <w:gridCol w:w="5412"/>
        <w:gridCol w:w="3660"/>
      </w:tblGrid>
      <w:tr w:rsidR="00D96D1E" w:rsidRPr="0027052B" w:rsidTr="005649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412" w:type="dxa"/>
          </w:tcPr>
          <w:p w:rsidR="00D96D1E" w:rsidRPr="0027052B" w:rsidRDefault="00D96D1E" w:rsidP="005649FA">
            <w:pPr>
              <w:pStyle w:val="TableHeading"/>
              <w:rPr>
                <w:lang w:val="nl-NL"/>
              </w:rPr>
            </w:pPr>
            <w:r w:rsidRPr="0027052B">
              <w:rPr>
                <w:lang w:val="nl-NL"/>
              </w:rPr>
              <w:t>Uitvoeringskosten</w:t>
            </w:r>
            <w:r>
              <w:rPr>
                <w:lang w:val="nl-NL"/>
              </w:rPr>
              <w:t xml:space="preserve"> Beluchtingstank </w:t>
            </w:r>
            <w:r w:rsidR="00636171">
              <w:rPr>
                <w:lang w:val="nl-NL"/>
              </w:rPr>
              <w:t>B1</w:t>
            </w:r>
            <w:r>
              <w:rPr>
                <w:lang w:val="nl-NL"/>
              </w:rPr>
              <w:t xml:space="preserve"> (8)</w:t>
            </w:r>
          </w:p>
        </w:tc>
        <w:tc>
          <w:tcPr>
            <w:tcW w:w="3660" w:type="dxa"/>
          </w:tcPr>
          <w:p w:rsidR="00D96D1E" w:rsidRPr="0027052B" w:rsidRDefault="00D96D1E" w:rsidP="005649FA">
            <w:pPr>
              <w:pStyle w:val="TableHeading"/>
              <w:rPr>
                <w:lang w:val="nl-NL"/>
              </w:rPr>
            </w:pPr>
            <w:r w:rsidRPr="0027052B">
              <w:rPr>
                <w:lang w:val="nl-NL"/>
              </w:rPr>
              <w:t>Kosten</w:t>
            </w:r>
          </w:p>
        </w:tc>
      </w:tr>
      <w:tr w:rsidR="00D96D1E" w:rsidRPr="0027052B" w:rsidTr="005649FA">
        <w:tc>
          <w:tcPr>
            <w:tcW w:w="5412" w:type="dxa"/>
          </w:tcPr>
          <w:p w:rsidR="00D96D1E" w:rsidRPr="0027052B" w:rsidRDefault="00D96D1E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Asbestsanering</w:t>
            </w:r>
          </w:p>
        </w:tc>
        <w:tc>
          <w:tcPr>
            <w:tcW w:w="3660" w:type="dxa"/>
          </w:tcPr>
          <w:p w:rsidR="00D96D1E" w:rsidRPr="0027052B" w:rsidRDefault="00D96D1E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D96D1E" w:rsidRPr="0027052B" w:rsidTr="005649FA">
        <w:tc>
          <w:tcPr>
            <w:tcW w:w="5412" w:type="dxa"/>
          </w:tcPr>
          <w:p w:rsidR="00D96D1E" w:rsidRPr="0027052B" w:rsidRDefault="00D96D1E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Stripwerkzaamheden</w:t>
            </w:r>
          </w:p>
        </w:tc>
        <w:tc>
          <w:tcPr>
            <w:tcW w:w="3660" w:type="dxa"/>
          </w:tcPr>
          <w:p w:rsidR="00D96D1E" w:rsidRPr="0027052B" w:rsidRDefault="00D96D1E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D96D1E" w:rsidRPr="0027052B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D96D1E" w:rsidRPr="0027052B" w:rsidRDefault="00D96D1E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Sloopkosten bovengronds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D96D1E" w:rsidRPr="0027052B" w:rsidRDefault="00D96D1E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D96D1E" w:rsidRPr="0027052B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D96D1E" w:rsidRPr="0027052B" w:rsidRDefault="00D96D1E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Sloopkosten ondergronds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D96D1E" w:rsidRPr="0027052B" w:rsidRDefault="00D96D1E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D96D1E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D96D1E" w:rsidRPr="0027052B" w:rsidRDefault="00D96D1E" w:rsidP="005649FA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>Deponie- en transportkosten afvalmaterialen (incl. waarde metalen)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D96D1E" w:rsidRPr="0027052B" w:rsidRDefault="00D96D1E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FA76A9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FA76A9" w:rsidRDefault="00FA76A9" w:rsidP="00FA76A9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 xml:space="preserve">Het on site breken middels een mobiele puinbreker 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FA76A9" w:rsidRPr="0027052B" w:rsidRDefault="00FA76A9" w:rsidP="00FA76A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D96D1E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D96D1E" w:rsidRPr="0027052B" w:rsidRDefault="00D96D1E" w:rsidP="005649FA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>Aanvullen en verdichten ontstane gaten</w:t>
            </w:r>
            <w:r w:rsidR="003E693B">
              <w:rPr>
                <w:rFonts w:eastAsia="Times New Roman" w:cs="Times New Roman"/>
                <w:szCs w:val="16"/>
                <w:lang w:val="nl-NL" w:eastAsia="en-US"/>
              </w:rPr>
              <w:t xml:space="preserve"> (incl. transportkosten)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D96D1E" w:rsidRPr="0027052B" w:rsidRDefault="00D96D1E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D96D1E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D96D1E" w:rsidRDefault="00D96D1E" w:rsidP="005649FA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>Bemalingskosten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D96D1E" w:rsidRPr="0027052B" w:rsidRDefault="00D96D1E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D96D1E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D96D1E" w:rsidRPr="0027052B" w:rsidRDefault="00D96D1E" w:rsidP="005649FA">
            <w:pPr>
              <w:pStyle w:val="TableText"/>
              <w:rPr>
                <w:szCs w:val="16"/>
                <w:lang w:val="nl-NL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 xml:space="preserve">Overige </w:t>
            </w:r>
            <w:r w:rsidRPr="0027052B">
              <w:rPr>
                <w:rFonts w:eastAsia="Times New Roman" w:cs="Times New Roman"/>
                <w:szCs w:val="16"/>
                <w:lang w:val="nl-NL" w:eastAsia="en-US"/>
              </w:rPr>
              <w:t>Civiele werkzaamheden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D96D1E" w:rsidRPr="0027052B" w:rsidRDefault="00D96D1E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D96D1E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D96D1E" w:rsidRPr="0027052B" w:rsidRDefault="00D96D1E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Bouwkundige werkzaamheden</w:t>
            </w:r>
            <w:r>
              <w:rPr>
                <w:lang w:val="nl-NL"/>
              </w:rPr>
              <w:t xml:space="preserve"> 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D96D1E" w:rsidRPr="0027052B" w:rsidRDefault="00D96D1E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D96D1E" w:rsidRPr="0027052B" w:rsidTr="005649FA"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D96D1E" w:rsidRPr="0027052B" w:rsidRDefault="00D96D1E" w:rsidP="005649FA">
            <w:pPr>
              <w:pStyle w:val="TableText"/>
              <w:rPr>
                <w:szCs w:val="16"/>
                <w:lang w:val="nl-NL"/>
              </w:rPr>
            </w:pPr>
            <w:r w:rsidRPr="0027052B">
              <w:rPr>
                <w:rFonts w:eastAsia="Times New Roman" w:cs="Times New Roman"/>
                <w:szCs w:val="16"/>
                <w:lang w:val="nl-NL" w:eastAsia="en-US"/>
              </w:rPr>
              <w:t>Veiligheidsmaatregelen en veiligheidsmiddelen</w:t>
            </w:r>
            <w:r>
              <w:rPr>
                <w:rFonts w:eastAsia="Times New Roman" w:cs="Times New Roman"/>
                <w:szCs w:val="16"/>
                <w:lang w:val="nl-NL" w:eastAsia="en-US"/>
              </w:rPr>
              <w:t xml:space="preserve"> specifiek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D96D1E" w:rsidRPr="0027052B" w:rsidRDefault="00D96D1E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D96D1E" w:rsidRPr="0027052B" w:rsidTr="005649FA"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D96D1E" w:rsidRPr="0027052B" w:rsidRDefault="00D96D1E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 xml:space="preserve">Opbrengsten 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D96D1E" w:rsidRPr="0027052B" w:rsidRDefault="00D96D1E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€-………………………………….</w:t>
            </w:r>
          </w:p>
        </w:tc>
      </w:tr>
      <w:tr w:rsidR="00D96D1E" w:rsidRPr="0027052B" w:rsidTr="005649FA"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D96D1E" w:rsidRPr="0027052B" w:rsidRDefault="00D96D1E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Overige uitvoeringskosten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D96D1E" w:rsidRPr="0027052B" w:rsidRDefault="00D96D1E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D96D1E" w:rsidRPr="0027052B" w:rsidTr="005649FA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D96D1E" w:rsidRPr="00A436C6" w:rsidRDefault="00D96D1E" w:rsidP="005649FA">
            <w:pPr>
              <w:pStyle w:val="TableText"/>
              <w:rPr>
                <w:i/>
                <w:lang w:val="nl-NL"/>
              </w:rPr>
            </w:pPr>
            <w:r w:rsidRPr="00A436C6">
              <w:rPr>
                <w:i/>
                <w:lang w:val="nl-NL"/>
              </w:rPr>
              <w:t xml:space="preserve">Totaal </w:t>
            </w:r>
            <w:r w:rsidRPr="00D95A5A">
              <w:rPr>
                <w:i/>
                <w:lang w:val="nl-NL"/>
              </w:rPr>
              <w:t xml:space="preserve">uitvoeringskosten Beluchtingstank </w:t>
            </w:r>
            <w:r w:rsidR="00636171">
              <w:rPr>
                <w:i/>
                <w:lang w:val="nl-NL"/>
              </w:rPr>
              <w:t>B1</w:t>
            </w:r>
            <w:r w:rsidRPr="00D95A5A">
              <w:rPr>
                <w:i/>
                <w:lang w:val="nl-NL"/>
              </w:rPr>
              <w:t xml:space="preserve"> (8)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D96D1E" w:rsidRPr="00A436C6" w:rsidRDefault="00D96D1E" w:rsidP="005649FA">
            <w:pPr>
              <w:pStyle w:val="TableText"/>
              <w:rPr>
                <w:i/>
                <w:lang w:val="nl-NL"/>
              </w:rPr>
            </w:pPr>
            <w:r w:rsidRPr="00A436C6">
              <w:rPr>
                <w:i/>
                <w:lang w:val="nl-NL"/>
              </w:rPr>
              <w:t>€ ……………………………………</w:t>
            </w:r>
          </w:p>
        </w:tc>
      </w:tr>
    </w:tbl>
    <w:p w:rsidR="00D96D1E" w:rsidRDefault="00D96D1E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tbl>
      <w:tblPr>
        <w:tblStyle w:val="RHDHVTable"/>
        <w:tblpPr w:leftFromText="141" w:rightFromText="141" w:vertAnchor="text" w:horzAnchor="margin" w:tblpY="179"/>
        <w:tblW w:w="5000" w:type="pct"/>
        <w:tblLook w:val="0660" w:firstRow="1" w:lastRow="1" w:firstColumn="0" w:lastColumn="0" w:noHBand="1" w:noVBand="1"/>
      </w:tblPr>
      <w:tblGrid>
        <w:gridCol w:w="5412"/>
        <w:gridCol w:w="3660"/>
      </w:tblGrid>
      <w:tr w:rsidR="00636171" w:rsidRPr="0027052B" w:rsidTr="005649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412" w:type="dxa"/>
          </w:tcPr>
          <w:p w:rsidR="00636171" w:rsidRPr="0027052B" w:rsidRDefault="00636171" w:rsidP="005649FA">
            <w:pPr>
              <w:pStyle w:val="TableHeading"/>
              <w:rPr>
                <w:lang w:val="nl-NL"/>
              </w:rPr>
            </w:pPr>
            <w:bookmarkStart w:id="1" w:name="_Hlk21072947"/>
            <w:r w:rsidRPr="0027052B">
              <w:rPr>
                <w:lang w:val="nl-NL"/>
              </w:rPr>
              <w:t>Uitvoeringskosten</w:t>
            </w:r>
            <w:r>
              <w:rPr>
                <w:lang w:val="nl-NL"/>
              </w:rPr>
              <w:t xml:space="preserve"> Beluchtingstank B2 (8)</w:t>
            </w:r>
          </w:p>
        </w:tc>
        <w:tc>
          <w:tcPr>
            <w:tcW w:w="3660" w:type="dxa"/>
          </w:tcPr>
          <w:p w:rsidR="00636171" w:rsidRPr="0027052B" w:rsidRDefault="00636171" w:rsidP="005649FA">
            <w:pPr>
              <w:pStyle w:val="TableHeading"/>
              <w:rPr>
                <w:lang w:val="nl-NL"/>
              </w:rPr>
            </w:pPr>
            <w:r w:rsidRPr="0027052B">
              <w:rPr>
                <w:lang w:val="nl-NL"/>
              </w:rPr>
              <w:t>Kosten</w:t>
            </w:r>
          </w:p>
        </w:tc>
      </w:tr>
      <w:tr w:rsidR="00636171" w:rsidRPr="0027052B" w:rsidTr="005649FA">
        <w:tc>
          <w:tcPr>
            <w:tcW w:w="5412" w:type="dxa"/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Asbestsanering</w:t>
            </w:r>
          </w:p>
        </w:tc>
        <w:tc>
          <w:tcPr>
            <w:tcW w:w="3660" w:type="dxa"/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27052B" w:rsidTr="005649FA">
        <w:tc>
          <w:tcPr>
            <w:tcW w:w="5412" w:type="dxa"/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Stripwerkzaamheden</w:t>
            </w:r>
          </w:p>
        </w:tc>
        <w:tc>
          <w:tcPr>
            <w:tcW w:w="3660" w:type="dxa"/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27052B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Sloopkosten bovengronds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27052B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Sloopkosten ondergronds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>Deponie- en transportkosten afvalmaterialen (incl. waarde metalen)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FA76A9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FA76A9" w:rsidRDefault="00FA76A9" w:rsidP="00FA76A9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 xml:space="preserve">Het on site breken middels een mobiele puinbreker 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FA76A9" w:rsidRPr="0027052B" w:rsidRDefault="00FA76A9" w:rsidP="00FA76A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>Aanvullen en verdichten ontstane gaten</w:t>
            </w:r>
            <w:r w:rsidR="003E693B">
              <w:rPr>
                <w:rFonts w:eastAsia="Times New Roman" w:cs="Times New Roman"/>
                <w:szCs w:val="16"/>
                <w:lang w:val="nl-NL" w:eastAsia="en-US"/>
              </w:rPr>
              <w:t xml:space="preserve"> (incl. transportkosten)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36171" w:rsidRDefault="00636171" w:rsidP="005649FA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>Bemalingskosten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szCs w:val="16"/>
                <w:lang w:val="nl-NL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 xml:space="preserve">Overige </w:t>
            </w:r>
            <w:r w:rsidRPr="0027052B">
              <w:rPr>
                <w:rFonts w:eastAsia="Times New Roman" w:cs="Times New Roman"/>
                <w:szCs w:val="16"/>
                <w:lang w:val="nl-NL" w:eastAsia="en-US"/>
              </w:rPr>
              <w:t>Civiele werkzaamheden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Bouwkundige werkzaamheden</w:t>
            </w:r>
            <w:r>
              <w:rPr>
                <w:lang w:val="nl-NL"/>
              </w:rPr>
              <w:t xml:space="preserve"> 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27052B" w:rsidTr="005649FA"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szCs w:val="16"/>
                <w:lang w:val="nl-NL"/>
              </w:rPr>
            </w:pPr>
            <w:r w:rsidRPr="0027052B">
              <w:rPr>
                <w:rFonts w:eastAsia="Times New Roman" w:cs="Times New Roman"/>
                <w:szCs w:val="16"/>
                <w:lang w:val="nl-NL" w:eastAsia="en-US"/>
              </w:rPr>
              <w:t>Veiligheidsmaatregelen en veiligheidsmiddelen</w:t>
            </w:r>
            <w:r>
              <w:rPr>
                <w:rFonts w:eastAsia="Times New Roman" w:cs="Times New Roman"/>
                <w:szCs w:val="16"/>
                <w:lang w:val="nl-NL" w:eastAsia="en-US"/>
              </w:rPr>
              <w:t xml:space="preserve"> specifiek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27052B" w:rsidTr="005649FA"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 xml:space="preserve">Opbrengsten 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€-………………………………….</w:t>
            </w:r>
          </w:p>
        </w:tc>
      </w:tr>
      <w:tr w:rsidR="00636171" w:rsidRPr="0027052B" w:rsidTr="005649FA"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Overige uitvoeringskosten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27052B" w:rsidTr="005649FA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36171" w:rsidRPr="00A436C6" w:rsidRDefault="00636171" w:rsidP="005649FA">
            <w:pPr>
              <w:pStyle w:val="TableText"/>
              <w:rPr>
                <w:i/>
                <w:lang w:val="nl-NL"/>
              </w:rPr>
            </w:pPr>
            <w:r w:rsidRPr="00A436C6">
              <w:rPr>
                <w:i/>
                <w:lang w:val="nl-NL"/>
              </w:rPr>
              <w:t xml:space="preserve">Totaal </w:t>
            </w:r>
            <w:r w:rsidRPr="00D95A5A">
              <w:rPr>
                <w:i/>
                <w:lang w:val="nl-NL"/>
              </w:rPr>
              <w:t xml:space="preserve">uitvoeringskosten Beluchtingstank </w:t>
            </w:r>
            <w:r>
              <w:rPr>
                <w:i/>
                <w:lang w:val="nl-NL"/>
              </w:rPr>
              <w:t>B2</w:t>
            </w:r>
            <w:r w:rsidRPr="00D95A5A">
              <w:rPr>
                <w:i/>
                <w:lang w:val="nl-NL"/>
              </w:rPr>
              <w:t xml:space="preserve"> (8)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36171" w:rsidRPr="00A436C6" w:rsidRDefault="00636171" w:rsidP="005649FA">
            <w:pPr>
              <w:pStyle w:val="TableText"/>
              <w:rPr>
                <w:i/>
                <w:lang w:val="nl-NL"/>
              </w:rPr>
            </w:pPr>
            <w:r w:rsidRPr="00A436C6">
              <w:rPr>
                <w:i/>
                <w:lang w:val="nl-NL"/>
              </w:rPr>
              <w:t>€ ……………………………………</w:t>
            </w:r>
          </w:p>
        </w:tc>
      </w:tr>
      <w:bookmarkEnd w:id="1"/>
    </w:tbl>
    <w:p w:rsidR="00636171" w:rsidRDefault="00636171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p w:rsidR="00CE541A" w:rsidRDefault="00CE541A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p w:rsidR="00CE541A" w:rsidRDefault="00CE541A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p w:rsidR="00CE541A" w:rsidRDefault="00CE541A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tbl>
      <w:tblPr>
        <w:tblStyle w:val="RHDHVTable"/>
        <w:tblpPr w:leftFromText="141" w:rightFromText="141" w:vertAnchor="text" w:horzAnchor="margin" w:tblpY="179"/>
        <w:tblW w:w="5000" w:type="pct"/>
        <w:tblLook w:val="0660" w:firstRow="1" w:lastRow="1" w:firstColumn="0" w:lastColumn="0" w:noHBand="1" w:noVBand="1"/>
      </w:tblPr>
      <w:tblGrid>
        <w:gridCol w:w="5412"/>
        <w:gridCol w:w="3660"/>
      </w:tblGrid>
      <w:tr w:rsidR="00636171" w:rsidRPr="0027052B" w:rsidTr="005649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412" w:type="dxa"/>
          </w:tcPr>
          <w:p w:rsidR="00636171" w:rsidRPr="0027052B" w:rsidRDefault="00636171" w:rsidP="005649FA">
            <w:pPr>
              <w:pStyle w:val="TableHeading"/>
              <w:rPr>
                <w:lang w:val="nl-NL"/>
              </w:rPr>
            </w:pPr>
            <w:r w:rsidRPr="0027052B">
              <w:rPr>
                <w:lang w:val="nl-NL"/>
              </w:rPr>
              <w:lastRenderedPageBreak/>
              <w:t>Uitvoeringskosten</w:t>
            </w:r>
            <w:r>
              <w:rPr>
                <w:lang w:val="nl-NL"/>
              </w:rPr>
              <w:t xml:space="preserve"> Beluchtingstank B3 (8)</w:t>
            </w:r>
          </w:p>
        </w:tc>
        <w:tc>
          <w:tcPr>
            <w:tcW w:w="3660" w:type="dxa"/>
          </w:tcPr>
          <w:p w:rsidR="00636171" w:rsidRPr="0027052B" w:rsidRDefault="00636171" w:rsidP="005649FA">
            <w:pPr>
              <w:pStyle w:val="TableHeading"/>
              <w:rPr>
                <w:lang w:val="nl-NL"/>
              </w:rPr>
            </w:pPr>
            <w:r w:rsidRPr="0027052B">
              <w:rPr>
                <w:lang w:val="nl-NL"/>
              </w:rPr>
              <w:t>Kosten</w:t>
            </w:r>
          </w:p>
        </w:tc>
      </w:tr>
      <w:tr w:rsidR="00636171" w:rsidRPr="0027052B" w:rsidTr="005649FA">
        <w:tc>
          <w:tcPr>
            <w:tcW w:w="5412" w:type="dxa"/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Asbestsanering</w:t>
            </w:r>
          </w:p>
        </w:tc>
        <w:tc>
          <w:tcPr>
            <w:tcW w:w="3660" w:type="dxa"/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27052B" w:rsidTr="005649FA">
        <w:tc>
          <w:tcPr>
            <w:tcW w:w="5412" w:type="dxa"/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Stripwerkzaamheden</w:t>
            </w:r>
          </w:p>
        </w:tc>
        <w:tc>
          <w:tcPr>
            <w:tcW w:w="3660" w:type="dxa"/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27052B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Sloopkosten bovengronds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27052B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Sloopkosten ondergronds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>Deponie- en transportkosten afvalmaterialen (incl. waarde metalen)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FA76A9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FA76A9" w:rsidRDefault="00FA76A9" w:rsidP="00FA76A9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 xml:space="preserve">Het on site breken middels een mobiele puinbreker 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FA76A9" w:rsidRPr="0027052B" w:rsidRDefault="00FA76A9" w:rsidP="00FA76A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>Aanvullen en verdichten ontstane gaten</w:t>
            </w:r>
            <w:r w:rsidR="003E693B">
              <w:rPr>
                <w:rFonts w:eastAsia="Times New Roman" w:cs="Times New Roman"/>
                <w:szCs w:val="16"/>
                <w:lang w:val="nl-NL" w:eastAsia="en-US"/>
              </w:rPr>
              <w:t xml:space="preserve"> (incl. transportkosten)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36171" w:rsidRDefault="00636171" w:rsidP="005649FA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>Bemalingskosten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szCs w:val="16"/>
                <w:lang w:val="nl-NL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 xml:space="preserve">Overige </w:t>
            </w:r>
            <w:r w:rsidRPr="0027052B">
              <w:rPr>
                <w:rFonts w:eastAsia="Times New Roman" w:cs="Times New Roman"/>
                <w:szCs w:val="16"/>
                <w:lang w:val="nl-NL" w:eastAsia="en-US"/>
              </w:rPr>
              <w:t>Civiele werkzaamheden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Bouwkundige werkzaamheden</w:t>
            </w:r>
            <w:r>
              <w:rPr>
                <w:lang w:val="nl-NL"/>
              </w:rPr>
              <w:t xml:space="preserve"> 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27052B" w:rsidTr="005649FA"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szCs w:val="16"/>
                <w:lang w:val="nl-NL"/>
              </w:rPr>
            </w:pPr>
            <w:r w:rsidRPr="0027052B">
              <w:rPr>
                <w:rFonts w:eastAsia="Times New Roman" w:cs="Times New Roman"/>
                <w:szCs w:val="16"/>
                <w:lang w:val="nl-NL" w:eastAsia="en-US"/>
              </w:rPr>
              <w:t>Veiligheidsmaatregelen en veiligheidsmiddelen</w:t>
            </w:r>
            <w:r>
              <w:rPr>
                <w:rFonts w:eastAsia="Times New Roman" w:cs="Times New Roman"/>
                <w:szCs w:val="16"/>
                <w:lang w:val="nl-NL" w:eastAsia="en-US"/>
              </w:rPr>
              <w:t xml:space="preserve"> specifiek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27052B" w:rsidTr="005649FA"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 xml:space="preserve">Opbrengsten 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€-………………………………….</w:t>
            </w:r>
          </w:p>
        </w:tc>
      </w:tr>
      <w:tr w:rsidR="00636171" w:rsidRPr="0027052B" w:rsidTr="005649FA"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Overige uitvoeringskosten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27052B" w:rsidTr="005649FA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36171" w:rsidRPr="00A436C6" w:rsidRDefault="00636171" w:rsidP="005649FA">
            <w:pPr>
              <w:pStyle w:val="TableText"/>
              <w:rPr>
                <w:i/>
                <w:lang w:val="nl-NL"/>
              </w:rPr>
            </w:pPr>
            <w:r w:rsidRPr="00A436C6">
              <w:rPr>
                <w:i/>
                <w:lang w:val="nl-NL"/>
              </w:rPr>
              <w:t xml:space="preserve">Totaal </w:t>
            </w:r>
            <w:r w:rsidRPr="00D95A5A">
              <w:rPr>
                <w:i/>
                <w:lang w:val="nl-NL"/>
              </w:rPr>
              <w:t xml:space="preserve">uitvoeringskosten Beluchtingstank </w:t>
            </w:r>
            <w:r>
              <w:rPr>
                <w:i/>
                <w:lang w:val="nl-NL"/>
              </w:rPr>
              <w:t>B3</w:t>
            </w:r>
            <w:r w:rsidRPr="00D95A5A">
              <w:rPr>
                <w:i/>
                <w:lang w:val="nl-NL"/>
              </w:rPr>
              <w:t xml:space="preserve"> (8)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36171" w:rsidRPr="00A436C6" w:rsidRDefault="00636171" w:rsidP="005649FA">
            <w:pPr>
              <w:pStyle w:val="TableText"/>
              <w:rPr>
                <w:i/>
                <w:lang w:val="nl-NL"/>
              </w:rPr>
            </w:pPr>
            <w:r w:rsidRPr="00A436C6">
              <w:rPr>
                <w:i/>
                <w:lang w:val="nl-NL"/>
              </w:rPr>
              <w:t>€ ……………………………………</w:t>
            </w:r>
          </w:p>
        </w:tc>
      </w:tr>
    </w:tbl>
    <w:p w:rsidR="00636171" w:rsidRDefault="00636171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tbl>
      <w:tblPr>
        <w:tblStyle w:val="RHDHVTable"/>
        <w:tblpPr w:leftFromText="141" w:rightFromText="141" w:vertAnchor="text" w:horzAnchor="margin" w:tblpY="179"/>
        <w:tblW w:w="5000" w:type="pct"/>
        <w:tblLook w:val="0660" w:firstRow="1" w:lastRow="1" w:firstColumn="0" w:lastColumn="0" w:noHBand="1" w:noVBand="1"/>
      </w:tblPr>
      <w:tblGrid>
        <w:gridCol w:w="5412"/>
        <w:gridCol w:w="3660"/>
      </w:tblGrid>
      <w:tr w:rsidR="00636171" w:rsidRPr="0027052B" w:rsidTr="005649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412" w:type="dxa"/>
          </w:tcPr>
          <w:p w:rsidR="00636171" w:rsidRPr="0027052B" w:rsidRDefault="00636171" w:rsidP="005649FA">
            <w:pPr>
              <w:pStyle w:val="TableHeading"/>
              <w:rPr>
                <w:lang w:val="nl-NL"/>
              </w:rPr>
            </w:pPr>
            <w:r w:rsidRPr="0027052B">
              <w:rPr>
                <w:lang w:val="nl-NL"/>
              </w:rPr>
              <w:t>Uitvoeringskosten</w:t>
            </w:r>
            <w:r>
              <w:rPr>
                <w:lang w:val="nl-NL"/>
              </w:rPr>
              <w:t xml:space="preserve"> </w:t>
            </w:r>
            <w:r w:rsidR="00113647">
              <w:rPr>
                <w:lang w:val="nl-NL"/>
              </w:rPr>
              <w:t>Zandvang (19</w:t>
            </w:r>
            <w:r>
              <w:rPr>
                <w:lang w:val="nl-NL"/>
              </w:rPr>
              <w:t>)</w:t>
            </w:r>
          </w:p>
        </w:tc>
        <w:tc>
          <w:tcPr>
            <w:tcW w:w="3660" w:type="dxa"/>
          </w:tcPr>
          <w:p w:rsidR="00636171" w:rsidRPr="0027052B" w:rsidRDefault="00636171" w:rsidP="005649FA">
            <w:pPr>
              <w:pStyle w:val="TableHeading"/>
              <w:rPr>
                <w:lang w:val="nl-NL"/>
              </w:rPr>
            </w:pPr>
            <w:r w:rsidRPr="0027052B">
              <w:rPr>
                <w:lang w:val="nl-NL"/>
              </w:rPr>
              <w:t>Kosten</w:t>
            </w:r>
          </w:p>
        </w:tc>
      </w:tr>
      <w:tr w:rsidR="00636171" w:rsidRPr="0027052B" w:rsidTr="005649FA">
        <w:tc>
          <w:tcPr>
            <w:tcW w:w="5412" w:type="dxa"/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Asbestsanering</w:t>
            </w:r>
          </w:p>
        </w:tc>
        <w:tc>
          <w:tcPr>
            <w:tcW w:w="3660" w:type="dxa"/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27052B" w:rsidTr="005649FA">
        <w:tc>
          <w:tcPr>
            <w:tcW w:w="5412" w:type="dxa"/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Stripwerkzaamheden</w:t>
            </w:r>
          </w:p>
        </w:tc>
        <w:tc>
          <w:tcPr>
            <w:tcW w:w="3660" w:type="dxa"/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27052B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Sloopkosten bovengronds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27052B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Sloopkosten ondergronds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>Deponie- en transportkosten afvalmaterialen (incl. waarde metalen)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FA76A9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FA76A9" w:rsidRDefault="00FA76A9" w:rsidP="00FA76A9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 xml:space="preserve">Het on site breken middels een mobiele puinbreker 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FA76A9" w:rsidRPr="0027052B" w:rsidRDefault="00FA76A9" w:rsidP="00FA76A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>Aanvullen en verdichten ontstane gaten</w:t>
            </w:r>
            <w:r w:rsidR="003E693B">
              <w:rPr>
                <w:rFonts w:eastAsia="Times New Roman" w:cs="Times New Roman"/>
                <w:szCs w:val="16"/>
                <w:lang w:val="nl-NL" w:eastAsia="en-US"/>
              </w:rPr>
              <w:t xml:space="preserve"> (incl. transportkosten)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36171" w:rsidRDefault="00636171" w:rsidP="005649FA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>Bemalingskosten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szCs w:val="16"/>
                <w:lang w:val="nl-NL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 xml:space="preserve">Overige </w:t>
            </w:r>
            <w:r w:rsidRPr="0027052B">
              <w:rPr>
                <w:rFonts w:eastAsia="Times New Roman" w:cs="Times New Roman"/>
                <w:szCs w:val="16"/>
                <w:lang w:val="nl-NL" w:eastAsia="en-US"/>
              </w:rPr>
              <w:t>Civiele werkzaamheden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Bouwkundige werkzaamheden</w:t>
            </w:r>
            <w:r>
              <w:rPr>
                <w:lang w:val="nl-NL"/>
              </w:rPr>
              <w:t xml:space="preserve"> 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27052B" w:rsidTr="005649FA"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szCs w:val="16"/>
                <w:lang w:val="nl-NL"/>
              </w:rPr>
            </w:pPr>
            <w:r w:rsidRPr="0027052B">
              <w:rPr>
                <w:rFonts w:eastAsia="Times New Roman" w:cs="Times New Roman"/>
                <w:szCs w:val="16"/>
                <w:lang w:val="nl-NL" w:eastAsia="en-US"/>
              </w:rPr>
              <w:t>Veiligheidsmaatregelen en veiligheidsmiddelen</w:t>
            </w:r>
            <w:r>
              <w:rPr>
                <w:rFonts w:eastAsia="Times New Roman" w:cs="Times New Roman"/>
                <w:szCs w:val="16"/>
                <w:lang w:val="nl-NL" w:eastAsia="en-US"/>
              </w:rPr>
              <w:t xml:space="preserve"> specifiek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27052B" w:rsidTr="005649FA"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 xml:space="preserve">Opbrengsten 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€-………………………………….</w:t>
            </w:r>
          </w:p>
        </w:tc>
      </w:tr>
      <w:tr w:rsidR="00636171" w:rsidRPr="0027052B" w:rsidTr="005649FA"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Overige uitvoeringskosten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27052B" w:rsidTr="005649FA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36171" w:rsidRPr="00A436C6" w:rsidRDefault="00636171" w:rsidP="005649FA">
            <w:pPr>
              <w:pStyle w:val="TableText"/>
              <w:rPr>
                <w:i/>
                <w:lang w:val="nl-NL"/>
              </w:rPr>
            </w:pPr>
            <w:r w:rsidRPr="00A436C6">
              <w:rPr>
                <w:i/>
                <w:lang w:val="nl-NL"/>
              </w:rPr>
              <w:t xml:space="preserve">Totaal </w:t>
            </w:r>
            <w:r w:rsidRPr="00D95A5A">
              <w:rPr>
                <w:i/>
                <w:lang w:val="nl-NL"/>
              </w:rPr>
              <w:t xml:space="preserve">uitvoeringskosten </w:t>
            </w:r>
            <w:r w:rsidR="008508D0">
              <w:rPr>
                <w:i/>
                <w:lang w:val="nl-NL"/>
              </w:rPr>
              <w:t>Zandvang (19)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36171" w:rsidRPr="00A436C6" w:rsidRDefault="00636171" w:rsidP="005649FA">
            <w:pPr>
              <w:pStyle w:val="TableText"/>
              <w:rPr>
                <w:i/>
                <w:lang w:val="nl-NL"/>
              </w:rPr>
            </w:pPr>
            <w:r w:rsidRPr="00A436C6">
              <w:rPr>
                <w:i/>
                <w:lang w:val="nl-NL"/>
              </w:rPr>
              <w:t>€ ……………………………………</w:t>
            </w:r>
          </w:p>
        </w:tc>
      </w:tr>
    </w:tbl>
    <w:p w:rsidR="00636171" w:rsidRDefault="00636171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tbl>
      <w:tblPr>
        <w:tblStyle w:val="RHDHVTable"/>
        <w:tblpPr w:leftFromText="141" w:rightFromText="141" w:vertAnchor="text" w:horzAnchor="margin" w:tblpY="179"/>
        <w:tblW w:w="5000" w:type="pct"/>
        <w:tblLook w:val="0660" w:firstRow="1" w:lastRow="1" w:firstColumn="0" w:lastColumn="0" w:noHBand="1" w:noVBand="1"/>
      </w:tblPr>
      <w:tblGrid>
        <w:gridCol w:w="5412"/>
        <w:gridCol w:w="3660"/>
      </w:tblGrid>
      <w:tr w:rsidR="00636171" w:rsidRPr="0027052B" w:rsidTr="005649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412" w:type="dxa"/>
          </w:tcPr>
          <w:p w:rsidR="00636171" w:rsidRPr="0027052B" w:rsidRDefault="00636171" w:rsidP="005649FA">
            <w:pPr>
              <w:pStyle w:val="TableHeading"/>
              <w:rPr>
                <w:lang w:val="nl-NL"/>
              </w:rPr>
            </w:pPr>
            <w:r w:rsidRPr="0027052B">
              <w:rPr>
                <w:lang w:val="nl-NL"/>
              </w:rPr>
              <w:t>Uitvoeringskosten</w:t>
            </w:r>
            <w:r>
              <w:rPr>
                <w:lang w:val="nl-NL"/>
              </w:rPr>
              <w:t xml:space="preserve"> Tussenbezinktank TB1 (18)</w:t>
            </w:r>
          </w:p>
        </w:tc>
        <w:tc>
          <w:tcPr>
            <w:tcW w:w="3660" w:type="dxa"/>
          </w:tcPr>
          <w:p w:rsidR="00636171" w:rsidRPr="0027052B" w:rsidRDefault="00636171" w:rsidP="005649FA">
            <w:pPr>
              <w:pStyle w:val="TableHeading"/>
              <w:rPr>
                <w:lang w:val="nl-NL"/>
              </w:rPr>
            </w:pPr>
            <w:r w:rsidRPr="0027052B">
              <w:rPr>
                <w:lang w:val="nl-NL"/>
              </w:rPr>
              <w:t>Kosten</w:t>
            </w:r>
          </w:p>
        </w:tc>
      </w:tr>
      <w:tr w:rsidR="00636171" w:rsidRPr="0027052B" w:rsidTr="005649FA">
        <w:tc>
          <w:tcPr>
            <w:tcW w:w="5412" w:type="dxa"/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Asbestsanering</w:t>
            </w:r>
          </w:p>
        </w:tc>
        <w:tc>
          <w:tcPr>
            <w:tcW w:w="3660" w:type="dxa"/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27052B" w:rsidTr="005649FA">
        <w:tc>
          <w:tcPr>
            <w:tcW w:w="5412" w:type="dxa"/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Stripwerkzaamheden</w:t>
            </w:r>
          </w:p>
        </w:tc>
        <w:tc>
          <w:tcPr>
            <w:tcW w:w="3660" w:type="dxa"/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27052B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Sloopkosten bovengronds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27052B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Sloopkosten ondergronds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>Deponie- en transportkosten afvalmaterialen (incl. waarde metalen)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FA76A9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FA76A9" w:rsidRDefault="00FA76A9" w:rsidP="00FA76A9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lastRenderedPageBreak/>
              <w:t xml:space="preserve">Het on site breken middels een mobiele puinbreker 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FA76A9" w:rsidRPr="0027052B" w:rsidRDefault="00FA76A9" w:rsidP="00FA76A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>Aanvullen en verdichten ontstane gaten</w:t>
            </w:r>
            <w:r w:rsidR="003E693B">
              <w:rPr>
                <w:rFonts w:eastAsia="Times New Roman" w:cs="Times New Roman"/>
                <w:szCs w:val="16"/>
                <w:lang w:val="nl-NL" w:eastAsia="en-US"/>
              </w:rPr>
              <w:t xml:space="preserve"> (incl. transportkosten)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36171" w:rsidRDefault="00636171" w:rsidP="005649FA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>Bemalingskosten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szCs w:val="16"/>
                <w:lang w:val="nl-NL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 xml:space="preserve">Overige </w:t>
            </w:r>
            <w:r w:rsidRPr="0027052B">
              <w:rPr>
                <w:rFonts w:eastAsia="Times New Roman" w:cs="Times New Roman"/>
                <w:szCs w:val="16"/>
                <w:lang w:val="nl-NL" w:eastAsia="en-US"/>
              </w:rPr>
              <w:t>Civiele werkzaamheden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Bouwkundige werkzaamheden</w:t>
            </w:r>
            <w:r>
              <w:rPr>
                <w:lang w:val="nl-NL"/>
              </w:rPr>
              <w:t xml:space="preserve"> 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27052B" w:rsidTr="005649FA"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szCs w:val="16"/>
                <w:lang w:val="nl-NL"/>
              </w:rPr>
            </w:pPr>
            <w:r w:rsidRPr="0027052B">
              <w:rPr>
                <w:rFonts w:eastAsia="Times New Roman" w:cs="Times New Roman"/>
                <w:szCs w:val="16"/>
                <w:lang w:val="nl-NL" w:eastAsia="en-US"/>
              </w:rPr>
              <w:t>Veiligheidsmaatregelen en veiligheidsmiddelen</w:t>
            </w:r>
            <w:r>
              <w:rPr>
                <w:rFonts w:eastAsia="Times New Roman" w:cs="Times New Roman"/>
                <w:szCs w:val="16"/>
                <w:lang w:val="nl-NL" w:eastAsia="en-US"/>
              </w:rPr>
              <w:t xml:space="preserve"> specifiek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27052B" w:rsidTr="005649FA"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 xml:space="preserve">Opbrengsten 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€-………………………………….</w:t>
            </w:r>
          </w:p>
        </w:tc>
      </w:tr>
      <w:tr w:rsidR="00636171" w:rsidRPr="0027052B" w:rsidTr="005649FA"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Overige uitvoeringskosten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27052B" w:rsidTr="005649FA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36171" w:rsidRPr="00A436C6" w:rsidRDefault="00636171" w:rsidP="005649FA">
            <w:pPr>
              <w:pStyle w:val="TableText"/>
              <w:rPr>
                <w:i/>
                <w:lang w:val="nl-NL"/>
              </w:rPr>
            </w:pPr>
            <w:r w:rsidRPr="00A436C6">
              <w:rPr>
                <w:i/>
                <w:lang w:val="nl-NL"/>
              </w:rPr>
              <w:t xml:space="preserve">Totaal </w:t>
            </w:r>
            <w:r w:rsidRPr="00D95A5A">
              <w:rPr>
                <w:i/>
                <w:lang w:val="nl-NL"/>
              </w:rPr>
              <w:t xml:space="preserve">uitvoeringskosten </w:t>
            </w:r>
            <w:r>
              <w:rPr>
                <w:i/>
                <w:lang w:val="nl-NL"/>
              </w:rPr>
              <w:t>Tussenbezinktank TB1 (18)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36171" w:rsidRPr="00A436C6" w:rsidRDefault="00636171" w:rsidP="005649FA">
            <w:pPr>
              <w:pStyle w:val="TableText"/>
              <w:rPr>
                <w:i/>
                <w:lang w:val="nl-NL"/>
              </w:rPr>
            </w:pPr>
            <w:r w:rsidRPr="00A436C6">
              <w:rPr>
                <w:i/>
                <w:lang w:val="nl-NL"/>
              </w:rPr>
              <w:t>€ ……………………………………</w:t>
            </w:r>
          </w:p>
        </w:tc>
      </w:tr>
    </w:tbl>
    <w:p w:rsidR="004A791A" w:rsidRDefault="004A791A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tbl>
      <w:tblPr>
        <w:tblStyle w:val="RHDHVTable"/>
        <w:tblpPr w:leftFromText="141" w:rightFromText="141" w:vertAnchor="text" w:horzAnchor="margin" w:tblpY="179"/>
        <w:tblW w:w="5000" w:type="pct"/>
        <w:tblLook w:val="0660" w:firstRow="1" w:lastRow="1" w:firstColumn="0" w:lastColumn="0" w:noHBand="1" w:noVBand="1"/>
      </w:tblPr>
      <w:tblGrid>
        <w:gridCol w:w="5412"/>
        <w:gridCol w:w="3660"/>
      </w:tblGrid>
      <w:tr w:rsidR="00636171" w:rsidRPr="0027052B" w:rsidTr="005649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412" w:type="dxa"/>
          </w:tcPr>
          <w:p w:rsidR="00636171" w:rsidRPr="0027052B" w:rsidRDefault="00636171" w:rsidP="005649FA">
            <w:pPr>
              <w:pStyle w:val="TableHeading"/>
              <w:rPr>
                <w:lang w:val="nl-NL"/>
              </w:rPr>
            </w:pPr>
            <w:r w:rsidRPr="0027052B">
              <w:rPr>
                <w:lang w:val="nl-NL"/>
              </w:rPr>
              <w:t>Uitvoeringskosten</w:t>
            </w:r>
            <w:r>
              <w:rPr>
                <w:lang w:val="nl-NL"/>
              </w:rPr>
              <w:t xml:space="preserve"> Tussenbezinktank TB2 (18)</w:t>
            </w:r>
          </w:p>
        </w:tc>
        <w:tc>
          <w:tcPr>
            <w:tcW w:w="3660" w:type="dxa"/>
          </w:tcPr>
          <w:p w:rsidR="00636171" w:rsidRPr="0027052B" w:rsidRDefault="00636171" w:rsidP="005649FA">
            <w:pPr>
              <w:pStyle w:val="TableHeading"/>
              <w:rPr>
                <w:lang w:val="nl-NL"/>
              </w:rPr>
            </w:pPr>
            <w:r w:rsidRPr="0027052B">
              <w:rPr>
                <w:lang w:val="nl-NL"/>
              </w:rPr>
              <w:t>Kosten</w:t>
            </w:r>
          </w:p>
        </w:tc>
      </w:tr>
      <w:tr w:rsidR="00636171" w:rsidRPr="0027052B" w:rsidTr="005649FA">
        <w:tc>
          <w:tcPr>
            <w:tcW w:w="5412" w:type="dxa"/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Asbestsanering</w:t>
            </w:r>
          </w:p>
        </w:tc>
        <w:tc>
          <w:tcPr>
            <w:tcW w:w="3660" w:type="dxa"/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27052B" w:rsidTr="005649FA">
        <w:tc>
          <w:tcPr>
            <w:tcW w:w="5412" w:type="dxa"/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Stripwerkzaamheden</w:t>
            </w:r>
          </w:p>
        </w:tc>
        <w:tc>
          <w:tcPr>
            <w:tcW w:w="3660" w:type="dxa"/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27052B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Sloopkosten bovengronds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27052B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Sloopkosten ondergronds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>Deponie- en transportkosten afvalmaterialen (incl. waarde metalen)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FA76A9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FA76A9" w:rsidRDefault="00FA76A9" w:rsidP="00FA76A9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 xml:space="preserve">Het on site breken middels een mobiele puinbreker 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FA76A9" w:rsidRPr="0027052B" w:rsidRDefault="00FA76A9" w:rsidP="00FA76A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>Aanvullen en verdichten ontstane gaten</w:t>
            </w:r>
            <w:r w:rsidR="003E693B">
              <w:rPr>
                <w:rFonts w:eastAsia="Times New Roman" w:cs="Times New Roman"/>
                <w:szCs w:val="16"/>
                <w:lang w:val="nl-NL" w:eastAsia="en-US"/>
              </w:rPr>
              <w:t xml:space="preserve"> (incl. transportkosten)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36171" w:rsidRDefault="00636171" w:rsidP="005649FA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>Bemalingskosten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szCs w:val="16"/>
                <w:lang w:val="nl-NL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 xml:space="preserve">Overige </w:t>
            </w:r>
            <w:r w:rsidRPr="0027052B">
              <w:rPr>
                <w:rFonts w:eastAsia="Times New Roman" w:cs="Times New Roman"/>
                <w:szCs w:val="16"/>
                <w:lang w:val="nl-NL" w:eastAsia="en-US"/>
              </w:rPr>
              <w:t>Civiele werkzaamheden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Bouwkundige werkzaamheden</w:t>
            </w:r>
            <w:r>
              <w:rPr>
                <w:lang w:val="nl-NL"/>
              </w:rPr>
              <w:t xml:space="preserve"> 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27052B" w:rsidTr="005649FA"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szCs w:val="16"/>
                <w:lang w:val="nl-NL"/>
              </w:rPr>
            </w:pPr>
            <w:r w:rsidRPr="0027052B">
              <w:rPr>
                <w:rFonts w:eastAsia="Times New Roman" w:cs="Times New Roman"/>
                <w:szCs w:val="16"/>
                <w:lang w:val="nl-NL" w:eastAsia="en-US"/>
              </w:rPr>
              <w:t>Veiligheidsmaatregelen en veiligheidsmiddelen</w:t>
            </w:r>
            <w:r>
              <w:rPr>
                <w:rFonts w:eastAsia="Times New Roman" w:cs="Times New Roman"/>
                <w:szCs w:val="16"/>
                <w:lang w:val="nl-NL" w:eastAsia="en-US"/>
              </w:rPr>
              <w:t xml:space="preserve"> specifiek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27052B" w:rsidTr="005649FA"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 xml:space="preserve">Opbrengsten 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€-………………………………….</w:t>
            </w:r>
          </w:p>
        </w:tc>
      </w:tr>
      <w:tr w:rsidR="00636171" w:rsidRPr="0027052B" w:rsidTr="005649FA"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Overige uitvoeringskosten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27052B" w:rsidTr="005649FA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36171" w:rsidRPr="00A436C6" w:rsidRDefault="00636171" w:rsidP="005649FA">
            <w:pPr>
              <w:pStyle w:val="TableText"/>
              <w:rPr>
                <w:i/>
                <w:lang w:val="nl-NL"/>
              </w:rPr>
            </w:pPr>
            <w:r w:rsidRPr="00A436C6">
              <w:rPr>
                <w:i/>
                <w:lang w:val="nl-NL"/>
              </w:rPr>
              <w:t xml:space="preserve">Totaal </w:t>
            </w:r>
            <w:r w:rsidRPr="00D95A5A">
              <w:rPr>
                <w:i/>
                <w:lang w:val="nl-NL"/>
              </w:rPr>
              <w:t xml:space="preserve">uitvoeringskosten </w:t>
            </w:r>
            <w:r>
              <w:rPr>
                <w:i/>
                <w:lang w:val="nl-NL"/>
              </w:rPr>
              <w:t>Tussenbezinktank TB2 (18)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36171" w:rsidRPr="00A436C6" w:rsidRDefault="00636171" w:rsidP="005649FA">
            <w:pPr>
              <w:pStyle w:val="TableText"/>
              <w:rPr>
                <w:i/>
                <w:lang w:val="nl-NL"/>
              </w:rPr>
            </w:pPr>
            <w:r w:rsidRPr="00A436C6">
              <w:rPr>
                <w:i/>
                <w:lang w:val="nl-NL"/>
              </w:rPr>
              <w:t>€ ……………………………………</w:t>
            </w:r>
          </w:p>
        </w:tc>
      </w:tr>
    </w:tbl>
    <w:p w:rsidR="00636171" w:rsidRDefault="00636171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tbl>
      <w:tblPr>
        <w:tblStyle w:val="RHDHVTable"/>
        <w:tblpPr w:leftFromText="141" w:rightFromText="141" w:vertAnchor="text" w:horzAnchor="margin" w:tblpY="179"/>
        <w:tblW w:w="5000" w:type="pct"/>
        <w:tblLook w:val="0660" w:firstRow="1" w:lastRow="1" w:firstColumn="0" w:lastColumn="0" w:noHBand="1" w:noVBand="1"/>
      </w:tblPr>
      <w:tblGrid>
        <w:gridCol w:w="5412"/>
        <w:gridCol w:w="3660"/>
      </w:tblGrid>
      <w:tr w:rsidR="00636171" w:rsidRPr="0027052B" w:rsidTr="005649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412" w:type="dxa"/>
          </w:tcPr>
          <w:p w:rsidR="00636171" w:rsidRPr="0027052B" w:rsidRDefault="00636171" w:rsidP="005649FA">
            <w:pPr>
              <w:pStyle w:val="TableHeading"/>
              <w:rPr>
                <w:lang w:val="nl-NL"/>
              </w:rPr>
            </w:pPr>
            <w:r w:rsidRPr="0027052B">
              <w:rPr>
                <w:lang w:val="nl-NL"/>
              </w:rPr>
              <w:t>Uitvoeringskosten</w:t>
            </w:r>
            <w:r>
              <w:rPr>
                <w:lang w:val="nl-NL"/>
              </w:rPr>
              <w:t xml:space="preserve"> Tussenbezinktank TB3 (18)</w:t>
            </w:r>
          </w:p>
        </w:tc>
        <w:tc>
          <w:tcPr>
            <w:tcW w:w="3660" w:type="dxa"/>
          </w:tcPr>
          <w:p w:rsidR="00636171" w:rsidRPr="0027052B" w:rsidRDefault="00636171" w:rsidP="005649FA">
            <w:pPr>
              <w:pStyle w:val="TableHeading"/>
              <w:rPr>
                <w:lang w:val="nl-NL"/>
              </w:rPr>
            </w:pPr>
            <w:r w:rsidRPr="0027052B">
              <w:rPr>
                <w:lang w:val="nl-NL"/>
              </w:rPr>
              <w:t>Kosten</w:t>
            </w:r>
          </w:p>
        </w:tc>
      </w:tr>
      <w:tr w:rsidR="00636171" w:rsidRPr="0027052B" w:rsidTr="005649FA">
        <w:tc>
          <w:tcPr>
            <w:tcW w:w="5412" w:type="dxa"/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Asbestsanering</w:t>
            </w:r>
          </w:p>
        </w:tc>
        <w:tc>
          <w:tcPr>
            <w:tcW w:w="3660" w:type="dxa"/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27052B" w:rsidTr="005649FA">
        <w:tc>
          <w:tcPr>
            <w:tcW w:w="5412" w:type="dxa"/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Stripwerkzaamheden</w:t>
            </w:r>
          </w:p>
        </w:tc>
        <w:tc>
          <w:tcPr>
            <w:tcW w:w="3660" w:type="dxa"/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27052B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Sloopkosten bovengronds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27052B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Sloopkosten ondergronds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>Deponie- en transportkosten afvalmaterialen (incl. waarde metalen)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FA76A9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FA76A9" w:rsidRDefault="00FA76A9" w:rsidP="00FA76A9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 xml:space="preserve">Het on site breken middels een mobiele puinbreker 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FA76A9" w:rsidRPr="0027052B" w:rsidRDefault="00FA76A9" w:rsidP="00FA76A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>Aanvullen en verdichten ontstane gaten</w:t>
            </w:r>
            <w:r w:rsidR="003E693B">
              <w:rPr>
                <w:rFonts w:eastAsia="Times New Roman" w:cs="Times New Roman"/>
                <w:szCs w:val="16"/>
                <w:lang w:val="nl-NL" w:eastAsia="en-US"/>
              </w:rPr>
              <w:t xml:space="preserve"> (incl. transportkosten)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36171" w:rsidRDefault="00636171" w:rsidP="005649FA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>Bemalingskosten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szCs w:val="16"/>
                <w:lang w:val="nl-NL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 xml:space="preserve">Overige </w:t>
            </w:r>
            <w:r w:rsidRPr="0027052B">
              <w:rPr>
                <w:rFonts w:eastAsia="Times New Roman" w:cs="Times New Roman"/>
                <w:szCs w:val="16"/>
                <w:lang w:val="nl-NL" w:eastAsia="en-US"/>
              </w:rPr>
              <w:t>Civiele werkzaamheden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Bouwkundige werkzaamheden</w:t>
            </w:r>
            <w:r>
              <w:rPr>
                <w:lang w:val="nl-NL"/>
              </w:rPr>
              <w:t xml:space="preserve"> 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27052B" w:rsidTr="005649FA"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szCs w:val="16"/>
                <w:lang w:val="nl-NL"/>
              </w:rPr>
            </w:pPr>
            <w:r w:rsidRPr="0027052B">
              <w:rPr>
                <w:rFonts w:eastAsia="Times New Roman" w:cs="Times New Roman"/>
                <w:szCs w:val="16"/>
                <w:lang w:val="nl-NL" w:eastAsia="en-US"/>
              </w:rPr>
              <w:t>Veiligheidsmaatregelen en veiligheidsmiddelen</w:t>
            </w:r>
            <w:r>
              <w:rPr>
                <w:rFonts w:eastAsia="Times New Roman" w:cs="Times New Roman"/>
                <w:szCs w:val="16"/>
                <w:lang w:val="nl-NL" w:eastAsia="en-US"/>
              </w:rPr>
              <w:t xml:space="preserve"> specifiek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27052B" w:rsidTr="005649FA"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 xml:space="preserve">Opbrengsten 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€-………………………………….</w:t>
            </w:r>
          </w:p>
        </w:tc>
      </w:tr>
      <w:tr w:rsidR="00636171" w:rsidRPr="0027052B" w:rsidTr="005649FA"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lastRenderedPageBreak/>
              <w:t>Overige uitvoeringskosten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36171" w:rsidRPr="0027052B" w:rsidRDefault="00636171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36171" w:rsidRPr="0027052B" w:rsidTr="005649FA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36171" w:rsidRPr="00A436C6" w:rsidRDefault="00636171" w:rsidP="005649FA">
            <w:pPr>
              <w:pStyle w:val="TableText"/>
              <w:rPr>
                <w:i/>
                <w:lang w:val="nl-NL"/>
              </w:rPr>
            </w:pPr>
            <w:r w:rsidRPr="00A436C6">
              <w:rPr>
                <w:i/>
                <w:lang w:val="nl-NL"/>
              </w:rPr>
              <w:t xml:space="preserve">Totaal </w:t>
            </w:r>
            <w:r w:rsidRPr="00D95A5A">
              <w:rPr>
                <w:i/>
                <w:lang w:val="nl-NL"/>
              </w:rPr>
              <w:t xml:space="preserve">uitvoeringskosten </w:t>
            </w:r>
            <w:r>
              <w:rPr>
                <w:i/>
                <w:lang w:val="nl-NL"/>
              </w:rPr>
              <w:t>Tussenbezinktank TB3 (18)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36171" w:rsidRPr="00A436C6" w:rsidRDefault="00636171" w:rsidP="005649FA">
            <w:pPr>
              <w:pStyle w:val="TableText"/>
              <w:rPr>
                <w:i/>
                <w:lang w:val="nl-NL"/>
              </w:rPr>
            </w:pPr>
            <w:r w:rsidRPr="00A436C6">
              <w:rPr>
                <w:i/>
                <w:lang w:val="nl-NL"/>
              </w:rPr>
              <w:t>€ ……………………………………</w:t>
            </w:r>
          </w:p>
        </w:tc>
      </w:tr>
    </w:tbl>
    <w:p w:rsidR="00636171" w:rsidRDefault="00636171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tbl>
      <w:tblPr>
        <w:tblStyle w:val="RHDHVTable"/>
        <w:tblpPr w:leftFromText="141" w:rightFromText="141" w:vertAnchor="text" w:horzAnchor="margin" w:tblpY="179"/>
        <w:tblW w:w="5000" w:type="pct"/>
        <w:tblLook w:val="0660" w:firstRow="1" w:lastRow="1" w:firstColumn="0" w:lastColumn="0" w:noHBand="1" w:noVBand="1"/>
      </w:tblPr>
      <w:tblGrid>
        <w:gridCol w:w="5412"/>
        <w:gridCol w:w="3660"/>
      </w:tblGrid>
      <w:tr w:rsidR="00730132" w:rsidRPr="0027052B" w:rsidTr="005649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412" w:type="dxa"/>
          </w:tcPr>
          <w:p w:rsidR="00730132" w:rsidRPr="0027052B" w:rsidRDefault="00730132" w:rsidP="005649FA">
            <w:pPr>
              <w:pStyle w:val="TableHeading"/>
              <w:rPr>
                <w:lang w:val="nl-NL"/>
              </w:rPr>
            </w:pPr>
            <w:r w:rsidRPr="0027052B">
              <w:rPr>
                <w:lang w:val="nl-NL"/>
              </w:rPr>
              <w:t>Uitvoeringskosten</w:t>
            </w:r>
            <w:r>
              <w:rPr>
                <w:lang w:val="nl-NL"/>
              </w:rPr>
              <w:t xml:space="preserve"> Slibverwerkingsgebouw (9), Ingedikt slibgemaal (15), Buffer/ </w:t>
            </w:r>
            <w:proofErr w:type="spellStart"/>
            <w:r>
              <w:rPr>
                <w:lang w:val="nl-NL"/>
              </w:rPr>
              <w:t>Homogenisatietank</w:t>
            </w:r>
            <w:proofErr w:type="spellEnd"/>
            <w:r>
              <w:rPr>
                <w:lang w:val="nl-NL"/>
              </w:rPr>
              <w:t xml:space="preserve"> (7) en Slibsilo (16)</w:t>
            </w:r>
          </w:p>
        </w:tc>
        <w:tc>
          <w:tcPr>
            <w:tcW w:w="3660" w:type="dxa"/>
          </w:tcPr>
          <w:p w:rsidR="00730132" w:rsidRPr="0027052B" w:rsidRDefault="00730132" w:rsidP="005649FA">
            <w:pPr>
              <w:pStyle w:val="TableHeading"/>
              <w:rPr>
                <w:lang w:val="nl-NL"/>
              </w:rPr>
            </w:pPr>
            <w:r w:rsidRPr="0027052B">
              <w:rPr>
                <w:lang w:val="nl-NL"/>
              </w:rPr>
              <w:t>Kosten</w:t>
            </w:r>
          </w:p>
        </w:tc>
      </w:tr>
      <w:tr w:rsidR="00730132" w:rsidRPr="0027052B" w:rsidTr="005649FA">
        <w:tc>
          <w:tcPr>
            <w:tcW w:w="5412" w:type="dxa"/>
          </w:tcPr>
          <w:p w:rsidR="00730132" w:rsidRPr="0027052B" w:rsidRDefault="00730132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Asbestsanering</w:t>
            </w:r>
          </w:p>
        </w:tc>
        <w:tc>
          <w:tcPr>
            <w:tcW w:w="3660" w:type="dxa"/>
          </w:tcPr>
          <w:p w:rsidR="00730132" w:rsidRPr="0027052B" w:rsidRDefault="00730132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730132" w:rsidRPr="0027052B" w:rsidTr="005649FA">
        <w:tc>
          <w:tcPr>
            <w:tcW w:w="5412" w:type="dxa"/>
          </w:tcPr>
          <w:p w:rsidR="00730132" w:rsidRPr="0027052B" w:rsidRDefault="00730132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Stripwerkzaamheden</w:t>
            </w:r>
          </w:p>
        </w:tc>
        <w:tc>
          <w:tcPr>
            <w:tcW w:w="3660" w:type="dxa"/>
          </w:tcPr>
          <w:p w:rsidR="00730132" w:rsidRPr="0027052B" w:rsidRDefault="00730132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730132" w:rsidRPr="0027052B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730132" w:rsidRPr="0027052B" w:rsidRDefault="00730132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Sloopkosten bovengronds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730132" w:rsidRPr="0027052B" w:rsidRDefault="00730132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730132" w:rsidRPr="0027052B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730132" w:rsidRPr="0027052B" w:rsidRDefault="00730132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Sloopkosten ondergronds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730132" w:rsidRPr="0027052B" w:rsidRDefault="00730132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730132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730132" w:rsidRPr="0027052B" w:rsidRDefault="00730132" w:rsidP="005649FA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>Deponie- en transportkosten afvalmaterialen (incl. waarde metalen)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730132" w:rsidRPr="0027052B" w:rsidRDefault="00730132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FA76A9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FA76A9" w:rsidRDefault="00FA76A9" w:rsidP="00FA76A9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 xml:space="preserve">Het on site breken middels een mobiele puinbreker 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FA76A9" w:rsidRPr="0027052B" w:rsidRDefault="00FA76A9" w:rsidP="00FA76A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730132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730132" w:rsidRPr="0027052B" w:rsidRDefault="00730132" w:rsidP="005649FA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>Aanvullen en verdichten ontstane gaten</w:t>
            </w:r>
            <w:r w:rsidR="003E693B">
              <w:rPr>
                <w:rFonts w:eastAsia="Times New Roman" w:cs="Times New Roman"/>
                <w:szCs w:val="16"/>
                <w:lang w:val="nl-NL" w:eastAsia="en-US"/>
              </w:rPr>
              <w:t xml:space="preserve"> (incl. transportkosten)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730132" w:rsidRPr="0027052B" w:rsidRDefault="00730132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730132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730132" w:rsidRDefault="00730132" w:rsidP="005649FA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>Bemalingskosten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730132" w:rsidRPr="0027052B" w:rsidRDefault="00730132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730132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730132" w:rsidRPr="0027052B" w:rsidRDefault="00730132" w:rsidP="005649FA">
            <w:pPr>
              <w:pStyle w:val="TableText"/>
              <w:rPr>
                <w:szCs w:val="16"/>
                <w:lang w:val="nl-NL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 xml:space="preserve">Overige </w:t>
            </w:r>
            <w:r w:rsidRPr="0027052B">
              <w:rPr>
                <w:rFonts w:eastAsia="Times New Roman" w:cs="Times New Roman"/>
                <w:szCs w:val="16"/>
                <w:lang w:val="nl-NL" w:eastAsia="en-US"/>
              </w:rPr>
              <w:t>Civiele werkzaamheden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730132" w:rsidRPr="0027052B" w:rsidRDefault="00730132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730132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730132" w:rsidRPr="0027052B" w:rsidRDefault="00730132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Bouwkundige werkzaamheden</w:t>
            </w:r>
            <w:r>
              <w:rPr>
                <w:lang w:val="nl-NL"/>
              </w:rPr>
              <w:t xml:space="preserve"> 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730132" w:rsidRPr="0027052B" w:rsidRDefault="00730132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730132" w:rsidRPr="0027052B" w:rsidTr="005649FA"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730132" w:rsidRPr="0027052B" w:rsidRDefault="00730132" w:rsidP="005649FA">
            <w:pPr>
              <w:pStyle w:val="TableText"/>
              <w:rPr>
                <w:szCs w:val="16"/>
                <w:lang w:val="nl-NL"/>
              </w:rPr>
            </w:pPr>
            <w:r w:rsidRPr="0027052B">
              <w:rPr>
                <w:rFonts w:eastAsia="Times New Roman" w:cs="Times New Roman"/>
                <w:szCs w:val="16"/>
                <w:lang w:val="nl-NL" w:eastAsia="en-US"/>
              </w:rPr>
              <w:t>Veiligheidsmaatregelen en veiligheidsmiddelen</w:t>
            </w:r>
            <w:r>
              <w:rPr>
                <w:rFonts w:eastAsia="Times New Roman" w:cs="Times New Roman"/>
                <w:szCs w:val="16"/>
                <w:lang w:val="nl-NL" w:eastAsia="en-US"/>
              </w:rPr>
              <w:t xml:space="preserve"> specifiek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730132" w:rsidRPr="0027052B" w:rsidRDefault="00730132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730132" w:rsidRPr="0027052B" w:rsidTr="005649FA"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730132" w:rsidRPr="0027052B" w:rsidRDefault="00730132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 xml:space="preserve">Opbrengsten 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730132" w:rsidRPr="0027052B" w:rsidRDefault="00730132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€-………………………………….</w:t>
            </w:r>
          </w:p>
        </w:tc>
      </w:tr>
      <w:tr w:rsidR="00730132" w:rsidRPr="0027052B" w:rsidTr="005649FA"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730132" w:rsidRPr="0027052B" w:rsidRDefault="00730132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Overige uitvoeringskosten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730132" w:rsidRPr="0027052B" w:rsidRDefault="00730132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730132" w:rsidRPr="0027052B" w:rsidTr="005649FA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730132" w:rsidRPr="00A436C6" w:rsidRDefault="00730132" w:rsidP="005649FA">
            <w:pPr>
              <w:pStyle w:val="TableText"/>
              <w:rPr>
                <w:i/>
                <w:lang w:val="nl-NL"/>
              </w:rPr>
            </w:pPr>
            <w:r w:rsidRPr="00A436C6">
              <w:rPr>
                <w:i/>
                <w:lang w:val="nl-NL"/>
              </w:rPr>
              <w:t xml:space="preserve">Totaal </w:t>
            </w:r>
            <w:r w:rsidRPr="00D95A5A">
              <w:rPr>
                <w:i/>
                <w:lang w:val="nl-NL"/>
              </w:rPr>
              <w:t xml:space="preserve">uitvoeringskosten </w:t>
            </w:r>
            <w:r w:rsidRPr="00730132">
              <w:rPr>
                <w:i/>
                <w:lang w:val="nl-NL"/>
              </w:rPr>
              <w:t xml:space="preserve">Slibverwerkingsgebouw (9), Ingedikt slibgemaal (15), Buffer/ </w:t>
            </w:r>
            <w:proofErr w:type="spellStart"/>
            <w:r w:rsidRPr="00730132">
              <w:rPr>
                <w:i/>
                <w:lang w:val="nl-NL"/>
              </w:rPr>
              <w:t>Homogenisatietank</w:t>
            </w:r>
            <w:proofErr w:type="spellEnd"/>
            <w:r w:rsidRPr="00730132">
              <w:rPr>
                <w:i/>
                <w:lang w:val="nl-NL"/>
              </w:rPr>
              <w:t xml:space="preserve"> (7) en Slibsilo (16)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730132" w:rsidRPr="00A436C6" w:rsidRDefault="00730132" w:rsidP="005649FA">
            <w:pPr>
              <w:pStyle w:val="TableText"/>
              <w:rPr>
                <w:i/>
                <w:lang w:val="nl-NL"/>
              </w:rPr>
            </w:pPr>
            <w:r w:rsidRPr="00A436C6">
              <w:rPr>
                <w:i/>
                <w:lang w:val="nl-NL"/>
              </w:rPr>
              <w:t>€ ……………………………………</w:t>
            </w:r>
          </w:p>
        </w:tc>
      </w:tr>
    </w:tbl>
    <w:p w:rsidR="00730132" w:rsidRDefault="00730132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tbl>
      <w:tblPr>
        <w:tblStyle w:val="RHDHVTable"/>
        <w:tblpPr w:leftFromText="141" w:rightFromText="141" w:vertAnchor="text" w:horzAnchor="margin" w:tblpY="179"/>
        <w:tblW w:w="5000" w:type="pct"/>
        <w:tblLook w:val="0660" w:firstRow="1" w:lastRow="1" w:firstColumn="0" w:lastColumn="0" w:noHBand="1" w:noVBand="1"/>
      </w:tblPr>
      <w:tblGrid>
        <w:gridCol w:w="5412"/>
        <w:gridCol w:w="3660"/>
      </w:tblGrid>
      <w:tr w:rsidR="005649FA" w:rsidRPr="0027052B" w:rsidTr="005649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412" w:type="dxa"/>
          </w:tcPr>
          <w:p w:rsidR="005649FA" w:rsidRPr="0027052B" w:rsidRDefault="005649FA" w:rsidP="005649FA">
            <w:pPr>
              <w:pStyle w:val="TableHeading"/>
              <w:rPr>
                <w:lang w:val="nl-NL"/>
              </w:rPr>
            </w:pPr>
            <w:r w:rsidRPr="0027052B">
              <w:rPr>
                <w:lang w:val="nl-NL"/>
              </w:rPr>
              <w:t>Uitvoeringskosten</w:t>
            </w:r>
            <w:r>
              <w:rPr>
                <w:lang w:val="nl-NL"/>
              </w:rPr>
              <w:t xml:space="preserve"> </w:t>
            </w:r>
            <w:proofErr w:type="spellStart"/>
            <w:r w:rsidR="0035651F">
              <w:rPr>
                <w:lang w:val="nl-NL"/>
              </w:rPr>
              <w:t>Slibzak</w:t>
            </w:r>
            <w:proofErr w:type="spellEnd"/>
            <w:r w:rsidR="0035651F">
              <w:rPr>
                <w:lang w:val="nl-NL"/>
              </w:rPr>
              <w:t xml:space="preserve"> (21)</w:t>
            </w:r>
          </w:p>
        </w:tc>
        <w:tc>
          <w:tcPr>
            <w:tcW w:w="3660" w:type="dxa"/>
          </w:tcPr>
          <w:p w:rsidR="005649FA" w:rsidRPr="0027052B" w:rsidRDefault="005649FA" w:rsidP="005649FA">
            <w:pPr>
              <w:pStyle w:val="TableHeading"/>
              <w:rPr>
                <w:lang w:val="nl-NL"/>
              </w:rPr>
            </w:pPr>
            <w:r w:rsidRPr="0027052B">
              <w:rPr>
                <w:lang w:val="nl-NL"/>
              </w:rPr>
              <w:t>Kosten</w:t>
            </w:r>
          </w:p>
        </w:tc>
      </w:tr>
      <w:tr w:rsidR="005649FA" w:rsidRPr="0027052B" w:rsidTr="005649FA">
        <w:tc>
          <w:tcPr>
            <w:tcW w:w="5412" w:type="dxa"/>
          </w:tcPr>
          <w:p w:rsidR="005649FA" w:rsidRPr="0027052B" w:rsidRDefault="005649FA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Asbestsanering</w:t>
            </w:r>
          </w:p>
        </w:tc>
        <w:tc>
          <w:tcPr>
            <w:tcW w:w="3660" w:type="dxa"/>
          </w:tcPr>
          <w:p w:rsidR="005649FA" w:rsidRPr="0027052B" w:rsidRDefault="005649FA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5649FA" w:rsidRPr="0027052B" w:rsidTr="005649FA">
        <w:tc>
          <w:tcPr>
            <w:tcW w:w="5412" w:type="dxa"/>
          </w:tcPr>
          <w:p w:rsidR="005649FA" w:rsidRPr="0027052B" w:rsidRDefault="005649FA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Stripwerkzaamheden</w:t>
            </w:r>
          </w:p>
        </w:tc>
        <w:tc>
          <w:tcPr>
            <w:tcW w:w="3660" w:type="dxa"/>
          </w:tcPr>
          <w:p w:rsidR="005649FA" w:rsidRPr="0027052B" w:rsidRDefault="005649FA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5649FA" w:rsidRPr="0027052B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5649FA" w:rsidRPr="0027052B" w:rsidRDefault="005649FA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Sloopkosten bovengronds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5649FA" w:rsidRPr="0027052B" w:rsidRDefault="005649FA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5649FA" w:rsidRPr="0027052B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5649FA" w:rsidRPr="0027052B" w:rsidRDefault="005649FA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Sloopkosten ondergronds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5649FA" w:rsidRPr="0027052B" w:rsidRDefault="005649FA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5649FA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5649FA" w:rsidRPr="0027052B" w:rsidRDefault="005649FA" w:rsidP="005649FA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>Deponie- en transportkosten afvalmaterialen (incl. waarde metalen)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5649FA" w:rsidRPr="0027052B" w:rsidRDefault="005649FA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FA76A9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FA76A9" w:rsidRDefault="00FA76A9" w:rsidP="00FA76A9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 xml:space="preserve">Het on site breken middels een mobiele puinbreker 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FA76A9" w:rsidRPr="0027052B" w:rsidRDefault="00FA76A9" w:rsidP="00FA76A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5649FA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5649FA" w:rsidRPr="0027052B" w:rsidRDefault="005649FA" w:rsidP="005649FA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>Aanvullen en verdichten ontstane gaten</w:t>
            </w:r>
            <w:r w:rsidR="003E693B">
              <w:rPr>
                <w:rFonts w:eastAsia="Times New Roman" w:cs="Times New Roman"/>
                <w:szCs w:val="16"/>
                <w:lang w:val="nl-NL" w:eastAsia="en-US"/>
              </w:rPr>
              <w:t xml:space="preserve"> (incl. transportkosten)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5649FA" w:rsidRPr="0027052B" w:rsidRDefault="005649FA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5649FA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5649FA" w:rsidRDefault="005649FA" w:rsidP="005649FA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>Bemalingskosten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5649FA" w:rsidRPr="0027052B" w:rsidRDefault="005649FA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5649FA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5649FA" w:rsidRPr="0027052B" w:rsidRDefault="005649FA" w:rsidP="005649FA">
            <w:pPr>
              <w:pStyle w:val="TableText"/>
              <w:rPr>
                <w:szCs w:val="16"/>
                <w:lang w:val="nl-NL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 xml:space="preserve">Overige </w:t>
            </w:r>
            <w:r w:rsidRPr="0027052B">
              <w:rPr>
                <w:rFonts w:eastAsia="Times New Roman" w:cs="Times New Roman"/>
                <w:szCs w:val="16"/>
                <w:lang w:val="nl-NL" w:eastAsia="en-US"/>
              </w:rPr>
              <w:t>Civiele werkzaamheden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5649FA" w:rsidRPr="0027052B" w:rsidRDefault="005649FA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5649FA" w:rsidRPr="00100955" w:rsidTr="005649FA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5649FA" w:rsidRPr="0027052B" w:rsidRDefault="005649FA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Bouwkundige werkzaamheden</w:t>
            </w:r>
            <w:r>
              <w:rPr>
                <w:lang w:val="nl-NL"/>
              </w:rPr>
              <w:t xml:space="preserve"> 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5649FA" w:rsidRPr="0027052B" w:rsidRDefault="005649FA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5649FA" w:rsidRPr="0027052B" w:rsidTr="005649FA"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5649FA" w:rsidRPr="0027052B" w:rsidRDefault="005649FA" w:rsidP="005649FA">
            <w:pPr>
              <w:pStyle w:val="TableText"/>
              <w:rPr>
                <w:szCs w:val="16"/>
                <w:lang w:val="nl-NL"/>
              </w:rPr>
            </w:pPr>
            <w:r w:rsidRPr="0027052B">
              <w:rPr>
                <w:rFonts w:eastAsia="Times New Roman" w:cs="Times New Roman"/>
                <w:szCs w:val="16"/>
                <w:lang w:val="nl-NL" w:eastAsia="en-US"/>
              </w:rPr>
              <w:t>Veiligheidsmaatregelen en veiligheidsmiddelen</w:t>
            </w:r>
            <w:r>
              <w:rPr>
                <w:rFonts w:eastAsia="Times New Roman" w:cs="Times New Roman"/>
                <w:szCs w:val="16"/>
                <w:lang w:val="nl-NL" w:eastAsia="en-US"/>
              </w:rPr>
              <w:t xml:space="preserve"> specifiek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5649FA" w:rsidRPr="0027052B" w:rsidRDefault="005649FA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5649FA" w:rsidRPr="0027052B" w:rsidTr="005649FA"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5649FA" w:rsidRPr="0027052B" w:rsidRDefault="005649FA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 xml:space="preserve">Opbrengsten 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5649FA" w:rsidRPr="0027052B" w:rsidRDefault="005649FA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€-………………………………….</w:t>
            </w:r>
          </w:p>
        </w:tc>
      </w:tr>
      <w:tr w:rsidR="005649FA" w:rsidRPr="0027052B" w:rsidTr="005649FA"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5649FA" w:rsidRPr="0027052B" w:rsidRDefault="005649FA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Overige uitvoeringskosten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5649FA" w:rsidRPr="0027052B" w:rsidRDefault="005649FA" w:rsidP="005649FA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5649FA" w:rsidRPr="0027052B" w:rsidTr="005649FA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5649FA" w:rsidRPr="00A436C6" w:rsidRDefault="005649FA" w:rsidP="005649FA">
            <w:pPr>
              <w:pStyle w:val="TableText"/>
              <w:rPr>
                <w:i/>
                <w:lang w:val="nl-NL"/>
              </w:rPr>
            </w:pPr>
            <w:r w:rsidRPr="00A436C6">
              <w:rPr>
                <w:i/>
                <w:lang w:val="nl-NL"/>
              </w:rPr>
              <w:t xml:space="preserve">Totaal </w:t>
            </w:r>
            <w:r w:rsidRPr="00D95A5A">
              <w:rPr>
                <w:i/>
                <w:lang w:val="nl-NL"/>
              </w:rPr>
              <w:t xml:space="preserve">uitvoeringskosten </w:t>
            </w:r>
            <w:proofErr w:type="spellStart"/>
            <w:r w:rsidR="0035651F">
              <w:rPr>
                <w:i/>
                <w:lang w:val="nl-NL"/>
              </w:rPr>
              <w:t>Slibzak</w:t>
            </w:r>
            <w:proofErr w:type="spellEnd"/>
            <w:r w:rsidR="0035651F">
              <w:rPr>
                <w:i/>
                <w:lang w:val="nl-NL"/>
              </w:rPr>
              <w:t xml:space="preserve"> (21)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5649FA" w:rsidRPr="00A436C6" w:rsidRDefault="005649FA" w:rsidP="005649FA">
            <w:pPr>
              <w:pStyle w:val="TableText"/>
              <w:rPr>
                <w:i/>
                <w:lang w:val="nl-NL"/>
              </w:rPr>
            </w:pPr>
            <w:r w:rsidRPr="00A436C6">
              <w:rPr>
                <w:i/>
                <w:lang w:val="nl-NL"/>
              </w:rPr>
              <w:t>€ ……………………………………</w:t>
            </w:r>
          </w:p>
        </w:tc>
      </w:tr>
    </w:tbl>
    <w:p w:rsidR="005649FA" w:rsidRDefault="005649FA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p w:rsidR="00CE541A" w:rsidRDefault="00CE541A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p w:rsidR="00CE541A" w:rsidRDefault="00CE541A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p w:rsidR="00CE541A" w:rsidRDefault="00CE541A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tbl>
      <w:tblPr>
        <w:tblStyle w:val="RHDHVTable"/>
        <w:tblpPr w:leftFromText="141" w:rightFromText="141" w:vertAnchor="text" w:horzAnchor="margin" w:tblpY="179"/>
        <w:tblW w:w="5000" w:type="pct"/>
        <w:tblLook w:val="0660" w:firstRow="1" w:lastRow="1" w:firstColumn="0" w:lastColumn="0" w:noHBand="1" w:noVBand="1"/>
      </w:tblPr>
      <w:tblGrid>
        <w:gridCol w:w="5412"/>
        <w:gridCol w:w="3660"/>
      </w:tblGrid>
      <w:tr w:rsidR="0035651F" w:rsidRPr="0027052B" w:rsidTr="001417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412" w:type="dxa"/>
          </w:tcPr>
          <w:p w:rsidR="0035651F" w:rsidRPr="0027052B" w:rsidRDefault="0035651F" w:rsidP="001417E9">
            <w:pPr>
              <w:pStyle w:val="TableHeading"/>
              <w:rPr>
                <w:lang w:val="nl-NL"/>
              </w:rPr>
            </w:pPr>
            <w:r w:rsidRPr="0027052B">
              <w:rPr>
                <w:lang w:val="nl-NL"/>
              </w:rPr>
              <w:lastRenderedPageBreak/>
              <w:t>Uitvoeringskosten</w:t>
            </w:r>
            <w:r>
              <w:rPr>
                <w:lang w:val="nl-NL"/>
              </w:rPr>
              <w:t xml:space="preserve"> Betongoot (22)</w:t>
            </w:r>
          </w:p>
        </w:tc>
        <w:tc>
          <w:tcPr>
            <w:tcW w:w="3660" w:type="dxa"/>
          </w:tcPr>
          <w:p w:rsidR="0035651F" w:rsidRPr="0027052B" w:rsidRDefault="0035651F" w:rsidP="001417E9">
            <w:pPr>
              <w:pStyle w:val="TableHeading"/>
              <w:rPr>
                <w:lang w:val="nl-NL"/>
              </w:rPr>
            </w:pPr>
            <w:r w:rsidRPr="0027052B">
              <w:rPr>
                <w:lang w:val="nl-NL"/>
              </w:rPr>
              <w:t>Kosten</w:t>
            </w:r>
          </w:p>
        </w:tc>
      </w:tr>
      <w:tr w:rsidR="0035651F" w:rsidRPr="0027052B" w:rsidTr="001417E9">
        <w:tc>
          <w:tcPr>
            <w:tcW w:w="5412" w:type="dxa"/>
          </w:tcPr>
          <w:p w:rsidR="0035651F" w:rsidRPr="0027052B" w:rsidRDefault="0035651F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Asbestsanering</w:t>
            </w:r>
          </w:p>
        </w:tc>
        <w:tc>
          <w:tcPr>
            <w:tcW w:w="3660" w:type="dxa"/>
          </w:tcPr>
          <w:p w:rsidR="0035651F" w:rsidRPr="0027052B" w:rsidRDefault="0035651F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35651F" w:rsidRPr="0027052B" w:rsidTr="001417E9">
        <w:tc>
          <w:tcPr>
            <w:tcW w:w="5412" w:type="dxa"/>
          </w:tcPr>
          <w:p w:rsidR="0035651F" w:rsidRPr="0027052B" w:rsidRDefault="0035651F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Stripwerkzaamheden</w:t>
            </w:r>
          </w:p>
        </w:tc>
        <w:tc>
          <w:tcPr>
            <w:tcW w:w="3660" w:type="dxa"/>
          </w:tcPr>
          <w:p w:rsidR="0035651F" w:rsidRPr="0027052B" w:rsidRDefault="0035651F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35651F" w:rsidRPr="0027052B" w:rsidTr="001417E9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35651F" w:rsidRPr="0027052B" w:rsidRDefault="0035651F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Sloopkosten bovengronds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35651F" w:rsidRPr="0027052B" w:rsidRDefault="0035651F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35651F" w:rsidRPr="0027052B" w:rsidTr="001417E9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35651F" w:rsidRPr="0027052B" w:rsidRDefault="0035651F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Sloopkosten ondergronds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35651F" w:rsidRPr="0027052B" w:rsidRDefault="0035651F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35651F" w:rsidRPr="00100955" w:rsidTr="001417E9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35651F" w:rsidRPr="0027052B" w:rsidRDefault="0035651F" w:rsidP="001417E9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>Deponie- en transportkosten afvalmaterialen (incl. waarde metalen)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35651F" w:rsidRPr="0027052B" w:rsidRDefault="0035651F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FA76A9" w:rsidRPr="00100955" w:rsidTr="001417E9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FA76A9" w:rsidRDefault="00FA76A9" w:rsidP="00FA76A9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 xml:space="preserve">Het on site breken middels een mobiele puinbreker 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FA76A9" w:rsidRPr="0027052B" w:rsidRDefault="00FA76A9" w:rsidP="00FA76A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35651F" w:rsidRPr="00100955" w:rsidTr="001417E9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35651F" w:rsidRPr="0027052B" w:rsidRDefault="0035651F" w:rsidP="001417E9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>Aanvullen en verdichten ontstane gaten</w:t>
            </w:r>
            <w:r w:rsidR="003E693B">
              <w:rPr>
                <w:rFonts w:eastAsia="Times New Roman" w:cs="Times New Roman"/>
                <w:szCs w:val="16"/>
                <w:lang w:val="nl-NL" w:eastAsia="en-US"/>
              </w:rPr>
              <w:t xml:space="preserve"> (incl. transportkosten)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35651F" w:rsidRPr="0027052B" w:rsidRDefault="0035651F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35651F" w:rsidRPr="00100955" w:rsidTr="001417E9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35651F" w:rsidRDefault="0035651F" w:rsidP="001417E9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>Bemalingskosten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35651F" w:rsidRPr="0027052B" w:rsidRDefault="0035651F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35651F" w:rsidRPr="00100955" w:rsidTr="001417E9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35651F" w:rsidRPr="0027052B" w:rsidRDefault="0035651F" w:rsidP="001417E9">
            <w:pPr>
              <w:pStyle w:val="TableText"/>
              <w:rPr>
                <w:szCs w:val="16"/>
                <w:lang w:val="nl-NL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 xml:space="preserve">Overige </w:t>
            </w:r>
            <w:r w:rsidRPr="0027052B">
              <w:rPr>
                <w:rFonts w:eastAsia="Times New Roman" w:cs="Times New Roman"/>
                <w:szCs w:val="16"/>
                <w:lang w:val="nl-NL" w:eastAsia="en-US"/>
              </w:rPr>
              <w:t>Civiele werkzaamheden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35651F" w:rsidRPr="0027052B" w:rsidRDefault="0035651F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35651F" w:rsidRPr="00100955" w:rsidTr="001417E9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35651F" w:rsidRPr="0027052B" w:rsidRDefault="0035651F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Bouwkundige werkzaamheden</w:t>
            </w:r>
            <w:r>
              <w:rPr>
                <w:lang w:val="nl-NL"/>
              </w:rPr>
              <w:t xml:space="preserve"> 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35651F" w:rsidRPr="0027052B" w:rsidRDefault="0035651F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35651F" w:rsidRPr="0027052B" w:rsidTr="001417E9"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35651F" w:rsidRPr="0027052B" w:rsidRDefault="0035651F" w:rsidP="001417E9">
            <w:pPr>
              <w:pStyle w:val="TableText"/>
              <w:rPr>
                <w:szCs w:val="16"/>
                <w:lang w:val="nl-NL"/>
              </w:rPr>
            </w:pPr>
            <w:r w:rsidRPr="0027052B">
              <w:rPr>
                <w:rFonts w:eastAsia="Times New Roman" w:cs="Times New Roman"/>
                <w:szCs w:val="16"/>
                <w:lang w:val="nl-NL" w:eastAsia="en-US"/>
              </w:rPr>
              <w:t>Veiligheidsmaatregelen en veiligheidsmiddelen</w:t>
            </w:r>
            <w:r>
              <w:rPr>
                <w:rFonts w:eastAsia="Times New Roman" w:cs="Times New Roman"/>
                <w:szCs w:val="16"/>
                <w:lang w:val="nl-NL" w:eastAsia="en-US"/>
              </w:rPr>
              <w:t xml:space="preserve"> specifiek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35651F" w:rsidRPr="0027052B" w:rsidRDefault="0035651F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35651F" w:rsidRPr="0027052B" w:rsidTr="001417E9"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35651F" w:rsidRPr="0027052B" w:rsidRDefault="0035651F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 xml:space="preserve">Opbrengsten 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35651F" w:rsidRPr="0027052B" w:rsidRDefault="0035651F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€-………………………………….</w:t>
            </w:r>
          </w:p>
        </w:tc>
      </w:tr>
      <w:tr w:rsidR="0035651F" w:rsidRPr="0027052B" w:rsidTr="001417E9"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35651F" w:rsidRPr="0027052B" w:rsidRDefault="0035651F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Overige uitvoeringskosten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35651F" w:rsidRPr="0027052B" w:rsidRDefault="0035651F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35651F" w:rsidRPr="0027052B" w:rsidTr="001417E9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35651F" w:rsidRPr="00A436C6" w:rsidRDefault="0035651F" w:rsidP="001417E9">
            <w:pPr>
              <w:pStyle w:val="TableText"/>
              <w:rPr>
                <w:i/>
                <w:lang w:val="nl-NL"/>
              </w:rPr>
            </w:pPr>
            <w:r w:rsidRPr="00A436C6">
              <w:rPr>
                <w:i/>
                <w:lang w:val="nl-NL"/>
              </w:rPr>
              <w:t xml:space="preserve">Totaal </w:t>
            </w:r>
            <w:r w:rsidRPr="00D95A5A">
              <w:rPr>
                <w:i/>
                <w:lang w:val="nl-NL"/>
              </w:rPr>
              <w:t xml:space="preserve">uitvoeringskosten </w:t>
            </w:r>
            <w:r>
              <w:rPr>
                <w:i/>
                <w:lang w:val="nl-NL"/>
              </w:rPr>
              <w:t>Betongoot (22)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35651F" w:rsidRPr="00A436C6" w:rsidRDefault="0035651F" w:rsidP="001417E9">
            <w:pPr>
              <w:pStyle w:val="TableText"/>
              <w:rPr>
                <w:i/>
                <w:lang w:val="nl-NL"/>
              </w:rPr>
            </w:pPr>
            <w:r w:rsidRPr="00A436C6">
              <w:rPr>
                <w:i/>
                <w:lang w:val="nl-NL"/>
              </w:rPr>
              <w:t>€ ……………………………………</w:t>
            </w:r>
          </w:p>
        </w:tc>
      </w:tr>
    </w:tbl>
    <w:p w:rsidR="0035651F" w:rsidRDefault="0035651F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tbl>
      <w:tblPr>
        <w:tblStyle w:val="RHDHVTable"/>
        <w:tblpPr w:leftFromText="141" w:rightFromText="141" w:vertAnchor="text" w:horzAnchor="margin" w:tblpY="179"/>
        <w:tblW w:w="5000" w:type="pct"/>
        <w:tblLook w:val="0660" w:firstRow="1" w:lastRow="1" w:firstColumn="0" w:lastColumn="0" w:noHBand="1" w:noVBand="1"/>
      </w:tblPr>
      <w:tblGrid>
        <w:gridCol w:w="5412"/>
        <w:gridCol w:w="3660"/>
      </w:tblGrid>
      <w:tr w:rsidR="006D59ED" w:rsidRPr="0027052B" w:rsidTr="001417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412" w:type="dxa"/>
          </w:tcPr>
          <w:p w:rsidR="006D59ED" w:rsidRPr="0027052B" w:rsidRDefault="006D59ED" w:rsidP="001417E9">
            <w:pPr>
              <w:pStyle w:val="TableHeading"/>
              <w:rPr>
                <w:lang w:val="nl-NL"/>
              </w:rPr>
            </w:pPr>
            <w:r w:rsidRPr="0027052B">
              <w:rPr>
                <w:lang w:val="nl-NL"/>
              </w:rPr>
              <w:t>Uitvoeringskosten</w:t>
            </w:r>
            <w:r>
              <w:rPr>
                <w:lang w:val="nl-NL"/>
              </w:rPr>
              <w:t xml:space="preserve"> Overige bouwwerken binnen sloopgrenzen</w:t>
            </w:r>
          </w:p>
        </w:tc>
        <w:tc>
          <w:tcPr>
            <w:tcW w:w="3660" w:type="dxa"/>
          </w:tcPr>
          <w:p w:rsidR="006D59ED" w:rsidRPr="0027052B" w:rsidRDefault="006D59ED" w:rsidP="001417E9">
            <w:pPr>
              <w:pStyle w:val="TableHeading"/>
              <w:rPr>
                <w:lang w:val="nl-NL"/>
              </w:rPr>
            </w:pPr>
            <w:r w:rsidRPr="0027052B">
              <w:rPr>
                <w:lang w:val="nl-NL"/>
              </w:rPr>
              <w:t>Kosten</w:t>
            </w:r>
          </w:p>
        </w:tc>
      </w:tr>
      <w:tr w:rsidR="006D59ED" w:rsidRPr="0027052B" w:rsidTr="001417E9">
        <w:tc>
          <w:tcPr>
            <w:tcW w:w="5412" w:type="dxa"/>
          </w:tcPr>
          <w:p w:rsidR="006D59ED" w:rsidRPr="0027052B" w:rsidRDefault="006D59ED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Asbestsanering</w:t>
            </w:r>
          </w:p>
        </w:tc>
        <w:tc>
          <w:tcPr>
            <w:tcW w:w="3660" w:type="dxa"/>
          </w:tcPr>
          <w:p w:rsidR="006D59ED" w:rsidRPr="0027052B" w:rsidRDefault="006D59ED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D59ED" w:rsidRPr="0027052B" w:rsidTr="001417E9">
        <w:tc>
          <w:tcPr>
            <w:tcW w:w="5412" w:type="dxa"/>
          </w:tcPr>
          <w:p w:rsidR="006D59ED" w:rsidRPr="0027052B" w:rsidRDefault="006D59ED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Stripwerkzaamheden</w:t>
            </w:r>
          </w:p>
        </w:tc>
        <w:tc>
          <w:tcPr>
            <w:tcW w:w="3660" w:type="dxa"/>
          </w:tcPr>
          <w:p w:rsidR="006D59ED" w:rsidRPr="0027052B" w:rsidRDefault="006D59ED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D59ED" w:rsidRPr="0027052B" w:rsidTr="001417E9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D59ED" w:rsidRPr="0027052B" w:rsidRDefault="006D59ED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Sloopkosten bovengronds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D59ED" w:rsidRPr="0027052B" w:rsidRDefault="006D59ED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D59ED" w:rsidRPr="0027052B" w:rsidTr="001417E9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D59ED" w:rsidRPr="0027052B" w:rsidRDefault="006D59ED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Sloopkosten ondergronds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D59ED" w:rsidRPr="0027052B" w:rsidRDefault="006D59ED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D59ED" w:rsidRPr="00100955" w:rsidTr="001417E9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D59ED" w:rsidRPr="0027052B" w:rsidRDefault="006D59ED" w:rsidP="001417E9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>Deponie- en transportkosten afvalmaterialen (incl. waarde metalen)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D59ED" w:rsidRPr="0027052B" w:rsidRDefault="006D59ED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FA76A9" w:rsidRPr="00100955" w:rsidTr="001417E9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FA76A9" w:rsidRDefault="00FA76A9" w:rsidP="00FA76A9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 xml:space="preserve">Het on site breken middels een mobiele puinbreker 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FA76A9" w:rsidRPr="0027052B" w:rsidRDefault="00FA76A9" w:rsidP="00FA76A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D59ED" w:rsidRPr="00100955" w:rsidTr="001417E9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D59ED" w:rsidRPr="0027052B" w:rsidRDefault="006D59ED" w:rsidP="001417E9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>Aanvullen en verdichten ontstane gaten</w:t>
            </w:r>
            <w:r w:rsidR="003E693B">
              <w:rPr>
                <w:rFonts w:eastAsia="Times New Roman" w:cs="Times New Roman"/>
                <w:szCs w:val="16"/>
                <w:lang w:val="nl-NL" w:eastAsia="en-US"/>
              </w:rPr>
              <w:t xml:space="preserve"> (incl. transportkosten)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D59ED" w:rsidRPr="0027052B" w:rsidRDefault="006D59ED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D59ED" w:rsidRPr="00100955" w:rsidTr="001417E9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D59ED" w:rsidRDefault="006D59ED" w:rsidP="001417E9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>Bemalingskosten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D59ED" w:rsidRPr="0027052B" w:rsidRDefault="006D59ED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D59ED" w:rsidRPr="00100955" w:rsidTr="001417E9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D59ED" w:rsidRPr="0027052B" w:rsidRDefault="006D59ED" w:rsidP="001417E9">
            <w:pPr>
              <w:pStyle w:val="TableText"/>
              <w:rPr>
                <w:szCs w:val="16"/>
                <w:lang w:val="nl-NL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 xml:space="preserve">Overige </w:t>
            </w:r>
            <w:r w:rsidRPr="0027052B">
              <w:rPr>
                <w:rFonts w:eastAsia="Times New Roman" w:cs="Times New Roman"/>
                <w:szCs w:val="16"/>
                <w:lang w:val="nl-NL" w:eastAsia="en-US"/>
              </w:rPr>
              <w:t>Civiele werkzaamheden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D59ED" w:rsidRPr="0027052B" w:rsidRDefault="006D59ED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D59ED" w:rsidRPr="00100955" w:rsidTr="001417E9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6D59ED" w:rsidRPr="0027052B" w:rsidRDefault="006D59ED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Bouwkundige werkzaamheden</w:t>
            </w:r>
            <w:r>
              <w:rPr>
                <w:lang w:val="nl-NL"/>
              </w:rPr>
              <w:t xml:space="preserve"> 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6D59ED" w:rsidRPr="0027052B" w:rsidRDefault="006D59ED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D59ED" w:rsidRPr="0027052B" w:rsidTr="001417E9"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D59ED" w:rsidRPr="0027052B" w:rsidRDefault="006D59ED" w:rsidP="001417E9">
            <w:pPr>
              <w:pStyle w:val="TableText"/>
              <w:rPr>
                <w:szCs w:val="16"/>
                <w:lang w:val="nl-NL"/>
              </w:rPr>
            </w:pPr>
            <w:r w:rsidRPr="0027052B">
              <w:rPr>
                <w:rFonts w:eastAsia="Times New Roman" w:cs="Times New Roman"/>
                <w:szCs w:val="16"/>
                <w:lang w:val="nl-NL" w:eastAsia="en-US"/>
              </w:rPr>
              <w:t>Veiligheidsmaatregelen en veiligheidsmiddelen</w:t>
            </w:r>
            <w:r>
              <w:rPr>
                <w:rFonts w:eastAsia="Times New Roman" w:cs="Times New Roman"/>
                <w:szCs w:val="16"/>
                <w:lang w:val="nl-NL" w:eastAsia="en-US"/>
              </w:rPr>
              <w:t xml:space="preserve"> specifiek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D59ED" w:rsidRPr="0027052B" w:rsidRDefault="006D59ED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D59ED" w:rsidRPr="0027052B" w:rsidTr="001417E9"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D59ED" w:rsidRPr="0027052B" w:rsidRDefault="006D59ED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 xml:space="preserve">Opbrengsten 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D59ED" w:rsidRPr="0027052B" w:rsidRDefault="006D59ED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€-………………………………….</w:t>
            </w:r>
          </w:p>
        </w:tc>
      </w:tr>
      <w:tr w:rsidR="006D59ED" w:rsidRPr="0027052B" w:rsidTr="001417E9"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D59ED" w:rsidRPr="0027052B" w:rsidRDefault="006D59ED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Overige uitvoeringskosten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D59ED" w:rsidRPr="0027052B" w:rsidRDefault="006D59ED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6D59ED" w:rsidRPr="0027052B" w:rsidTr="001417E9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D59ED" w:rsidRPr="00A436C6" w:rsidRDefault="006D59ED" w:rsidP="001417E9">
            <w:pPr>
              <w:pStyle w:val="TableText"/>
              <w:rPr>
                <w:i/>
                <w:lang w:val="nl-NL"/>
              </w:rPr>
            </w:pPr>
            <w:r w:rsidRPr="00A436C6">
              <w:rPr>
                <w:i/>
                <w:lang w:val="nl-NL"/>
              </w:rPr>
              <w:t xml:space="preserve">Totaal </w:t>
            </w:r>
            <w:r w:rsidRPr="00D95A5A">
              <w:rPr>
                <w:i/>
                <w:lang w:val="nl-NL"/>
              </w:rPr>
              <w:t xml:space="preserve">uitvoeringskosten </w:t>
            </w:r>
            <w:r w:rsidRPr="006D59ED">
              <w:rPr>
                <w:i/>
                <w:lang w:val="nl-NL"/>
              </w:rPr>
              <w:t>Overige bouwwerken binnen sloopgrenzen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6D59ED" w:rsidRPr="00A436C6" w:rsidRDefault="006D59ED" w:rsidP="001417E9">
            <w:pPr>
              <w:pStyle w:val="TableText"/>
              <w:rPr>
                <w:i/>
                <w:lang w:val="nl-NL"/>
              </w:rPr>
            </w:pPr>
            <w:r w:rsidRPr="00A436C6">
              <w:rPr>
                <w:i/>
                <w:lang w:val="nl-NL"/>
              </w:rPr>
              <w:t>€ ……………………………………</w:t>
            </w:r>
          </w:p>
        </w:tc>
      </w:tr>
    </w:tbl>
    <w:p w:rsidR="006D59ED" w:rsidRDefault="006D59ED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tbl>
      <w:tblPr>
        <w:tblStyle w:val="RHDHVTable"/>
        <w:tblpPr w:leftFromText="141" w:rightFromText="141" w:vertAnchor="text" w:horzAnchor="margin" w:tblpY="179"/>
        <w:tblW w:w="5000" w:type="pct"/>
        <w:tblLook w:val="0660" w:firstRow="1" w:lastRow="1" w:firstColumn="0" w:lastColumn="0" w:noHBand="1" w:noVBand="1"/>
      </w:tblPr>
      <w:tblGrid>
        <w:gridCol w:w="5412"/>
        <w:gridCol w:w="3660"/>
      </w:tblGrid>
      <w:tr w:rsidR="007847A5" w:rsidRPr="0027052B" w:rsidTr="001417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412" w:type="dxa"/>
          </w:tcPr>
          <w:p w:rsidR="007847A5" w:rsidRPr="0027052B" w:rsidRDefault="007847A5" w:rsidP="001417E9">
            <w:pPr>
              <w:pStyle w:val="TableHeading"/>
              <w:rPr>
                <w:lang w:val="nl-NL"/>
              </w:rPr>
            </w:pPr>
            <w:r w:rsidRPr="0027052B">
              <w:rPr>
                <w:lang w:val="nl-NL"/>
              </w:rPr>
              <w:t>Uitvoeringskosten</w:t>
            </w:r>
            <w:r>
              <w:rPr>
                <w:lang w:val="nl-NL"/>
              </w:rPr>
              <w:t xml:space="preserve"> sloop ondergrondse kabels en leidingen</w:t>
            </w:r>
          </w:p>
        </w:tc>
        <w:tc>
          <w:tcPr>
            <w:tcW w:w="3660" w:type="dxa"/>
          </w:tcPr>
          <w:p w:rsidR="007847A5" w:rsidRPr="0027052B" w:rsidRDefault="007847A5" w:rsidP="001417E9">
            <w:pPr>
              <w:pStyle w:val="TableHeading"/>
              <w:rPr>
                <w:lang w:val="nl-NL"/>
              </w:rPr>
            </w:pPr>
            <w:r w:rsidRPr="0027052B">
              <w:rPr>
                <w:lang w:val="nl-NL"/>
              </w:rPr>
              <w:t>Kosten</w:t>
            </w:r>
          </w:p>
        </w:tc>
      </w:tr>
      <w:tr w:rsidR="007847A5" w:rsidRPr="0027052B" w:rsidTr="001417E9">
        <w:tc>
          <w:tcPr>
            <w:tcW w:w="5412" w:type="dxa"/>
          </w:tcPr>
          <w:p w:rsidR="007847A5" w:rsidRPr="0027052B" w:rsidRDefault="007847A5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Asbestsanering</w:t>
            </w:r>
          </w:p>
        </w:tc>
        <w:tc>
          <w:tcPr>
            <w:tcW w:w="3660" w:type="dxa"/>
          </w:tcPr>
          <w:p w:rsidR="007847A5" w:rsidRPr="0027052B" w:rsidRDefault="007847A5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7847A5" w:rsidRPr="0027052B" w:rsidTr="001417E9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7847A5" w:rsidRPr="0027052B" w:rsidRDefault="007847A5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Sloopkosten ondergronds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7847A5" w:rsidRPr="0027052B" w:rsidRDefault="007847A5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7847A5" w:rsidRPr="00100955" w:rsidTr="001417E9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7847A5" w:rsidRPr="0027052B" w:rsidRDefault="007847A5" w:rsidP="001417E9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>Deponie- en transportkosten afvalmaterialen (incl. waarde metalen)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7847A5" w:rsidRPr="0027052B" w:rsidRDefault="007847A5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FA76A9" w:rsidRPr="00100955" w:rsidTr="001417E9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FA76A9" w:rsidRDefault="00FA76A9" w:rsidP="00FA76A9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 xml:space="preserve">Het on site breken middels een mobiele puinbreker 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FA76A9" w:rsidRPr="0027052B" w:rsidRDefault="00FA76A9" w:rsidP="00FA76A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7847A5" w:rsidRPr="00100955" w:rsidTr="001417E9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7847A5" w:rsidRPr="0027052B" w:rsidRDefault="007847A5" w:rsidP="001417E9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>Aanvullen en verdichten ontstane gaten</w:t>
            </w:r>
            <w:r w:rsidR="003E693B">
              <w:rPr>
                <w:rFonts w:eastAsia="Times New Roman" w:cs="Times New Roman"/>
                <w:szCs w:val="16"/>
                <w:lang w:val="nl-NL" w:eastAsia="en-US"/>
              </w:rPr>
              <w:t xml:space="preserve"> (incl. transportkosten)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7847A5" w:rsidRPr="0027052B" w:rsidRDefault="007847A5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7847A5" w:rsidRPr="00100955" w:rsidTr="001417E9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7847A5" w:rsidRDefault="007847A5" w:rsidP="001417E9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lastRenderedPageBreak/>
              <w:t>Bemalingskosten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7847A5" w:rsidRPr="0027052B" w:rsidRDefault="007847A5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7847A5" w:rsidRPr="00100955" w:rsidTr="001417E9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7847A5" w:rsidRPr="0027052B" w:rsidRDefault="007847A5" w:rsidP="001417E9">
            <w:pPr>
              <w:pStyle w:val="TableText"/>
              <w:rPr>
                <w:szCs w:val="16"/>
                <w:lang w:val="nl-NL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 xml:space="preserve">Overige </w:t>
            </w:r>
            <w:r w:rsidRPr="0027052B">
              <w:rPr>
                <w:rFonts w:eastAsia="Times New Roman" w:cs="Times New Roman"/>
                <w:szCs w:val="16"/>
                <w:lang w:val="nl-NL" w:eastAsia="en-US"/>
              </w:rPr>
              <w:t>Civiele werkzaamheden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7847A5" w:rsidRPr="0027052B" w:rsidRDefault="007847A5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7847A5" w:rsidRPr="00100955" w:rsidTr="001417E9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7847A5" w:rsidRPr="0027052B" w:rsidRDefault="007847A5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Bouwkundige werkzaamheden</w:t>
            </w:r>
            <w:r>
              <w:rPr>
                <w:lang w:val="nl-NL"/>
              </w:rPr>
              <w:t xml:space="preserve"> 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7847A5" w:rsidRPr="0027052B" w:rsidRDefault="007847A5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7847A5" w:rsidRPr="0027052B" w:rsidTr="001417E9"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7847A5" w:rsidRPr="0027052B" w:rsidRDefault="007847A5" w:rsidP="001417E9">
            <w:pPr>
              <w:pStyle w:val="TableText"/>
              <w:rPr>
                <w:szCs w:val="16"/>
                <w:lang w:val="nl-NL"/>
              </w:rPr>
            </w:pPr>
            <w:r w:rsidRPr="0027052B">
              <w:rPr>
                <w:rFonts w:eastAsia="Times New Roman" w:cs="Times New Roman"/>
                <w:szCs w:val="16"/>
                <w:lang w:val="nl-NL" w:eastAsia="en-US"/>
              </w:rPr>
              <w:t>Veiligheidsmaatregelen en veiligheidsmiddelen</w:t>
            </w:r>
            <w:r>
              <w:rPr>
                <w:rFonts w:eastAsia="Times New Roman" w:cs="Times New Roman"/>
                <w:szCs w:val="16"/>
                <w:lang w:val="nl-NL" w:eastAsia="en-US"/>
              </w:rPr>
              <w:t xml:space="preserve"> specifiek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7847A5" w:rsidRPr="0027052B" w:rsidRDefault="007847A5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7847A5" w:rsidRPr="0027052B" w:rsidTr="001417E9"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7847A5" w:rsidRPr="0027052B" w:rsidRDefault="007847A5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 xml:space="preserve">Opbrengsten 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7847A5" w:rsidRPr="0027052B" w:rsidRDefault="007847A5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€-………………………………….</w:t>
            </w:r>
          </w:p>
        </w:tc>
      </w:tr>
      <w:tr w:rsidR="007847A5" w:rsidRPr="0027052B" w:rsidTr="001417E9"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7847A5" w:rsidRPr="0027052B" w:rsidRDefault="007847A5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Overige uitvoeringskosten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7847A5" w:rsidRPr="0027052B" w:rsidRDefault="007847A5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7847A5" w:rsidRPr="0027052B" w:rsidTr="001417E9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7847A5" w:rsidRPr="00A436C6" w:rsidRDefault="007847A5" w:rsidP="001417E9">
            <w:pPr>
              <w:pStyle w:val="TableText"/>
              <w:rPr>
                <w:i/>
                <w:lang w:val="nl-NL"/>
              </w:rPr>
            </w:pPr>
            <w:r w:rsidRPr="00A436C6">
              <w:rPr>
                <w:i/>
                <w:lang w:val="nl-NL"/>
              </w:rPr>
              <w:t xml:space="preserve">Totaal </w:t>
            </w:r>
            <w:r w:rsidRPr="00D95A5A">
              <w:rPr>
                <w:i/>
                <w:lang w:val="nl-NL"/>
              </w:rPr>
              <w:t>uitvoeringskosten</w:t>
            </w:r>
            <w:r w:rsidR="008C52F4">
              <w:rPr>
                <w:lang w:val="nl-NL"/>
              </w:rPr>
              <w:t xml:space="preserve"> </w:t>
            </w:r>
            <w:r w:rsidR="008C52F4" w:rsidRPr="008C52F4">
              <w:rPr>
                <w:i/>
                <w:lang w:val="nl-NL"/>
              </w:rPr>
              <w:t>sloop ondergrondse kabels en leidingen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7847A5" w:rsidRPr="00A436C6" w:rsidRDefault="007847A5" w:rsidP="001417E9">
            <w:pPr>
              <w:pStyle w:val="TableText"/>
              <w:rPr>
                <w:i/>
                <w:lang w:val="nl-NL"/>
              </w:rPr>
            </w:pPr>
            <w:r w:rsidRPr="00A436C6">
              <w:rPr>
                <w:i/>
                <w:lang w:val="nl-NL"/>
              </w:rPr>
              <w:t>€ ……………………………………</w:t>
            </w:r>
          </w:p>
        </w:tc>
      </w:tr>
    </w:tbl>
    <w:p w:rsidR="007847A5" w:rsidRDefault="007847A5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tbl>
      <w:tblPr>
        <w:tblStyle w:val="RHDHVTable"/>
        <w:tblpPr w:leftFromText="141" w:rightFromText="141" w:vertAnchor="text" w:horzAnchor="margin" w:tblpY="179"/>
        <w:tblW w:w="5000" w:type="pct"/>
        <w:tblLook w:val="0660" w:firstRow="1" w:lastRow="1" w:firstColumn="0" w:lastColumn="0" w:noHBand="1" w:noVBand="1"/>
      </w:tblPr>
      <w:tblGrid>
        <w:gridCol w:w="5412"/>
        <w:gridCol w:w="3660"/>
      </w:tblGrid>
      <w:tr w:rsidR="00FF414C" w:rsidRPr="0027052B" w:rsidTr="001417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412" w:type="dxa"/>
          </w:tcPr>
          <w:p w:rsidR="00FF414C" w:rsidRPr="0027052B" w:rsidRDefault="00FF414C" w:rsidP="001417E9">
            <w:pPr>
              <w:pStyle w:val="TableHeading"/>
              <w:rPr>
                <w:lang w:val="nl-NL"/>
              </w:rPr>
            </w:pPr>
            <w:r w:rsidRPr="0027052B">
              <w:rPr>
                <w:lang w:val="nl-NL"/>
              </w:rPr>
              <w:t>Uitvoeringskosten</w:t>
            </w:r>
            <w:r>
              <w:rPr>
                <w:lang w:val="nl-NL"/>
              </w:rPr>
              <w:t xml:space="preserve"> opschonen en afwerken terrein</w:t>
            </w:r>
          </w:p>
        </w:tc>
        <w:tc>
          <w:tcPr>
            <w:tcW w:w="3660" w:type="dxa"/>
          </w:tcPr>
          <w:p w:rsidR="00FF414C" w:rsidRPr="0027052B" w:rsidRDefault="00FF414C" w:rsidP="001417E9">
            <w:pPr>
              <w:pStyle w:val="TableHeading"/>
              <w:rPr>
                <w:lang w:val="nl-NL"/>
              </w:rPr>
            </w:pPr>
            <w:r w:rsidRPr="0027052B">
              <w:rPr>
                <w:lang w:val="nl-NL"/>
              </w:rPr>
              <w:t>Kosten</w:t>
            </w:r>
          </w:p>
        </w:tc>
      </w:tr>
      <w:tr w:rsidR="00FF414C" w:rsidRPr="0027052B" w:rsidTr="001417E9">
        <w:tc>
          <w:tcPr>
            <w:tcW w:w="5412" w:type="dxa"/>
          </w:tcPr>
          <w:p w:rsidR="00FF414C" w:rsidRPr="0027052B" w:rsidRDefault="00FF414C" w:rsidP="00FF414C">
            <w:pPr>
              <w:pStyle w:val="TableText"/>
              <w:ind w:left="0"/>
              <w:rPr>
                <w:lang w:val="nl-NL"/>
              </w:rPr>
            </w:pPr>
            <w:r>
              <w:rPr>
                <w:lang w:val="nl-NL"/>
              </w:rPr>
              <w:t xml:space="preserve">   Sloopkosten terreinverhardingen (incl. fundaties)</w:t>
            </w:r>
          </w:p>
        </w:tc>
        <w:tc>
          <w:tcPr>
            <w:tcW w:w="3660" w:type="dxa"/>
          </w:tcPr>
          <w:p w:rsidR="00FF414C" w:rsidRPr="0027052B" w:rsidRDefault="00FF414C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FF414C" w:rsidRPr="0027052B" w:rsidTr="001417E9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FF414C" w:rsidRPr="0027052B" w:rsidRDefault="00FF414C" w:rsidP="001417E9">
            <w:pPr>
              <w:pStyle w:val="TableText"/>
              <w:rPr>
                <w:lang w:val="nl-NL"/>
              </w:rPr>
            </w:pPr>
            <w:r>
              <w:rPr>
                <w:lang w:val="nl-NL"/>
              </w:rPr>
              <w:t>Proefsleuven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FF414C" w:rsidRPr="0027052B" w:rsidRDefault="00FF414C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</w:t>
            </w:r>
            <w:r>
              <w:rPr>
                <w:lang w:val="nl-NL"/>
              </w:rPr>
              <w:t xml:space="preserve"> </w:t>
            </w:r>
            <w:r w:rsidR="00643EBE">
              <w:rPr>
                <w:lang w:val="nl-NL"/>
              </w:rPr>
              <w:t>10</w:t>
            </w:r>
            <w:r>
              <w:rPr>
                <w:lang w:val="nl-NL"/>
              </w:rPr>
              <w:t>0.000, --</w:t>
            </w:r>
          </w:p>
        </w:tc>
      </w:tr>
      <w:tr w:rsidR="00FF414C" w:rsidRPr="00100955" w:rsidTr="001417E9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FF414C" w:rsidRPr="0027052B" w:rsidRDefault="004A791A" w:rsidP="001417E9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>Egaliseren en afwerken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FF414C" w:rsidRPr="0027052B" w:rsidRDefault="00FF414C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FF414C" w:rsidRPr="00100955" w:rsidTr="001417E9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FF414C" w:rsidRPr="0027052B" w:rsidRDefault="004A791A" w:rsidP="001417E9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>Egaliseren, aandrukken en verkruimelen bovenste 20mm tot 30mm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FF414C" w:rsidRPr="0027052B" w:rsidRDefault="00FF414C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FF414C" w:rsidRPr="00100955" w:rsidTr="001417E9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FF414C" w:rsidRDefault="004A791A" w:rsidP="001417E9">
            <w:pPr>
              <w:pStyle w:val="TableText"/>
              <w:rPr>
                <w:rFonts w:eastAsia="Times New Roman" w:cs="Times New Roman"/>
                <w:szCs w:val="16"/>
                <w:lang w:val="nl-NL" w:eastAsia="en-US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>Inzaaien met gras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FF414C" w:rsidRPr="0027052B" w:rsidRDefault="00FF414C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FF414C" w:rsidRPr="00100955" w:rsidTr="001417E9">
        <w:tc>
          <w:tcPr>
            <w:tcW w:w="5412" w:type="dxa"/>
            <w:tcBorders>
              <w:bottom w:val="single" w:sz="8" w:space="0" w:color="FFFFFF" w:themeColor="background1"/>
            </w:tcBorders>
          </w:tcPr>
          <w:p w:rsidR="00FF414C" w:rsidRPr="0027052B" w:rsidRDefault="00FF414C" w:rsidP="001417E9">
            <w:pPr>
              <w:pStyle w:val="TableText"/>
              <w:rPr>
                <w:szCs w:val="16"/>
                <w:lang w:val="nl-NL"/>
              </w:rPr>
            </w:pPr>
            <w:r>
              <w:rPr>
                <w:rFonts w:eastAsia="Times New Roman" w:cs="Times New Roman"/>
                <w:szCs w:val="16"/>
                <w:lang w:val="nl-NL" w:eastAsia="en-US"/>
              </w:rPr>
              <w:t xml:space="preserve">Overige </w:t>
            </w:r>
            <w:r w:rsidRPr="0027052B">
              <w:rPr>
                <w:rFonts w:eastAsia="Times New Roman" w:cs="Times New Roman"/>
                <w:szCs w:val="16"/>
                <w:lang w:val="nl-NL" w:eastAsia="en-US"/>
              </w:rPr>
              <w:t>Civiele werkzaamheden</w:t>
            </w:r>
          </w:p>
        </w:tc>
        <w:tc>
          <w:tcPr>
            <w:tcW w:w="3660" w:type="dxa"/>
            <w:tcBorders>
              <w:bottom w:val="single" w:sz="8" w:space="0" w:color="FFFFFF" w:themeColor="background1"/>
            </w:tcBorders>
          </w:tcPr>
          <w:p w:rsidR="00FF414C" w:rsidRPr="0027052B" w:rsidRDefault="00FF414C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FF414C" w:rsidRPr="0027052B" w:rsidTr="001417E9"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FF414C" w:rsidRPr="0027052B" w:rsidRDefault="00FF414C" w:rsidP="001417E9">
            <w:pPr>
              <w:pStyle w:val="TableText"/>
              <w:rPr>
                <w:szCs w:val="16"/>
                <w:lang w:val="nl-NL"/>
              </w:rPr>
            </w:pPr>
            <w:r w:rsidRPr="0027052B">
              <w:rPr>
                <w:rFonts w:eastAsia="Times New Roman" w:cs="Times New Roman"/>
                <w:szCs w:val="16"/>
                <w:lang w:val="nl-NL" w:eastAsia="en-US"/>
              </w:rPr>
              <w:t>Veiligheidsmaatregelen en veiligheidsmiddelen</w:t>
            </w:r>
            <w:r>
              <w:rPr>
                <w:rFonts w:eastAsia="Times New Roman" w:cs="Times New Roman"/>
                <w:szCs w:val="16"/>
                <w:lang w:val="nl-NL" w:eastAsia="en-US"/>
              </w:rPr>
              <w:t xml:space="preserve"> specifiek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FF414C" w:rsidRPr="0027052B" w:rsidRDefault="00FF414C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FF414C" w:rsidRPr="0027052B" w:rsidTr="001417E9"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FF414C" w:rsidRPr="0027052B" w:rsidRDefault="00FF414C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Overige uitvoeringskosten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FF414C" w:rsidRPr="0027052B" w:rsidRDefault="00FF414C" w:rsidP="001417E9">
            <w:pPr>
              <w:pStyle w:val="TableText"/>
              <w:rPr>
                <w:lang w:val="nl-NL"/>
              </w:rPr>
            </w:pPr>
            <w:r w:rsidRPr="0027052B">
              <w:rPr>
                <w:lang w:val="nl-NL"/>
              </w:rPr>
              <w:t>€ ……………………………………</w:t>
            </w:r>
          </w:p>
        </w:tc>
      </w:tr>
      <w:tr w:rsidR="00FF414C" w:rsidRPr="0027052B" w:rsidTr="001417E9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FF414C" w:rsidRPr="00A436C6" w:rsidRDefault="00FF414C" w:rsidP="001417E9">
            <w:pPr>
              <w:pStyle w:val="TableText"/>
              <w:rPr>
                <w:i/>
                <w:lang w:val="nl-NL"/>
              </w:rPr>
            </w:pPr>
            <w:r w:rsidRPr="00A436C6">
              <w:rPr>
                <w:i/>
                <w:lang w:val="nl-NL"/>
              </w:rPr>
              <w:t xml:space="preserve">Totaal </w:t>
            </w:r>
            <w:r w:rsidRPr="004A791A">
              <w:rPr>
                <w:i/>
                <w:lang w:val="nl-NL"/>
              </w:rPr>
              <w:t>uitvoeringskosten</w:t>
            </w:r>
            <w:r w:rsidR="004A791A" w:rsidRPr="004A791A">
              <w:rPr>
                <w:i/>
                <w:lang w:val="nl-NL"/>
              </w:rPr>
              <w:t xml:space="preserve"> opschonen en afwerken terrein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</w:tcPr>
          <w:p w:rsidR="00FF414C" w:rsidRPr="00A436C6" w:rsidRDefault="00FF414C" w:rsidP="001417E9">
            <w:pPr>
              <w:pStyle w:val="TableText"/>
              <w:rPr>
                <w:i/>
                <w:lang w:val="nl-NL"/>
              </w:rPr>
            </w:pPr>
            <w:r w:rsidRPr="00A436C6">
              <w:rPr>
                <w:i/>
                <w:lang w:val="nl-NL"/>
              </w:rPr>
              <w:t>€ ……………………………………</w:t>
            </w:r>
          </w:p>
        </w:tc>
      </w:tr>
    </w:tbl>
    <w:p w:rsidR="00FF414C" w:rsidRPr="0027052B" w:rsidRDefault="00FF414C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tbl>
      <w:tblPr>
        <w:tblStyle w:val="RHDHVTable"/>
        <w:tblpPr w:leftFromText="141" w:rightFromText="141" w:vertAnchor="text" w:horzAnchor="margin" w:tblpY="179"/>
        <w:tblW w:w="5000" w:type="pct"/>
        <w:tblLook w:val="0660" w:firstRow="1" w:lastRow="1" w:firstColumn="0" w:lastColumn="0" w:noHBand="1" w:noVBand="1"/>
      </w:tblPr>
      <w:tblGrid>
        <w:gridCol w:w="5412"/>
        <w:gridCol w:w="3660"/>
      </w:tblGrid>
      <w:tr w:rsidR="00E02BEF" w:rsidRPr="0027052B" w:rsidTr="005649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  <w:shd w:val="clear" w:color="auto" w:fill="B8CCE4" w:themeFill="accent1" w:themeFillTint="66"/>
          </w:tcPr>
          <w:p w:rsidR="00E02BEF" w:rsidRPr="00E02BEF" w:rsidRDefault="00E02BEF" w:rsidP="005649FA">
            <w:pPr>
              <w:pStyle w:val="TableText"/>
              <w:rPr>
                <w:lang w:val="nl-NL"/>
              </w:rPr>
            </w:pPr>
            <w:r>
              <w:rPr>
                <w:lang w:val="nl-NL"/>
              </w:rPr>
              <w:t>TOTAAL INSCHRIJFSOM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  <w:shd w:val="clear" w:color="auto" w:fill="B8CCE4" w:themeFill="accent1" w:themeFillTint="66"/>
          </w:tcPr>
          <w:p w:rsidR="00E02BEF" w:rsidRPr="00E02BEF" w:rsidRDefault="00E02BEF" w:rsidP="005649FA">
            <w:pPr>
              <w:pStyle w:val="TableText"/>
              <w:rPr>
                <w:lang w:val="nl-NL"/>
              </w:rPr>
            </w:pPr>
            <w:r w:rsidRPr="00E02BEF">
              <w:rPr>
                <w:lang w:val="nl-NL"/>
              </w:rPr>
              <w:t>€ ……………………………………*</w:t>
            </w:r>
          </w:p>
        </w:tc>
      </w:tr>
    </w:tbl>
    <w:p w:rsidR="009B3879" w:rsidRDefault="009B3879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tbl>
      <w:tblPr>
        <w:tblStyle w:val="RHDHVTable"/>
        <w:tblpPr w:leftFromText="141" w:rightFromText="141" w:vertAnchor="text" w:horzAnchor="margin" w:tblpY="179"/>
        <w:tblW w:w="5000" w:type="pct"/>
        <w:tblLook w:val="0660" w:firstRow="1" w:lastRow="1" w:firstColumn="0" w:lastColumn="0" w:noHBand="1" w:noVBand="1"/>
      </w:tblPr>
      <w:tblGrid>
        <w:gridCol w:w="5412"/>
        <w:gridCol w:w="3660"/>
      </w:tblGrid>
      <w:tr w:rsidR="003E693B" w:rsidRPr="0027052B" w:rsidTr="001417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412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  <w:shd w:val="clear" w:color="auto" w:fill="B8CCE4" w:themeFill="accent1" w:themeFillTint="66"/>
          </w:tcPr>
          <w:p w:rsidR="003E693B" w:rsidRPr="00E02BEF" w:rsidRDefault="003E693B" w:rsidP="001417E9">
            <w:pPr>
              <w:pStyle w:val="TableText"/>
              <w:rPr>
                <w:lang w:val="nl-NL"/>
              </w:rPr>
            </w:pPr>
            <w:r>
              <w:rPr>
                <w:lang w:val="nl-NL"/>
              </w:rPr>
              <w:t>Minderkosten indien sloop Hoofdgemaal (5) en Roostergoedgebouw (20) niet tot het werk behoort</w:t>
            </w:r>
          </w:p>
        </w:tc>
        <w:tc>
          <w:tcPr>
            <w:tcW w:w="3660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  <w:shd w:val="clear" w:color="auto" w:fill="B8CCE4" w:themeFill="accent1" w:themeFillTint="66"/>
          </w:tcPr>
          <w:p w:rsidR="003E693B" w:rsidRPr="00E02BEF" w:rsidRDefault="003E693B" w:rsidP="003E693B">
            <w:pPr>
              <w:pStyle w:val="TableText"/>
              <w:rPr>
                <w:lang w:val="nl-NL"/>
              </w:rPr>
            </w:pPr>
            <w:r>
              <w:rPr>
                <w:lang w:val="nl-NL"/>
              </w:rPr>
              <w:t xml:space="preserve">- </w:t>
            </w:r>
            <w:r w:rsidRPr="00E02BEF">
              <w:rPr>
                <w:lang w:val="nl-NL"/>
              </w:rPr>
              <w:t>€ ……………………………………</w:t>
            </w:r>
          </w:p>
        </w:tc>
      </w:tr>
    </w:tbl>
    <w:p w:rsidR="00084BB2" w:rsidRDefault="00084BB2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p w:rsidR="00084BB2" w:rsidRDefault="00084BB2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p w:rsidR="00E02BEF" w:rsidRPr="0027052B" w:rsidRDefault="00E02BEF" w:rsidP="00E02BEF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lang w:val="nl-NL" w:eastAsia="en-US"/>
        </w:rPr>
      </w:pPr>
      <w:r w:rsidRPr="0027052B">
        <w:rPr>
          <w:rFonts w:eastAsia="Times New Roman" w:cs="Times New Roman"/>
          <w:b/>
          <w:sz w:val="18"/>
          <w:lang w:val="nl-NL" w:eastAsia="en-US"/>
        </w:rPr>
        <w:t>*</w:t>
      </w:r>
      <w:r w:rsidRPr="0027052B">
        <w:rPr>
          <w:rFonts w:eastAsia="Times New Roman" w:cs="Times New Roman"/>
          <w:b/>
          <w:sz w:val="18"/>
          <w:lang w:val="nl-NL" w:eastAsia="en-US"/>
        </w:rPr>
        <w:tab/>
      </w:r>
      <w:r w:rsidRPr="0027052B">
        <w:rPr>
          <w:rFonts w:eastAsia="Times New Roman" w:cs="Times New Roman"/>
          <w:i/>
          <w:sz w:val="18"/>
          <w:lang w:val="nl-NL" w:eastAsia="en-US"/>
        </w:rPr>
        <w:t>Betreft vaste inschrijvingssom conform inschrijvingsbiljet.</w:t>
      </w:r>
    </w:p>
    <w:p w:rsidR="003E693B" w:rsidRDefault="003E693B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p w:rsidR="003E693B" w:rsidRDefault="003E693B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p w:rsidR="003E693B" w:rsidRDefault="003E693B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p w:rsidR="003E693B" w:rsidRDefault="003E693B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p w:rsidR="003E693B" w:rsidRDefault="003E693B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p w:rsidR="003E693B" w:rsidRDefault="003E693B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p w:rsidR="003E693B" w:rsidRDefault="003E693B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p w:rsidR="003E693B" w:rsidRDefault="003E693B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p w:rsidR="003E693B" w:rsidRDefault="003E693B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p w:rsidR="003E693B" w:rsidRDefault="003E693B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p w:rsidR="003E693B" w:rsidRDefault="003E693B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p w:rsidR="003E693B" w:rsidRDefault="003E693B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p w:rsidR="003E693B" w:rsidRDefault="003E693B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p w:rsidR="003E693B" w:rsidRDefault="003E693B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p w:rsidR="003E693B" w:rsidRDefault="003E693B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p w:rsidR="003E693B" w:rsidRDefault="003E693B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p w:rsidR="003E693B" w:rsidRDefault="003E693B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p w:rsidR="003E693B" w:rsidRDefault="003E693B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p w:rsidR="003E693B" w:rsidRDefault="003E693B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p w:rsidR="009B3879" w:rsidRPr="0027052B" w:rsidRDefault="009B3879" w:rsidP="009B3879">
      <w:pPr>
        <w:spacing w:line="255" w:lineRule="exact"/>
        <w:ind w:right="-1283"/>
        <w:jc w:val="both"/>
        <w:rPr>
          <w:rFonts w:eastAsia="Times New Roman" w:cs="Times New Roman"/>
          <w:sz w:val="18"/>
          <w:lang w:val="nl-NL" w:eastAsia="en-US"/>
        </w:rPr>
      </w:pPr>
      <w:r w:rsidRPr="0027052B">
        <w:rPr>
          <w:rFonts w:eastAsia="Times New Roman" w:cs="Times New Roman"/>
          <w:b/>
          <w:sz w:val="18"/>
          <w:u w:val="single"/>
          <w:lang w:val="nl-NL" w:eastAsia="en-US"/>
        </w:rPr>
        <w:lastRenderedPageBreak/>
        <w:t>1.1</w:t>
      </w:r>
      <w:r w:rsidRPr="0027052B">
        <w:rPr>
          <w:rFonts w:eastAsia="Times New Roman" w:cs="Times New Roman"/>
          <w:b/>
          <w:sz w:val="18"/>
          <w:u w:val="single"/>
          <w:lang w:val="nl-NL" w:eastAsia="en-US"/>
        </w:rPr>
        <w:tab/>
        <w:t>Wet keten aansprakelijkheid</w:t>
      </w:r>
    </w:p>
    <w:p w:rsidR="009B3879" w:rsidRPr="0027052B" w:rsidRDefault="009B3879" w:rsidP="009B3879">
      <w:pPr>
        <w:spacing w:line="255" w:lineRule="exact"/>
        <w:ind w:right="-1283"/>
        <w:jc w:val="both"/>
        <w:rPr>
          <w:rFonts w:eastAsia="Times New Roman" w:cs="Times New Roman"/>
          <w:sz w:val="18"/>
          <w:lang w:val="nl-NL" w:eastAsia="en-US"/>
        </w:rPr>
      </w:pPr>
    </w:p>
    <w:p w:rsidR="009B3879" w:rsidRPr="0027052B" w:rsidRDefault="009B3879" w:rsidP="009B3879">
      <w:pPr>
        <w:spacing w:line="255" w:lineRule="exact"/>
        <w:ind w:right="-1283"/>
        <w:jc w:val="both"/>
        <w:rPr>
          <w:rFonts w:eastAsia="Times New Roman" w:cs="Times New Roman"/>
          <w:sz w:val="18"/>
          <w:lang w:val="nl-NL" w:eastAsia="en-US"/>
        </w:rPr>
      </w:pPr>
      <w:r w:rsidRPr="0027052B">
        <w:rPr>
          <w:rFonts w:eastAsia="Times New Roman" w:cs="Times New Roman"/>
          <w:sz w:val="18"/>
          <w:lang w:val="nl-NL" w:eastAsia="en-US"/>
        </w:rPr>
        <w:t xml:space="preserve">Totale loonaandeel (exclusief de </w:t>
      </w:r>
      <w:proofErr w:type="spellStart"/>
      <w:r w:rsidRPr="0027052B">
        <w:rPr>
          <w:rFonts w:eastAsia="Times New Roman" w:cs="Times New Roman"/>
          <w:sz w:val="18"/>
          <w:lang w:val="nl-NL" w:eastAsia="en-US"/>
        </w:rPr>
        <w:t>onderaanneming</w:t>
      </w:r>
      <w:proofErr w:type="spellEnd"/>
      <w:r w:rsidRPr="0027052B">
        <w:rPr>
          <w:rFonts w:eastAsia="Times New Roman" w:cs="Times New Roman"/>
          <w:sz w:val="18"/>
          <w:lang w:val="nl-NL" w:eastAsia="en-US"/>
        </w:rPr>
        <w:t>)</w:t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  <w:t>...........manuren</w:t>
      </w:r>
    </w:p>
    <w:p w:rsidR="009B3879" w:rsidRPr="0027052B" w:rsidRDefault="009B3879" w:rsidP="009B3879">
      <w:pPr>
        <w:spacing w:line="255" w:lineRule="exact"/>
        <w:ind w:right="-1283"/>
        <w:jc w:val="both"/>
        <w:rPr>
          <w:rFonts w:eastAsia="Times New Roman" w:cs="Times New Roman"/>
          <w:sz w:val="18"/>
          <w:lang w:val="nl-NL" w:eastAsia="en-US"/>
        </w:rPr>
      </w:pPr>
    </w:p>
    <w:p w:rsidR="009B3879" w:rsidRPr="0027052B" w:rsidRDefault="009B3879" w:rsidP="009B3879">
      <w:pPr>
        <w:spacing w:line="255" w:lineRule="exact"/>
        <w:ind w:right="-1283"/>
        <w:jc w:val="both"/>
        <w:rPr>
          <w:rFonts w:eastAsia="Times New Roman" w:cs="Times New Roman"/>
          <w:sz w:val="18"/>
          <w:lang w:val="nl-NL" w:eastAsia="en-US"/>
        </w:rPr>
      </w:pPr>
      <w:r w:rsidRPr="0027052B">
        <w:rPr>
          <w:rFonts w:eastAsia="Times New Roman" w:cs="Times New Roman"/>
          <w:sz w:val="18"/>
          <w:lang w:val="nl-NL" w:eastAsia="en-US"/>
        </w:rPr>
        <w:t>Totale loonaandeel onderaannemers</w:t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  <w:t>...........manuren</w:t>
      </w:r>
    </w:p>
    <w:p w:rsidR="009B3879" w:rsidRPr="0027052B" w:rsidRDefault="009B3879" w:rsidP="009B3879">
      <w:pPr>
        <w:spacing w:line="255" w:lineRule="exact"/>
        <w:ind w:right="-1283"/>
        <w:jc w:val="both"/>
        <w:rPr>
          <w:rFonts w:eastAsia="Times New Roman" w:cs="Times New Roman"/>
          <w:sz w:val="18"/>
          <w:lang w:val="nl-NL" w:eastAsia="en-US"/>
        </w:rPr>
      </w:pPr>
    </w:p>
    <w:p w:rsidR="009B3879" w:rsidRPr="0027052B" w:rsidRDefault="009B3879" w:rsidP="009B3879">
      <w:pPr>
        <w:spacing w:line="255" w:lineRule="exact"/>
        <w:ind w:right="-1283"/>
        <w:jc w:val="both"/>
        <w:rPr>
          <w:rFonts w:eastAsia="Times New Roman" w:cs="Times New Roman"/>
          <w:sz w:val="18"/>
          <w:lang w:val="nl-NL" w:eastAsia="en-US"/>
        </w:rPr>
      </w:pPr>
      <w:r w:rsidRPr="0027052B">
        <w:rPr>
          <w:rFonts w:eastAsia="Times New Roman" w:cs="Times New Roman"/>
          <w:sz w:val="18"/>
          <w:lang w:val="nl-NL" w:eastAsia="en-US"/>
        </w:rPr>
        <w:t>Procentaandeel loonbelastingen</w:t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  <w:t>...........%</w:t>
      </w:r>
    </w:p>
    <w:p w:rsidR="009B3879" w:rsidRPr="0027052B" w:rsidRDefault="009B3879" w:rsidP="009B3879">
      <w:pPr>
        <w:spacing w:line="255" w:lineRule="exact"/>
        <w:ind w:right="-1283"/>
        <w:jc w:val="both"/>
        <w:rPr>
          <w:rFonts w:eastAsia="Times New Roman" w:cs="Times New Roman"/>
          <w:sz w:val="18"/>
          <w:lang w:val="nl-NL" w:eastAsia="en-US"/>
        </w:rPr>
      </w:pPr>
    </w:p>
    <w:p w:rsidR="009B3879" w:rsidRPr="0027052B" w:rsidRDefault="009B3879" w:rsidP="009B3879">
      <w:pPr>
        <w:spacing w:line="255" w:lineRule="exact"/>
        <w:ind w:right="-1283"/>
        <w:jc w:val="both"/>
        <w:rPr>
          <w:rFonts w:eastAsia="Times New Roman" w:cs="Times New Roman"/>
          <w:sz w:val="18"/>
          <w:lang w:val="nl-NL" w:eastAsia="en-US"/>
        </w:rPr>
      </w:pPr>
      <w:r w:rsidRPr="0027052B">
        <w:rPr>
          <w:rFonts w:eastAsia="Times New Roman" w:cs="Times New Roman"/>
          <w:sz w:val="18"/>
          <w:lang w:val="nl-NL" w:eastAsia="en-US"/>
        </w:rPr>
        <w:t>Procentaandeel sociale/volks verzekeringen</w:t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  <w:t>...........%</w:t>
      </w:r>
    </w:p>
    <w:p w:rsidR="009B3879" w:rsidRPr="0027052B" w:rsidRDefault="009B3879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p w:rsidR="009B3879" w:rsidRPr="0027052B" w:rsidRDefault="009B3879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p w:rsidR="009B3879" w:rsidRPr="0027052B" w:rsidRDefault="009B3879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  <w:r w:rsidRPr="0027052B">
        <w:rPr>
          <w:rFonts w:eastAsia="Times New Roman" w:cs="Times New Roman"/>
          <w:b/>
          <w:sz w:val="18"/>
          <w:u w:val="single"/>
          <w:lang w:val="nl-NL" w:eastAsia="en-US"/>
        </w:rPr>
        <w:t xml:space="preserve">1.2 </w:t>
      </w:r>
      <w:r w:rsidRPr="0027052B">
        <w:rPr>
          <w:rFonts w:eastAsia="Times New Roman" w:cs="Times New Roman"/>
          <w:b/>
          <w:sz w:val="18"/>
          <w:u w:val="single"/>
          <w:lang w:val="nl-NL" w:eastAsia="en-US"/>
        </w:rPr>
        <w:tab/>
        <w:t>Aannemersvergoeding voor extra werkzaamheden en meerwerk</w:t>
      </w:r>
    </w:p>
    <w:p w:rsidR="009B3879" w:rsidRPr="0027052B" w:rsidRDefault="009B3879" w:rsidP="009B3879">
      <w:pPr>
        <w:spacing w:line="255" w:lineRule="exact"/>
        <w:ind w:right="-1283"/>
        <w:jc w:val="both"/>
        <w:rPr>
          <w:rFonts w:eastAsia="Times New Roman" w:cs="Times New Roman"/>
          <w:sz w:val="18"/>
          <w:lang w:val="nl-NL" w:eastAsia="en-US"/>
        </w:rPr>
      </w:pPr>
    </w:p>
    <w:p w:rsidR="009B3879" w:rsidRPr="0027052B" w:rsidRDefault="009B3879" w:rsidP="009B3879">
      <w:pPr>
        <w:spacing w:line="255" w:lineRule="exact"/>
        <w:ind w:right="-1283"/>
        <w:jc w:val="both"/>
        <w:rPr>
          <w:rFonts w:eastAsia="Times New Roman" w:cs="Times New Roman"/>
          <w:sz w:val="18"/>
          <w:lang w:val="nl-NL" w:eastAsia="en-US"/>
        </w:rPr>
      </w:pPr>
      <w:r w:rsidRPr="0027052B">
        <w:rPr>
          <w:rFonts w:eastAsia="Times New Roman" w:cs="Times New Roman"/>
          <w:sz w:val="18"/>
          <w:lang w:val="nl-NL" w:eastAsia="en-US"/>
        </w:rPr>
        <w:t>Aannemersvergoeding voor het uitbesteden van werkzaamheden:</w:t>
      </w:r>
      <w:r w:rsidRPr="0027052B">
        <w:rPr>
          <w:rFonts w:eastAsia="Times New Roman" w:cs="Times New Roman"/>
          <w:sz w:val="18"/>
          <w:lang w:val="nl-NL" w:eastAsia="en-US"/>
        </w:rPr>
        <w:tab/>
        <w:t>...........%</w:t>
      </w:r>
    </w:p>
    <w:p w:rsidR="009B3879" w:rsidRPr="0027052B" w:rsidRDefault="009B3879" w:rsidP="009B3879">
      <w:pPr>
        <w:spacing w:line="255" w:lineRule="exact"/>
        <w:ind w:right="-1283"/>
        <w:jc w:val="both"/>
        <w:rPr>
          <w:rFonts w:eastAsia="Times New Roman" w:cs="Times New Roman"/>
          <w:sz w:val="18"/>
          <w:lang w:val="nl-NL" w:eastAsia="en-US"/>
        </w:rPr>
      </w:pPr>
    </w:p>
    <w:p w:rsidR="009B3879" w:rsidRPr="0027052B" w:rsidRDefault="009B3879" w:rsidP="009B3879">
      <w:pPr>
        <w:spacing w:line="255" w:lineRule="exact"/>
        <w:ind w:right="-1283"/>
        <w:jc w:val="both"/>
        <w:rPr>
          <w:rFonts w:eastAsia="Times New Roman" w:cs="Times New Roman"/>
          <w:sz w:val="18"/>
          <w:lang w:val="nl-NL" w:eastAsia="en-US"/>
        </w:rPr>
      </w:pPr>
      <w:r w:rsidRPr="0027052B">
        <w:rPr>
          <w:rFonts w:eastAsia="Times New Roman" w:cs="Times New Roman"/>
          <w:sz w:val="18"/>
          <w:lang w:val="nl-NL" w:eastAsia="en-US"/>
        </w:rPr>
        <w:t xml:space="preserve">Aannemersvergoeding voor het leveren van materialen: </w:t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  <w:t>...........%</w:t>
      </w:r>
    </w:p>
    <w:p w:rsidR="009B3879" w:rsidRPr="0027052B" w:rsidRDefault="009B3879" w:rsidP="009B3879">
      <w:pPr>
        <w:spacing w:line="255" w:lineRule="exact"/>
        <w:ind w:right="-1283"/>
        <w:jc w:val="both"/>
        <w:rPr>
          <w:rFonts w:eastAsia="Times New Roman" w:cs="Times New Roman"/>
          <w:sz w:val="18"/>
          <w:lang w:val="nl-NL" w:eastAsia="en-US"/>
        </w:rPr>
      </w:pPr>
    </w:p>
    <w:p w:rsidR="009B3879" w:rsidRPr="0027052B" w:rsidRDefault="009B3879" w:rsidP="009B3879">
      <w:pPr>
        <w:spacing w:line="255" w:lineRule="exact"/>
        <w:ind w:right="-1283"/>
        <w:jc w:val="both"/>
        <w:rPr>
          <w:rFonts w:eastAsia="Times New Roman" w:cs="Times New Roman"/>
          <w:sz w:val="18"/>
          <w:lang w:val="nl-NL" w:eastAsia="en-US"/>
        </w:rPr>
      </w:pPr>
    </w:p>
    <w:p w:rsidR="009B3879" w:rsidRPr="0027052B" w:rsidRDefault="009B3879" w:rsidP="009B3879">
      <w:pPr>
        <w:spacing w:line="255" w:lineRule="exact"/>
        <w:ind w:right="-1283"/>
        <w:jc w:val="both"/>
        <w:rPr>
          <w:rFonts w:eastAsia="Times New Roman" w:cs="Times New Roman"/>
          <w:sz w:val="18"/>
          <w:lang w:val="nl-NL" w:eastAsia="en-US"/>
        </w:rPr>
      </w:pPr>
      <w:r w:rsidRPr="0027052B">
        <w:rPr>
          <w:rFonts w:eastAsia="Times New Roman" w:cs="Times New Roman"/>
          <w:b/>
          <w:sz w:val="18"/>
          <w:u w:val="single"/>
          <w:lang w:val="nl-NL" w:eastAsia="en-US"/>
        </w:rPr>
        <w:t>1.3</w:t>
      </w:r>
      <w:r w:rsidRPr="0027052B">
        <w:rPr>
          <w:rFonts w:eastAsia="Times New Roman" w:cs="Times New Roman"/>
          <w:b/>
          <w:sz w:val="18"/>
          <w:u w:val="single"/>
          <w:lang w:val="nl-NL" w:eastAsia="en-US"/>
        </w:rPr>
        <w:tab/>
      </w:r>
      <w:proofErr w:type="spellStart"/>
      <w:r w:rsidRPr="0027052B">
        <w:rPr>
          <w:rFonts w:eastAsia="Times New Roman" w:cs="Times New Roman"/>
          <w:b/>
          <w:sz w:val="18"/>
          <w:u w:val="single"/>
          <w:lang w:val="nl-NL" w:eastAsia="en-US"/>
        </w:rPr>
        <w:t>Subcontracten</w:t>
      </w:r>
      <w:proofErr w:type="spellEnd"/>
    </w:p>
    <w:p w:rsidR="009B3879" w:rsidRPr="0027052B" w:rsidRDefault="009B3879" w:rsidP="009B3879">
      <w:pPr>
        <w:spacing w:line="255" w:lineRule="exact"/>
        <w:ind w:right="-1283"/>
        <w:jc w:val="both"/>
        <w:rPr>
          <w:rFonts w:eastAsia="Times New Roman" w:cs="Times New Roman"/>
          <w:sz w:val="18"/>
          <w:lang w:val="nl-NL" w:eastAsia="en-US"/>
        </w:rPr>
      </w:pPr>
      <w:r w:rsidRPr="0027052B">
        <w:rPr>
          <w:rFonts w:eastAsia="Times New Roman" w:cs="Times New Roman"/>
          <w:sz w:val="18"/>
          <w:lang w:val="nl-NL" w:eastAsia="en-US"/>
        </w:rPr>
        <w:tab/>
      </w:r>
    </w:p>
    <w:p w:rsidR="009B3879" w:rsidRPr="0027052B" w:rsidRDefault="009B3879" w:rsidP="009B3879">
      <w:pPr>
        <w:spacing w:line="255" w:lineRule="exact"/>
        <w:ind w:right="-1283"/>
        <w:jc w:val="both"/>
        <w:rPr>
          <w:rFonts w:eastAsia="Times New Roman" w:cs="Times New Roman"/>
          <w:sz w:val="18"/>
          <w:lang w:val="nl-NL" w:eastAsia="en-US"/>
        </w:rPr>
      </w:pPr>
      <w:r w:rsidRPr="0027052B">
        <w:rPr>
          <w:rFonts w:eastAsia="Times New Roman" w:cs="Times New Roman"/>
          <w:sz w:val="18"/>
          <w:lang w:val="nl-NL" w:eastAsia="en-US"/>
        </w:rPr>
        <w:t>Opgave uitbesteding aan onderaannemers:</w:t>
      </w:r>
    </w:p>
    <w:p w:rsidR="009B3879" w:rsidRPr="0027052B" w:rsidRDefault="009B3879" w:rsidP="009B3879">
      <w:pPr>
        <w:spacing w:line="255" w:lineRule="exact"/>
        <w:ind w:right="-1283"/>
        <w:jc w:val="both"/>
        <w:rPr>
          <w:rFonts w:eastAsia="Times New Roman" w:cs="Times New Roman"/>
          <w:sz w:val="18"/>
          <w:lang w:val="nl-NL" w:eastAsia="en-US"/>
        </w:rPr>
      </w:pPr>
      <w:r w:rsidRPr="0027052B">
        <w:rPr>
          <w:rFonts w:eastAsia="Times New Roman" w:cs="Times New Roman"/>
          <w:sz w:val="18"/>
          <w:u w:val="single"/>
          <w:lang w:val="nl-NL" w:eastAsia="en-US"/>
        </w:rPr>
        <w:t>Soort werk</w:t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u w:val="single"/>
          <w:lang w:val="nl-NL" w:eastAsia="en-US"/>
        </w:rPr>
        <w:t>Mogelijke Subcontractors</w:t>
      </w:r>
    </w:p>
    <w:p w:rsidR="009B3879" w:rsidRPr="0027052B" w:rsidRDefault="009B3879" w:rsidP="009B3879">
      <w:pPr>
        <w:spacing w:line="255" w:lineRule="exact"/>
        <w:ind w:right="-1283"/>
        <w:jc w:val="both"/>
        <w:rPr>
          <w:rFonts w:eastAsia="Times New Roman" w:cs="Times New Roman"/>
          <w:sz w:val="18"/>
          <w:lang w:val="nl-NL" w:eastAsia="en-US"/>
        </w:rPr>
      </w:pPr>
      <w:r w:rsidRPr="0027052B">
        <w:rPr>
          <w:rFonts w:eastAsia="Times New Roman" w:cs="Times New Roman"/>
          <w:sz w:val="18"/>
          <w:lang w:val="nl-NL" w:eastAsia="en-US"/>
        </w:rPr>
        <w:t xml:space="preserve">.....................................    </w:t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  <w:t>..............................</w:t>
      </w:r>
    </w:p>
    <w:p w:rsidR="009B3879" w:rsidRPr="0027052B" w:rsidRDefault="009B3879" w:rsidP="009B3879">
      <w:pPr>
        <w:spacing w:line="255" w:lineRule="exact"/>
        <w:ind w:right="-1283"/>
        <w:jc w:val="both"/>
        <w:rPr>
          <w:rFonts w:eastAsia="Times New Roman" w:cs="Times New Roman"/>
          <w:sz w:val="18"/>
          <w:lang w:val="nl-NL" w:eastAsia="en-US"/>
        </w:rPr>
      </w:pPr>
      <w:r w:rsidRPr="0027052B">
        <w:rPr>
          <w:rFonts w:eastAsia="Times New Roman" w:cs="Times New Roman"/>
          <w:sz w:val="18"/>
          <w:lang w:val="nl-NL" w:eastAsia="en-US"/>
        </w:rPr>
        <w:t xml:space="preserve">.....................................    </w:t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  <w:t>..............................</w:t>
      </w:r>
    </w:p>
    <w:p w:rsidR="009B3879" w:rsidRPr="0027052B" w:rsidRDefault="009B3879" w:rsidP="009B3879">
      <w:pPr>
        <w:spacing w:line="255" w:lineRule="exact"/>
        <w:ind w:right="-1283"/>
        <w:jc w:val="both"/>
        <w:rPr>
          <w:rFonts w:eastAsia="Times New Roman" w:cs="Times New Roman"/>
          <w:sz w:val="18"/>
          <w:lang w:val="nl-NL" w:eastAsia="en-US"/>
        </w:rPr>
      </w:pPr>
      <w:r w:rsidRPr="0027052B">
        <w:rPr>
          <w:rFonts w:eastAsia="Times New Roman" w:cs="Times New Roman"/>
          <w:sz w:val="18"/>
          <w:lang w:val="nl-NL" w:eastAsia="en-US"/>
        </w:rPr>
        <w:t xml:space="preserve">.....................................     </w:t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  <w:t>..............................</w:t>
      </w:r>
    </w:p>
    <w:p w:rsidR="009B3879" w:rsidRPr="0027052B" w:rsidRDefault="009B3879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p w:rsidR="009B3879" w:rsidRPr="0027052B" w:rsidRDefault="009B3879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u w:val="single"/>
          <w:lang w:val="nl-NL" w:eastAsia="en-US"/>
        </w:rPr>
      </w:pPr>
    </w:p>
    <w:p w:rsidR="009B3879" w:rsidRPr="0027052B" w:rsidRDefault="009B3879" w:rsidP="009B3879">
      <w:pPr>
        <w:spacing w:line="255" w:lineRule="exact"/>
        <w:ind w:right="-1283"/>
        <w:jc w:val="both"/>
        <w:rPr>
          <w:rFonts w:eastAsia="Times New Roman" w:cs="Times New Roman"/>
          <w:sz w:val="18"/>
          <w:lang w:val="nl-NL" w:eastAsia="en-US"/>
        </w:rPr>
      </w:pPr>
      <w:r w:rsidRPr="0027052B">
        <w:rPr>
          <w:rFonts w:eastAsia="Times New Roman" w:cs="Times New Roman"/>
          <w:b/>
          <w:sz w:val="18"/>
          <w:u w:val="single"/>
          <w:lang w:val="nl-NL" w:eastAsia="en-US"/>
        </w:rPr>
        <w:t>1.4</w:t>
      </w:r>
      <w:r w:rsidRPr="0027052B">
        <w:rPr>
          <w:rFonts w:eastAsia="Times New Roman" w:cs="Times New Roman"/>
          <w:b/>
          <w:sz w:val="18"/>
          <w:u w:val="single"/>
          <w:lang w:val="nl-NL" w:eastAsia="en-US"/>
        </w:rPr>
        <w:tab/>
      </w:r>
      <w:r w:rsidR="003E693B">
        <w:rPr>
          <w:rFonts w:eastAsia="Times New Roman" w:cs="Times New Roman"/>
          <w:b/>
          <w:sz w:val="18"/>
          <w:u w:val="single"/>
          <w:lang w:val="nl-NL" w:eastAsia="en-US"/>
        </w:rPr>
        <w:t>H</w:t>
      </w:r>
      <w:r w:rsidRPr="0027052B">
        <w:rPr>
          <w:rFonts w:eastAsia="Times New Roman" w:cs="Times New Roman"/>
          <w:b/>
          <w:sz w:val="18"/>
          <w:u w:val="single"/>
          <w:lang w:val="nl-NL" w:eastAsia="en-US"/>
        </w:rPr>
        <w:t>oeveelheden</w:t>
      </w:r>
      <w:r w:rsidRPr="0027052B">
        <w:rPr>
          <w:rFonts w:eastAsia="Times New Roman" w:cs="Times New Roman"/>
          <w:b/>
          <w:sz w:val="18"/>
          <w:lang w:val="nl-NL" w:eastAsia="en-US"/>
        </w:rPr>
        <w:tab/>
      </w:r>
    </w:p>
    <w:p w:rsidR="009B3879" w:rsidRPr="0027052B" w:rsidRDefault="009B3879" w:rsidP="009B3879">
      <w:pPr>
        <w:spacing w:line="255" w:lineRule="exact"/>
        <w:ind w:right="-1283"/>
        <w:jc w:val="both"/>
        <w:rPr>
          <w:rFonts w:eastAsia="Times New Roman" w:cs="Times New Roman"/>
          <w:sz w:val="18"/>
          <w:lang w:val="nl-NL" w:eastAsia="en-US"/>
        </w:rPr>
      </w:pPr>
      <w:r w:rsidRPr="0027052B">
        <w:rPr>
          <w:rFonts w:eastAsia="Times New Roman" w:cs="Times New Roman"/>
          <w:sz w:val="18"/>
          <w:lang w:val="nl-NL" w:eastAsia="en-US"/>
        </w:rPr>
        <w:tab/>
      </w:r>
    </w:p>
    <w:p w:rsidR="009B3879" w:rsidRPr="0027052B" w:rsidRDefault="009B3879" w:rsidP="009B3879">
      <w:pPr>
        <w:spacing w:line="255" w:lineRule="exact"/>
        <w:ind w:right="-1283"/>
        <w:jc w:val="both"/>
        <w:rPr>
          <w:rFonts w:eastAsia="Times New Roman" w:cs="Times New Roman"/>
          <w:sz w:val="18"/>
          <w:lang w:val="nl-NL" w:eastAsia="en-US"/>
        </w:rPr>
      </w:pPr>
      <w:r w:rsidRPr="0027052B">
        <w:rPr>
          <w:rFonts w:eastAsia="Times New Roman" w:cs="Times New Roman"/>
          <w:sz w:val="18"/>
          <w:lang w:val="nl-NL" w:eastAsia="en-US"/>
        </w:rPr>
        <w:t>Opgave van de te verwachten hoeveelheden:</w:t>
      </w:r>
    </w:p>
    <w:p w:rsidR="009B3879" w:rsidRPr="0027052B" w:rsidRDefault="009B3879" w:rsidP="009B3879">
      <w:pPr>
        <w:spacing w:line="255" w:lineRule="exact"/>
        <w:ind w:right="-1283"/>
        <w:jc w:val="both"/>
        <w:rPr>
          <w:rFonts w:eastAsia="Times New Roman" w:cs="Times New Roman"/>
          <w:sz w:val="18"/>
          <w:lang w:val="nl-NL" w:eastAsia="en-US"/>
        </w:rPr>
      </w:pPr>
      <w:r w:rsidRPr="0027052B">
        <w:rPr>
          <w:rFonts w:eastAsia="Times New Roman" w:cs="Times New Roman"/>
          <w:sz w:val="18"/>
          <w:lang w:val="nl-NL" w:eastAsia="en-US"/>
        </w:rPr>
        <w:t>Asbesthoudende materialen</w:t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  <w:t>…….</w:t>
      </w:r>
      <w:r w:rsidRPr="0027052B">
        <w:rPr>
          <w:rFonts w:eastAsia="Times New Roman" w:cs="Times New Roman"/>
          <w:sz w:val="18"/>
          <w:lang w:val="nl-NL" w:eastAsia="en-US"/>
        </w:rPr>
        <w:tab/>
        <w:t>Ton</w:t>
      </w:r>
    </w:p>
    <w:p w:rsidR="009B3879" w:rsidRPr="0027052B" w:rsidRDefault="009B3879" w:rsidP="009B3879">
      <w:pPr>
        <w:spacing w:line="255" w:lineRule="exact"/>
        <w:ind w:right="-1283"/>
        <w:jc w:val="both"/>
        <w:rPr>
          <w:rFonts w:eastAsia="Times New Roman" w:cs="Times New Roman"/>
          <w:sz w:val="18"/>
          <w:lang w:val="nl-NL" w:eastAsia="en-US"/>
        </w:rPr>
      </w:pPr>
      <w:r w:rsidRPr="0027052B">
        <w:rPr>
          <w:rFonts w:eastAsia="Times New Roman" w:cs="Times New Roman"/>
          <w:sz w:val="18"/>
          <w:lang w:val="nl-NL" w:eastAsia="en-US"/>
        </w:rPr>
        <w:t>Beton- en metselwerkpuin</w:t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  <w:t>…….</w:t>
      </w:r>
      <w:r w:rsidRPr="0027052B">
        <w:rPr>
          <w:rFonts w:eastAsia="Times New Roman" w:cs="Times New Roman"/>
          <w:sz w:val="18"/>
          <w:lang w:val="nl-NL" w:eastAsia="en-US"/>
        </w:rPr>
        <w:tab/>
        <w:t>Ton</w:t>
      </w:r>
    </w:p>
    <w:p w:rsidR="009B3879" w:rsidRPr="0027052B" w:rsidRDefault="009B3879" w:rsidP="009B3879">
      <w:pPr>
        <w:spacing w:line="255" w:lineRule="exact"/>
        <w:ind w:right="-1283"/>
        <w:jc w:val="both"/>
        <w:rPr>
          <w:rFonts w:eastAsia="Times New Roman" w:cs="Times New Roman"/>
          <w:sz w:val="18"/>
          <w:lang w:val="nl-NL" w:eastAsia="en-US"/>
        </w:rPr>
      </w:pPr>
      <w:r w:rsidRPr="0027052B">
        <w:rPr>
          <w:rFonts w:eastAsia="Times New Roman" w:cs="Times New Roman"/>
          <w:sz w:val="18"/>
          <w:lang w:val="nl-NL" w:eastAsia="en-US"/>
        </w:rPr>
        <w:t>B-hout</w:t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  <w:t>…….</w:t>
      </w:r>
      <w:r w:rsidRPr="0027052B">
        <w:rPr>
          <w:rFonts w:eastAsia="Times New Roman" w:cs="Times New Roman"/>
          <w:sz w:val="18"/>
          <w:lang w:val="nl-NL" w:eastAsia="en-US"/>
        </w:rPr>
        <w:tab/>
        <w:t>Ton</w:t>
      </w:r>
    </w:p>
    <w:p w:rsidR="009B3879" w:rsidRPr="0027052B" w:rsidRDefault="009B3879" w:rsidP="009B3879">
      <w:pPr>
        <w:spacing w:line="255" w:lineRule="exact"/>
        <w:ind w:right="-1283"/>
        <w:jc w:val="both"/>
        <w:rPr>
          <w:rFonts w:eastAsia="Times New Roman" w:cs="Times New Roman"/>
          <w:sz w:val="18"/>
          <w:lang w:val="nl-NL" w:eastAsia="en-US"/>
        </w:rPr>
      </w:pPr>
      <w:r w:rsidRPr="0027052B">
        <w:rPr>
          <w:rFonts w:eastAsia="Times New Roman" w:cs="Times New Roman"/>
          <w:sz w:val="18"/>
          <w:lang w:val="nl-NL" w:eastAsia="en-US"/>
        </w:rPr>
        <w:t>Bouw- en sloopafval</w:t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  <w:t>…….</w:t>
      </w:r>
      <w:r w:rsidRPr="0027052B">
        <w:rPr>
          <w:rFonts w:eastAsia="Times New Roman" w:cs="Times New Roman"/>
          <w:sz w:val="18"/>
          <w:lang w:val="nl-NL" w:eastAsia="en-US"/>
        </w:rPr>
        <w:tab/>
        <w:t>Ton</w:t>
      </w:r>
    </w:p>
    <w:p w:rsidR="009B3879" w:rsidRPr="0027052B" w:rsidRDefault="009B3879" w:rsidP="009B3879">
      <w:pPr>
        <w:spacing w:line="255" w:lineRule="exact"/>
        <w:ind w:right="-1283"/>
        <w:jc w:val="both"/>
        <w:rPr>
          <w:rFonts w:eastAsia="Times New Roman" w:cs="Times New Roman"/>
          <w:sz w:val="18"/>
          <w:lang w:val="nl-NL" w:eastAsia="en-US"/>
        </w:rPr>
      </w:pPr>
      <w:r w:rsidRPr="0027052B">
        <w:rPr>
          <w:rFonts w:eastAsia="Times New Roman" w:cs="Times New Roman"/>
          <w:sz w:val="18"/>
          <w:lang w:val="nl-NL" w:eastAsia="en-US"/>
        </w:rPr>
        <w:t>Dakleer</w:t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  <w:t>…….</w:t>
      </w:r>
      <w:r w:rsidRPr="0027052B">
        <w:rPr>
          <w:rFonts w:eastAsia="Times New Roman" w:cs="Times New Roman"/>
          <w:sz w:val="18"/>
          <w:lang w:val="nl-NL" w:eastAsia="en-US"/>
        </w:rPr>
        <w:tab/>
        <w:t>Ton</w:t>
      </w:r>
    </w:p>
    <w:p w:rsidR="009B3879" w:rsidRDefault="009B3879" w:rsidP="009B3879">
      <w:pPr>
        <w:spacing w:line="255" w:lineRule="exact"/>
        <w:ind w:right="-1283"/>
        <w:jc w:val="both"/>
        <w:rPr>
          <w:rFonts w:eastAsia="Times New Roman" w:cs="Times New Roman"/>
          <w:sz w:val="18"/>
          <w:lang w:val="nl-NL" w:eastAsia="en-US"/>
        </w:rPr>
      </w:pPr>
      <w:r w:rsidRPr="0027052B">
        <w:rPr>
          <w:rFonts w:eastAsia="Times New Roman" w:cs="Times New Roman"/>
          <w:sz w:val="18"/>
          <w:lang w:val="nl-NL" w:eastAsia="en-US"/>
        </w:rPr>
        <w:t>KCA</w:t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</w:r>
      <w:r w:rsidRPr="0027052B">
        <w:rPr>
          <w:rFonts w:eastAsia="Times New Roman" w:cs="Times New Roman"/>
          <w:sz w:val="18"/>
          <w:lang w:val="nl-NL" w:eastAsia="en-US"/>
        </w:rPr>
        <w:tab/>
        <w:t>…….</w:t>
      </w:r>
      <w:r w:rsidRPr="0027052B">
        <w:rPr>
          <w:rFonts w:eastAsia="Times New Roman" w:cs="Times New Roman"/>
          <w:sz w:val="18"/>
          <w:lang w:val="nl-NL" w:eastAsia="en-US"/>
        </w:rPr>
        <w:tab/>
        <w:t>Ton</w:t>
      </w:r>
    </w:p>
    <w:p w:rsidR="00A436C6" w:rsidRDefault="00A436C6" w:rsidP="009B3879">
      <w:pPr>
        <w:spacing w:line="255" w:lineRule="exact"/>
        <w:ind w:right="-1283"/>
        <w:jc w:val="both"/>
        <w:rPr>
          <w:rFonts w:eastAsia="Times New Roman" w:cs="Times New Roman"/>
          <w:sz w:val="18"/>
          <w:lang w:val="nl-NL" w:eastAsia="en-US"/>
        </w:rPr>
      </w:pPr>
      <w:r>
        <w:rPr>
          <w:rFonts w:eastAsia="Times New Roman" w:cs="Times New Roman"/>
          <w:sz w:val="18"/>
          <w:lang w:val="nl-NL" w:eastAsia="en-US"/>
        </w:rPr>
        <w:t>Koolstofstaal</w:t>
      </w:r>
      <w:r>
        <w:rPr>
          <w:rFonts w:eastAsia="Times New Roman" w:cs="Times New Roman"/>
          <w:sz w:val="18"/>
          <w:lang w:val="nl-NL" w:eastAsia="en-US"/>
        </w:rPr>
        <w:tab/>
      </w:r>
      <w:r>
        <w:rPr>
          <w:rFonts w:eastAsia="Times New Roman" w:cs="Times New Roman"/>
          <w:sz w:val="18"/>
          <w:lang w:val="nl-NL" w:eastAsia="en-US"/>
        </w:rPr>
        <w:tab/>
      </w:r>
      <w:r>
        <w:rPr>
          <w:rFonts w:eastAsia="Times New Roman" w:cs="Times New Roman"/>
          <w:sz w:val="18"/>
          <w:lang w:val="nl-NL" w:eastAsia="en-US"/>
        </w:rPr>
        <w:tab/>
      </w:r>
      <w:r>
        <w:rPr>
          <w:rFonts w:eastAsia="Times New Roman" w:cs="Times New Roman"/>
          <w:sz w:val="18"/>
          <w:lang w:val="nl-NL" w:eastAsia="en-US"/>
        </w:rPr>
        <w:tab/>
      </w:r>
      <w:r>
        <w:rPr>
          <w:rFonts w:eastAsia="Times New Roman" w:cs="Times New Roman"/>
          <w:sz w:val="18"/>
          <w:lang w:val="nl-NL" w:eastAsia="en-US"/>
        </w:rPr>
        <w:tab/>
      </w:r>
      <w:r>
        <w:rPr>
          <w:rFonts w:eastAsia="Times New Roman" w:cs="Times New Roman"/>
          <w:sz w:val="18"/>
          <w:lang w:val="nl-NL" w:eastAsia="en-US"/>
        </w:rPr>
        <w:tab/>
        <w:t>…….</w:t>
      </w:r>
      <w:r>
        <w:rPr>
          <w:rFonts w:eastAsia="Times New Roman" w:cs="Times New Roman"/>
          <w:sz w:val="18"/>
          <w:lang w:val="nl-NL" w:eastAsia="en-US"/>
        </w:rPr>
        <w:tab/>
        <w:t>Ton</w:t>
      </w:r>
    </w:p>
    <w:p w:rsidR="00A436C6" w:rsidRDefault="00A436C6" w:rsidP="009B3879">
      <w:pPr>
        <w:spacing w:line="255" w:lineRule="exact"/>
        <w:ind w:right="-1283"/>
        <w:jc w:val="both"/>
        <w:rPr>
          <w:rFonts w:eastAsia="Times New Roman" w:cs="Times New Roman"/>
          <w:sz w:val="18"/>
          <w:lang w:val="nl-NL" w:eastAsia="en-US"/>
        </w:rPr>
      </w:pPr>
      <w:r>
        <w:rPr>
          <w:rFonts w:eastAsia="Times New Roman" w:cs="Times New Roman"/>
          <w:sz w:val="18"/>
          <w:lang w:val="nl-NL" w:eastAsia="en-US"/>
        </w:rPr>
        <w:t>RVS</w:t>
      </w:r>
      <w:r>
        <w:rPr>
          <w:rFonts w:eastAsia="Times New Roman" w:cs="Times New Roman"/>
          <w:sz w:val="18"/>
          <w:lang w:val="nl-NL" w:eastAsia="en-US"/>
        </w:rPr>
        <w:tab/>
      </w:r>
      <w:r>
        <w:rPr>
          <w:rFonts w:eastAsia="Times New Roman" w:cs="Times New Roman"/>
          <w:sz w:val="18"/>
          <w:lang w:val="nl-NL" w:eastAsia="en-US"/>
        </w:rPr>
        <w:tab/>
      </w:r>
      <w:r>
        <w:rPr>
          <w:rFonts w:eastAsia="Times New Roman" w:cs="Times New Roman"/>
          <w:sz w:val="18"/>
          <w:lang w:val="nl-NL" w:eastAsia="en-US"/>
        </w:rPr>
        <w:tab/>
      </w:r>
      <w:r>
        <w:rPr>
          <w:rFonts w:eastAsia="Times New Roman" w:cs="Times New Roman"/>
          <w:sz w:val="18"/>
          <w:lang w:val="nl-NL" w:eastAsia="en-US"/>
        </w:rPr>
        <w:tab/>
      </w:r>
      <w:r>
        <w:rPr>
          <w:rFonts w:eastAsia="Times New Roman" w:cs="Times New Roman"/>
          <w:sz w:val="18"/>
          <w:lang w:val="nl-NL" w:eastAsia="en-US"/>
        </w:rPr>
        <w:tab/>
      </w:r>
      <w:r>
        <w:rPr>
          <w:rFonts w:eastAsia="Times New Roman" w:cs="Times New Roman"/>
          <w:sz w:val="18"/>
          <w:lang w:val="nl-NL" w:eastAsia="en-US"/>
        </w:rPr>
        <w:tab/>
      </w:r>
      <w:r>
        <w:rPr>
          <w:rFonts w:eastAsia="Times New Roman" w:cs="Times New Roman"/>
          <w:sz w:val="18"/>
          <w:lang w:val="nl-NL" w:eastAsia="en-US"/>
        </w:rPr>
        <w:tab/>
        <w:t>…….</w:t>
      </w:r>
      <w:r>
        <w:rPr>
          <w:rFonts w:eastAsia="Times New Roman" w:cs="Times New Roman"/>
          <w:sz w:val="18"/>
          <w:lang w:val="nl-NL" w:eastAsia="en-US"/>
        </w:rPr>
        <w:tab/>
        <w:t>Ton</w:t>
      </w:r>
    </w:p>
    <w:p w:rsidR="00A436C6" w:rsidRDefault="00A436C6" w:rsidP="009B3879">
      <w:pPr>
        <w:spacing w:line="255" w:lineRule="exact"/>
        <w:ind w:right="-1283"/>
        <w:jc w:val="both"/>
        <w:rPr>
          <w:rFonts w:eastAsia="Times New Roman" w:cs="Times New Roman"/>
          <w:sz w:val="18"/>
          <w:lang w:val="nl-NL" w:eastAsia="en-US"/>
        </w:rPr>
      </w:pPr>
      <w:r>
        <w:rPr>
          <w:rFonts w:eastAsia="Times New Roman" w:cs="Times New Roman"/>
          <w:sz w:val="18"/>
          <w:lang w:val="nl-NL" w:eastAsia="en-US"/>
        </w:rPr>
        <w:t>Koper</w:t>
      </w:r>
      <w:r>
        <w:rPr>
          <w:rFonts w:eastAsia="Times New Roman" w:cs="Times New Roman"/>
          <w:sz w:val="18"/>
          <w:lang w:val="nl-NL" w:eastAsia="en-US"/>
        </w:rPr>
        <w:tab/>
      </w:r>
      <w:r>
        <w:rPr>
          <w:rFonts w:eastAsia="Times New Roman" w:cs="Times New Roman"/>
          <w:sz w:val="18"/>
          <w:lang w:val="nl-NL" w:eastAsia="en-US"/>
        </w:rPr>
        <w:tab/>
      </w:r>
      <w:r>
        <w:rPr>
          <w:rFonts w:eastAsia="Times New Roman" w:cs="Times New Roman"/>
          <w:sz w:val="18"/>
          <w:lang w:val="nl-NL" w:eastAsia="en-US"/>
        </w:rPr>
        <w:tab/>
      </w:r>
      <w:r>
        <w:rPr>
          <w:rFonts w:eastAsia="Times New Roman" w:cs="Times New Roman"/>
          <w:sz w:val="18"/>
          <w:lang w:val="nl-NL" w:eastAsia="en-US"/>
        </w:rPr>
        <w:tab/>
      </w:r>
      <w:r>
        <w:rPr>
          <w:rFonts w:eastAsia="Times New Roman" w:cs="Times New Roman"/>
          <w:sz w:val="18"/>
          <w:lang w:val="nl-NL" w:eastAsia="en-US"/>
        </w:rPr>
        <w:tab/>
      </w:r>
      <w:r>
        <w:rPr>
          <w:rFonts w:eastAsia="Times New Roman" w:cs="Times New Roman"/>
          <w:sz w:val="18"/>
          <w:lang w:val="nl-NL" w:eastAsia="en-US"/>
        </w:rPr>
        <w:tab/>
      </w:r>
      <w:r>
        <w:rPr>
          <w:rFonts w:eastAsia="Times New Roman" w:cs="Times New Roman"/>
          <w:sz w:val="18"/>
          <w:lang w:val="nl-NL" w:eastAsia="en-US"/>
        </w:rPr>
        <w:tab/>
        <w:t>…….</w:t>
      </w:r>
      <w:r>
        <w:rPr>
          <w:rFonts w:eastAsia="Times New Roman" w:cs="Times New Roman"/>
          <w:sz w:val="18"/>
          <w:lang w:val="nl-NL" w:eastAsia="en-US"/>
        </w:rPr>
        <w:tab/>
        <w:t>Ton</w:t>
      </w:r>
    </w:p>
    <w:p w:rsidR="00A436C6" w:rsidRDefault="00A436C6" w:rsidP="009B3879">
      <w:pPr>
        <w:spacing w:line="255" w:lineRule="exact"/>
        <w:ind w:right="-1283"/>
        <w:jc w:val="both"/>
        <w:rPr>
          <w:rFonts w:eastAsia="Times New Roman" w:cs="Times New Roman"/>
          <w:sz w:val="18"/>
          <w:lang w:val="nl-NL" w:eastAsia="en-US"/>
        </w:rPr>
      </w:pPr>
      <w:r>
        <w:rPr>
          <w:rFonts w:eastAsia="Times New Roman" w:cs="Times New Roman"/>
          <w:sz w:val="18"/>
          <w:lang w:val="nl-NL" w:eastAsia="en-US"/>
        </w:rPr>
        <w:t>Aluminium</w:t>
      </w:r>
      <w:r>
        <w:rPr>
          <w:rFonts w:eastAsia="Times New Roman" w:cs="Times New Roman"/>
          <w:sz w:val="18"/>
          <w:lang w:val="nl-NL" w:eastAsia="en-US"/>
        </w:rPr>
        <w:tab/>
      </w:r>
      <w:r>
        <w:rPr>
          <w:rFonts w:eastAsia="Times New Roman" w:cs="Times New Roman"/>
          <w:sz w:val="18"/>
          <w:lang w:val="nl-NL" w:eastAsia="en-US"/>
        </w:rPr>
        <w:tab/>
      </w:r>
      <w:r>
        <w:rPr>
          <w:rFonts w:eastAsia="Times New Roman" w:cs="Times New Roman"/>
          <w:sz w:val="18"/>
          <w:lang w:val="nl-NL" w:eastAsia="en-US"/>
        </w:rPr>
        <w:tab/>
      </w:r>
      <w:r>
        <w:rPr>
          <w:rFonts w:eastAsia="Times New Roman" w:cs="Times New Roman"/>
          <w:sz w:val="18"/>
          <w:lang w:val="nl-NL" w:eastAsia="en-US"/>
        </w:rPr>
        <w:tab/>
      </w:r>
      <w:r>
        <w:rPr>
          <w:rFonts w:eastAsia="Times New Roman" w:cs="Times New Roman"/>
          <w:sz w:val="18"/>
          <w:lang w:val="nl-NL" w:eastAsia="en-US"/>
        </w:rPr>
        <w:tab/>
      </w:r>
      <w:r>
        <w:rPr>
          <w:rFonts w:eastAsia="Times New Roman" w:cs="Times New Roman"/>
          <w:sz w:val="18"/>
          <w:lang w:val="nl-NL" w:eastAsia="en-US"/>
        </w:rPr>
        <w:tab/>
        <w:t>…….</w:t>
      </w:r>
      <w:r>
        <w:rPr>
          <w:rFonts w:eastAsia="Times New Roman" w:cs="Times New Roman"/>
          <w:sz w:val="18"/>
          <w:lang w:val="nl-NL" w:eastAsia="en-US"/>
        </w:rPr>
        <w:tab/>
        <w:t>Ton</w:t>
      </w:r>
    </w:p>
    <w:p w:rsidR="00A436C6" w:rsidRPr="0027052B" w:rsidRDefault="00A436C6" w:rsidP="009B3879">
      <w:pPr>
        <w:spacing w:line="255" w:lineRule="exact"/>
        <w:ind w:right="-1283"/>
        <w:jc w:val="both"/>
        <w:rPr>
          <w:rFonts w:eastAsia="Times New Roman" w:cs="Times New Roman"/>
          <w:sz w:val="18"/>
          <w:lang w:val="nl-NL" w:eastAsia="en-US"/>
        </w:rPr>
      </w:pPr>
      <w:r>
        <w:rPr>
          <w:rFonts w:eastAsia="Times New Roman" w:cs="Times New Roman"/>
          <w:sz w:val="18"/>
          <w:lang w:val="nl-NL" w:eastAsia="en-US"/>
        </w:rPr>
        <w:t>Kabels en leidingen</w:t>
      </w:r>
      <w:r>
        <w:rPr>
          <w:rFonts w:eastAsia="Times New Roman" w:cs="Times New Roman"/>
          <w:sz w:val="18"/>
          <w:lang w:val="nl-NL" w:eastAsia="en-US"/>
        </w:rPr>
        <w:tab/>
      </w:r>
      <w:r>
        <w:rPr>
          <w:rFonts w:eastAsia="Times New Roman" w:cs="Times New Roman"/>
          <w:sz w:val="18"/>
          <w:lang w:val="nl-NL" w:eastAsia="en-US"/>
        </w:rPr>
        <w:tab/>
      </w:r>
      <w:r>
        <w:rPr>
          <w:rFonts w:eastAsia="Times New Roman" w:cs="Times New Roman"/>
          <w:sz w:val="18"/>
          <w:lang w:val="nl-NL" w:eastAsia="en-US"/>
        </w:rPr>
        <w:tab/>
      </w:r>
      <w:r>
        <w:rPr>
          <w:rFonts w:eastAsia="Times New Roman" w:cs="Times New Roman"/>
          <w:sz w:val="18"/>
          <w:lang w:val="nl-NL" w:eastAsia="en-US"/>
        </w:rPr>
        <w:tab/>
      </w:r>
      <w:r>
        <w:rPr>
          <w:rFonts w:eastAsia="Times New Roman" w:cs="Times New Roman"/>
          <w:sz w:val="18"/>
          <w:lang w:val="nl-NL" w:eastAsia="en-US"/>
        </w:rPr>
        <w:tab/>
        <w:t>…….</w:t>
      </w:r>
      <w:r>
        <w:rPr>
          <w:rFonts w:eastAsia="Times New Roman" w:cs="Times New Roman"/>
          <w:sz w:val="18"/>
          <w:lang w:val="nl-NL" w:eastAsia="en-US"/>
        </w:rPr>
        <w:tab/>
        <w:t>Ton</w:t>
      </w:r>
    </w:p>
    <w:p w:rsidR="009B3879" w:rsidRPr="0027052B" w:rsidRDefault="00CE541A" w:rsidP="00CE541A">
      <w:pPr>
        <w:spacing w:line="255" w:lineRule="exact"/>
        <w:ind w:right="-1283"/>
        <w:jc w:val="both"/>
        <w:rPr>
          <w:rFonts w:eastAsia="Times New Roman" w:cs="Times New Roman"/>
          <w:sz w:val="18"/>
          <w:lang w:val="nl-NL" w:eastAsia="en-US"/>
        </w:rPr>
      </w:pPr>
      <w:r>
        <w:rPr>
          <w:rFonts w:eastAsia="Times New Roman" w:cs="Times New Roman"/>
          <w:sz w:val="18"/>
          <w:lang w:val="nl-NL" w:eastAsia="en-US"/>
        </w:rPr>
        <w:t>Aanvulgrond</w:t>
      </w:r>
      <w:r>
        <w:rPr>
          <w:rFonts w:eastAsia="Times New Roman" w:cs="Times New Roman"/>
          <w:sz w:val="18"/>
          <w:lang w:val="nl-NL" w:eastAsia="en-US"/>
        </w:rPr>
        <w:tab/>
      </w:r>
      <w:r>
        <w:rPr>
          <w:rFonts w:eastAsia="Times New Roman" w:cs="Times New Roman"/>
          <w:sz w:val="18"/>
          <w:lang w:val="nl-NL" w:eastAsia="en-US"/>
        </w:rPr>
        <w:tab/>
      </w:r>
      <w:r>
        <w:rPr>
          <w:rFonts w:eastAsia="Times New Roman" w:cs="Times New Roman"/>
          <w:sz w:val="18"/>
          <w:lang w:val="nl-NL" w:eastAsia="en-US"/>
        </w:rPr>
        <w:tab/>
      </w:r>
      <w:r>
        <w:rPr>
          <w:rFonts w:eastAsia="Times New Roman" w:cs="Times New Roman"/>
          <w:sz w:val="18"/>
          <w:lang w:val="nl-NL" w:eastAsia="en-US"/>
        </w:rPr>
        <w:tab/>
      </w:r>
      <w:r>
        <w:rPr>
          <w:rFonts w:eastAsia="Times New Roman" w:cs="Times New Roman"/>
          <w:sz w:val="18"/>
          <w:lang w:val="nl-NL" w:eastAsia="en-US"/>
        </w:rPr>
        <w:tab/>
      </w:r>
      <w:r>
        <w:rPr>
          <w:rFonts w:eastAsia="Times New Roman" w:cs="Times New Roman"/>
          <w:sz w:val="18"/>
          <w:lang w:val="nl-NL" w:eastAsia="en-US"/>
        </w:rPr>
        <w:tab/>
        <w:t>…….</w:t>
      </w:r>
      <w:r>
        <w:rPr>
          <w:rFonts w:eastAsia="Times New Roman" w:cs="Times New Roman"/>
          <w:sz w:val="18"/>
          <w:lang w:val="nl-NL" w:eastAsia="en-US"/>
        </w:rPr>
        <w:tab/>
        <w:t>M3</w:t>
      </w:r>
    </w:p>
    <w:p w:rsidR="009B3879" w:rsidRPr="0027052B" w:rsidRDefault="009B3879" w:rsidP="009B3879">
      <w:pPr>
        <w:spacing w:line="255" w:lineRule="exact"/>
        <w:ind w:right="-1283"/>
        <w:jc w:val="both"/>
        <w:rPr>
          <w:rFonts w:eastAsia="Times New Roman" w:cs="Times New Roman"/>
          <w:sz w:val="18"/>
          <w:lang w:val="nl-NL" w:eastAsia="en-US"/>
        </w:rPr>
      </w:pPr>
      <w:r w:rsidRPr="0027052B">
        <w:rPr>
          <w:rFonts w:eastAsia="Times New Roman" w:cs="Times New Roman"/>
          <w:sz w:val="18"/>
          <w:lang w:val="nl-NL" w:eastAsia="en-US"/>
        </w:rPr>
        <w:t xml:space="preserve">                         </w:t>
      </w:r>
      <w:r w:rsidRPr="0027052B">
        <w:rPr>
          <w:rFonts w:eastAsia="Times New Roman" w:cs="Times New Roman"/>
          <w:sz w:val="18"/>
          <w:lang w:val="nl-NL" w:eastAsia="en-US"/>
        </w:rPr>
        <w:tab/>
      </w:r>
    </w:p>
    <w:p w:rsidR="009B3879" w:rsidRPr="0027052B" w:rsidRDefault="009B3879" w:rsidP="009B3879">
      <w:pPr>
        <w:spacing w:line="255" w:lineRule="exact"/>
        <w:ind w:right="-1283"/>
        <w:jc w:val="both"/>
        <w:rPr>
          <w:rFonts w:eastAsia="Times New Roman" w:cs="Times New Roman"/>
          <w:sz w:val="18"/>
          <w:lang w:val="nl-NL" w:eastAsia="en-US"/>
        </w:rPr>
      </w:pPr>
      <w:r w:rsidRPr="0027052B">
        <w:rPr>
          <w:rFonts w:eastAsia="Times New Roman" w:cs="Times New Roman"/>
          <w:b/>
          <w:sz w:val="18"/>
          <w:u w:val="single"/>
          <w:lang w:val="nl-NL" w:eastAsia="en-US"/>
        </w:rPr>
        <w:t>1.5</w:t>
      </w:r>
      <w:r w:rsidRPr="0027052B">
        <w:rPr>
          <w:rFonts w:eastAsia="Times New Roman" w:cs="Times New Roman"/>
          <w:b/>
          <w:sz w:val="18"/>
          <w:u w:val="single"/>
          <w:lang w:val="nl-NL" w:eastAsia="en-US"/>
        </w:rPr>
        <w:tab/>
        <w:t xml:space="preserve">Site </w:t>
      </w:r>
      <w:proofErr w:type="spellStart"/>
      <w:r w:rsidRPr="0027052B">
        <w:rPr>
          <w:rFonts w:eastAsia="Times New Roman" w:cs="Times New Roman"/>
          <w:b/>
          <w:sz w:val="18"/>
          <w:u w:val="single"/>
          <w:lang w:val="nl-NL" w:eastAsia="en-US"/>
        </w:rPr>
        <w:t>facilities</w:t>
      </w:r>
      <w:proofErr w:type="spellEnd"/>
    </w:p>
    <w:p w:rsidR="009B3879" w:rsidRPr="0027052B" w:rsidRDefault="009B3879" w:rsidP="009B3879">
      <w:pPr>
        <w:spacing w:line="255" w:lineRule="exact"/>
        <w:ind w:right="-1283"/>
        <w:jc w:val="both"/>
        <w:rPr>
          <w:rFonts w:eastAsia="Times New Roman" w:cs="Times New Roman"/>
          <w:sz w:val="18"/>
          <w:lang w:val="nl-NL" w:eastAsia="en-US"/>
        </w:rPr>
      </w:pPr>
      <w:r w:rsidRPr="0027052B">
        <w:rPr>
          <w:rFonts w:eastAsia="Times New Roman" w:cs="Times New Roman"/>
          <w:sz w:val="18"/>
          <w:lang w:val="nl-NL" w:eastAsia="en-US"/>
        </w:rPr>
        <w:tab/>
      </w:r>
    </w:p>
    <w:p w:rsidR="009B3879" w:rsidRPr="0027052B" w:rsidRDefault="009B3879" w:rsidP="009B3879">
      <w:pPr>
        <w:spacing w:line="255" w:lineRule="exact"/>
        <w:ind w:right="-1283"/>
        <w:jc w:val="both"/>
        <w:rPr>
          <w:rFonts w:eastAsia="Times New Roman" w:cs="Times New Roman"/>
          <w:sz w:val="18"/>
          <w:lang w:val="nl-NL" w:eastAsia="en-US"/>
        </w:rPr>
      </w:pPr>
      <w:r w:rsidRPr="0027052B">
        <w:rPr>
          <w:rFonts w:eastAsia="Times New Roman" w:cs="Times New Roman"/>
          <w:sz w:val="18"/>
          <w:lang w:val="nl-NL" w:eastAsia="en-US"/>
        </w:rPr>
        <w:t xml:space="preserve">Opgave benodigde site </w:t>
      </w:r>
      <w:proofErr w:type="spellStart"/>
      <w:r w:rsidRPr="0027052B">
        <w:rPr>
          <w:rFonts w:eastAsia="Times New Roman" w:cs="Times New Roman"/>
          <w:sz w:val="18"/>
          <w:lang w:val="nl-NL" w:eastAsia="en-US"/>
        </w:rPr>
        <w:t>facilities</w:t>
      </w:r>
      <w:proofErr w:type="spellEnd"/>
      <w:r w:rsidRPr="0027052B">
        <w:rPr>
          <w:rFonts w:eastAsia="Times New Roman" w:cs="Times New Roman"/>
          <w:sz w:val="18"/>
          <w:lang w:val="nl-NL" w:eastAsia="en-US"/>
        </w:rPr>
        <w:t xml:space="preserve"> (keten ruimte, elektra- en water aansluiting etc.)</w:t>
      </w:r>
    </w:p>
    <w:p w:rsidR="009B3879" w:rsidRPr="0027052B" w:rsidRDefault="009B3879" w:rsidP="009B3879">
      <w:pPr>
        <w:spacing w:line="255" w:lineRule="exact"/>
        <w:ind w:right="-1283"/>
        <w:jc w:val="both"/>
        <w:rPr>
          <w:rFonts w:eastAsia="Times New Roman" w:cs="Times New Roman"/>
          <w:sz w:val="18"/>
          <w:lang w:val="nl-NL" w:eastAsia="en-US"/>
        </w:rPr>
      </w:pPr>
      <w:r w:rsidRPr="0027052B">
        <w:rPr>
          <w:rFonts w:eastAsia="Times New Roman" w:cs="Times New Roman"/>
          <w:sz w:val="18"/>
          <w:lang w:val="nl-NL" w:eastAsia="en-US"/>
        </w:rPr>
        <w:t>..............................................................................................................................................................</w:t>
      </w:r>
    </w:p>
    <w:p w:rsidR="009B3879" w:rsidRPr="0027052B" w:rsidRDefault="009B3879" w:rsidP="009B3879">
      <w:pPr>
        <w:spacing w:line="255" w:lineRule="exact"/>
        <w:ind w:right="-1283"/>
        <w:jc w:val="both"/>
        <w:rPr>
          <w:rFonts w:eastAsia="Times New Roman" w:cs="Times New Roman"/>
          <w:sz w:val="18"/>
          <w:lang w:val="nl-NL" w:eastAsia="en-US"/>
        </w:rPr>
      </w:pPr>
      <w:r w:rsidRPr="0027052B">
        <w:rPr>
          <w:rFonts w:eastAsia="Times New Roman" w:cs="Times New Roman"/>
          <w:sz w:val="18"/>
          <w:lang w:val="nl-NL" w:eastAsia="en-US"/>
        </w:rPr>
        <w:t>..............................................................................................................................................................</w:t>
      </w:r>
    </w:p>
    <w:p w:rsidR="009B3879" w:rsidRPr="0027052B" w:rsidRDefault="009B3879" w:rsidP="009B3879">
      <w:pPr>
        <w:spacing w:line="255" w:lineRule="exact"/>
        <w:ind w:right="-1283"/>
        <w:jc w:val="both"/>
        <w:rPr>
          <w:rFonts w:eastAsia="Times New Roman" w:cs="Times New Roman"/>
          <w:sz w:val="18"/>
          <w:lang w:val="nl-NL" w:eastAsia="en-US"/>
        </w:rPr>
      </w:pPr>
      <w:r w:rsidRPr="0027052B">
        <w:rPr>
          <w:rFonts w:eastAsia="Times New Roman" w:cs="Times New Roman"/>
          <w:sz w:val="18"/>
          <w:lang w:val="nl-NL" w:eastAsia="en-US"/>
        </w:rPr>
        <w:t>..............................................................................................................................................................</w:t>
      </w:r>
    </w:p>
    <w:p w:rsidR="009B3879" w:rsidRPr="0027052B" w:rsidRDefault="009B3879" w:rsidP="009B3879">
      <w:pPr>
        <w:spacing w:line="255" w:lineRule="exact"/>
        <w:ind w:right="-1283"/>
        <w:jc w:val="both"/>
        <w:rPr>
          <w:rFonts w:eastAsia="Times New Roman" w:cs="Times New Roman"/>
          <w:b/>
          <w:sz w:val="18"/>
          <w:lang w:val="nl-NL" w:eastAsia="en-US"/>
        </w:rPr>
      </w:pPr>
    </w:p>
    <w:p w:rsidR="001B41C8" w:rsidRDefault="001B41C8"/>
    <w:sectPr w:rsidR="001B41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13EED"/>
    <w:multiLevelType w:val="hybridMultilevel"/>
    <w:tmpl w:val="6076F3EC"/>
    <w:lvl w:ilvl="0" w:tplc="FCAC19BA">
      <w:numFmt w:val="bullet"/>
      <w:lvlText w:val="-"/>
      <w:lvlJc w:val="left"/>
      <w:pPr>
        <w:ind w:left="473" w:hanging="360"/>
      </w:pPr>
      <w:rPr>
        <w:rFonts w:ascii="Arial" w:eastAsiaTheme="minorEastAsia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879"/>
    <w:rsid w:val="00084BB2"/>
    <w:rsid w:val="00100955"/>
    <w:rsid w:val="00113647"/>
    <w:rsid w:val="001B41C8"/>
    <w:rsid w:val="0035651F"/>
    <w:rsid w:val="003E693B"/>
    <w:rsid w:val="004A791A"/>
    <w:rsid w:val="005363F9"/>
    <w:rsid w:val="005649FA"/>
    <w:rsid w:val="00636171"/>
    <w:rsid w:val="00643EBE"/>
    <w:rsid w:val="006C2828"/>
    <w:rsid w:val="006D59ED"/>
    <w:rsid w:val="00730132"/>
    <w:rsid w:val="0073168B"/>
    <w:rsid w:val="007847A5"/>
    <w:rsid w:val="008508D0"/>
    <w:rsid w:val="008C52F4"/>
    <w:rsid w:val="00923A99"/>
    <w:rsid w:val="00954740"/>
    <w:rsid w:val="00980F83"/>
    <w:rsid w:val="009B3879"/>
    <w:rsid w:val="00A36363"/>
    <w:rsid w:val="00A436C6"/>
    <w:rsid w:val="00BD5DBE"/>
    <w:rsid w:val="00C60463"/>
    <w:rsid w:val="00CE541A"/>
    <w:rsid w:val="00D576D9"/>
    <w:rsid w:val="00D95A5A"/>
    <w:rsid w:val="00D96D1E"/>
    <w:rsid w:val="00E02BEF"/>
    <w:rsid w:val="00FA76A9"/>
    <w:rsid w:val="00FF4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D72A3E-B96D-4F40-A0B9-FEA8342AF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nhideWhenUsed/>
    <w:rsid w:val="00E02BEF"/>
    <w:pPr>
      <w:spacing w:after="0" w:line="271" w:lineRule="auto"/>
    </w:pPr>
    <w:rPr>
      <w:rFonts w:ascii="Arial" w:hAnsi="Arial"/>
      <w:color w:val="000000" w:themeColor="text1"/>
      <w:sz w:val="20"/>
      <w:szCs w:val="20"/>
      <w:lang w:val="en-GB" w:eastAsia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RHDHVTable">
    <w:name w:val="RHDHV Table"/>
    <w:basedOn w:val="Standaardtabel"/>
    <w:uiPriority w:val="99"/>
    <w:unhideWhenUsed/>
    <w:rsid w:val="009B3879"/>
    <w:pPr>
      <w:spacing w:after="0" w:line="271" w:lineRule="auto"/>
    </w:pPr>
    <w:rPr>
      <w:color w:val="000000" w:themeColor="text1"/>
      <w:sz w:val="20"/>
      <w:szCs w:val="20"/>
      <w:lang w:val="en-GB" w:eastAsia="en-GB"/>
    </w:rPr>
    <w:tblPr>
      <w:tblBorders>
        <w:insideH w:val="single" w:sz="8" w:space="0" w:color="FFFFFF" w:themeColor="background1"/>
        <w:insideV w:val="single" w:sz="8" w:space="0" w:color="FFFFFF" w:themeColor="background1"/>
      </w:tblBorders>
      <w:tblCellMar>
        <w:top w:w="57" w:type="dxa"/>
        <w:left w:w="0" w:type="dxa"/>
        <w:bottom w:w="57" w:type="dxa"/>
        <w:right w:w="0" w:type="dxa"/>
      </w:tblCellMar>
    </w:tblPr>
    <w:tcPr>
      <w:shd w:val="clear" w:color="auto" w:fill="DBE5F1" w:themeFill="accent1" w:themeFillTint="33"/>
      <w:vAlign w:val="center"/>
    </w:tcPr>
    <w:tblStylePr w:type="fir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single" w:sz="8" w:space="0" w:color="FFFFFF" w:themeColor="background1"/>
          <w:tl2br w:val="nil"/>
          <w:tr2bl w:val="nil"/>
        </w:tcBorders>
        <w:shd w:val="clear" w:color="auto" w:fill="4F81BD" w:themeFill="accent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single" w:sz="8" w:space="0" w:color="FFFFFF" w:themeColor="background1"/>
          <w:tl2br w:val="nil"/>
          <w:tr2bl w:val="nil"/>
        </w:tcBorders>
        <w:shd w:val="clear" w:color="auto" w:fill="B8CCE4" w:themeFill="accent1" w:themeFillTint="66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</w:style>
  <w:style w:type="paragraph" w:customStyle="1" w:styleId="TableText">
    <w:name w:val="Table Text"/>
    <w:basedOn w:val="Standaard"/>
    <w:unhideWhenUsed/>
    <w:rsid w:val="009B3879"/>
    <w:pPr>
      <w:spacing w:line="288" w:lineRule="auto"/>
      <w:ind w:left="113" w:right="113"/>
    </w:pPr>
    <w:rPr>
      <w:rFonts w:cs="Arial"/>
      <w:sz w:val="16"/>
    </w:rPr>
  </w:style>
  <w:style w:type="paragraph" w:customStyle="1" w:styleId="TableHeading">
    <w:name w:val="Table Heading"/>
    <w:basedOn w:val="TableText"/>
    <w:unhideWhenUsed/>
    <w:rsid w:val="009B3879"/>
    <w:rPr>
      <w:b/>
      <w:color w:val="FFFFFF" w:themeColor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881E92DF</Template>
  <TotalTime>1</TotalTime>
  <Pages>9</Pages>
  <Words>2449</Words>
  <Characters>13470</Characters>
  <Application>Microsoft Office Word</Application>
  <DocSecurity>4</DocSecurity>
  <Lines>112</Lines>
  <Paragraphs>31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Royal HaskoningDHV</Company>
  <LinksUpToDate>false</LinksUpToDate>
  <CharactersWithSpaces>15888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nl96581</dc:creator>
  <cp:lastModifiedBy>Rolf Pot</cp:lastModifiedBy>
  <cp:revision>2</cp:revision>
  <dcterms:created xsi:type="dcterms:W3CDTF">2019-11-20T15:12:00Z</dcterms:created>
  <dcterms:modified xsi:type="dcterms:W3CDTF">2019-11-20T15:12:00Z</dcterms:modified>
</cp:coreProperties>
</file>