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D9E64" w14:textId="77777777" w:rsidR="007C07E3" w:rsidRPr="00DB71C1" w:rsidRDefault="007C07E3" w:rsidP="00BA0456">
      <w:pPr>
        <w:pStyle w:val="Titel"/>
      </w:pPr>
      <w:bookmarkStart w:id="0" w:name="_Toc72997941"/>
      <w:r w:rsidRPr="00DB71C1">
        <w:t xml:space="preserve">Formulier </w:t>
      </w:r>
      <w:r w:rsidR="008771F9" w:rsidRPr="00DB71C1">
        <w:t>2</w:t>
      </w:r>
      <w:r w:rsidRPr="00DB71C1">
        <w:t>. Referentieformulier</w:t>
      </w:r>
      <w:bookmarkEnd w:id="0"/>
      <w:r w:rsidRPr="00DB71C1">
        <w:t xml:space="preserve"> </w:t>
      </w:r>
    </w:p>
    <w:p w14:paraId="4F822C35" w14:textId="77777777" w:rsidR="007C07E3" w:rsidRPr="000D3DCC" w:rsidRDefault="007C07E3" w:rsidP="00BA0456">
      <w:pPr>
        <w:rPr>
          <w:rFonts w:ascii="Arial" w:hAnsi="Arial" w:cs="Arial"/>
          <w:highlight w:val="yellow"/>
        </w:rPr>
      </w:pPr>
      <w:bookmarkStart w:id="1" w:name="_GoBack"/>
      <w:bookmarkEnd w:id="1"/>
    </w:p>
    <w:p w14:paraId="4FE6CAD7" w14:textId="77777777" w:rsidR="007C07E3" w:rsidRPr="00DB71C1" w:rsidRDefault="007C07E3" w:rsidP="00BA0456">
      <w:pPr>
        <w:rPr>
          <w:rFonts w:ascii="Arial" w:hAnsi="Arial" w:cs="Arial"/>
        </w:rPr>
      </w:pPr>
      <w:r w:rsidRPr="00DB71C1">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DB71C1">
        <w:rPr>
          <w:rFonts w:ascii="Arial" w:hAnsi="Arial" w:cs="Arial"/>
        </w:rPr>
        <w:t>9</w:t>
      </w:r>
      <w:r w:rsidRPr="00DB71C1">
        <w:rPr>
          <w:rFonts w:ascii="Arial" w:hAnsi="Arial" w:cs="Arial"/>
        </w:rPr>
        <w:t xml:space="preserve"> en de gevraagde kerncompetentie</w:t>
      </w:r>
      <w:r w:rsidR="005B1591" w:rsidRPr="00DB71C1">
        <w:rPr>
          <w:rFonts w:ascii="Arial" w:hAnsi="Arial" w:cs="Arial"/>
        </w:rPr>
        <w:t>s</w:t>
      </w:r>
      <w:r w:rsidRPr="00DB71C1">
        <w:rPr>
          <w:rFonts w:ascii="Arial" w:hAnsi="Arial" w:cs="Arial"/>
        </w:rPr>
        <w:t xml:space="preserve"> in hoofdstuk 5.</w:t>
      </w:r>
    </w:p>
    <w:p w14:paraId="64006EEC" w14:textId="77777777" w:rsidR="007C07E3" w:rsidRPr="000D3DCC" w:rsidRDefault="007C07E3" w:rsidP="00BA0456">
      <w:pPr>
        <w:rPr>
          <w:rFonts w:ascii="Arial" w:hAnsi="Arial" w:cs="Arial"/>
          <w:highlight w:val="yellow"/>
        </w:rPr>
      </w:pPr>
    </w:p>
    <w:tbl>
      <w:tblPr>
        <w:tblStyle w:val="Tabelraster"/>
        <w:tblW w:w="0" w:type="auto"/>
        <w:tblLook w:val="04A0" w:firstRow="1" w:lastRow="0" w:firstColumn="1" w:lastColumn="0" w:noHBand="0" w:noVBand="1"/>
      </w:tblPr>
      <w:tblGrid>
        <w:gridCol w:w="3587"/>
        <w:gridCol w:w="5474"/>
      </w:tblGrid>
      <w:tr w:rsidR="007C07E3" w:rsidRPr="000D3DCC" w14:paraId="5E86B749" w14:textId="77777777" w:rsidTr="007C07E3">
        <w:tc>
          <w:tcPr>
            <w:tcW w:w="3652" w:type="dxa"/>
          </w:tcPr>
          <w:p w14:paraId="7FAC453F" w14:textId="77777777" w:rsidR="007C07E3" w:rsidRPr="00DB71C1" w:rsidRDefault="007C07E3" w:rsidP="00BA0456">
            <w:r w:rsidRPr="00DB71C1">
              <w:t>Kerncompetentie</w:t>
            </w:r>
            <w:r w:rsidR="005B1591" w:rsidRPr="00DB71C1">
              <w:t>(s)</w:t>
            </w:r>
          </w:p>
          <w:p w14:paraId="0EE98936" w14:textId="77777777" w:rsidR="007C07E3" w:rsidRPr="00DB71C1" w:rsidRDefault="007C07E3" w:rsidP="00BA0456"/>
        </w:tc>
        <w:tc>
          <w:tcPr>
            <w:tcW w:w="5559" w:type="dxa"/>
          </w:tcPr>
          <w:p w14:paraId="304191E4" w14:textId="77777777" w:rsidR="007C07E3" w:rsidRPr="00DB71C1" w:rsidRDefault="007C07E3" w:rsidP="00BA0456">
            <w:pPr>
              <w:rPr>
                <w:noProof/>
              </w:rPr>
            </w:pPr>
          </w:p>
        </w:tc>
      </w:tr>
      <w:tr w:rsidR="007C07E3" w:rsidRPr="000D3DCC" w14:paraId="1651FB8D" w14:textId="77777777" w:rsidTr="007C07E3">
        <w:tc>
          <w:tcPr>
            <w:tcW w:w="3652" w:type="dxa"/>
          </w:tcPr>
          <w:p w14:paraId="71325517" w14:textId="77777777" w:rsidR="007C07E3" w:rsidRPr="00DB71C1" w:rsidRDefault="007C07E3" w:rsidP="00BA0456">
            <w:r w:rsidRPr="00DB71C1">
              <w:t>Referentie van inschrijver</w:t>
            </w:r>
          </w:p>
        </w:tc>
        <w:tc>
          <w:tcPr>
            <w:tcW w:w="5559" w:type="dxa"/>
          </w:tcPr>
          <w:p w14:paraId="54E8CB26" w14:textId="7C1DF522" w:rsidR="007C07E3" w:rsidRPr="00DB71C1" w:rsidRDefault="007C07E3" w:rsidP="008611A0">
            <w:pPr>
              <w:pStyle w:val="Lijstalinea"/>
              <w:numPr>
                <w:ilvl w:val="0"/>
                <w:numId w:val="50"/>
              </w:numPr>
            </w:pPr>
            <w:r w:rsidRPr="00DB71C1">
              <w:t>als hoofdaannemer</w:t>
            </w:r>
          </w:p>
          <w:p w14:paraId="2DB79E4C" w14:textId="77777777" w:rsidR="007C07E3" w:rsidRPr="00DB71C1" w:rsidRDefault="007C07E3" w:rsidP="008611A0">
            <w:pPr>
              <w:pStyle w:val="Lijstalinea"/>
              <w:numPr>
                <w:ilvl w:val="0"/>
                <w:numId w:val="50"/>
              </w:numPr>
            </w:pPr>
            <w:r w:rsidRPr="00DB71C1">
              <w:t>als onderaannemer</w:t>
            </w:r>
          </w:p>
          <w:p w14:paraId="61E845AB" w14:textId="77777777" w:rsidR="007C07E3" w:rsidRPr="00DB71C1" w:rsidRDefault="007C07E3" w:rsidP="008611A0">
            <w:pPr>
              <w:pStyle w:val="Lijstalinea"/>
              <w:numPr>
                <w:ilvl w:val="0"/>
                <w:numId w:val="50"/>
              </w:numPr>
            </w:pPr>
            <w:r w:rsidRPr="00DB71C1">
              <w:t>als combinant</w:t>
            </w:r>
          </w:p>
          <w:p w14:paraId="042B9078" w14:textId="49CAB19F" w:rsidR="007C07E3" w:rsidRPr="00DB71C1" w:rsidRDefault="007C07E3" w:rsidP="008611A0"/>
        </w:tc>
      </w:tr>
      <w:tr w:rsidR="007C07E3" w:rsidRPr="00DB71C1" w14:paraId="4DE08D6C" w14:textId="77777777" w:rsidTr="007C07E3">
        <w:tc>
          <w:tcPr>
            <w:tcW w:w="3652" w:type="dxa"/>
          </w:tcPr>
          <w:p w14:paraId="622C0D4A" w14:textId="77777777" w:rsidR="007C07E3" w:rsidRPr="00DB71C1" w:rsidRDefault="007C07E3" w:rsidP="00BA0456">
            <w:r w:rsidRPr="00DB71C1">
              <w:t>Naam opdrachtgever</w:t>
            </w:r>
          </w:p>
        </w:tc>
        <w:tc>
          <w:tcPr>
            <w:tcW w:w="5559" w:type="dxa"/>
          </w:tcPr>
          <w:p w14:paraId="4F06AB25" w14:textId="77777777" w:rsidR="007C07E3" w:rsidRPr="00DB71C1" w:rsidRDefault="007C07E3" w:rsidP="00BA0456">
            <w:pPr>
              <w:rPr>
                <w:noProof/>
              </w:rPr>
            </w:pPr>
          </w:p>
        </w:tc>
      </w:tr>
      <w:tr w:rsidR="007C07E3" w:rsidRPr="00DB71C1" w14:paraId="3C9E49BF" w14:textId="77777777" w:rsidTr="007C07E3">
        <w:tc>
          <w:tcPr>
            <w:tcW w:w="3652" w:type="dxa"/>
          </w:tcPr>
          <w:p w14:paraId="3A9E400D" w14:textId="77777777" w:rsidR="007C07E3" w:rsidRPr="00DB71C1" w:rsidRDefault="007C07E3" w:rsidP="00BA0456">
            <w:r w:rsidRPr="00DB71C1">
              <w:t>Soort organisatie</w:t>
            </w:r>
          </w:p>
        </w:tc>
        <w:tc>
          <w:tcPr>
            <w:tcW w:w="5559" w:type="dxa"/>
          </w:tcPr>
          <w:p w14:paraId="640C0810" w14:textId="77777777" w:rsidR="007C07E3" w:rsidRPr="00DB71C1" w:rsidRDefault="007C07E3" w:rsidP="00BA0456">
            <w:pPr>
              <w:rPr>
                <w:noProof/>
              </w:rPr>
            </w:pPr>
          </w:p>
        </w:tc>
      </w:tr>
      <w:tr w:rsidR="007C07E3" w:rsidRPr="00DB71C1" w14:paraId="7386061E" w14:textId="77777777" w:rsidTr="007C07E3">
        <w:tc>
          <w:tcPr>
            <w:tcW w:w="3652" w:type="dxa"/>
          </w:tcPr>
          <w:p w14:paraId="1F7FE880" w14:textId="77777777" w:rsidR="007C07E3" w:rsidRPr="00DB71C1" w:rsidRDefault="007C07E3" w:rsidP="00BA0456">
            <w:r w:rsidRPr="00DB71C1">
              <w:t>Contactpersoon</w:t>
            </w:r>
          </w:p>
        </w:tc>
        <w:tc>
          <w:tcPr>
            <w:tcW w:w="5559" w:type="dxa"/>
          </w:tcPr>
          <w:p w14:paraId="09072E40" w14:textId="77777777" w:rsidR="007C07E3" w:rsidRPr="00DB71C1" w:rsidRDefault="007C07E3" w:rsidP="00BA0456">
            <w:pPr>
              <w:rPr>
                <w:noProof/>
              </w:rPr>
            </w:pPr>
          </w:p>
        </w:tc>
      </w:tr>
      <w:tr w:rsidR="007C07E3" w:rsidRPr="00DB71C1" w14:paraId="0726DDA7" w14:textId="77777777" w:rsidTr="007C07E3">
        <w:tc>
          <w:tcPr>
            <w:tcW w:w="3652" w:type="dxa"/>
          </w:tcPr>
          <w:p w14:paraId="77A5A7ED" w14:textId="77777777" w:rsidR="007C07E3" w:rsidRPr="00DB71C1" w:rsidRDefault="007C07E3" w:rsidP="00BA0456">
            <w:r w:rsidRPr="00DB71C1">
              <w:t>Telefoonnummer contactpersoon</w:t>
            </w:r>
          </w:p>
        </w:tc>
        <w:tc>
          <w:tcPr>
            <w:tcW w:w="5559" w:type="dxa"/>
          </w:tcPr>
          <w:p w14:paraId="29283931" w14:textId="77777777" w:rsidR="007C07E3" w:rsidRPr="00DB71C1" w:rsidRDefault="007C07E3" w:rsidP="00BA0456">
            <w:pPr>
              <w:rPr>
                <w:noProof/>
              </w:rPr>
            </w:pPr>
          </w:p>
        </w:tc>
      </w:tr>
      <w:tr w:rsidR="007C07E3" w:rsidRPr="00DB71C1" w14:paraId="35B40DA4" w14:textId="77777777" w:rsidTr="007C07E3">
        <w:tc>
          <w:tcPr>
            <w:tcW w:w="9211" w:type="dxa"/>
            <w:gridSpan w:val="2"/>
          </w:tcPr>
          <w:p w14:paraId="791202C4" w14:textId="77777777" w:rsidR="007C07E3" w:rsidRPr="00DB71C1" w:rsidRDefault="007C07E3" w:rsidP="00BA0456">
            <w:r w:rsidRPr="00DB71C1">
              <w:t>Hieronder dient u duidelijk en ondubbelzinnig te beschrijven waarom u middels uw referentie voldoet aan de gestelde kerncompetentie.</w:t>
            </w:r>
          </w:p>
          <w:p w14:paraId="430114C3" w14:textId="77777777" w:rsidR="007C07E3" w:rsidRPr="00DB71C1" w:rsidRDefault="007C07E3" w:rsidP="00BA0456"/>
          <w:p w14:paraId="1B86448C" w14:textId="77777777" w:rsidR="007C07E3" w:rsidRPr="00DB71C1" w:rsidRDefault="007C07E3" w:rsidP="00BA0456"/>
          <w:p w14:paraId="0900822F" w14:textId="77777777" w:rsidR="007C07E3" w:rsidRPr="00DB71C1" w:rsidRDefault="007C07E3" w:rsidP="00BA0456"/>
          <w:p w14:paraId="738EF7F3" w14:textId="77777777" w:rsidR="007C07E3" w:rsidRPr="00DB71C1" w:rsidRDefault="007C07E3" w:rsidP="00BA0456"/>
          <w:p w14:paraId="4ECB0BEE" w14:textId="77777777" w:rsidR="007C07E3" w:rsidRPr="00DB71C1" w:rsidRDefault="007C07E3" w:rsidP="00BA0456"/>
          <w:p w14:paraId="5E957D9B" w14:textId="77777777" w:rsidR="007C07E3" w:rsidRPr="00DB71C1" w:rsidRDefault="007C07E3" w:rsidP="00BA0456"/>
          <w:p w14:paraId="28007C7A" w14:textId="77777777" w:rsidR="007C07E3" w:rsidRPr="00DB71C1" w:rsidRDefault="007C07E3" w:rsidP="00BA0456">
            <w:pPr>
              <w:rPr>
                <w:noProof/>
              </w:rPr>
            </w:pPr>
          </w:p>
        </w:tc>
      </w:tr>
      <w:tr w:rsidR="007C07E3" w:rsidRPr="00DB71C1" w14:paraId="072D3267" w14:textId="77777777" w:rsidTr="007C07E3">
        <w:tc>
          <w:tcPr>
            <w:tcW w:w="3652" w:type="dxa"/>
          </w:tcPr>
          <w:p w14:paraId="577C24B1" w14:textId="77777777" w:rsidR="007C07E3" w:rsidRPr="00DB71C1" w:rsidRDefault="007C07E3" w:rsidP="00BA0456">
            <w:r w:rsidRPr="00DB71C1">
              <w:t>Looptijd (begin- en einddatum)</w:t>
            </w:r>
          </w:p>
        </w:tc>
        <w:tc>
          <w:tcPr>
            <w:tcW w:w="5559" w:type="dxa"/>
          </w:tcPr>
          <w:p w14:paraId="50988B84" w14:textId="77777777" w:rsidR="007C07E3" w:rsidRPr="00DB71C1" w:rsidRDefault="007C07E3" w:rsidP="00BA0456">
            <w:pPr>
              <w:rPr>
                <w:noProof/>
              </w:rPr>
            </w:pPr>
          </w:p>
        </w:tc>
      </w:tr>
    </w:tbl>
    <w:p w14:paraId="6BF35F06" w14:textId="77777777" w:rsidR="007C07E3" w:rsidRPr="00DB71C1" w:rsidRDefault="007C07E3" w:rsidP="00BA0456">
      <w:pPr>
        <w:rPr>
          <w:rFonts w:ascii="Arial" w:hAnsi="Arial" w:cs="Arial"/>
        </w:rPr>
      </w:pPr>
      <w:r w:rsidRPr="00DB71C1">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DB71C1" w14:paraId="7114AFD2" w14:textId="77777777" w:rsidTr="007C07E3">
        <w:tc>
          <w:tcPr>
            <w:tcW w:w="2660" w:type="dxa"/>
          </w:tcPr>
          <w:p w14:paraId="72915F90" w14:textId="77777777" w:rsidR="007C07E3" w:rsidRPr="00DB71C1" w:rsidRDefault="007C07E3" w:rsidP="00BA0456">
            <w:r w:rsidRPr="00DB71C1">
              <w:t xml:space="preserve">Inschrijver </w:t>
            </w:r>
          </w:p>
        </w:tc>
        <w:tc>
          <w:tcPr>
            <w:tcW w:w="6551" w:type="dxa"/>
          </w:tcPr>
          <w:p w14:paraId="4E0C1737" w14:textId="77777777" w:rsidR="007C07E3" w:rsidRPr="00DB71C1" w:rsidRDefault="007C07E3" w:rsidP="00BA0456"/>
          <w:p w14:paraId="40E37538" w14:textId="77777777" w:rsidR="007C07E3" w:rsidRPr="00DB71C1" w:rsidRDefault="007C07E3" w:rsidP="00BA0456"/>
        </w:tc>
      </w:tr>
      <w:tr w:rsidR="007C07E3" w:rsidRPr="00DB71C1" w14:paraId="500A4051" w14:textId="77777777" w:rsidTr="007C07E3">
        <w:tc>
          <w:tcPr>
            <w:tcW w:w="2660" w:type="dxa"/>
          </w:tcPr>
          <w:p w14:paraId="41A9FA42" w14:textId="77777777" w:rsidR="007C07E3" w:rsidRPr="00DB71C1" w:rsidRDefault="007C07E3" w:rsidP="00BA0456">
            <w:r w:rsidRPr="00DB71C1">
              <w:t>Naam</w:t>
            </w:r>
          </w:p>
        </w:tc>
        <w:tc>
          <w:tcPr>
            <w:tcW w:w="6551" w:type="dxa"/>
          </w:tcPr>
          <w:p w14:paraId="30F29044" w14:textId="77777777" w:rsidR="007C07E3" w:rsidRPr="00DB71C1" w:rsidRDefault="007C07E3" w:rsidP="00BA0456"/>
          <w:p w14:paraId="649555D2" w14:textId="77777777" w:rsidR="007C07E3" w:rsidRPr="00DB71C1" w:rsidRDefault="007C07E3" w:rsidP="00BA0456"/>
        </w:tc>
      </w:tr>
      <w:tr w:rsidR="007C07E3" w:rsidRPr="00DB71C1" w14:paraId="2E6E6495" w14:textId="77777777" w:rsidTr="007C07E3">
        <w:tc>
          <w:tcPr>
            <w:tcW w:w="2660" w:type="dxa"/>
          </w:tcPr>
          <w:p w14:paraId="345233E6" w14:textId="77777777" w:rsidR="007C07E3" w:rsidRPr="00DB71C1" w:rsidRDefault="007C07E3" w:rsidP="00BA0456">
            <w:r w:rsidRPr="00DB71C1">
              <w:t>Functie</w:t>
            </w:r>
          </w:p>
        </w:tc>
        <w:tc>
          <w:tcPr>
            <w:tcW w:w="6551" w:type="dxa"/>
          </w:tcPr>
          <w:p w14:paraId="509DDB8A" w14:textId="77777777" w:rsidR="007C07E3" w:rsidRPr="00DB71C1" w:rsidRDefault="007C07E3" w:rsidP="00BA0456"/>
          <w:p w14:paraId="52FC26EE" w14:textId="77777777" w:rsidR="007C07E3" w:rsidRPr="00DB71C1" w:rsidRDefault="007C07E3" w:rsidP="00BA0456"/>
        </w:tc>
      </w:tr>
      <w:tr w:rsidR="007C07E3" w:rsidRPr="000D3DCC" w14:paraId="64EFC098" w14:textId="77777777" w:rsidTr="007C07E3">
        <w:tc>
          <w:tcPr>
            <w:tcW w:w="2660" w:type="dxa"/>
          </w:tcPr>
          <w:p w14:paraId="5C158616" w14:textId="77777777" w:rsidR="007C07E3" w:rsidRPr="00DB71C1" w:rsidRDefault="007C07E3" w:rsidP="00BA0456">
            <w:r w:rsidRPr="00DB71C1">
              <w:t>Plaats</w:t>
            </w:r>
          </w:p>
        </w:tc>
        <w:tc>
          <w:tcPr>
            <w:tcW w:w="6551" w:type="dxa"/>
          </w:tcPr>
          <w:p w14:paraId="40C5F1A7" w14:textId="77777777" w:rsidR="007C07E3" w:rsidRPr="00DB71C1" w:rsidRDefault="007C07E3" w:rsidP="00BA0456"/>
          <w:p w14:paraId="04D47095" w14:textId="77777777" w:rsidR="007C07E3" w:rsidRPr="00DB71C1" w:rsidRDefault="007C07E3" w:rsidP="00BA0456"/>
        </w:tc>
      </w:tr>
      <w:tr w:rsidR="007C07E3" w:rsidRPr="00DB71C1" w14:paraId="5F2D8585" w14:textId="77777777" w:rsidTr="007C07E3">
        <w:tc>
          <w:tcPr>
            <w:tcW w:w="2660" w:type="dxa"/>
          </w:tcPr>
          <w:p w14:paraId="5CBC7776" w14:textId="77777777" w:rsidR="007C07E3" w:rsidRPr="00DB71C1" w:rsidRDefault="007C07E3" w:rsidP="00BA0456">
            <w:pPr>
              <w:rPr>
                <w:highlight w:val="yellow"/>
              </w:rPr>
            </w:pPr>
            <w:r w:rsidRPr="00DB71C1">
              <w:t>Datum</w:t>
            </w:r>
          </w:p>
        </w:tc>
        <w:tc>
          <w:tcPr>
            <w:tcW w:w="6551" w:type="dxa"/>
          </w:tcPr>
          <w:p w14:paraId="453FC774" w14:textId="77777777" w:rsidR="007C07E3" w:rsidRPr="00DB71C1" w:rsidRDefault="007C07E3" w:rsidP="00BA0456">
            <w:pPr>
              <w:rPr>
                <w:highlight w:val="yellow"/>
              </w:rPr>
            </w:pPr>
          </w:p>
          <w:p w14:paraId="3AD381F6" w14:textId="77777777" w:rsidR="007C07E3" w:rsidRPr="00DB71C1" w:rsidRDefault="007C07E3" w:rsidP="00BA0456">
            <w:pPr>
              <w:rPr>
                <w:highlight w:val="yellow"/>
              </w:rPr>
            </w:pPr>
          </w:p>
        </w:tc>
      </w:tr>
      <w:tr w:rsidR="007C07E3" w:rsidRPr="000D3DCC" w14:paraId="31299C84" w14:textId="77777777" w:rsidTr="007C07E3">
        <w:tc>
          <w:tcPr>
            <w:tcW w:w="2660" w:type="dxa"/>
          </w:tcPr>
          <w:p w14:paraId="70682045" w14:textId="77777777" w:rsidR="007C07E3" w:rsidRPr="00DB71C1" w:rsidRDefault="007C07E3" w:rsidP="00BA0456">
            <w:pPr>
              <w:rPr>
                <w:highlight w:val="yellow"/>
              </w:rPr>
            </w:pPr>
            <w:r w:rsidRPr="00DB71C1">
              <w:t>Handtekening</w:t>
            </w:r>
          </w:p>
        </w:tc>
        <w:tc>
          <w:tcPr>
            <w:tcW w:w="6551" w:type="dxa"/>
          </w:tcPr>
          <w:p w14:paraId="65AAF8EA" w14:textId="77777777" w:rsidR="007C07E3" w:rsidRPr="00DB71C1" w:rsidRDefault="007C07E3" w:rsidP="00BA0456">
            <w:pPr>
              <w:rPr>
                <w:highlight w:val="yellow"/>
              </w:rPr>
            </w:pPr>
          </w:p>
          <w:p w14:paraId="6B1C20F7" w14:textId="77777777" w:rsidR="00632578" w:rsidRPr="00DB71C1" w:rsidRDefault="00632578" w:rsidP="00BA0456">
            <w:pPr>
              <w:rPr>
                <w:highlight w:val="yellow"/>
              </w:rPr>
            </w:pPr>
          </w:p>
        </w:tc>
      </w:tr>
    </w:tbl>
    <w:p w14:paraId="02A3C35B" w14:textId="4C988265" w:rsidR="00494EF4" w:rsidRPr="000D3DCC" w:rsidRDefault="00494EF4">
      <w:pPr>
        <w:spacing w:line="240" w:lineRule="auto"/>
        <w:jc w:val="left"/>
        <w:rPr>
          <w:rFonts w:ascii="Arial" w:hAnsi="Arial" w:cs="Arial"/>
          <w:highlight w:val="yellow"/>
        </w:rPr>
      </w:pPr>
    </w:p>
    <w:sectPr w:rsidR="00494EF4" w:rsidRPr="000D3DCC"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A47E1" w14:textId="77777777" w:rsidR="00AB6453" w:rsidRDefault="00AB6453">
      <w:r>
        <w:separator/>
      </w:r>
    </w:p>
  </w:endnote>
  <w:endnote w:type="continuationSeparator" w:id="0">
    <w:p w14:paraId="10B0B80F" w14:textId="77777777" w:rsidR="00AB6453" w:rsidRDefault="00AB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5366F" w14:textId="77777777" w:rsidR="00AB6453" w:rsidRDefault="00AB6453">
      <w:r>
        <w:separator/>
      </w:r>
    </w:p>
  </w:footnote>
  <w:footnote w:type="continuationSeparator" w:id="0">
    <w:p w14:paraId="578151B8" w14:textId="77777777" w:rsidR="00AB6453" w:rsidRDefault="00AB6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E047" w14:textId="0C52430C" w:rsidR="00AB6453" w:rsidRPr="0062638B" w:rsidRDefault="00AB6453">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64293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RD Maasland 21CC104</w:t>
    </w:r>
  </w:p>
  <w:p w14:paraId="585EC9B3" w14:textId="7687FBEE" w:rsidR="00AB6453" w:rsidRPr="004A1867" w:rsidRDefault="00AB6453"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Inzamel- en bewaarmiddelen plus afvalpas aan huis voor de gemeenten Leudal, Maasgouw en Roerdalen</w:t>
    </w:r>
  </w:p>
  <w:p w14:paraId="476CC3ED" w14:textId="77777777" w:rsidR="00AB6453" w:rsidRDefault="00AB6453">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9D5" w14:textId="370575FC" w:rsidR="00AB6453" w:rsidRDefault="00AB6453"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RD Maasland 21CC104</w:t>
    </w:r>
    <w:r w:rsidR="002C1874">
      <w:rPr>
        <w:rFonts w:ascii="Univers" w:hAnsi="Univers"/>
        <w:sz w:val="16"/>
      </w:rPr>
      <w:t>-2</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2C1874">
      <w:rPr>
        <w:rStyle w:val="Paginanummer"/>
        <w:rFonts w:ascii="Univers" w:hAnsi="Univers"/>
        <w:i w:val="0"/>
        <w:noProof/>
      </w:rPr>
      <w:t>1</w:t>
    </w:r>
    <w:r>
      <w:rPr>
        <w:rStyle w:val="Paginanummer"/>
        <w:rFonts w:ascii="Univers" w:hAnsi="Univers"/>
        <w:i w:val="0"/>
      </w:rPr>
      <w:fldChar w:fldCharType="end"/>
    </w:r>
  </w:p>
  <w:p w14:paraId="4313A5CE" w14:textId="1B491C5B" w:rsidR="00AB6453" w:rsidRPr="00517823" w:rsidRDefault="002C1874"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 xml:space="preserve">Containers in openbare ruimte </w:t>
    </w:r>
    <w:r w:rsidR="00AB6453">
      <w:rPr>
        <w:rFonts w:ascii="Univers" w:hAnsi="Univers"/>
        <w:sz w:val="16"/>
      </w:rPr>
      <w:t>voor de gemeenten Leudal, Maasgouw en Roerdalen</w:t>
    </w:r>
  </w:p>
  <w:p w14:paraId="63CC96DE" w14:textId="77777777" w:rsidR="00AB6453" w:rsidRDefault="00AB6453">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AC27" w14:textId="77777777" w:rsidR="00AB6453" w:rsidRDefault="00AB6453">
    <w:pPr>
      <w:pStyle w:val="Koptekst"/>
      <w:tabs>
        <w:tab w:val="right" w:pos="9498"/>
      </w:tabs>
      <w:rPr>
        <w:sz w:val="18"/>
      </w:rPr>
    </w:pPr>
    <w:r>
      <w:rPr>
        <w:sz w:val="18"/>
      </w:rPr>
      <w:tab/>
    </w:r>
  </w:p>
  <w:p w14:paraId="67801115" w14:textId="77777777" w:rsidR="00AB6453" w:rsidRDefault="00AB6453">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49D"/>
    <w:multiLevelType w:val="hybridMultilevel"/>
    <w:tmpl w:val="6B9E0A02"/>
    <w:lvl w:ilvl="0" w:tplc="8506E088">
      <w:start w:val="140"/>
      <w:numFmt w:val="bullet"/>
      <w:lvlText w:val="-"/>
      <w:lvlJc w:val="left"/>
      <w:pPr>
        <w:ind w:left="1145" w:hanging="360"/>
      </w:pPr>
      <w:rPr>
        <w:rFonts w:ascii="Arial" w:eastAsia="Times New Roman" w:hAnsi="Arial" w:cs="Arial"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 w15:restartNumberingAfterBreak="0">
    <w:nsid w:val="028F4965"/>
    <w:multiLevelType w:val="multilevel"/>
    <w:tmpl w:val="C6263242"/>
    <w:lvl w:ilvl="0">
      <w:start w:val="1"/>
      <w:numFmt w:val="lowerLetter"/>
      <w:lvlText w:val="%1."/>
      <w:lvlJc w:val="left"/>
      <w:pPr>
        <w:ind w:left="1134" w:hanging="426"/>
      </w:pPr>
      <w:rPr>
        <w:rFonts w:hint="default"/>
        <w:b w:val="0"/>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0FE616DE"/>
    <w:multiLevelType w:val="multilevel"/>
    <w:tmpl w:val="A8460BEE"/>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0053F1B"/>
    <w:multiLevelType w:val="hybridMultilevel"/>
    <w:tmpl w:val="8646A9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2D057FA"/>
    <w:multiLevelType w:val="multilevel"/>
    <w:tmpl w:val="1696F6E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9"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0"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1" w15:restartNumberingAfterBreak="0">
    <w:nsid w:val="153961F5"/>
    <w:multiLevelType w:val="hybridMultilevel"/>
    <w:tmpl w:val="ED6A7D6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4" w15:restartNumberingAfterBreak="0">
    <w:nsid w:val="1FE12223"/>
    <w:multiLevelType w:val="hybridMultilevel"/>
    <w:tmpl w:val="F174AB08"/>
    <w:lvl w:ilvl="0" w:tplc="23FE3F6E">
      <w:start w:val="1"/>
      <w:numFmt w:val="bullet"/>
      <w:lvlText w:val="-"/>
      <w:lvlJc w:val="left"/>
      <w:pPr>
        <w:ind w:left="780"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20372909"/>
    <w:multiLevelType w:val="multilevel"/>
    <w:tmpl w:val="ACC6C54E"/>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6" w15:restartNumberingAfterBreak="0">
    <w:nsid w:val="20F227BA"/>
    <w:multiLevelType w:val="hybridMultilevel"/>
    <w:tmpl w:val="995E4E7C"/>
    <w:lvl w:ilvl="0" w:tplc="CBD2CA22">
      <w:start w:val="1"/>
      <w:numFmt w:val="decimal"/>
      <w:lvlText w:val="%1."/>
      <w:lvlJc w:val="left"/>
      <w:pPr>
        <w:ind w:left="360" w:hanging="360"/>
      </w:pPr>
      <w:rPr>
        <w:rFonts w:ascii="Helvetica" w:eastAsia="Times New Roman" w:hAnsi="Helvetica" w:cs="Times New Roman"/>
      </w:rPr>
    </w:lvl>
    <w:lvl w:ilvl="1" w:tplc="7348029C">
      <w:start w:val="1"/>
      <w:numFmt w:val="lowerLetter"/>
      <w:lvlText w:val="%2."/>
      <w:lvlJc w:val="left"/>
      <w:pPr>
        <w:ind w:left="502" w:hanging="360"/>
      </w:pPr>
      <w:rPr>
        <w:color w:val="FF000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8506E088">
      <w:start w:val="140"/>
      <w:numFmt w:val="bullet"/>
      <w:lvlText w:val="-"/>
      <w:lvlJc w:val="left"/>
      <w:pPr>
        <w:ind w:left="3240" w:hanging="360"/>
      </w:pPr>
      <w:rPr>
        <w:rFonts w:ascii="Arial" w:eastAsia="Times New Roman"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1D76FDF"/>
    <w:multiLevelType w:val="multilevel"/>
    <w:tmpl w:val="26D2A398"/>
    <w:lvl w:ilvl="0">
      <w:start w:val="1"/>
      <w:numFmt w:val="decimal"/>
      <w:lvlText w:val="%1."/>
      <w:lvlJc w:val="left"/>
      <w:pPr>
        <w:tabs>
          <w:tab w:val="num" w:pos="1701"/>
        </w:tabs>
        <w:ind w:left="425" w:hanging="425"/>
      </w:pPr>
      <w:rPr>
        <w:rFonts w:ascii="Helvetica" w:eastAsia="Times New Roman" w:hAnsi="Helvetica" w:cs="Times New Roman" w:hint="default"/>
        <w:color w:val="000000" w:themeColor="text1"/>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color w:val="000000" w:themeColor="text1"/>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9" w15:restartNumberingAfterBreak="0">
    <w:nsid w:val="24806D27"/>
    <w:multiLevelType w:val="multilevel"/>
    <w:tmpl w:val="1F8CC250"/>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3."/>
      <w:lvlJc w:val="left"/>
      <w:pPr>
        <w:ind w:left="720" w:hanging="432"/>
      </w:pPr>
      <w:rPr>
        <w:rFonts w:ascii="Arial" w:eastAsia="Times New Roman" w:hAnsi="Arial" w:cs="Arial"/>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26D15D52"/>
    <w:multiLevelType w:val="hybridMultilevel"/>
    <w:tmpl w:val="820A2CCA"/>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B755E58"/>
    <w:multiLevelType w:val="hybridMultilevel"/>
    <w:tmpl w:val="EDD6BA8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3"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3E6713"/>
    <w:multiLevelType w:val="hybridMultilevel"/>
    <w:tmpl w:val="1EAAC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EC6D81"/>
    <w:multiLevelType w:val="hybridMultilevel"/>
    <w:tmpl w:val="972C0750"/>
    <w:lvl w:ilvl="0" w:tplc="04130001">
      <w:start w:val="1"/>
      <w:numFmt w:val="bullet"/>
      <w:lvlText w:val=""/>
      <w:lvlJc w:val="left"/>
      <w:pPr>
        <w:ind w:left="1145" w:hanging="360"/>
      </w:pPr>
      <w:rPr>
        <w:rFonts w:ascii="Symbol" w:hAnsi="Symbol"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6" w15:restartNumberingAfterBreak="0">
    <w:nsid w:val="36617320"/>
    <w:multiLevelType w:val="multilevel"/>
    <w:tmpl w:val="D58E45E4"/>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7"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8"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27A040E"/>
    <w:multiLevelType w:val="hybridMultilevel"/>
    <w:tmpl w:val="4B243A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15:restartNumberingAfterBreak="0">
    <w:nsid w:val="454063C2"/>
    <w:multiLevelType w:val="hybridMultilevel"/>
    <w:tmpl w:val="8646A9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56611C1"/>
    <w:multiLevelType w:val="multilevel"/>
    <w:tmpl w:val="4CB6408C"/>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3" w15:restartNumberingAfterBreak="0">
    <w:nsid w:val="464D457D"/>
    <w:multiLevelType w:val="hybridMultilevel"/>
    <w:tmpl w:val="7D6C2D94"/>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4" w15:restartNumberingAfterBreak="0">
    <w:nsid w:val="49C1312F"/>
    <w:multiLevelType w:val="hybridMultilevel"/>
    <w:tmpl w:val="4FFA8E16"/>
    <w:lvl w:ilvl="0" w:tplc="88246188">
      <w:start w:val="10"/>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6"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943F44"/>
    <w:multiLevelType w:val="multilevel"/>
    <w:tmpl w:val="AAB2DA6A"/>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8"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9"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41"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CF161A4"/>
    <w:multiLevelType w:val="hybridMultilevel"/>
    <w:tmpl w:val="55D43960"/>
    <w:lvl w:ilvl="0" w:tplc="4E907B36">
      <w:start w:val="1"/>
      <w:numFmt w:val="upperLetter"/>
      <w:lvlText w:val="%1."/>
      <w:lvlJc w:val="left"/>
      <w:pPr>
        <w:ind w:left="1785" w:hanging="360"/>
      </w:pPr>
      <w:rPr>
        <w:rFonts w:hint="default"/>
      </w:r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44" w15:restartNumberingAfterBreak="0">
    <w:nsid w:val="5E024C05"/>
    <w:multiLevelType w:val="multilevel"/>
    <w:tmpl w:val="46F24810"/>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690C3F03"/>
    <w:multiLevelType w:val="multilevel"/>
    <w:tmpl w:val="FAF8BD96"/>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2127"/>
        </w:tabs>
        <w:ind w:left="851"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1701"/>
        </w:tabs>
        <w:ind w:left="425" w:hanging="425"/>
      </w:pPr>
      <w:rPr>
        <w:rFonts w:hint="default"/>
        <w:b w:val="0"/>
        <w:sz w:val="20"/>
        <w:szCs w:val="20"/>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6"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7" w15:restartNumberingAfterBreak="0">
    <w:nsid w:val="6C210BB7"/>
    <w:multiLevelType w:val="hybridMultilevel"/>
    <w:tmpl w:val="55D43960"/>
    <w:lvl w:ilvl="0" w:tplc="4E907B36">
      <w:start w:val="1"/>
      <w:numFmt w:val="upperLetter"/>
      <w:lvlText w:val="%1."/>
      <w:lvlJc w:val="left"/>
      <w:pPr>
        <w:ind w:left="1785" w:hanging="360"/>
      </w:pPr>
      <w:rPr>
        <w:rFonts w:hint="default"/>
      </w:rPr>
    </w:lvl>
    <w:lvl w:ilvl="1" w:tplc="04130019">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48"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CCA1C48"/>
    <w:multiLevelType w:val="hybridMultilevel"/>
    <w:tmpl w:val="4B243A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35"/>
  </w:num>
  <w:num w:numId="2">
    <w:abstractNumId w:val="40"/>
  </w:num>
  <w:num w:numId="3">
    <w:abstractNumId w:val="20"/>
  </w:num>
  <w:num w:numId="4">
    <w:abstractNumId w:val="9"/>
  </w:num>
  <w:num w:numId="5">
    <w:abstractNumId w:val="27"/>
  </w:num>
  <w:num w:numId="6">
    <w:abstractNumId w:val="38"/>
  </w:num>
  <w:num w:numId="7">
    <w:abstractNumId w:val="2"/>
  </w:num>
  <w:num w:numId="8">
    <w:abstractNumId w:val="12"/>
  </w:num>
  <w:num w:numId="9">
    <w:abstractNumId w:val="42"/>
  </w:num>
  <w:num w:numId="10">
    <w:abstractNumId w:val="39"/>
  </w:num>
  <w:num w:numId="11">
    <w:abstractNumId w:val="50"/>
  </w:num>
  <w:num w:numId="12">
    <w:abstractNumId w:val="18"/>
  </w:num>
  <w:num w:numId="13">
    <w:abstractNumId w:val="7"/>
  </w:num>
  <w:num w:numId="14">
    <w:abstractNumId w:val="22"/>
  </w:num>
  <w:num w:numId="15">
    <w:abstractNumId w:val="13"/>
  </w:num>
  <w:num w:numId="16">
    <w:abstractNumId w:val="51"/>
  </w:num>
  <w:num w:numId="17">
    <w:abstractNumId w:val="3"/>
  </w:num>
  <w:num w:numId="18">
    <w:abstractNumId w:val="28"/>
  </w:num>
  <w:num w:numId="19">
    <w:abstractNumId w:val="23"/>
  </w:num>
  <w:num w:numId="20">
    <w:abstractNumId w:val="53"/>
  </w:num>
  <w:num w:numId="21">
    <w:abstractNumId w:val="49"/>
  </w:num>
  <w:num w:numId="22">
    <w:abstractNumId w:val="48"/>
  </w:num>
  <w:num w:numId="23">
    <w:abstractNumId w:val="46"/>
  </w:num>
  <w:num w:numId="24">
    <w:abstractNumId w:val="30"/>
  </w:num>
  <w:num w:numId="25">
    <w:abstractNumId w:val="10"/>
  </w:num>
  <w:num w:numId="26">
    <w:abstractNumId w:val="36"/>
  </w:num>
  <w:num w:numId="27">
    <w:abstractNumId w:val="54"/>
  </w:num>
  <w:num w:numId="28">
    <w:abstractNumId w:val="4"/>
  </w:num>
  <w:num w:numId="29">
    <w:abstractNumId w:val="33"/>
  </w:num>
  <w:num w:numId="30">
    <w:abstractNumId w:val="14"/>
  </w:num>
  <w:num w:numId="31">
    <w:abstractNumId w:val="19"/>
  </w:num>
  <w:num w:numId="32">
    <w:abstractNumId w:val="1"/>
  </w:num>
  <w:num w:numId="33">
    <w:abstractNumId w:val="16"/>
  </w:num>
  <w:num w:numId="34">
    <w:abstractNumId w:val="15"/>
  </w:num>
  <w:num w:numId="35">
    <w:abstractNumId w:val="11"/>
  </w:num>
  <w:num w:numId="36">
    <w:abstractNumId w:val="21"/>
  </w:num>
  <w:num w:numId="37">
    <w:abstractNumId w:val="52"/>
  </w:num>
  <w:num w:numId="38">
    <w:abstractNumId w:val="37"/>
  </w:num>
  <w:num w:numId="39">
    <w:abstractNumId w:val="26"/>
  </w:num>
  <w:num w:numId="40">
    <w:abstractNumId w:val="45"/>
  </w:num>
  <w:num w:numId="41">
    <w:abstractNumId w:val="8"/>
  </w:num>
  <w:num w:numId="42">
    <w:abstractNumId w:val="32"/>
  </w:num>
  <w:num w:numId="43">
    <w:abstractNumId w:val="43"/>
  </w:num>
  <w:num w:numId="44">
    <w:abstractNumId w:val="47"/>
  </w:num>
  <w:num w:numId="45">
    <w:abstractNumId w:val="31"/>
  </w:num>
  <w:num w:numId="46">
    <w:abstractNumId w:val="44"/>
  </w:num>
  <w:num w:numId="47">
    <w:abstractNumId w:val="17"/>
  </w:num>
  <w:num w:numId="48">
    <w:abstractNumId w:val="6"/>
  </w:num>
  <w:num w:numId="49">
    <w:abstractNumId w:val="29"/>
  </w:num>
  <w:num w:numId="50">
    <w:abstractNumId w:val="41"/>
  </w:num>
  <w:num w:numId="51">
    <w:abstractNumId w:val="24"/>
  </w:num>
  <w:num w:numId="52">
    <w:abstractNumId w:val="34"/>
  </w:num>
  <w:num w:numId="53">
    <w:abstractNumId w:val="5"/>
  </w:num>
  <w:num w:numId="54">
    <w:abstractNumId w:val="25"/>
  </w:num>
  <w:num w:numId="55">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22529"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33E3"/>
    <w:rsid w:val="00024659"/>
    <w:rsid w:val="00025460"/>
    <w:rsid w:val="000266E2"/>
    <w:rsid w:val="0002671D"/>
    <w:rsid w:val="000276D7"/>
    <w:rsid w:val="00027D7A"/>
    <w:rsid w:val="00030A98"/>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A91"/>
    <w:rsid w:val="00075AA0"/>
    <w:rsid w:val="000778BE"/>
    <w:rsid w:val="00082693"/>
    <w:rsid w:val="00082F4A"/>
    <w:rsid w:val="000841E3"/>
    <w:rsid w:val="0008461A"/>
    <w:rsid w:val="00086AEE"/>
    <w:rsid w:val="00087D7E"/>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D9"/>
    <w:rsid w:val="000F6067"/>
    <w:rsid w:val="000F6D34"/>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7406"/>
    <w:rsid w:val="0013783D"/>
    <w:rsid w:val="001400BA"/>
    <w:rsid w:val="00141F41"/>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7C7D"/>
    <w:rsid w:val="001E0282"/>
    <w:rsid w:val="001E1579"/>
    <w:rsid w:val="001E1D43"/>
    <w:rsid w:val="001E2957"/>
    <w:rsid w:val="001E3227"/>
    <w:rsid w:val="001E3C97"/>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236"/>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874"/>
    <w:rsid w:val="002C1C19"/>
    <w:rsid w:val="002C300B"/>
    <w:rsid w:val="002C6504"/>
    <w:rsid w:val="002C69FF"/>
    <w:rsid w:val="002C7FAE"/>
    <w:rsid w:val="002D0ABA"/>
    <w:rsid w:val="002D0B38"/>
    <w:rsid w:val="002D12BC"/>
    <w:rsid w:val="002D21A1"/>
    <w:rsid w:val="002D2C38"/>
    <w:rsid w:val="002D3A2A"/>
    <w:rsid w:val="002D3E90"/>
    <w:rsid w:val="002D5026"/>
    <w:rsid w:val="002D5181"/>
    <w:rsid w:val="002D5F6E"/>
    <w:rsid w:val="002D62CD"/>
    <w:rsid w:val="002D6DD0"/>
    <w:rsid w:val="002D6F0D"/>
    <w:rsid w:val="002D7F69"/>
    <w:rsid w:val="002E13D7"/>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269B"/>
    <w:rsid w:val="00352898"/>
    <w:rsid w:val="00353564"/>
    <w:rsid w:val="00354E49"/>
    <w:rsid w:val="0035583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5675"/>
    <w:rsid w:val="003A703B"/>
    <w:rsid w:val="003A779B"/>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54F9"/>
    <w:rsid w:val="0040796F"/>
    <w:rsid w:val="0041065C"/>
    <w:rsid w:val="0041162A"/>
    <w:rsid w:val="00411F63"/>
    <w:rsid w:val="00412046"/>
    <w:rsid w:val="004125BA"/>
    <w:rsid w:val="00413448"/>
    <w:rsid w:val="0041356A"/>
    <w:rsid w:val="0041421E"/>
    <w:rsid w:val="00414B6B"/>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6087"/>
    <w:rsid w:val="0047718C"/>
    <w:rsid w:val="0047744A"/>
    <w:rsid w:val="00480A8D"/>
    <w:rsid w:val="00480BA4"/>
    <w:rsid w:val="00481E6C"/>
    <w:rsid w:val="00482F8E"/>
    <w:rsid w:val="0048423C"/>
    <w:rsid w:val="00484930"/>
    <w:rsid w:val="004870E0"/>
    <w:rsid w:val="004878FD"/>
    <w:rsid w:val="00487C74"/>
    <w:rsid w:val="00491A54"/>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4D4B"/>
    <w:rsid w:val="005A4F6E"/>
    <w:rsid w:val="005A50A7"/>
    <w:rsid w:val="005A671F"/>
    <w:rsid w:val="005A6D50"/>
    <w:rsid w:val="005A6DA8"/>
    <w:rsid w:val="005A771D"/>
    <w:rsid w:val="005B1591"/>
    <w:rsid w:val="005B165F"/>
    <w:rsid w:val="005B1BEE"/>
    <w:rsid w:val="005B2EC5"/>
    <w:rsid w:val="005B32C1"/>
    <w:rsid w:val="005B3F13"/>
    <w:rsid w:val="005B4143"/>
    <w:rsid w:val="005B415A"/>
    <w:rsid w:val="005C00BD"/>
    <w:rsid w:val="005C03CD"/>
    <w:rsid w:val="005C1504"/>
    <w:rsid w:val="005C1EC9"/>
    <w:rsid w:val="005C277D"/>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3E"/>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E43"/>
    <w:rsid w:val="006850B2"/>
    <w:rsid w:val="006856A7"/>
    <w:rsid w:val="006858E6"/>
    <w:rsid w:val="00685A0E"/>
    <w:rsid w:val="00686B38"/>
    <w:rsid w:val="0068778F"/>
    <w:rsid w:val="00687FA0"/>
    <w:rsid w:val="00690297"/>
    <w:rsid w:val="006904B0"/>
    <w:rsid w:val="00690C3A"/>
    <w:rsid w:val="00690DD5"/>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5D6B"/>
    <w:rsid w:val="008661A2"/>
    <w:rsid w:val="0086718E"/>
    <w:rsid w:val="008676FA"/>
    <w:rsid w:val="0086784F"/>
    <w:rsid w:val="00867F5C"/>
    <w:rsid w:val="0087273B"/>
    <w:rsid w:val="00872D0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F48"/>
    <w:rsid w:val="008842CA"/>
    <w:rsid w:val="00886536"/>
    <w:rsid w:val="008871A7"/>
    <w:rsid w:val="00887696"/>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62"/>
    <w:rsid w:val="008B0BA9"/>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42FF"/>
    <w:rsid w:val="008E62B8"/>
    <w:rsid w:val="008E6594"/>
    <w:rsid w:val="008F0797"/>
    <w:rsid w:val="008F0990"/>
    <w:rsid w:val="008F0FBB"/>
    <w:rsid w:val="008F2BFE"/>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69A1"/>
    <w:rsid w:val="009F6EB2"/>
    <w:rsid w:val="00A01CF4"/>
    <w:rsid w:val="00A03086"/>
    <w:rsid w:val="00A03498"/>
    <w:rsid w:val="00A03535"/>
    <w:rsid w:val="00A03A97"/>
    <w:rsid w:val="00A03CD7"/>
    <w:rsid w:val="00A0439F"/>
    <w:rsid w:val="00A065E1"/>
    <w:rsid w:val="00A066E6"/>
    <w:rsid w:val="00A07310"/>
    <w:rsid w:val="00A11504"/>
    <w:rsid w:val="00A11889"/>
    <w:rsid w:val="00A122FD"/>
    <w:rsid w:val="00A1291B"/>
    <w:rsid w:val="00A133A6"/>
    <w:rsid w:val="00A136C9"/>
    <w:rsid w:val="00A15AC5"/>
    <w:rsid w:val="00A15AE5"/>
    <w:rsid w:val="00A15F96"/>
    <w:rsid w:val="00A16C2F"/>
    <w:rsid w:val="00A173EB"/>
    <w:rsid w:val="00A2082E"/>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D4E"/>
    <w:rsid w:val="00B00089"/>
    <w:rsid w:val="00B00EE0"/>
    <w:rsid w:val="00B031F4"/>
    <w:rsid w:val="00B03A67"/>
    <w:rsid w:val="00B03B8E"/>
    <w:rsid w:val="00B03D9B"/>
    <w:rsid w:val="00B04655"/>
    <w:rsid w:val="00B04B43"/>
    <w:rsid w:val="00B057C9"/>
    <w:rsid w:val="00B06733"/>
    <w:rsid w:val="00B06E08"/>
    <w:rsid w:val="00B07337"/>
    <w:rsid w:val="00B07CFA"/>
    <w:rsid w:val="00B11096"/>
    <w:rsid w:val="00B12383"/>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44A"/>
    <w:rsid w:val="00CD5B95"/>
    <w:rsid w:val="00CD5C60"/>
    <w:rsid w:val="00CD614C"/>
    <w:rsid w:val="00CD651B"/>
    <w:rsid w:val="00CD65D1"/>
    <w:rsid w:val="00CD76B4"/>
    <w:rsid w:val="00CE0985"/>
    <w:rsid w:val="00CE157A"/>
    <w:rsid w:val="00CE16A4"/>
    <w:rsid w:val="00CE39A2"/>
    <w:rsid w:val="00CE3BCD"/>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EA1"/>
    <w:rsid w:val="00D706BC"/>
    <w:rsid w:val="00D70F09"/>
    <w:rsid w:val="00D71318"/>
    <w:rsid w:val="00D71AA1"/>
    <w:rsid w:val="00D71BA0"/>
    <w:rsid w:val="00D73B44"/>
    <w:rsid w:val="00D73B63"/>
    <w:rsid w:val="00D73D43"/>
    <w:rsid w:val="00D73E85"/>
    <w:rsid w:val="00D75937"/>
    <w:rsid w:val="00D75C73"/>
    <w:rsid w:val="00D76703"/>
    <w:rsid w:val="00D76F95"/>
    <w:rsid w:val="00D80159"/>
    <w:rsid w:val="00D81748"/>
    <w:rsid w:val="00D821A9"/>
    <w:rsid w:val="00D82385"/>
    <w:rsid w:val="00D82BC3"/>
    <w:rsid w:val="00D82C92"/>
    <w:rsid w:val="00D84243"/>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609FB"/>
    <w:rsid w:val="00E60F22"/>
    <w:rsid w:val="00E62AB9"/>
    <w:rsid w:val="00E6376C"/>
    <w:rsid w:val="00E63A63"/>
    <w:rsid w:val="00E63A80"/>
    <w:rsid w:val="00E6426E"/>
    <w:rsid w:val="00E644F5"/>
    <w:rsid w:val="00E65296"/>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714E"/>
    <w:rsid w:val="00E77393"/>
    <w:rsid w:val="00E77D94"/>
    <w:rsid w:val="00E80201"/>
    <w:rsid w:val="00E82389"/>
    <w:rsid w:val="00E831F5"/>
    <w:rsid w:val="00E8521D"/>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5B43"/>
    <w:rsid w:val="00EB637A"/>
    <w:rsid w:val="00EB68D2"/>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F2A"/>
    <w:rsid w:val="00F73E1E"/>
    <w:rsid w:val="00F743F5"/>
    <w:rsid w:val="00F74711"/>
    <w:rsid w:val="00F74798"/>
    <w:rsid w:val="00F77F01"/>
    <w:rsid w:val="00F81887"/>
    <w:rsid w:val="00F819E3"/>
    <w:rsid w:val="00F8277F"/>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f" fillcolor="white">
      <v:fill color="white" on="f"/>
    </o:shapedefaults>
    <o:shapelayout v:ext="edit">
      <o:idmap v:ext="edit" data="1"/>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uiPriority w:val="9"/>
    <w:qFormat/>
    <w:rsid w:val="001002AC"/>
    <w:pPr>
      <w:keepNext/>
      <w:numPr>
        <w:numId w:val="28"/>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5"/>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E4075"/>
    <w:rPr>
      <w:rFonts w:ascii="Arial" w:hAnsi="Arial"/>
      <w:b/>
      <w:sz w:val="24"/>
      <w:szCs w:val="22"/>
    </w:rPr>
  </w:style>
  <w:style w:type="character" w:customStyle="1" w:styleId="Kop3Char">
    <w:name w:val="Kop 3 Char"/>
    <w:aliases w:val="Subparagraaf Char"/>
    <w:basedOn w:val="Standaardalinea-lettertype"/>
    <w:link w:val="Kop3"/>
    <w:uiPriority w:val="9"/>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D8061-7FAE-4C46-8021-FE3350AA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1</TotalTime>
  <Pages>1</Pages>
  <Words>90</Words>
  <Characters>635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724</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3</cp:revision>
  <cp:lastPrinted>2021-05-27T15:43:00Z</cp:lastPrinted>
  <dcterms:created xsi:type="dcterms:W3CDTF">2021-05-27T15:51:00Z</dcterms:created>
  <dcterms:modified xsi:type="dcterms:W3CDTF">2021-06-15T12:10:00Z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