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309"/>
      </w:tblGrid>
      <w:tr xmlns:wp14="http://schemas.microsoft.com/office/word/2010/wordml" w:rsidR="00732C44" w:rsidTr="45023867" w14:paraId="29D6B04F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672A6659" wp14:textId="77777777">
            <w:pPr>
              <w:pStyle w:val="ErasmusKopjes"/>
              <w:framePr w:wrap="around" w:x="2439" w:y="2596"/>
            </w:pPr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BC1AD0" w:rsidRDefault="00732C44" w14:paraId="0A6959E7" wp14:textId="77777777">
            <w:pPr>
              <w:pStyle w:val="Erasmusinvulkopjes"/>
              <w:framePr w:wrap="around" w:x="2439" w:y="2596"/>
            </w:pPr>
            <w:bookmarkStart w:name="iProjectcode" w:id="0"/>
            <w:r>
              <w:t xml:space="preserve"> </w:t>
            </w:r>
            <w:bookmarkEnd w:id="0"/>
          </w:p>
        </w:tc>
      </w:tr>
      <w:tr xmlns:wp14="http://schemas.microsoft.com/office/word/2010/wordml" w:rsidR="00732C44" w:rsidTr="45023867" w14:paraId="0A37501D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5DAB6C7B" wp14:textId="77777777">
            <w:pPr>
              <w:pStyle w:val="ErasmusKopjes"/>
              <w:framePr w:wrap="around" w:x="2439" w:y="2596"/>
            </w:pPr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BC1AD0" w:rsidRDefault="00732C44" w14:paraId="02EB378F" wp14:textId="77777777">
            <w:pPr>
              <w:pStyle w:val="Erasmusinvulkopjes"/>
              <w:framePr w:wrap="around" w:x="2439" w:y="2596"/>
            </w:pPr>
          </w:p>
        </w:tc>
      </w:tr>
      <w:tr xmlns:wp14="http://schemas.microsoft.com/office/word/2010/wordml" w:rsidR="00732C44" w:rsidTr="45023867" w14:paraId="39A0BF2E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691E7A30" wp14:textId="77777777">
            <w:pPr>
              <w:pStyle w:val="ErasmusKopjes"/>
              <w:framePr w:wrap="around" w:x="2439" w:y="2596"/>
            </w:pPr>
            <w:bookmarkStart w:name="Versie" w:id="1"/>
            <w:r>
              <w:t>Versie</w:t>
            </w:r>
            <w:bookmarkEnd w:id="1"/>
          </w:p>
        </w:tc>
        <w:tc>
          <w:tcPr>
            <w:tcW w:w="5309" w:type="dxa"/>
            <w:tcBorders>
              <w:bottom w:val="nil"/>
            </w:tcBorders>
            <w:tcMar/>
          </w:tcPr>
          <w:p w:rsidRPr="00D90619" w:rsidR="00D90619" w:rsidP="45023867" w:rsidRDefault="00B3437C" w14:paraId="1DC9FCF7" wp14:textId="15DCE1FD">
            <w:pPr>
              <w:pStyle w:val="Erasmusinvulkopjes"/>
              <w:framePr w:wrap="around" w:x="2439" w:y="2596"/>
              <w:rPr>
                <w:b w:val="1"/>
                <w:bCs w:val="1"/>
              </w:rPr>
            </w:pPr>
            <w:bookmarkStart w:name="iVersie" w:id="2"/>
            <w:r w:rsidRPr="45023867" w:rsidR="0770F073">
              <w:rPr>
                <w:b w:val="1"/>
                <w:bCs w:val="1"/>
              </w:rPr>
              <w:t>Definitief</w:t>
            </w:r>
          </w:p>
          <w:bookmarkEnd w:id="2"/>
          <w:p w:rsidR="00732C44" w:rsidP="00BC1AD0" w:rsidRDefault="00732C44" w14:paraId="6A05A809" wp14:textId="77777777">
            <w:pPr>
              <w:pStyle w:val="Erasmusinvulkopjes"/>
              <w:framePr w:wrap="around" w:x="2439" w:y="2596"/>
            </w:pPr>
          </w:p>
        </w:tc>
      </w:tr>
      <w:tr xmlns:wp14="http://schemas.microsoft.com/office/word/2010/wordml" w:rsidR="00732C44" w:rsidTr="45023867" w14:paraId="5A39BBE3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41C8F396" wp14:textId="77777777">
            <w:pPr>
              <w:pStyle w:val="ErasmusKopjes"/>
              <w:framePr w:wrap="around" w:x="2439" w:y="2596"/>
            </w:pPr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BC1AD0" w:rsidRDefault="00732C44" w14:paraId="72A3D3EC" wp14:textId="77777777">
            <w:pPr>
              <w:pStyle w:val="Erasmusinvulkopjes"/>
              <w:framePr w:wrap="around" w:x="2439" w:y="2596"/>
            </w:pPr>
          </w:p>
        </w:tc>
      </w:tr>
      <w:tr xmlns:wp14="http://schemas.microsoft.com/office/word/2010/wordml" w:rsidR="00732C44" w:rsidTr="45023867" w14:paraId="53283AD3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746F1487" wp14:textId="77777777">
            <w:pPr>
              <w:pStyle w:val="ErasmusKopjes"/>
              <w:framePr w:wrap="around" w:x="2439" w:y="2596"/>
            </w:pPr>
            <w:bookmarkStart w:name="Datum" w:id="3"/>
            <w:r>
              <w:t>Datum</w:t>
            </w:r>
            <w:bookmarkEnd w:id="3"/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C2620A" w:rsidRDefault="00FA6B97" w14:paraId="797F1EF3" wp14:textId="29467BF0">
            <w:pPr>
              <w:pStyle w:val="Erasmusinvulkopjes"/>
              <w:framePr w:wrap="around" w:x="2439" w:y="2596"/>
              <w:rPr>
                <w:rStyle w:val="ErasmusDatumStijl"/>
              </w:rPr>
            </w:pPr>
            <w:r w:rsidRPr="45023867" w:rsidR="3B491698">
              <w:rPr>
                <w:rStyle w:val="ErasmusDatumStijl"/>
              </w:rPr>
              <w:t>18-08</w:t>
            </w:r>
            <w:r w:rsidRPr="45023867" w:rsidR="00FA6B97">
              <w:rPr>
                <w:rStyle w:val="ErasmusDatumStijl"/>
              </w:rPr>
              <w:t>-2021</w:t>
            </w:r>
          </w:p>
        </w:tc>
      </w:tr>
      <w:tr xmlns:wp14="http://schemas.microsoft.com/office/word/2010/wordml" w:rsidR="00732C44" w:rsidTr="45023867" w14:paraId="0D0B940D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0E27B00A" wp14:textId="77777777">
            <w:pPr>
              <w:pStyle w:val="ErasmusKopjes"/>
              <w:framePr w:wrap="around" w:x="2439" w:y="2596"/>
            </w:pPr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BC1AD0" w:rsidRDefault="00732C44" w14:paraId="60061E4C" wp14:textId="77777777">
            <w:pPr>
              <w:pStyle w:val="Erasmusinvulkopjes"/>
              <w:framePr w:wrap="around" w:x="2439" w:y="2596"/>
            </w:pPr>
          </w:p>
        </w:tc>
      </w:tr>
      <w:tr xmlns:wp14="http://schemas.microsoft.com/office/word/2010/wordml" w:rsidR="00732C44" w:rsidTr="45023867" w14:paraId="08A389C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FF5D96" w14:paraId="1F4BBADF" wp14:textId="77777777">
            <w:pPr>
              <w:pStyle w:val="ErasmusKopjes"/>
              <w:framePr w:wrap="around" w:x="2439" w:y="2596"/>
            </w:pPr>
            <w:r>
              <w:t>Opsteller</w:t>
            </w:r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BC1AD0" w:rsidRDefault="00FF5D96" w14:paraId="67472623" wp14:textId="77777777">
            <w:pPr>
              <w:pStyle w:val="Erasmusinvulkopjes"/>
              <w:framePr w:wrap="around" w:x="2439" w:y="2596"/>
            </w:pPr>
            <w:bookmarkStart w:name="iContactgegeven1" w:id="4"/>
            <w:r>
              <w:t>Pro</w:t>
            </w:r>
            <w:r w:rsidR="00AB26D9">
              <w:t>jectgroep E</w:t>
            </w:r>
            <w:r w:rsidR="00162F3B">
              <w:t xml:space="preserve">uropese Aanbesteding </w:t>
            </w:r>
            <w:r w:rsidR="00FA6B97">
              <w:t>Contrast Injectoren</w:t>
            </w:r>
          </w:p>
          <w:bookmarkEnd w:id="4"/>
          <w:p w:rsidR="00732C44" w:rsidP="00BC1AD0" w:rsidRDefault="00732C44" w14:paraId="44EAFD9C" wp14:textId="77777777">
            <w:pPr>
              <w:pStyle w:val="Erasmusinvulkopjes"/>
              <w:framePr w:wrap="around" w:x="2439" w:y="2596"/>
            </w:pPr>
          </w:p>
        </w:tc>
      </w:tr>
      <w:tr xmlns:wp14="http://schemas.microsoft.com/office/word/2010/wordml" w:rsidR="00732C44" w:rsidTr="45023867" w14:paraId="3486F02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FF5D96" w14:paraId="33463B19" wp14:textId="77777777">
            <w:pPr>
              <w:pStyle w:val="ErasmusKopjes"/>
              <w:framePr w:wrap="around" w:x="2439" w:y="2596"/>
            </w:pPr>
            <w:r>
              <w:t>Beheerder</w:t>
            </w:r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BC1AD0" w:rsidRDefault="00FA6B97" w14:paraId="5009E1FA" wp14:textId="77777777">
            <w:pPr>
              <w:pStyle w:val="Erasmusinvulkopjes"/>
              <w:framePr w:wrap="around" w:x="2439" w:y="2596"/>
            </w:pPr>
            <w:r>
              <w:t>David de Vries</w:t>
            </w:r>
          </w:p>
          <w:p w:rsidR="00FF5D96" w:rsidP="00DC2FCE" w:rsidRDefault="00FF5D96" w14:paraId="4B94D5A5" wp14:textId="77777777">
            <w:pPr>
              <w:pStyle w:val="Erasmusinvulkopjes"/>
              <w:framePr w:wrap="around" w:x="2439" w:y="2596"/>
            </w:pPr>
          </w:p>
        </w:tc>
      </w:tr>
      <w:tr xmlns:wp14="http://schemas.microsoft.com/office/word/2010/wordml" w:rsidR="00732C44" w:rsidTr="45023867" w14:paraId="238ED72A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Borders>
              <w:bottom w:val="nil"/>
            </w:tcBorders>
            <w:tcMar/>
          </w:tcPr>
          <w:p w:rsidR="00732C44" w:rsidP="00BC1AD0" w:rsidRDefault="00732C44" w14:paraId="301FB1C7" wp14:textId="77777777">
            <w:pPr>
              <w:pStyle w:val="ErasmusKopjes"/>
              <w:framePr w:wrap="around" w:x="2439" w:y="2596"/>
            </w:pPr>
            <w:bookmarkStart w:name="Contactgegeven3" w:id="5"/>
            <w:r>
              <w:t>Opdrachtgever</w:t>
            </w:r>
            <w:bookmarkEnd w:id="5"/>
          </w:p>
        </w:tc>
        <w:tc>
          <w:tcPr>
            <w:tcW w:w="5309" w:type="dxa"/>
            <w:tcBorders>
              <w:bottom w:val="nil"/>
            </w:tcBorders>
            <w:tcMar/>
          </w:tcPr>
          <w:p w:rsidR="00732C44" w:rsidP="00FA6B97" w:rsidRDefault="00D84857" w14:paraId="548107BE" wp14:textId="77777777">
            <w:pPr>
              <w:pStyle w:val="Erasmusinvulkopjes"/>
              <w:framePr w:wrap="around" w:x="2439" w:y="2596"/>
            </w:pPr>
            <w:r>
              <w:t xml:space="preserve">Prof. Dr. </w:t>
            </w:r>
            <w:r w:rsidR="00FA6B97">
              <w:t>G.P Krestin</w:t>
            </w:r>
          </w:p>
        </w:tc>
      </w:tr>
      <w:tr xmlns:wp14="http://schemas.microsoft.com/office/word/2010/wordml" w:rsidR="00732C44" w:rsidTr="45023867" w14:paraId="0DFAE634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Mar/>
          </w:tcPr>
          <w:p w:rsidR="00732C44" w:rsidP="00BC1AD0" w:rsidRDefault="00732C44" w14:paraId="100C5B58" wp14:textId="77777777">
            <w:pPr>
              <w:pStyle w:val="ErasmusKopjes"/>
              <w:framePr w:wrap="around" w:x="2439" w:y="2596"/>
            </w:pPr>
            <w:bookmarkStart w:name="Kopjes" w:id="6"/>
            <w:bookmarkStart w:name="Vrij1" w:id="7"/>
            <w:bookmarkEnd w:id="6"/>
            <w:r>
              <w:t xml:space="preserve"> </w:t>
            </w:r>
            <w:bookmarkEnd w:id="7"/>
          </w:p>
        </w:tc>
        <w:tc>
          <w:tcPr>
            <w:tcW w:w="5309" w:type="dxa"/>
            <w:tcMar/>
          </w:tcPr>
          <w:p w:rsidR="00732C44" w:rsidP="00BC1AD0" w:rsidRDefault="00732C44" w14:paraId="12F40E89" wp14:textId="77777777">
            <w:pPr>
              <w:pStyle w:val="Erasmusinvulkopjes"/>
              <w:framePr w:wrap="around" w:x="2439" w:y="2596"/>
            </w:pPr>
            <w:bookmarkStart w:name="iVrij1" w:id="8"/>
            <w:r>
              <w:t xml:space="preserve"> </w:t>
            </w:r>
            <w:bookmarkEnd w:id="8"/>
          </w:p>
        </w:tc>
      </w:tr>
      <w:tr xmlns:wp14="http://schemas.microsoft.com/office/word/2010/wordml" w:rsidR="00732C44" w:rsidTr="45023867" w14:paraId="27B8F768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</w:trPr>
        <w:tc>
          <w:tcPr>
            <w:tcW w:w="2127" w:type="dxa"/>
            <w:tcMar/>
          </w:tcPr>
          <w:p w:rsidR="00732C44" w:rsidP="00BC1AD0" w:rsidRDefault="00732C44" w14:paraId="608DEACE" wp14:textId="77777777">
            <w:pPr>
              <w:pStyle w:val="ErasmusKopjes"/>
              <w:framePr w:wrap="around" w:x="2439" w:y="2596"/>
            </w:pPr>
            <w:bookmarkStart w:name="Vrij2" w:id="9"/>
            <w:r>
              <w:t xml:space="preserve"> </w:t>
            </w:r>
            <w:bookmarkEnd w:id="9"/>
          </w:p>
        </w:tc>
        <w:tc>
          <w:tcPr>
            <w:tcW w:w="5309" w:type="dxa"/>
            <w:tcMar/>
          </w:tcPr>
          <w:p w:rsidR="00732C44" w:rsidP="00BC1AD0" w:rsidRDefault="00732C44" w14:paraId="2BAC6FC9" wp14:textId="77777777">
            <w:pPr>
              <w:pStyle w:val="Erasmusinvulkopjes"/>
              <w:framePr w:wrap="around" w:x="2439" w:y="2596"/>
            </w:pPr>
            <w:bookmarkStart w:name="iVrij2" w:id="10"/>
            <w:r>
              <w:t xml:space="preserve"> </w:t>
            </w:r>
            <w:bookmarkEnd w:id="10"/>
          </w:p>
        </w:tc>
      </w:tr>
    </w:tbl>
    <w:p xmlns:wp14="http://schemas.microsoft.com/office/word/2010/wordml" w:rsidR="00732C44" w:rsidRDefault="00732C44" w14:paraId="3DEEC669" wp14:textId="77777777"/>
    <w:p xmlns:wp14="http://schemas.microsoft.com/office/word/2010/wordml" w:rsidR="00BC1AD0" w:rsidP="00BC1AD0" w:rsidRDefault="00BC1AD0" w14:paraId="4AF05269" wp14:textId="77777777">
      <w:pPr>
        <w:pStyle w:val="ErasmusSubtitel"/>
        <w:framePr w:w="6126" w:h="2487" w:vSpace="181" w:hSpace="181" w:wrap="around" w:x="3063" w:y="10987" w:hRule="exact"/>
        <w:widowControl/>
        <w:jc w:val="center"/>
        <w:rPr>
          <w:sz w:val="48"/>
          <w:szCs w:val="48"/>
        </w:rPr>
      </w:pPr>
      <w:bookmarkStart w:name="Subtitel" w:id="11"/>
      <w:r w:rsidRPr="00BC1AD0">
        <w:rPr>
          <w:sz w:val="48"/>
          <w:szCs w:val="48"/>
        </w:rPr>
        <w:t xml:space="preserve"> </w:t>
      </w:r>
      <w:r w:rsidR="00DC2FCE">
        <w:rPr>
          <w:sz w:val="48"/>
          <w:szCs w:val="48"/>
        </w:rPr>
        <w:t>Gebruikers</w:t>
      </w:r>
      <w:r w:rsidRPr="00BC1AD0">
        <w:rPr>
          <w:sz w:val="48"/>
          <w:szCs w:val="48"/>
        </w:rPr>
        <w:t>test</w:t>
      </w:r>
    </w:p>
    <w:p xmlns:wp14="http://schemas.microsoft.com/office/word/2010/wordml" w:rsidRPr="00BC1AD0" w:rsidR="0083323E" w:rsidP="00BC1AD0" w:rsidRDefault="0083323E" w14:paraId="5B2D038C" wp14:textId="77777777">
      <w:pPr>
        <w:pStyle w:val="ErasmusSubtitel"/>
        <w:framePr w:w="6126" w:h="2487" w:vSpace="181" w:hSpace="181" w:wrap="around" w:x="3063" w:y="10987" w:hRule="exact"/>
        <w:widowControl/>
        <w:jc w:val="center"/>
        <w:rPr>
          <w:sz w:val="48"/>
          <w:szCs w:val="48"/>
        </w:rPr>
      </w:pPr>
      <w:r w:rsidRPr="00B3437C">
        <w:rPr>
          <w:sz w:val="48"/>
          <w:szCs w:val="48"/>
        </w:rPr>
        <w:t>en flowmeting</w:t>
      </w:r>
    </w:p>
    <w:p xmlns:wp14="http://schemas.microsoft.com/office/word/2010/wordml" w:rsidRPr="00BC1AD0" w:rsidR="00BC1AD0" w:rsidP="00BC1AD0" w:rsidRDefault="00BC1AD0" w14:paraId="156A6281" wp14:textId="77777777">
      <w:pPr>
        <w:pStyle w:val="ErasmusSubtitel"/>
        <w:framePr w:w="6126" w:h="2487" w:vSpace="181" w:hSpace="181" w:wrap="around" w:x="3063" w:y="10987" w:hRule="exact"/>
        <w:widowControl/>
        <w:jc w:val="center"/>
        <w:rPr>
          <w:sz w:val="40"/>
          <w:szCs w:val="40"/>
        </w:rPr>
      </w:pPr>
      <w:r w:rsidRPr="00BC1AD0">
        <w:rPr>
          <w:sz w:val="40"/>
          <w:szCs w:val="40"/>
        </w:rPr>
        <w:t xml:space="preserve"> </w:t>
      </w:r>
    </w:p>
    <w:bookmarkEnd w:id="11"/>
    <w:p xmlns:wp14="http://schemas.microsoft.com/office/word/2010/wordml" w:rsidR="00732C44" w:rsidRDefault="00732C44" w14:paraId="3656B9AB" wp14:textId="77777777">
      <w:pPr>
        <w:pStyle w:val="Inhoudsopgave"/>
        <w:spacing w:line="280" w:lineRule="exact"/>
      </w:pPr>
      <w:r>
        <w:br w:type="page"/>
      </w:r>
    </w:p>
    <w:p xmlns:wp14="http://schemas.microsoft.com/office/word/2010/wordml" w:rsidR="00FC66B3" w:rsidRDefault="00FC66B3" w14:paraId="45FB0818" wp14:textId="77777777"/>
    <w:p xmlns:wp14="http://schemas.microsoft.com/office/word/2010/wordml" w:rsidR="00FC66B3" w:rsidRDefault="00FC66B3" w14:paraId="049F31CB" wp14:textId="77777777">
      <w:pPr>
        <w:pStyle w:val="Header"/>
        <w:tabs>
          <w:tab w:val="clear" w:pos="4536"/>
          <w:tab w:val="clear" w:pos="9072"/>
        </w:tabs>
      </w:pPr>
    </w:p>
    <w:p xmlns:wp14="http://schemas.microsoft.com/office/word/2010/wordml" w:rsidR="00B3437C" w:rsidRDefault="00B3437C" w14:paraId="661448AE" wp14:textId="77777777">
      <w:pPr>
        <w:pStyle w:val="TOCHeading"/>
      </w:pPr>
      <w:r>
        <w:t>Inhoudsopgave</w:t>
      </w:r>
    </w:p>
    <w:p xmlns:wp14="http://schemas.microsoft.com/office/word/2010/wordml" w:rsidRPr="008B174F" w:rsidR="00D776F2" w:rsidRDefault="00B3437C" w14:paraId="6AEC685F" wp14:textId="77777777">
      <w:pPr>
        <w:pStyle w:val="TOC1"/>
        <w:rPr>
          <w:rFonts w:ascii="Calibri" w:hAnsi="Calibri"/>
          <w:b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history="1" w:anchor="_Toc79588012">
        <w:r w:rsidRPr="006F5614" w:rsidR="00D776F2">
          <w:rPr>
            <w:rStyle w:val="Hyperlink"/>
            <w:noProof/>
          </w:rPr>
          <w:t>1</w:t>
        </w:r>
        <w:r w:rsidRPr="008B174F" w:rsidR="00D776F2">
          <w:rPr>
            <w:rFonts w:ascii="Calibri" w:hAnsi="Calibri"/>
            <w:b w:val="0"/>
            <w:noProof/>
            <w:sz w:val="22"/>
            <w:szCs w:val="22"/>
          </w:rPr>
          <w:tab/>
        </w:r>
        <w:r w:rsidRPr="008B174F" w:rsidR="00D776F2">
          <w:rPr>
            <w:rFonts w:ascii="Calibri" w:hAnsi="Calibri"/>
            <w:b w:val="0"/>
            <w:noProof/>
            <w:sz w:val="22"/>
            <w:szCs w:val="22"/>
          </w:rPr>
          <w:t xml:space="preserve"> </w:t>
        </w:r>
        <w:r w:rsidRPr="008B174F" w:rsidR="00D776F2">
          <w:rPr>
            <w:rFonts w:ascii="Calibri" w:hAnsi="Calibri"/>
            <w:b w:val="0"/>
            <w:noProof/>
            <w:sz w:val="22"/>
            <w:szCs w:val="22"/>
          </w:rPr>
          <w:tab/>
        </w:r>
        <w:r w:rsidRPr="006F5614" w:rsidR="00D776F2">
          <w:rPr>
            <w:rStyle w:val="Hyperlink"/>
            <w:noProof/>
          </w:rPr>
          <w:t>Gebruikers testprotocol</w:t>
        </w:r>
        <w:r w:rsidR="00D776F2">
          <w:rPr>
            <w:noProof/>
            <w:webHidden/>
          </w:rPr>
          <w:tab/>
        </w:r>
        <w:r w:rsidR="00D776F2">
          <w:rPr>
            <w:noProof/>
            <w:webHidden/>
          </w:rPr>
          <w:fldChar w:fldCharType="begin"/>
        </w:r>
        <w:r w:rsidR="00D776F2">
          <w:rPr>
            <w:noProof/>
            <w:webHidden/>
          </w:rPr>
          <w:instrText xml:space="preserve"> PAGEREF _Toc79588012 \h </w:instrText>
        </w:r>
        <w:r w:rsidR="00D776F2">
          <w:rPr>
            <w:noProof/>
            <w:webHidden/>
          </w:rPr>
        </w:r>
        <w:r w:rsidR="00D776F2">
          <w:rPr>
            <w:noProof/>
            <w:webHidden/>
          </w:rPr>
          <w:fldChar w:fldCharType="separate"/>
        </w:r>
        <w:r w:rsidR="00D776F2">
          <w:rPr>
            <w:noProof/>
            <w:webHidden/>
          </w:rPr>
          <w:t>3</w:t>
        </w:r>
        <w:r w:rsidR="00D776F2">
          <w:rPr>
            <w:noProof/>
            <w:webHidden/>
          </w:rPr>
          <w:fldChar w:fldCharType="end"/>
        </w:r>
      </w:hyperlink>
    </w:p>
    <w:p xmlns:wp14="http://schemas.microsoft.com/office/word/2010/wordml" w:rsidRPr="008B174F" w:rsidR="00D776F2" w:rsidRDefault="00D776F2" w14:paraId="220C1462" wp14:textId="77777777">
      <w:pPr>
        <w:pStyle w:val="TOC2"/>
        <w:rPr>
          <w:rFonts w:ascii="Calibri" w:hAnsi="Calibri"/>
          <w:noProof/>
          <w:sz w:val="22"/>
          <w:szCs w:val="22"/>
        </w:rPr>
      </w:pPr>
      <w:hyperlink w:history="1" w:anchor="_Toc79588013">
        <w:r w:rsidRPr="006F5614">
          <w:rPr>
            <w:rStyle w:val="Hyperlink"/>
            <w:noProof/>
          </w:rPr>
          <w:t>1.1</w:t>
        </w:r>
        <w:r w:rsidRPr="008B174F">
          <w:rPr>
            <w:rFonts w:ascii="Calibri" w:hAnsi="Calibri"/>
            <w:noProof/>
            <w:sz w:val="22"/>
            <w:szCs w:val="22"/>
          </w:rPr>
          <w:tab/>
        </w:r>
        <w:r w:rsidRPr="006F5614">
          <w:rPr>
            <w:rStyle w:val="Hyperlink"/>
            <w:noProof/>
          </w:rPr>
          <w:t>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_Toc79588013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Pr="008B174F" w:rsidR="00D776F2" w:rsidRDefault="00D776F2" w14:paraId="51760453" wp14:textId="77777777">
      <w:pPr>
        <w:pStyle w:val="TOC2"/>
        <w:rPr>
          <w:rFonts w:ascii="Calibri" w:hAnsi="Calibri"/>
          <w:noProof/>
          <w:sz w:val="22"/>
          <w:szCs w:val="22"/>
        </w:rPr>
      </w:pPr>
      <w:hyperlink w:history="1" w:anchor="_Toc79588014">
        <w:r w:rsidRPr="006F5614">
          <w:rPr>
            <w:rStyle w:val="Hyperlink"/>
            <w:noProof/>
          </w:rPr>
          <w:t>1.2</w:t>
        </w:r>
        <w:r w:rsidRPr="008B174F">
          <w:rPr>
            <w:rFonts w:ascii="Calibri" w:hAnsi="Calibri"/>
            <w:noProof/>
            <w:sz w:val="22"/>
            <w:szCs w:val="22"/>
          </w:rPr>
          <w:tab/>
        </w:r>
        <w:r w:rsidRPr="006F5614">
          <w:rPr>
            <w:rStyle w:val="Hyperlink"/>
            <w:noProof/>
          </w:rPr>
          <w:t>Beoordelingsmethode gebruikers testprotocol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_Toc79588014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Pr="008B174F" w:rsidR="00D776F2" w:rsidRDefault="00D776F2" w14:paraId="0019ADC5" wp14:textId="77777777">
      <w:pPr>
        <w:pStyle w:val="TOC2"/>
        <w:rPr>
          <w:rFonts w:ascii="Calibri" w:hAnsi="Calibri"/>
          <w:noProof/>
          <w:sz w:val="22"/>
          <w:szCs w:val="22"/>
        </w:rPr>
      </w:pPr>
      <w:hyperlink w:history="1" w:anchor="_Toc79588015">
        <w:r w:rsidRPr="006F5614">
          <w:rPr>
            <w:rStyle w:val="Hyperlink"/>
            <w:noProof/>
          </w:rPr>
          <w:t>1.3</w:t>
        </w:r>
        <w:r w:rsidRPr="008B174F">
          <w:rPr>
            <w:rFonts w:ascii="Calibri" w:hAnsi="Calibri"/>
            <w:noProof/>
            <w:sz w:val="22"/>
            <w:szCs w:val="22"/>
          </w:rPr>
          <w:tab/>
        </w:r>
        <w:r w:rsidRPr="006F5614">
          <w:rPr>
            <w:rStyle w:val="Hyperlink"/>
            <w:noProof/>
          </w:rPr>
          <w:t>Informatie voor het testpanel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_Toc79588015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Pr="008B174F" w:rsidR="00D776F2" w:rsidRDefault="00D776F2" w14:paraId="23A1FB3A" wp14:textId="77777777">
      <w:pPr>
        <w:pStyle w:val="TOC2"/>
        <w:rPr>
          <w:rFonts w:ascii="Calibri" w:hAnsi="Calibri"/>
          <w:noProof/>
          <w:sz w:val="22"/>
          <w:szCs w:val="22"/>
        </w:rPr>
      </w:pPr>
      <w:hyperlink w:history="1" w:anchor="_Toc79588016">
        <w:r w:rsidRPr="006F5614">
          <w:rPr>
            <w:rStyle w:val="Hyperlink"/>
            <w:noProof/>
          </w:rPr>
          <w:t>1.4</w:t>
        </w:r>
        <w:r w:rsidRPr="008B174F">
          <w:rPr>
            <w:rFonts w:ascii="Calibri" w:hAnsi="Calibri"/>
            <w:noProof/>
            <w:sz w:val="22"/>
            <w:szCs w:val="22"/>
          </w:rPr>
          <w:tab/>
        </w:r>
        <w:r w:rsidRPr="006F5614">
          <w:rPr>
            <w:rStyle w:val="Hyperlink"/>
            <w:noProof/>
          </w:rPr>
          <w:t>Gebruikerstest Formulier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_Toc79588016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Pr="008B174F" w:rsidR="00D776F2" w:rsidRDefault="00D776F2" w14:paraId="3D030E2F" wp14:textId="77777777">
      <w:pPr>
        <w:pStyle w:val="TOC2"/>
        <w:rPr>
          <w:rFonts w:ascii="Calibri" w:hAnsi="Calibri"/>
          <w:noProof/>
          <w:sz w:val="22"/>
          <w:szCs w:val="22"/>
        </w:rPr>
      </w:pPr>
      <w:hyperlink w:history="1" w:anchor="_Toc79588017">
        <w:r w:rsidRPr="006F5614">
          <w:rPr>
            <w:rStyle w:val="Hyperlink"/>
            <w:noProof/>
          </w:rPr>
          <w:t>1.5</w:t>
        </w:r>
        <w:r w:rsidRPr="008B174F">
          <w:rPr>
            <w:rFonts w:ascii="Calibri" w:hAnsi="Calibri"/>
            <w:noProof/>
            <w:sz w:val="22"/>
            <w:szCs w:val="22"/>
          </w:rPr>
          <w:tab/>
        </w:r>
        <w:r w:rsidRPr="006F5614">
          <w:rPr>
            <w:rStyle w:val="Hyperlink"/>
            <w:noProof/>
          </w:rPr>
          <w:t>Flowmeting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_Toc79588017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Pr="008B174F" w:rsidR="00D776F2" w:rsidRDefault="00D776F2" w14:paraId="1D1FC9FF" wp14:textId="77777777">
      <w:pPr>
        <w:pStyle w:val="TOC2"/>
        <w:rPr>
          <w:rFonts w:ascii="Calibri" w:hAnsi="Calibri"/>
          <w:noProof/>
          <w:sz w:val="22"/>
          <w:szCs w:val="22"/>
        </w:rPr>
      </w:pPr>
      <w:hyperlink w:history="1" w:anchor="_Toc79588018">
        <w:r w:rsidRPr="006F5614">
          <w:rPr>
            <w:rStyle w:val="Hyperlink"/>
            <w:noProof/>
          </w:rPr>
          <w:t>1.6</w:t>
        </w:r>
        <w:r w:rsidRPr="008B174F">
          <w:rPr>
            <w:rFonts w:ascii="Calibri" w:hAnsi="Calibri"/>
            <w:noProof/>
            <w:sz w:val="22"/>
            <w:szCs w:val="22"/>
          </w:rPr>
          <w:tab/>
        </w:r>
        <w:r w:rsidRPr="006F5614">
          <w:rPr>
            <w:rStyle w:val="Hyperlink"/>
            <w:noProof/>
          </w:rPr>
          <w:t>Veiligheidsmeting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_Toc79588018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xmlns:wp14="http://schemas.microsoft.com/office/word/2010/wordml" w:rsidR="00B3437C" w:rsidRDefault="00B3437C" w14:paraId="53128261" wp14:textId="77777777">
      <w:r>
        <w:rPr>
          <w:b/>
          <w:bCs/>
        </w:rPr>
        <w:fldChar w:fldCharType="end"/>
      </w:r>
    </w:p>
    <w:p xmlns:wp14="http://schemas.microsoft.com/office/word/2010/wordml" w:rsidR="00B3437C" w:rsidRDefault="00B3437C" w14:paraId="62486C05" wp14:textId="77777777">
      <w:pPr>
        <w:pStyle w:val="Header"/>
        <w:tabs>
          <w:tab w:val="clear" w:pos="4536"/>
          <w:tab w:val="clear" w:pos="9072"/>
        </w:tabs>
      </w:pPr>
    </w:p>
    <w:p xmlns:wp14="http://schemas.microsoft.com/office/word/2010/wordml" w:rsidRPr="00B64CDD" w:rsidR="00FC66B3" w:rsidP="00C149A2" w:rsidRDefault="00FC66B3" w14:paraId="4101652C" wp14:textId="77777777">
      <w:pPr>
        <w:pStyle w:val="Header"/>
        <w:tabs>
          <w:tab w:val="clear" w:pos="4536"/>
          <w:tab w:val="clear" w:pos="9072"/>
        </w:tabs>
        <w:jc w:val="center"/>
      </w:pPr>
    </w:p>
    <w:p xmlns:wp14="http://schemas.microsoft.com/office/word/2010/wordml" w:rsidR="00732C44" w:rsidRDefault="00781808" w14:paraId="530EF3C8" wp14:textId="77777777">
      <w:pPr>
        <w:pStyle w:val="Heading1"/>
      </w:pPr>
      <w:bookmarkStart w:name="_Toc6201075" w:id="12"/>
      <w:bookmarkStart w:name="_Toc6201076" w:id="13"/>
      <w:bookmarkStart w:name="_Toc6201077" w:id="14"/>
      <w:bookmarkStart w:name="_Toc6201078" w:id="15"/>
      <w:bookmarkStart w:name="_Toc6201079" w:id="16"/>
      <w:bookmarkStart w:name="_Toc6201080" w:id="17"/>
      <w:bookmarkStart w:name="_Toc6201081" w:id="18"/>
      <w:bookmarkStart w:name="_Toc6201082" w:id="19"/>
      <w:bookmarkStart w:name="_Toc6202219" w:id="20"/>
      <w:bookmarkStart w:name="_Toc6202230" w:id="21"/>
      <w:bookmarkStart w:name="_Toc6202241" w:id="22"/>
      <w:bookmarkStart w:name="Start" w:id="23"/>
      <w:bookmarkStart w:name="_Toc6397413" w:id="24"/>
      <w:bookmarkStart w:name="_Toc277675624" w:id="25"/>
      <w:bookmarkStart w:name="_Toc277675977" w:id="26"/>
      <w:bookmarkStart w:name="_Toc277675989" w:id="27"/>
      <w:bookmarkStart w:name="_Toc79588012" w:id="28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t>Gebruikers</w:t>
      </w:r>
      <w:r w:rsidR="001F6DD9">
        <w:t xml:space="preserve"> </w:t>
      </w:r>
      <w:r>
        <w:t>test</w:t>
      </w:r>
      <w:r w:rsidR="001F6DD9">
        <w:t>protocol</w:t>
      </w:r>
      <w:bookmarkEnd w:id="25"/>
      <w:bookmarkEnd w:id="26"/>
      <w:bookmarkEnd w:id="27"/>
      <w:bookmarkEnd w:id="28"/>
    </w:p>
    <w:p xmlns:wp14="http://schemas.microsoft.com/office/word/2010/wordml" w:rsidR="00732C44" w:rsidRDefault="00DC2FCE" w14:paraId="5099004A" wp14:textId="77777777">
      <w:pPr>
        <w:pStyle w:val="Heading2"/>
      </w:pPr>
      <w:bookmarkStart w:name="_Toc79588013" w:id="29"/>
      <w:r>
        <w:t>Inleiding</w:t>
      </w:r>
      <w:bookmarkEnd w:id="29"/>
    </w:p>
    <w:p xmlns:wp14="http://schemas.microsoft.com/office/word/2010/wordml" w:rsidRPr="00D66296" w:rsidR="00D66296" w:rsidP="00D66296" w:rsidRDefault="00D66296" w14:paraId="4B99056E" wp14:textId="77777777"/>
    <w:p xmlns:wp14="http://schemas.microsoft.com/office/word/2010/wordml" w:rsidRPr="00D66296" w:rsidR="00B74E50" w:rsidP="00B74E50" w:rsidRDefault="00B74E50" w14:paraId="66D88267" wp14:textId="77777777">
      <w:pPr>
        <w:rPr>
          <w:b/>
        </w:rPr>
      </w:pPr>
      <w:r w:rsidRPr="00D66296">
        <w:rPr>
          <w:b/>
        </w:rPr>
        <w:t xml:space="preserve">Informatie voor de leverancier </w:t>
      </w:r>
    </w:p>
    <w:p xmlns:wp14="http://schemas.microsoft.com/office/word/2010/wordml" w:rsidRPr="00C2620A" w:rsidR="00B74E50" w:rsidP="00B74E50" w:rsidRDefault="00E71C28" w14:paraId="57043697" wp14:textId="77777777">
      <w:r>
        <w:t>De aangeboden</w:t>
      </w:r>
      <w:r w:rsidRPr="00C2620A" w:rsidR="00B74E50">
        <w:t xml:space="preserve"> apparatuur wordt getest op de </w:t>
      </w:r>
      <w:r w:rsidR="00FA6B97">
        <w:t xml:space="preserve"> afdeling Radiologie</w:t>
      </w:r>
      <w:r w:rsidRPr="00C2620A" w:rsidR="007C2AE4">
        <w:t xml:space="preserve"> </w:t>
      </w:r>
      <w:r w:rsidR="00EF36AE">
        <w:t xml:space="preserve">&amp; Nucleaire Geneeskunde </w:t>
      </w:r>
      <w:r w:rsidRPr="00C2620A" w:rsidR="007C2AE4">
        <w:t>binnen</w:t>
      </w:r>
      <w:r w:rsidRPr="00C2620A" w:rsidR="00523A27">
        <w:t xml:space="preserve"> het Erasmus MC</w:t>
      </w:r>
      <w:r w:rsidRPr="00C2620A" w:rsidR="00B74E50">
        <w:t xml:space="preserve">. </w:t>
      </w:r>
      <w:r w:rsidR="00623CFE">
        <w:t xml:space="preserve">De gebruikersbeoordeling vindt plaats op 16 november 2021. </w:t>
      </w:r>
      <w:r w:rsidRPr="00C2620A" w:rsidR="00B74E50">
        <w:t>U dient de aangeboden bruikleen ap</w:t>
      </w:r>
      <w:r w:rsidRPr="00C2620A" w:rsidR="007C2AE4">
        <w:t xml:space="preserve">paratuur </w:t>
      </w:r>
      <w:r w:rsidRPr="00C2620A" w:rsidR="00B74E50">
        <w:t xml:space="preserve">tegen </w:t>
      </w:r>
      <w:proofErr w:type="spellStart"/>
      <w:r w:rsidRPr="00C2620A" w:rsidR="00B74E50">
        <w:t>nulwa</w:t>
      </w:r>
      <w:r w:rsidRPr="00C2620A" w:rsidR="007C2AE4">
        <w:t>arde</w:t>
      </w:r>
      <w:proofErr w:type="spellEnd"/>
      <w:r w:rsidRPr="00C2620A" w:rsidR="007C2AE4">
        <w:t xml:space="preserve"> ter beschikking te stellen. Alle apparatuur dient</w:t>
      </w:r>
      <w:r w:rsidRPr="00C2620A" w:rsidR="00B74E50">
        <w:t xml:space="preserve"> op het moment dat de gebruikerstest wordt uitgevoerd verkrijgbaar </w:t>
      </w:r>
      <w:r w:rsidR="00561449">
        <w:t xml:space="preserve">te </w:t>
      </w:r>
      <w:r w:rsidRPr="00C2620A" w:rsidR="00B74E50">
        <w:t xml:space="preserve">zijn.  </w:t>
      </w:r>
      <w:r>
        <w:t>Tijdens de gebruikerstest</w:t>
      </w:r>
      <w:r w:rsidR="00384443">
        <w:t xml:space="preserve"> dient de leverancier aanwezig te zijn. </w:t>
      </w:r>
      <w:r w:rsidRPr="00C2620A" w:rsidR="007C2AE4">
        <w:t xml:space="preserve"> </w:t>
      </w:r>
      <w:r w:rsidR="00384443">
        <w:t xml:space="preserve">Tevens </w:t>
      </w:r>
      <w:r w:rsidRPr="00C2620A" w:rsidR="00B74E50">
        <w:t xml:space="preserve">dient een </w:t>
      </w:r>
      <w:proofErr w:type="spellStart"/>
      <w:r w:rsidRPr="00C2620A" w:rsidR="00B74E50">
        <w:t>hardcopy</w:t>
      </w:r>
      <w:proofErr w:type="spellEnd"/>
      <w:r w:rsidRPr="00C2620A" w:rsidR="00B74E50">
        <w:t xml:space="preserve"> van een in het Nederlands geschreven gebruikershandleiding </w:t>
      </w:r>
      <w:r w:rsidRPr="00C2620A" w:rsidR="007C2AE4">
        <w:t>a</w:t>
      </w:r>
      <w:r w:rsidRPr="00C2620A" w:rsidR="00B74E50">
        <w:t xml:space="preserve">anwezig te zijn tijdens de testperiode.   </w:t>
      </w:r>
    </w:p>
    <w:p xmlns:wp14="http://schemas.microsoft.com/office/word/2010/wordml" w:rsidRPr="00FA6B97" w:rsidR="0049555A" w:rsidRDefault="0049555A" w14:paraId="1299C43A" wp14:textId="77777777"/>
    <w:p xmlns:wp14="http://schemas.microsoft.com/office/word/2010/wordml" w:rsidRPr="00FA6B97" w:rsidR="00F24779" w:rsidP="007C5B2C" w:rsidRDefault="0049555A" w14:paraId="7A9E5585" wp14:textId="77777777">
      <w:pPr>
        <w:numPr>
          <w:ilvl w:val="0"/>
          <w:numId w:val="15"/>
        </w:numPr>
      </w:pPr>
      <w:r w:rsidRPr="00FA6B97">
        <w:t xml:space="preserve">testduur ongeveer </w:t>
      </w:r>
      <w:r w:rsidRPr="00FA6B97" w:rsidR="00FA6B97">
        <w:t>1 dag</w:t>
      </w:r>
    </w:p>
    <w:p xmlns:wp14="http://schemas.microsoft.com/office/word/2010/wordml" w:rsidRPr="00FA6B97" w:rsidR="00FA6B97" w:rsidP="007C5B2C" w:rsidRDefault="00F24779" w14:paraId="63383486" wp14:textId="77777777">
      <w:pPr>
        <w:numPr>
          <w:ilvl w:val="0"/>
          <w:numId w:val="15"/>
        </w:numPr>
      </w:pPr>
      <w:r w:rsidRPr="00FA6B97">
        <w:t>Benodigde apparatuur t.b.v. de gebruikerstest:</w:t>
      </w:r>
    </w:p>
    <w:p xmlns:wp14="http://schemas.microsoft.com/office/word/2010/wordml" w:rsidRPr="00FA6B97" w:rsidR="00FA6B97" w:rsidP="00FA6B97" w:rsidRDefault="00FA6B97" w14:paraId="140F2B9B" wp14:textId="77777777">
      <w:pPr>
        <w:ind w:firstLine="680"/>
      </w:pPr>
      <w:r w:rsidRPr="00FA6B97">
        <w:t>Contrast Injector compleet conform aanbieding</w:t>
      </w:r>
    </w:p>
    <w:p xmlns:wp14="http://schemas.microsoft.com/office/word/2010/wordml" w:rsidRPr="00FA6B97" w:rsidR="00FA6B97" w:rsidP="00FA6B97" w:rsidRDefault="00FA6B97" w14:paraId="22159648" wp14:textId="77777777">
      <w:pPr>
        <w:ind w:firstLine="680"/>
      </w:pPr>
      <w:r w:rsidRPr="00FA6B97">
        <w:t xml:space="preserve">10 stuks </w:t>
      </w:r>
      <w:proofErr w:type="spellStart"/>
      <w:r w:rsidRPr="00FA6B97">
        <w:t>dagset</w:t>
      </w:r>
      <w:proofErr w:type="spellEnd"/>
      <w:r w:rsidRPr="00FA6B97">
        <w:t xml:space="preserve"> gebruiksartikelen</w:t>
      </w:r>
      <w:r>
        <w:t>*</w:t>
      </w:r>
    </w:p>
    <w:p xmlns:wp14="http://schemas.microsoft.com/office/word/2010/wordml" w:rsidR="00FA6B97" w:rsidP="00FA6B97" w:rsidRDefault="00FA6B97" w14:paraId="2A6BF7DA" wp14:textId="77777777">
      <w:pPr>
        <w:ind w:firstLine="680"/>
      </w:pPr>
      <w:r w:rsidRPr="00FA6B97">
        <w:t xml:space="preserve">40 stuks </w:t>
      </w:r>
      <w:proofErr w:type="spellStart"/>
      <w:r w:rsidRPr="00FA6B97">
        <w:t>patiëntenset</w:t>
      </w:r>
      <w:proofErr w:type="spellEnd"/>
    </w:p>
    <w:p xmlns:wp14="http://schemas.microsoft.com/office/word/2010/wordml" w:rsidR="00FA6B97" w:rsidP="00FA6B97" w:rsidRDefault="00FA6B97" w14:paraId="4DDBEF00" wp14:textId="77777777">
      <w:pPr>
        <w:ind w:firstLine="680"/>
      </w:pPr>
    </w:p>
    <w:p xmlns:wp14="http://schemas.microsoft.com/office/word/2010/wordml" w:rsidR="00FA6B97" w:rsidP="00384443" w:rsidRDefault="00384443" w14:paraId="35646222" wp14:textId="77777777">
      <w:pPr>
        <w:ind w:left="60"/>
        <w:rPr>
          <w:b/>
        </w:rPr>
      </w:pPr>
      <w:r>
        <w:rPr>
          <w:vertAlign w:val="superscript"/>
        </w:rPr>
        <w:t xml:space="preserve">* </w:t>
      </w:r>
      <w:r w:rsidR="00FA6B97">
        <w:t xml:space="preserve">Verbruiksartikelen </w:t>
      </w:r>
      <w:r>
        <w:t>be</w:t>
      </w:r>
      <w:r w:rsidR="00FA6B97">
        <w:t>ho</w:t>
      </w:r>
      <w:r>
        <w:t>e</w:t>
      </w:r>
      <w:r w:rsidR="00FA6B97">
        <w:t xml:space="preserve">ven niet steriel te worden geleverd, echter wel in de originele verpakking </w:t>
      </w:r>
    </w:p>
    <w:p xmlns:wp14="http://schemas.microsoft.com/office/word/2010/wordml" w:rsidR="00FA6B97" w:rsidP="00F24779" w:rsidRDefault="00FA6B97" w14:paraId="3461D779" wp14:textId="77777777">
      <w:pPr>
        <w:rPr>
          <w:b/>
        </w:rPr>
      </w:pPr>
    </w:p>
    <w:p xmlns:wp14="http://schemas.microsoft.com/office/word/2010/wordml" w:rsidR="00F24779" w:rsidP="00F24779" w:rsidRDefault="00F24779" w14:paraId="3CF2D8B6" wp14:textId="77777777">
      <w:pPr>
        <w:rPr>
          <w:b/>
        </w:rPr>
      </w:pPr>
    </w:p>
    <w:p xmlns:wp14="http://schemas.microsoft.com/office/word/2010/wordml" w:rsidR="00BB35EA" w:rsidP="00BB35EA" w:rsidRDefault="00D776F2" w14:paraId="26C4E460" wp14:textId="77777777">
      <w:pPr>
        <w:pStyle w:val="Heading2"/>
      </w:pPr>
      <w:bookmarkStart w:name="_Toc277675626" w:id="30"/>
      <w:bookmarkStart w:name="_Toc277675979" w:id="31"/>
      <w:bookmarkStart w:name="_Toc277675991" w:id="32"/>
      <w:r>
        <w:br w:type="page"/>
      </w:r>
      <w:bookmarkStart w:name="_Toc79588014" w:id="33"/>
      <w:r w:rsidR="00BA15D3">
        <w:t>Beoordelingsmethode</w:t>
      </w:r>
      <w:r w:rsidR="00063D5E">
        <w:t xml:space="preserve"> gebruikers</w:t>
      </w:r>
      <w:r w:rsidR="001F6DD9">
        <w:t xml:space="preserve"> </w:t>
      </w:r>
      <w:r w:rsidR="00063D5E">
        <w:t>test</w:t>
      </w:r>
      <w:r w:rsidR="001F6DD9">
        <w:t>protocol</w:t>
      </w:r>
      <w:bookmarkEnd w:id="30"/>
      <w:bookmarkEnd w:id="31"/>
      <w:bookmarkEnd w:id="32"/>
      <w:bookmarkEnd w:id="33"/>
    </w:p>
    <w:p xmlns:wp14="http://schemas.microsoft.com/office/word/2010/wordml" w:rsidR="00BE503C" w:rsidP="00BA15D3" w:rsidRDefault="00BE503C" w14:paraId="0FB78278" wp14:textId="77777777"/>
    <w:p xmlns:wp14="http://schemas.microsoft.com/office/word/2010/wordml" w:rsidR="0071239F" w:rsidP="00BB35EA" w:rsidRDefault="0071239F" w14:paraId="7019DD51" wp14:textId="77777777">
      <w:r>
        <w:t xml:space="preserve">De gebruikerstest zal worden uitgevoerd door </w:t>
      </w:r>
      <w:r w:rsidR="00384443">
        <w:t>vi</w:t>
      </w:r>
      <w:r w:rsidR="00623CFE">
        <w:t>jf</w:t>
      </w:r>
      <w:r>
        <w:t xml:space="preserve"> gebruikers </w:t>
      </w:r>
      <w:r w:rsidR="00F24779">
        <w:t xml:space="preserve">van de </w:t>
      </w:r>
      <w:r w:rsidR="00FA6B97">
        <w:t>afdeling Radiologie</w:t>
      </w:r>
      <w:r w:rsidR="00384443">
        <w:t xml:space="preserve"> (radiodiagnostisch laboranten)</w:t>
      </w:r>
      <w:r>
        <w:t xml:space="preserve">. De gebruikers zullen hiervoor het testformulier geheel  invullen per aangeboden systeem. De </w:t>
      </w:r>
      <w:r w:rsidRPr="00903698">
        <w:t>scores van de individuele gebruikers zullen bij elkaar worden opgeteld</w:t>
      </w:r>
      <w:r w:rsidR="00E71C28">
        <w:t xml:space="preserve"> en vervolgens wordt een gemiddelde score berekend</w:t>
      </w:r>
      <w:r w:rsidRPr="00903698">
        <w:t xml:space="preserve">. </w:t>
      </w:r>
      <w:r w:rsidR="003958ED">
        <w:t>De gebruikersbeoordeling duurt maximaal 1 ½ uur per beoordelaar per injector.</w:t>
      </w:r>
    </w:p>
    <w:p xmlns:wp14="http://schemas.microsoft.com/office/word/2010/wordml" w:rsidRPr="00903698" w:rsidR="00AD76DB" w:rsidP="00BB35EA" w:rsidRDefault="00AD76DB" w14:paraId="53830937" wp14:textId="77777777">
      <w:r>
        <w:t xml:space="preserve">Bij de gebruikersbeoordeling wordt gebruik gemaakt van </w:t>
      </w:r>
      <w:proofErr w:type="spellStart"/>
      <w:r>
        <w:t>Visipaque</w:t>
      </w:r>
      <w:proofErr w:type="spellEnd"/>
      <w:r>
        <w:t xml:space="preserve"> 320, voorverwarmd in een </w:t>
      </w:r>
      <w:proofErr w:type="spellStart"/>
      <w:r>
        <w:t>warmhoudkastje</w:t>
      </w:r>
      <w:proofErr w:type="spellEnd"/>
      <w:r>
        <w:t>.</w:t>
      </w:r>
    </w:p>
    <w:p xmlns:wp14="http://schemas.microsoft.com/office/word/2010/wordml" w:rsidRPr="00903698" w:rsidR="0071239F" w:rsidP="00BB35EA" w:rsidRDefault="0071239F" w14:paraId="1FC39945" wp14:textId="77777777"/>
    <w:p xmlns:wp14="http://schemas.microsoft.com/office/word/2010/wordml" w:rsidRPr="00D776F2" w:rsidR="002523DF" w:rsidP="002523DF" w:rsidRDefault="002523DF" w14:paraId="507B5B49" wp14:textId="77777777">
      <w:r w:rsidRPr="00D776F2">
        <w:t>Indien een leverancier de maximale fictieve  score zou behalen</w:t>
      </w:r>
      <w:r w:rsidRPr="00D776F2" w:rsidR="006B3EE0">
        <w:t xml:space="preserve"> op het gunningscriterium van de gebruikerstest</w:t>
      </w:r>
      <w:r w:rsidRPr="00D776F2">
        <w:t xml:space="preserve">  betekent dit dat het maximale aantal punten van </w:t>
      </w:r>
      <w:r w:rsidR="001E3A94">
        <w:t>100</w:t>
      </w:r>
      <w:r w:rsidRPr="00D776F2" w:rsidR="00AF5A55">
        <w:t xml:space="preserve"> </w:t>
      </w:r>
      <w:r w:rsidRPr="00D776F2" w:rsidR="006B3EE0">
        <w:t>punten</w:t>
      </w:r>
      <w:r w:rsidRPr="00D776F2">
        <w:t xml:space="preserve"> wordt behaald voor de gebruikerstest.</w:t>
      </w:r>
    </w:p>
    <w:p xmlns:wp14="http://schemas.microsoft.com/office/word/2010/wordml" w:rsidRPr="00D776F2" w:rsidR="002523DF" w:rsidP="002523DF" w:rsidRDefault="002523DF" w14:paraId="665EA440" wp14:textId="77777777">
      <w:r w:rsidRPr="00D776F2">
        <w:t xml:space="preserve">Indien  </w:t>
      </w:r>
      <w:r w:rsidR="00E71C28">
        <w:t xml:space="preserve">een </w:t>
      </w:r>
      <w:r w:rsidRPr="00D776F2">
        <w:t xml:space="preserve"> leverancier bijvoorbeeld </w:t>
      </w:r>
      <w:r w:rsidR="001E3A94">
        <w:t>54</w:t>
      </w:r>
      <w:r w:rsidRPr="00D776F2">
        <w:t xml:space="preserve"> </w:t>
      </w:r>
      <w:r w:rsidR="00E71C28">
        <w:t>punten</w:t>
      </w:r>
      <w:r w:rsidRPr="00D776F2">
        <w:t xml:space="preserve"> zou hebb</w:t>
      </w:r>
      <w:r w:rsidR="001E3A94">
        <w:t>en  behaald dan wordt de score 54,0</w:t>
      </w:r>
      <w:r w:rsidRPr="00D776F2" w:rsidR="006412A7">
        <w:t xml:space="preserve"> </w:t>
      </w:r>
      <w:r w:rsidRPr="00D776F2">
        <w:t>(afronding vindt plaats op 1 decimaal).</w:t>
      </w:r>
    </w:p>
    <w:p xmlns:wp14="http://schemas.microsoft.com/office/word/2010/wordml" w:rsidRPr="008A49CC" w:rsidR="006B3EE0" w:rsidP="002523DF" w:rsidRDefault="006B3EE0" w14:paraId="075636D6" wp14:textId="77777777">
      <w:r w:rsidRPr="00D776F2">
        <w:t>De</w:t>
      </w:r>
      <w:r w:rsidRPr="00D776F2" w:rsidR="006A4BC4">
        <w:t xml:space="preserve"> maximale te behalen score is </w:t>
      </w:r>
      <w:r w:rsidR="001E3A94">
        <w:t>10</w:t>
      </w:r>
      <w:r w:rsidRPr="00D776F2">
        <w:t xml:space="preserve"> beoordelingscriteria * max 10 punten per criteri</w:t>
      </w:r>
      <w:r w:rsidRPr="00D776F2" w:rsidR="00384443">
        <w:t>um</w:t>
      </w:r>
      <w:r w:rsidRPr="00D776F2">
        <w:t xml:space="preserve">, totaal dus </w:t>
      </w:r>
      <w:r w:rsidR="001E3A94">
        <w:t>100</w:t>
      </w:r>
      <w:r w:rsidRPr="00D776F2">
        <w:t xml:space="preserve"> punten maximaal. </w:t>
      </w:r>
      <w:r w:rsidRPr="00D776F2" w:rsidR="00FB5ED7">
        <w:t>D</w:t>
      </w:r>
      <w:r w:rsidRPr="00D776F2">
        <w:t xml:space="preserve">e maximale score op het gunningscriterium gebruikerstest </w:t>
      </w:r>
      <w:r w:rsidRPr="00D776F2" w:rsidR="00FB5ED7">
        <w:t>levert</w:t>
      </w:r>
      <w:r w:rsidRPr="00D776F2">
        <w:t xml:space="preserve"> </w:t>
      </w:r>
      <w:r w:rsidRPr="00D776F2" w:rsidR="00FB5ED7">
        <w:t xml:space="preserve">30 </w:t>
      </w:r>
      <w:r w:rsidRPr="00D776F2">
        <w:t>punten in het gunningsmodel op.</w:t>
      </w:r>
    </w:p>
    <w:p xmlns:wp14="http://schemas.microsoft.com/office/word/2010/wordml" w:rsidR="00BE5E5E" w:rsidP="00AC4CB1" w:rsidRDefault="00BE5E5E" w14:paraId="0562CB0E" wp14:textId="77777777"/>
    <w:p xmlns:wp14="http://schemas.microsoft.com/office/word/2010/wordml" w:rsidR="001F0E21" w:rsidP="00AC4CB1" w:rsidRDefault="00F12EC2" w14:paraId="22EE5933" wp14:textId="77777777">
      <w:r>
        <w:t>Tabel 1: Score-tabel</w:t>
      </w:r>
    </w:p>
    <w:p xmlns:wp14="http://schemas.microsoft.com/office/word/2010/wordml" w:rsidR="00A85E07" w:rsidP="00AC4CB1" w:rsidRDefault="00A85E07" w14:paraId="34CE0A41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810"/>
      </w:tblGrid>
      <w:tr xmlns:wp14="http://schemas.microsoft.com/office/word/2010/wordml" w:rsidRPr="00C713AB" w:rsidR="00D96773" w:rsidTr="006A4BC4" w14:paraId="0DCBB286" wp14:textId="77777777">
        <w:tc>
          <w:tcPr>
            <w:tcW w:w="1696" w:type="dxa"/>
            <w:shd w:val="clear" w:color="auto" w:fill="auto"/>
          </w:tcPr>
          <w:p w:rsidRPr="00D24A08" w:rsidR="00D96773" w:rsidP="00D96773" w:rsidRDefault="00D96773" w14:paraId="676E2E73" wp14:textId="77777777">
            <w:pPr>
              <w:jc w:val="center"/>
              <w:rPr>
                <w:b/>
              </w:rPr>
            </w:pPr>
            <w:r>
              <w:rPr>
                <w:b/>
              </w:rPr>
              <w:t>beoordeling</w:t>
            </w:r>
          </w:p>
        </w:tc>
        <w:tc>
          <w:tcPr>
            <w:tcW w:w="2810" w:type="dxa"/>
            <w:shd w:val="clear" w:color="auto" w:fill="auto"/>
          </w:tcPr>
          <w:p w:rsidRPr="00D24A08" w:rsidR="00D96773" w:rsidP="000045C4" w:rsidRDefault="00D96773" w14:paraId="0ECC5907" wp14:textId="77777777">
            <w:pPr>
              <w:rPr>
                <w:b/>
              </w:rPr>
            </w:pPr>
            <w:r w:rsidRPr="00D24A08">
              <w:rPr>
                <w:b/>
              </w:rPr>
              <w:t>Betekenis</w:t>
            </w:r>
          </w:p>
        </w:tc>
      </w:tr>
      <w:tr xmlns:wp14="http://schemas.microsoft.com/office/word/2010/wordml" w:rsidRPr="00C713AB" w:rsidR="00D96773" w:rsidTr="006A4BC4" w14:paraId="0DB26767" wp14:textId="77777777">
        <w:tc>
          <w:tcPr>
            <w:tcW w:w="1696" w:type="dxa"/>
            <w:shd w:val="clear" w:color="auto" w:fill="auto"/>
            <w:vAlign w:val="center"/>
          </w:tcPr>
          <w:p w:rsidRPr="00384443" w:rsidR="00D96773" w:rsidP="00D96773" w:rsidRDefault="00D96773" w14:paraId="5D369756" wp14:textId="77777777">
            <w:pPr>
              <w:widowControl/>
              <w:spacing w:line="240" w:lineRule="auto"/>
              <w:jc w:val="center"/>
              <w:rPr>
                <w:rFonts w:cs="Arial"/>
                <w:sz w:val="24"/>
                <w:szCs w:val="24"/>
                <w:lang w:val="en-US" w:eastAsia="en-US"/>
              </w:rPr>
            </w:pPr>
            <w:r w:rsidRPr="00384443">
              <w:rPr>
                <w:rFonts w:cs="Arial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Pr="00384443" w:rsidR="00D96773" w:rsidP="005A542F" w:rsidRDefault="006A4BC4" w14:paraId="1BA6E5F9" wp14:textId="77777777">
            <w:pPr>
              <w:widowControl/>
              <w:spacing w:line="240" w:lineRule="auto"/>
              <w:rPr>
                <w:rFonts w:cs="Arial"/>
                <w:sz w:val="24"/>
                <w:szCs w:val="24"/>
                <w:lang w:val="en-US" w:eastAsia="en-US"/>
              </w:rPr>
            </w:pP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Voldoet</w:t>
            </w:r>
            <w:proofErr w:type="spellEnd"/>
            <w:r w:rsidRPr="0038444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84443" w:rsidR="00D96773">
              <w:rPr>
                <w:rFonts w:cs="Arial"/>
                <w:sz w:val="24"/>
                <w:szCs w:val="24"/>
                <w:lang w:val="en-US" w:eastAsia="en-US"/>
              </w:rPr>
              <w:t>uitstekend</w:t>
            </w:r>
            <w:proofErr w:type="spellEnd"/>
            <w:r w:rsidRPr="00384443" w:rsidR="00D9677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xmlns:wp14="http://schemas.microsoft.com/office/word/2010/wordml" w:rsidRPr="00C713AB" w:rsidR="00D96773" w:rsidTr="006A4BC4" w14:paraId="640C9CAA" wp14:textId="77777777">
        <w:tc>
          <w:tcPr>
            <w:tcW w:w="1696" w:type="dxa"/>
            <w:shd w:val="clear" w:color="auto" w:fill="auto"/>
            <w:vAlign w:val="center"/>
          </w:tcPr>
          <w:p w:rsidRPr="00384443" w:rsidR="00D96773" w:rsidP="00D96773" w:rsidRDefault="006A4BC4" w14:paraId="75697EEC" wp14:textId="77777777">
            <w:pPr>
              <w:widowControl/>
              <w:spacing w:line="240" w:lineRule="auto"/>
              <w:jc w:val="center"/>
              <w:rPr>
                <w:rFonts w:cs="Arial"/>
                <w:sz w:val="24"/>
                <w:szCs w:val="24"/>
                <w:lang w:val="en-US" w:eastAsia="en-US"/>
              </w:rPr>
            </w:pPr>
            <w:r w:rsidRPr="00384443">
              <w:rPr>
                <w:rFonts w:cs="Arial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Pr="00384443" w:rsidR="00D96773" w:rsidP="005A542F" w:rsidRDefault="006A4BC4" w14:paraId="31B1BB14" wp14:textId="77777777">
            <w:pPr>
              <w:widowControl/>
              <w:spacing w:line="240" w:lineRule="auto"/>
              <w:rPr>
                <w:rFonts w:cs="Arial"/>
                <w:sz w:val="24"/>
                <w:szCs w:val="24"/>
                <w:lang w:val="en-US" w:eastAsia="en-US"/>
              </w:rPr>
            </w:pP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Voldoet</w:t>
            </w:r>
            <w:proofErr w:type="spellEnd"/>
            <w:r w:rsidRPr="0038444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84443" w:rsidR="00D96773">
              <w:rPr>
                <w:rFonts w:cs="Arial"/>
                <w:sz w:val="24"/>
                <w:szCs w:val="24"/>
                <w:lang w:val="en-US" w:eastAsia="en-US"/>
              </w:rPr>
              <w:t>goed</w:t>
            </w:r>
            <w:proofErr w:type="spellEnd"/>
            <w:r w:rsidRPr="00384443" w:rsidR="00D9677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xmlns:wp14="http://schemas.microsoft.com/office/word/2010/wordml" w:rsidRPr="00C713AB" w:rsidR="00D96773" w:rsidTr="006A4BC4" w14:paraId="1EC1DC9E" wp14:textId="77777777">
        <w:tc>
          <w:tcPr>
            <w:tcW w:w="1696" w:type="dxa"/>
            <w:shd w:val="clear" w:color="auto" w:fill="auto"/>
            <w:vAlign w:val="center"/>
          </w:tcPr>
          <w:p w:rsidRPr="00384443" w:rsidR="00D96773" w:rsidP="00D96773" w:rsidRDefault="006A4BC4" w14:paraId="2598DEE6" wp14:textId="77777777">
            <w:pPr>
              <w:widowControl/>
              <w:spacing w:line="240" w:lineRule="auto"/>
              <w:jc w:val="center"/>
              <w:rPr>
                <w:rFonts w:cs="Arial"/>
                <w:sz w:val="24"/>
                <w:szCs w:val="24"/>
                <w:lang w:val="en-US" w:eastAsia="en-US"/>
              </w:rPr>
            </w:pPr>
            <w:r w:rsidRPr="00384443">
              <w:rPr>
                <w:rFonts w:cs="Arial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Pr="00384443" w:rsidR="00D96773" w:rsidP="005A542F" w:rsidRDefault="006A4BC4" w14:paraId="1B12E60A" wp14:textId="77777777">
            <w:pPr>
              <w:widowControl/>
              <w:spacing w:line="240" w:lineRule="auto"/>
              <w:rPr>
                <w:rFonts w:cs="Arial"/>
                <w:sz w:val="24"/>
                <w:szCs w:val="24"/>
                <w:lang w:val="en-US" w:eastAsia="en-US"/>
              </w:rPr>
            </w:pP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Voldoet</w:t>
            </w:r>
            <w:proofErr w:type="spellEnd"/>
            <w:r w:rsidRPr="0038444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voldoende</w:t>
            </w:r>
            <w:proofErr w:type="spellEnd"/>
          </w:p>
        </w:tc>
      </w:tr>
      <w:tr xmlns:wp14="http://schemas.microsoft.com/office/word/2010/wordml" w:rsidRPr="00C713AB" w:rsidR="00D96773" w:rsidTr="006A4BC4" w14:paraId="0B24C6CF" wp14:textId="77777777">
        <w:tc>
          <w:tcPr>
            <w:tcW w:w="1696" w:type="dxa"/>
            <w:shd w:val="clear" w:color="auto" w:fill="auto"/>
            <w:vAlign w:val="center"/>
          </w:tcPr>
          <w:p w:rsidRPr="00384443" w:rsidR="00D96773" w:rsidP="00D96773" w:rsidRDefault="006A4BC4" w14:paraId="649841BE" wp14:textId="77777777">
            <w:pPr>
              <w:widowControl/>
              <w:spacing w:line="240" w:lineRule="auto"/>
              <w:jc w:val="center"/>
              <w:rPr>
                <w:rFonts w:cs="Arial"/>
                <w:sz w:val="24"/>
                <w:szCs w:val="24"/>
                <w:lang w:val="en-US" w:eastAsia="en-US"/>
              </w:rPr>
            </w:pPr>
            <w:r w:rsidRPr="00384443">
              <w:rPr>
                <w:rFonts w:cs="Arial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Pr="00384443" w:rsidR="00D96773" w:rsidP="005A542F" w:rsidRDefault="006A4BC4" w14:paraId="748CE794" wp14:textId="77777777">
            <w:pPr>
              <w:widowControl/>
              <w:spacing w:line="240" w:lineRule="auto"/>
              <w:rPr>
                <w:rFonts w:cs="Arial"/>
                <w:sz w:val="24"/>
                <w:szCs w:val="24"/>
                <w:lang w:val="en-US" w:eastAsia="en-US"/>
              </w:rPr>
            </w:pP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Voldoet</w:t>
            </w:r>
            <w:proofErr w:type="spellEnd"/>
            <w:r w:rsidRPr="0038444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onvoldoende</w:t>
            </w:r>
            <w:proofErr w:type="spellEnd"/>
          </w:p>
        </w:tc>
      </w:tr>
      <w:tr xmlns:wp14="http://schemas.microsoft.com/office/word/2010/wordml" w:rsidRPr="00C713AB" w:rsidR="00D96773" w:rsidTr="006A4BC4" w14:paraId="0B1A30A9" wp14:textId="77777777">
        <w:tc>
          <w:tcPr>
            <w:tcW w:w="1696" w:type="dxa"/>
            <w:shd w:val="clear" w:color="auto" w:fill="auto"/>
            <w:vAlign w:val="center"/>
          </w:tcPr>
          <w:p w:rsidRPr="00384443" w:rsidR="00D96773" w:rsidP="006A4BC4" w:rsidRDefault="006A4BC4" w14:paraId="4B584315" wp14:textId="77777777">
            <w:pPr>
              <w:widowControl/>
              <w:spacing w:line="240" w:lineRule="auto"/>
              <w:jc w:val="center"/>
              <w:rPr>
                <w:rFonts w:cs="Arial"/>
                <w:sz w:val="24"/>
                <w:szCs w:val="24"/>
                <w:lang w:val="en-US" w:eastAsia="en-US"/>
              </w:rPr>
            </w:pPr>
            <w:r w:rsidRPr="00384443">
              <w:rPr>
                <w:rFonts w:cs="Arial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Pr="00384443" w:rsidR="00D96773" w:rsidP="005A542F" w:rsidRDefault="006A4BC4" w14:paraId="255AA458" wp14:textId="77777777">
            <w:pPr>
              <w:widowControl/>
              <w:spacing w:line="240" w:lineRule="auto"/>
              <w:rPr>
                <w:rFonts w:cs="Arial"/>
                <w:sz w:val="24"/>
                <w:szCs w:val="24"/>
                <w:lang w:val="en-US" w:eastAsia="en-US"/>
              </w:rPr>
            </w:pP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Voldoet</w:t>
            </w:r>
            <w:proofErr w:type="spellEnd"/>
            <w:r w:rsidRPr="00384443">
              <w:rPr>
                <w:rFonts w:cs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84443">
              <w:rPr>
                <w:rFonts w:cs="Arial"/>
                <w:sz w:val="24"/>
                <w:szCs w:val="24"/>
                <w:lang w:val="en-US" w:eastAsia="en-US"/>
              </w:rPr>
              <w:t>niet</w:t>
            </w:r>
            <w:proofErr w:type="spellEnd"/>
          </w:p>
        </w:tc>
      </w:tr>
    </w:tbl>
    <w:p xmlns:wp14="http://schemas.microsoft.com/office/word/2010/wordml" w:rsidR="00D66296" w:rsidP="00FF62EB" w:rsidRDefault="00D66296" w14:paraId="55644D66" wp14:textId="77777777">
      <w:pPr>
        <w:pStyle w:val="Heading2"/>
      </w:pPr>
      <w:bookmarkStart w:name="_Toc164832649" w:id="34"/>
      <w:bookmarkStart w:name="_Toc277675627" w:id="35"/>
      <w:bookmarkStart w:name="_Toc277675980" w:id="36"/>
      <w:bookmarkStart w:name="_Toc277675992" w:id="37"/>
      <w:bookmarkStart w:name="_Toc79588015" w:id="38"/>
      <w:r w:rsidRPr="00D66296">
        <w:t xml:space="preserve">Informatie voor </w:t>
      </w:r>
      <w:r w:rsidR="00E97932">
        <w:t>het testpanel</w:t>
      </w:r>
      <w:bookmarkEnd w:id="38"/>
      <w:r w:rsidR="00E97932">
        <w:t xml:space="preserve"> </w:t>
      </w:r>
      <w:bookmarkEnd w:id="35"/>
      <w:bookmarkEnd w:id="36"/>
      <w:bookmarkEnd w:id="37"/>
    </w:p>
    <w:p xmlns:wp14="http://schemas.microsoft.com/office/word/2010/wordml" w:rsidR="00D66296" w:rsidP="00D66296" w:rsidRDefault="00BC1612" w14:paraId="2E721FE5" wp14:textId="77777777">
      <w:r>
        <w:t>De beoordelaar</w:t>
      </w:r>
      <w:r w:rsidR="00683F2D">
        <w:t xml:space="preserve"> dient voor het testen van </w:t>
      </w:r>
      <w:r>
        <w:t>het</w:t>
      </w:r>
      <w:r w:rsidR="00683F2D">
        <w:t xml:space="preserve"> aangeboden</w:t>
      </w:r>
      <w:r w:rsidR="00E97932">
        <w:t xml:space="preserve"> </w:t>
      </w:r>
      <w:r w:rsidR="00683F2D">
        <w:t xml:space="preserve"> </w:t>
      </w:r>
      <w:r w:rsidR="0071239F">
        <w:t>systeem</w:t>
      </w:r>
      <w:r w:rsidR="00683F2D">
        <w:t xml:space="preserve"> het bijgevoegde gebruikerstest formulier geheel in te vullen. Alleen volledig ingevulde formulier</w:t>
      </w:r>
      <w:r w:rsidR="00E75802">
        <w:t>en</w:t>
      </w:r>
      <w:r w:rsidR="00683F2D">
        <w:t xml:space="preserve"> (dus incl</w:t>
      </w:r>
      <w:r w:rsidR="00E97932">
        <w:t>usief</w:t>
      </w:r>
      <w:r w:rsidR="00683F2D">
        <w:t xml:space="preserve"> personalia) word</w:t>
      </w:r>
      <w:r w:rsidR="00E75802">
        <w:t>en</w:t>
      </w:r>
      <w:r w:rsidR="00683F2D">
        <w:t xml:space="preserve"> in de beoordeling meegenomen. </w:t>
      </w:r>
      <w:r w:rsidR="00D66296">
        <w:t>Het is voor het onderzoek van belang</w:t>
      </w:r>
      <w:r w:rsidR="00683F2D">
        <w:t xml:space="preserve"> dat u iedere vraag beantwoordt. </w:t>
      </w:r>
      <w:r w:rsidR="00D66296">
        <w:t>Er zijn geen goede of fo</w:t>
      </w:r>
      <w:r w:rsidR="006C71AC">
        <w:t>ute antwoorden</w:t>
      </w:r>
      <w:r w:rsidR="00683F2D">
        <w:t>, h</w:t>
      </w:r>
      <w:r w:rsidR="006C71AC">
        <w:t>et gaat om uw waarneming</w:t>
      </w:r>
      <w:r w:rsidR="00D66296">
        <w:t>.</w:t>
      </w:r>
    </w:p>
    <w:p xmlns:wp14="http://schemas.microsoft.com/office/word/2010/wordml" w:rsidR="00D66296" w:rsidP="00D66296" w:rsidRDefault="00D66296" w14:paraId="62EBF3C5" wp14:textId="77777777"/>
    <w:p xmlns:wp14="http://schemas.microsoft.com/office/word/2010/wordml" w:rsidR="00D66296" w:rsidP="00D66296" w:rsidRDefault="00D66296" w14:paraId="37C82C43" wp14:textId="77777777">
      <w:r>
        <w:t>Voorbeeld</w:t>
      </w:r>
      <w:r w:rsidR="00F12EC2">
        <w:t xml:space="preserve"> </w:t>
      </w:r>
    </w:p>
    <w:p xmlns:wp14="http://schemas.microsoft.com/office/word/2010/wordml" w:rsidR="006C71AC" w:rsidP="00784247" w:rsidRDefault="00784247" w14:paraId="7F13FF57" wp14:textId="77777777">
      <w:r>
        <w:t>Wanneer u vra</w:t>
      </w:r>
      <w:r w:rsidR="00FA5D9B">
        <w:t>ag nummer 1:</w:t>
      </w:r>
      <w:r w:rsidR="006C71AC">
        <w:t xml:space="preserve"> </w:t>
      </w:r>
    </w:p>
    <w:p xmlns:wp14="http://schemas.microsoft.com/office/word/2010/wordml" w:rsidR="00B74E50" w:rsidP="00B74E50" w:rsidRDefault="00B74E50" w14:paraId="6D98A12B" wp14:textId="77777777">
      <w:pPr>
        <w:rPr>
          <w:rFonts w:ascii="Trebuchet MS" w:hAnsi="Trebuchet MS"/>
          <w:b/>
          <w:i/>
          <w:iCs/>
        </w:rPr>
      </w:pPr>
    </w:p>
    <w:p xmlns:wp14="http://schemas.microsoft.com/office/word/2010/wordml" w:rsidR="006A4BC4" w:rsidP="006A4BC4" w:rsidRDefault="00E75802" w14:paraId="6FF0009B" wp14:textId="77777777">
      <w:pPr>
        <w:ind w:left="720"/>
        <w:rPr>
          <w:rFonts w:ascii="Trebuchet MS" w:hAnsi="Trebuchet MS"/>
          <w:b/>
          <w:i/>
          <w:iCs/>
        </w:rPr>
      </w:pPr>
      <w:r>
        <w:rPr>
          <w:rFonts w:ascii="Trebuchet MS" w:hAnsi="Trebuchet MS"/>
          <w:b/>
          <w:i/>
          <w:iCs/>
        </w:rPr>
        <w:t xml:space="preserve">Hoe beoordeelt u het Inleggen van de </w:t>
      </w:r>
      <w:proofErr w:type="spellStart"/>
      <w:r>
        <w:rPr>
          <w:rFonts w:ascii="Trebuchet MS" w:hAnsi="Trebuchet MS"/>
          <w:b/>
          <w:i/>
          <w:iCs/>
        </w:rPr>
        <w:t>dagset</w:t>
      </w:r>
      <w:proofErr w:type="spellEnd"/>
      <w:r>
        <w:rPr>
          <w:rFonts w:ascii="Trebuchet MS" w:hAnsi="Trebuchet MS"/>
          <w:b/>
          <w:i/>
          <w:iCs/>
        </w:rPr>
        <w:t xml:space="preserve">? </w:t>
      </w:r>
      <w:r w:rsidRPr="006A4BC4" w:rsidR="006A4BC4">
        <w:rPr>
          <w:rFonts w:ascii="Trebuchet MS" w:hAnsi="Trebuchet MS"/>
          <w:b/>
          <w:i/>
          <w:iCs/>
        </w:rPr>
        <w:tab/>
      </w:r>
      <w:r w:rsidRPr="006A4BC4" w:rsidR="006A4BC4">
        <w:rPr>
          <w:rFonts w:ascii="Trebuchet MS" w:hAnsi="Trebuchet MS"/>
          <w:b/>
          <w:i/>
          <w:iCs/>
        </w:rPr>
        <w:tab/>
      </w:r>
    </w:p>
    <w:p xmlns:wp14="http://schemas.microsoft.com/office/word/2010/wordml" w:rsidR="00B74E50" w:rsidP="006A4BC4" w:rsidRDefault="006A4BC4" w14:paraId="2946DB82" wp14:textId="77777777">
      <w:pPr>
        <w:ind w:left="720"/>
        <w:rPr>
          <w:rFonts w:cs="Arial"/>
          <w:sz w:val="20"/>
          <w:lang w:eastAsia="en-US"/>
        </w:rPr>
      </w:pPr>
      <w:r w:rsidRPr="006A4BC4">
        <w:rPr>
          <w:rFonts w:ascii="Trebuchet MS" w:hAnsi="Trebuchet MS"/>
          <w:b/>
          <w:i/>
          <w:iCs/>
        </w:rPr>
        <w:tab/>
      </w:r>
      <w:r w:rsidRPr="006A4BC4">
        <w:rPr>
          <w:rFonts w:ascii="Trebuchet MS" w:hAnsi="Trebuchet MS"/>
          <w:b/>
          <w:i/>
          <w:iCs/>
        </w:rPr>
        <w:tab/>
      </w:r>
    </w:p>
    <w:p xmlns:wp14="http://schemas.microsoft.com/office/word/2010/wordml" w:rsidR="00784247" w:rsidP="006C71AC" w:rsidRDefault="00784247" w14:paraId="42959782" wp14:textId="77777777">
      <w:pPr>
        <w:ind w:left="720"/>
        <w:rPr>
          <w:rFonts w:cs="Arial"/>
          <w:sz w:val="20"/>
          <w:lang w:eastAsia="en-US"/>
        </w:rPr>
      </w:pPr>
      <w:r>
        <w:rPr>
          <w:rFonts w:cs="Arial"/>
          <w:sz w:val="20"/>
          <w:lang w:eastAsia="en-US"/>
        </w:rPr>
        <w:t xml:space="preserve">met </w:t>
      </w:r>
      <w:r w:rsidR="00E75802">
        <w:rPr>
          <w:rFonts w:cs="Arial"/>
          <w:sz w:val="20"/>
          <w:lang w:eastAsia="en-US"/>
        </w:rPr>
        <w:t>“</w:t>
      </w:r>
      <w:r w:rsidR="006A4BC4">
        <w:rPr>
          <w:rFonts w:cs="Arial"/>
          <w:sz w:val="20"/>
          <w:lang w:eastAsia="en-US"/>
        </w:rPr>
        <w:t xml:space="preserve">voldoet </w:t>
      </w:r>
      <w:r>
        <w:rPr>
          <w:rFonts w:cs="Arial"/>
          <w:sz w:val="20"/>
          <w:lang w:eastAsia="en-US"/>
        </w:rPr>
        <w:t>voldoende</w:t>
      </w:r>
      <w:r w:rsidR="00E75802">
        <w:rPr>
          <w:rFonts w:cs="Arial"/>
          <w:sz w:val="20"/>
          <w:lang w:eastAsia="en-US"/>
        </w:rPr>
        <w:t>”</w:t>
      </w:r>
      <w:r>
        <w:rPr>
          <w:rFonts w:cs="Arial"/>
          <w:sz w:val="20"/>
          <w:lang w:eastAsia="en-US"/>
        </w:rPr>
        <w:t xml:space="preserve"> wilt beoordelen</w:t>
      </w:r>
      <w:r w:rsidR="00E97932">
        <w:rPr>
          <w:rFonts w:cs="Arial"/>
          <w:sz w:val="20"/>
          <w:lang w:eastAsia="en-US"/>
        </w:rPr>
        <w:t>,</w:t>
      </w:r>
      <w:r>
        <w:rPr>
          <w:rFonts w:cs="Arial"/>
          <w:sz w:val="20"/>
          <w:lang w:eastAsia="en-US"/>
        </w:rPr>
        <w:t xml:space="preserve"> zet </w:t>
      </w:r>
      <w:r w:rsidR="00E75802">
        <w:rPr>
          <w:rFonts w:cs="Arial"/>
          <w:sz w:val="20"/>
          <w:lang w:eastAsia="en-US"/>
        </w:rPr>
        <w:t xml:space="preserve">u in de desbetreffende kolom  </w:t>
      </w:r>
      <w:r>
        <w:rPr>
          <w:rFonts w:cs="Arial"/>
          <w:sz w:val="20"/>
          <w:lang w:eastAsia="en-US"/>
        </w:rPr>
        <w:t>een kru</w:t>
      </w:r>
      <w:r w:rsidR="00F12EC2">
        <w:rPr>
          <w:rFonts w:cs="Arial"/>
          <w:sz w:val="20"/>
          <w:lang w:eastAsia="en-US"/>
        </w:rPr>
        <w:t xml:space="preserve">isje. De beoordeling levert </w:t>
      </w:r>
      <w:r>
        <w:rPr>
          <w:rFonts w:cs="Arial"/>
          <w:sz w:val="20"/>
          <w:lang w:eastAsia="en-US"/>
        </w:rPr>
        <w:t xml:space="preserve"> dan </w:t>
      </w:r>
      <w:r w:rsidR="006A4BC4">
        <w:rPr>
          <w:rFonts w:cs="Arial"/>
          <w:sz w:val="20"/>
          <w:lang w:eastAsia="en-US"/>
        </w:rPr>
        <w:t>4</w:t>
      </w:r>
      <w:r>
        <w:rPr>
          <w:rFonts w:cs="Arial"/>
          <w:sz w:val="20"/>
          <w:lang w:eastAsia="en-US"/>
        </w:rPr>
        <w:t xml:space="preserve"> punt</w:t>
      </w:r>
      <w:r w:rsidR="00F12EC2">
        <w:rPr>
          <w:rFonts w:cs="Arial"/>
          <w:sz w:val="20"/>
          <w:lang w:eastAsia="en-US"/>
        </w:rPr>
        <w:t>en</w:t>
      </w:r>
      <w:r w:rsidR="00E75802">
        <w:rPr>
          <w:rFonts w:cs="Arial"/>
          <w:sz w:val="20"/>
          <w:lang w:eastAsia="en-US"/>
        </w:rPr>
        <w:t xml:space="preserve"> in de totaa</w:t>
      </w:r>
      <w:r w:rsidR="00963205">
        <w:rPr>
          <w:rFonts w:cs="Arial"/>
          <w:sz w:val="20"/>
          <w:lang w:eastAsia="en-US"/>
        </w:rPr>
        <w:t>l</w:t>
      </w:r>
      <w:r>
        <w:rPr>
          <w:rFonts w:cs="Arial"/>
          <w:sz w:val="20"/>
          <w:lang w:eastAsia="en-US"/>
        </w:rPr>
        <w:t>score op.</w:t>
      </w:r>
    </w:p>
    <w:p xmlns:wp14="http://schemas.microsoft.com/office/word/2010/wordml" w:rsidR="006B3EE0" w:rsidP="006C71AC" w:rsidRDefault="006B3EE0" w14:paraId="5997CC1D" wp14:textId="77777777">
      <w:pPr>
        <w:ind w:left="720"/>
        <w:rPr>
          <w:rFonts w:cs="Arial"/>
          <w:sz w:val="20"/>
          <w:lang w:eastAsia="en-US"/>
        </w:rPr>
      </w:pPr>
    </w:p>
    <w:p xmlns:wp14="http://schemas.microsoft.com/office/word/2010/wordml" w:rsidRPr="00784247" w:rsidR="006B3EE0" w:rsidP="006C71AC" w:rsidRDefault="006B3EE0" w14:paraId="110FFD37" wp14:textId="77777777">
      <w:pPr>
        <w:ind w:left="720"/>
        <w:rPr>
          <w:rFonts w:cs="Arial"/>
          <w:sz w:val="20"/>
          <w:lang w:eastAsia="en-US"/>
        </w:rPr>
      </w:pPr>
    </w:p>
    <w:p xmlns:wp14="http://schemas.microsoft.com/office/word/2010/wordml" w:rsidR="00784247" w:rsidP="00D66296" w:rsidRDefault="00784247" w14:paraId="6B699379" wp14:textId="77777777"/>
    <w:p xmlns:wp14="http://schemas.microsoft.com/office/word/2010/wordml" w:rsidR="00FA5D9B" w:rsidP="00D66296" w:rsidRDefault="00683F2D" w14:paraId="705091AB" wp14:textId="77777777">
      <w:r>
        <w:t xml:space="preserve">Daarnaast </w:t>
      </w:r>
      <w:r w:rsidR="00E75802">
        <w:t>dient een toelichting te worden gegeven</w:t>
      </w:r>
      <w:r>
        <w:t xml:space="preserve"> op de bevindingen van de gebruiker. </w:t>
      </w:r>
    </w:p>
    <w:p xmlns:wp14="http://schemas.microsoft.com/office/word/2010/wordml" w:rsidR="000433CC" w:rsidP="000433CC" w:rsidRDefault="00E75802" w14:paraId="7EE3C66B" wp14:textId="77777777">
      <w:bookmarkStart w:name="_Toc212957034" w:id="39"/>
      <w:bookmarkStart w:name="_Toc223509849" w:id="40"/>
      <w:bookmarkStart w:name="_Toc277675628" w:id="41"/>
      <w:bookmarkStart w:name="_Toc277675981" w:id="42"/>
      <w:bookmarkStart w:name="_Toc277675993" w:id="43"/>
      <w:r>
        <w:t>Alle onderdelen dienen te worden beoordeeld.</w:t>
      </w:r>
    </w:p>
    <w:bookmarkEnd w:id="34"/>
    <w:bookmarkEnd w:id="39"/>
    <w:bookmarkEnd w:id="40"/>
    <w:bookmarkEnd w:id="41"/>
    <w:bookmarkEnd w:id="42"/>
    <w:bookmarkEnd w:id="43"/>
    <w:p xmlns:wp14="http://schemas.microsoft.com/office/word/2010/wordml" w:rsidR="00384443" w:rsidP="00384443" w:rsidRDefault="00384443" w14:paraId="3FE9F23F" wp14:textId="77777777">
      <w:pPr>
        <w:spacing w:line="240" w:lineRule="auto"/>
        <w:rPr>
          <w:rFonts w:ascii="Tahoma" w:hAnsi="Tahoma" w:cs="Tahoma"/>
          <w:b/>
          <w:color w:val="002060"/>
          <w:sz w:val="24"/>
          <w:szCs w:val="24"/>
        </w:rPr>
        <w:sectPr w:rsidR="00384443" w:rsidSect="008157C2">
          <w:headerReference w:type="default" r:id="rId10"/>
          <w:footerReference w:type="default" r:id="rId11"/>
          <w:pgSz w:w="11906" w:h="16838" w:orient="portrait"/>
          <w:pgMar w:top="1418" w:right="1418" w:bottom="1418" w:left="1418" w:header="709" w:footer="709" w:gutter="0"/>
          <w:pgBorders w:offsetFrom="page">
            <w:top w:val="single" w:color="4F81BD" w:sz="6" w:space="24"/>
            <w:left w:val="single" w:color="4F81BD" w:sz="6" w:space="24"/>
            <w:bottom w:val="single" w:color="4F81BD" w:sz="6" w:space="24"/>
            <w:right w:val="single" w:color="4F81BD" w:sz="6" w:space="24"/>
          </w:pgBorders>
          <w:cols w:space="708"/>
          <w:docGrid w:linePitch="360"/>
        </w:sectPr>
      </w:pPr>
    </w:p>
    <w:p xmlns:wp14="http://schemas.microsoft.com/office/word/2010/wordml" w:rsidR="00E75802" w:rsidP="00E75802" w:rsidRDefault="00E75802" w14:paraId="42638AA9" wp14:textId="77777777">
      <w:pPr>
        <w:pStyle w:val="Heading2"/>
      </w:pPr>
      <w:bookmarkStart w:name="_Toc79588016" w:id="44"/>
      <w:r>
        <w:t>Gebruikerstest</w:t>
      </w:r>
      <w:r w:rsidRPr="005F547D">
        <w:t xml:space="preserve"> </w:t>
      </w:r>
      <w:r>
        <w:t>Formulier</w:t>
      </w:r>
      <w:bookmarkEnd w:id="44"/>
    </w:p>
    <w:p xmlns:wp14="http://schemas.microsoft.com/office/word/2010/wordml" w:rsidR="00E75802" w:rsidP="00E75802" w:rsidRDefault="00E75802" w14:paraId="1F72F646" wp14:textId="77777777">
      <w:pPr>
        <w:jc w:val="center"/>
      </w:pPr>
    </w:p>
    <w:p xmlns:wp14="http://schemas.microsoft.com/office/word/2010/wordml" w:rsidR="00E75802" w:rsidP="00E75802" w:rsidRDefault="000166C6" w14:paraId="6148AB35" wp14:textId="77777777">
      <w:pPr>
        <w:jc w:val="center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540FFCCD" wp14:editId="7777777">
                <wp:simplePos x="0" y="0"/>
                <wp:positionH relativeFrom="column">
                  <wp:posOffset>123825</wp:posOffset>
                </wp:positionH>
                <wp:positionV relativeFrom="paragraph">
                  <wp:posOffset>151130</wp:posOffset>
                </wp:positionV>
                <wp:extent cx="5581650" cy="635"/>
                <wp:effectExtent l="0" t="0" r="0" b="1841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318DE6F">
              <v:shapetype id="_x0000_t32" coordsize="21600,21600" o:oned="t" filled="f" o:spt="32" path="m,l21600,21600e" w14:anchorId="4B3C8B11">
                <v:path fillok="f" arrowok="t" o:connecttype="none"/>
                <o:lock v:ext="edit" shapetype="t"/>
              </v:shapetype>
              <v:shape id="AutoShape 20" style="position:absolute;margin-left:9.75pt;margin-top:11.9pt;width:439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206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"/>
            </w:pict>
          </mc:Fallback>
        </mc:AlternateContent>
      </w:r>
    </w:p>
    <w:p xmlns:wp14="http://schemas.microsoft.com/office/word/2010/wordml" w:rsidR="00E75802" w:rsidP="00E75802" w:rsidRDefault="00E75802" w14:paraId="08CE6F91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61CDCEAD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57F70D3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  <w:r>
        <w:t xml:space="preserve">Leverancier: </w:t>
      </w:r>
      <w:r>
        <w:tab/>
      </w:r>
      <w:r>
        <w:tab/>
      </w:r>
      <w:r>
        <w:t>…………………………………….</w:t>
      </w:r>
    </w:p>
    <w:p xmlns:wp14="http://schemas.microsoft.com/office/word/2010/wordml" w:rsidR="00E75802" w:rsidP="00E75802" w:rsidRDefault="00E75802" w14:paraId="6BB9E253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23DE523C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52D52DC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  <w:r>
        <w:t>Type:</w:t>
      </w:r>
      <w:r>
        <w:tab/>
      </w:r>
      <w:r>
        <w:tab/>
      </w:r>
      <w:r>
        <w:tab/>
      </w:r>
      <w:r>
        <w:t>………………………………………</w:t>
      </w:r>
    </w:p>
    <w:p xmlns:wp14="http://schemas.microsoft.com/office/word/2010/wordml" w:rsidR="00E75802" w:rsidP="00E75802" w:rsidRDefault="00E75802" w14:paraId="52E56223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07547A01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716898D4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  <w:r>
        <w:t>Naam:</w:t>
      </w:r>
      <w:r>
        <w:tab/>
      </w:r>
      <w:r>
        <w:tab/>
      </w:r>
      <w:r>
        <w:tab/>
      </w:r>
      <w:r>
        <w:t>……………………………………..</w:t>
      </w:r>
    </w:p>
    <w:p xmlns:wp14="http://schemas.microsoft.com/office/word/2010/wordml" w:rsidR="00E75802" w:rsidP="00E75802" w:rsidRDefault="00E75802" w14:paraId="5043CB0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</w:p>
    <w:p xmlns:wp14="http://schemas.microsoft.com/office/word/2010/wordml" w:rsidR="00E75802" w:rsidP="00E75802" w:rsidRDefault="00E75802" w14:paraId="7E3F4B81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  <w:r>
        <w:t>Functie:</w:t>
      </w:r>
      <w:r>
        <w:tab/>
      </w:r>
      <w:r>
        <w:tab/>
      </w:r>
      <w:r>
        <w:t>…………………………………….</w:t>
      </w:r>
    </w:p>
    <w:p xmlns:wp14="http://schemas.microsoft.com/office/word/2010/wordml" w:rsidR="00E75802" w:rsidP="00AD76DB" w:rsidRDefault="00E75802" w14:paraId="07459315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</w:pPr>
    </w:p>
    <w:p xmlns:wp14="http://schemas.microsoft.com/office/word/2010/wordml" w:rsidR="00E75802" w:rsidP="00E75802" w:rsidRDefault="00E75802" w14:paraId="4AFE8A14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</w:pPr>
      <w:proofErr w:type="spellStart"/>
      <w:r>
        <w:t>Microsectienummer</w:t>
      </w:r>
      <w:proofErr w:type="spellEnd"/>
      <w:r>
        <w:t xml:space="preserve">: </w:t>
      </w:r>
      <w:r>
        <w:tab/>
      </w:r>
      <w:r>
        <w:t>………………………………………</w:t>
      </w:r>
    </w:p>
    <w:p xmlns:wp14="http://schemas.microsoft.com/office/word/2010/wordml" w:rsidRPr="00B8469C" w:rsidR="00E75802" w:rsidP="00E75802" w:rsidRDefault="00E75802" w14:paraId="6537F28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ind w:firstLine="708"/>
        <w:rPr>
          <w:rFonts w:ascii="Tahoma" w:hAnsi="Tahoma" w:cs="Tahoma"/>
        </w:rPr>
      </w:pPr>
    </w:p>
    <w:p xmlns:wp14="http://schemas.microsoft.com/office/word/2010/wordml" w:rsidRPr="00B8469C" w:rsidR="00E75802" w:rsidP="00E75802" w:rsidRDefault="00E75802" w14:paraId="6DFB9E20" wp14:textId="77777777">
      <w:pPr>
        <w:spacing w:after="120" w:line="240" w:lineRule="auto"/>
        <w:jc w:val="right"/>
        <w:rPr>
          <w:rFonts w:ascii="Tahoma" w:hAnsi="Tahoma" w:cs="Tahoma"/>
        </w:rPr>
      </w:pPr>
    </w:p>
    <w:p xmlns:wp14="http://schemas.microsoft.com/office/word/2010/wordml" w:rsidRPr="007F0BA0" w:rsidR="00384443" w:rsidP="00384443" w:rsidRDefault="00384443" w14:paraId="7BEBADAC" wp14:textId="77777777">
      <w:pPr>
        <w:spacing w:line="240" w:lineRule="auto"/>
        <w:rPr>
          <w:b/>
          <w:color w:val="1F497D"/>
          <w:u w:val="single"/>
        </w:rPr>
      </w:pPr>
      <w:r>
        <w:rPr>
          <w:b/>
          <w:color w:val="1F497D"/>
          <w:sz w:val="16"/>
          <w:szCs w:val="16"/>
        </w:rPr>
        <w:t xml:space="preserve">Bedieningsgemak &amp; </w:t>
      </w:r>
      <w:r w:rsidR="00E75802">
        <w:rPr>
          <w:b/>
          <w:color w:val="1F497D"/>
          <w:sz w:val="16"/>
          <w:szCs w:val="16"/>
        </w:rPr>
        <w:t>K</w:t>
      </w:r>
      <w:r>
        <w:rPr>
          <w:b/>
          <w:color w:val="1F497D"/>
          <w:sz w:val="16"/>
          <w:szCs w:val="16"/>
        </w:rPr>
        <w:t>waliteit</w:t>
      </w:r>
    </w:p>
    <w:p xmlns:wp14="http://schemas.microsoft.com/office/word/2010/wordml" w:rsidR="00384443" w:rsidP="00384443" w:rsidRDefault="00384443" w14:paraId="70DF9E56" wp14:textId="77777777">
      <w:pPr>
        <w:spacing w:line="240" w:lineRule="auto"/>
        <w:rPr>
          <w:rFonts w:ascii="Tahoma" w:hAnsi="Tahoma" w:cs="Tahoma"/>
          <w:b/>
          <w:color w:val="002060"/>
          <w:sz w:val="18"/>
          <w:szCs w:val="18"/>
        </w:rPr>
      </w:pPr>
    </w:p>
    <w:tbl>
      <w:tblPr>
        <w:tblpPr w:leftFromText="141" w:rightFromText="141" w:vertAnchor="text" w:horzAnchor="margin" w:tblpXSpec="center" w:tblpY="22"/>
        <w:tblW w:w="13008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single" w:color="4F81BD" w:sz="8" w:space="0"/>
          <w:insideV w:val="single" w:color="4F81BD" w:sz="8" w:space="0"/>
        </w:tblBorders>
        <w:tblLook w:val="04A0" w:firstRow="1" w:lastRow="0" w:firstColumn="1" w:lastColumn="0" w:noHBand="0" w:noVBand="1"/>
      </w:tblPr>
      <w:tblGrid>
        <w:gridCol w:w="6180"/>
        <w:gridCol w:w="1132"/>
        <w:gridCol w:w="1470"/>
        <w:gridCol w:w="1674"/>
        <w:gridCol w:w="1276"/>
        <w:gridCol w:w="1276"/>
      </w:tblGrid>
      <w:tr xmlns:wp14="http://schemas.microsoft.com/office/word/2010/wordml" w:rsidRPr="00F76D72" w:rsidR="00526DF9" w:rsidTr="00526DF9" w14:paraId="5BB1E1DC" wp14:textId="77777777">
        <w:trPr>
          <w:trHeight w:val="381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526DF9" w:rsidP="00526DF9" w:rsidRDefault="00526DF9" w14:paraId="44E871BC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</w:p>
          <w:p w:rsidRPr="00366776" w:rsidR="00526DF9" w:rsidP="00526DF9" w:rsidRDefault="00526DF9" w14:paraId="144A5D23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EDF2F8"/>
          </w:tcPr>
          <w:p w:rsidRPr="00366776" w:rsidR="00526DF9" w:rsidP="00526DF9" w:rsidRDefault="00526DF9" w14:paraId="6078C781" wp14:textId="77777777">
            <w:pPr>
              <w:jc w:val="center"/>
              <w:rPr>
                <w:rFonts w:ascii="Calibri" w:hAnsi="Calibri"/>
                <w:b/>
                <w:bCs/>
                <w:color w:val="1F497D"/>
                <w:szCs w:val="22"/>
              </w:rPr>
            </w:pPr>
            <w:r w:rsidRPr="00366776">
              <w:rPr>
                <w:rFonts w:ascii="Calibri" w:hAnsi="Calibri"/>
                <w:b/>
                <w:bCs/>
                <w:color w:val="1F497D"/>
                <w:szCs w:val="22"/>
              </w:rPr>
              <w:t>SLECHT</w:t>
            </w:r>
          </w:p>
        </w:tc>
        <w:tc>
          <w:tcPr>
            <w:tcW w:w="1470" w:type="dxa"/>
            <w:shd w:val="clear" w:color="auto" w:fill="EDF2F8"/>
          </w:tcPr>
          <w:p w:rsidRPr="00366776" w:rsidR="00526DF9" w:rsidP="00526DF9" w:rsidRDefault="00526DF9" w14:paraId="2686DC1A" wp14:textId="77777777">
            <w:pPr>
              <w:jc w:val="center"/>
              <w:rPr>
                <w:rFonts w:ascii="Calibri" w:hAnsi="Calibri"/>
                <w:b/>
                <w:bCs/>
                <w:color w:val="1F497D"/>
                <w:szCs w:val="22"/>
              </w:rPr>
            </w:pPr>
            <w:r w:rsidRPr="00366776">
              <w:rPr>
                <w:rFonts w:ascii="Calibri" w:hAnsi="Calibri"/>
                <w:b/>
                <w:bCs/>
                <w:color w:val="1F497D"/>
                <w:szCs w:val="22"/>
              </w:rPr>
              <w:t>ONVOLDOENDE</w:t>
            </w:r>
          </w:p>
        </w:tc>
        <w:tc>
          <w:tcPr>
            <w:tcW w:w="1674" w:type="dxa"/>
            <w:shd w:val="clear" w:color="auto" w:fill="EDF2F8"/>
          </w:tcPr>
          <w:p w:rsidRPr="00366776" w:rsidR="00526DF9" w:rsidP="00526DF9" w:rsidRDefault="00526DF9" w14:paraId="1369AC15" wp14:textId="77777777">
            <w:pPr>
              <w:jc w:val="center"/>
              <w:rPr>
                <w:rFonts w:ascii="Calibri" w:hAnsi="Calibri"/>
                <w:b/>
                <w:bCs/>
                <w:color w:val="1F497D"/>
                <w:szCs w:val="22"/>
              </w:rPr>
            </w:pPr>
            <w:r w:rsidRPr="00366776">
              <w:rPr>
                <w:rFonts w:ascii="Calibri" w:hAnsi="Calibri"/>
                <w:b/>
                <w:bCs/>
                <w:color w:val="1F497D"/>
                <w:szCs w:val="22"/>
              </w:rPr>
              <w:t>VOLDOENDE</w:t>
            </w:r>
          </w:p>
        </w:tc>
        <w:tc>
          <w:tcPr>
            <w:tcW w:w="1276" w:type="dxa"/>
            <w:shd w:val="clear" w:color="auto" w:fill="EDF2F8"/>
          </w:tcPr>
          <w:p w:rsidRPr="00366776" w:rsidR="00526DF9" w:rsidP="00526DF9" w:rsidRDefault="00526DF9" w14:paraId="0FE07686" wp14:textId="77777777">
            <w:pPr>
              <w:jc w:val="center"/>
              <w:rPr>
                <w:rFonts w:ascii="Calibri" w:hAnsi="Calibri"/>
                <w:b/>
                <w:bCs/>
                <w:color w:val="1F497D"/>
                <w:szCs w:val="22"/>
              </w:rPr>
            </w:pPr>
            <w:r w:rsidRPr="00366776">
              <w:rPr>
                <w:rFonts w:ascii="Calibri" w:hAnsi="Calibri"/>
                <w:b/>
                <w:bCs/>
                <w:color w:val="1F497D"/>
                <w:szCs w:val="22"/>
              </w:rPr>
              <w:t>GOED</w:t>
            </w:r>
          </w:p>
        </w:tc>
        <w:tc>
          <w:tcPr>
            <w:tcW w:w="1276" w:type="dxa"/>
            <w:shd w:val="clear" w:color="auto" w:fill="EDF2F8"/>
          </w:tcPr>
          <w:p w:rsidRPr="00366776" w:rsidR="00526DF9" w:rsidP="00526DF9" w:rsidRDefault="00526DF9" w14:paraId="5CF32BA5" wp14:textId="77777777">
            <w:pPr>
              <w:jc w:val="center"/>
              <w:rPr>
                <w:rFonts w:ascii="Calibri" w:hAnsi="Calibri"/>
                <w:b/>
                <w:bCs/>
                <w:color w:val="1F497D"/>
                <w:szCs w:val="22"/>
              </w:rPr>
            </w:pPr>
            <w:r>
              <w:rPr>
                <w:rFonts w:ascii="Calibri" w:hAnsi="Calibri"/>
                <w:b/>
                <w:bCs/>
                <w:color w:val="1F497D"/>
                <w:szCs w:val="22"/>
              </w:rPr>
              <w:t>UITSTEKEND</w:t>
            </w:r>
          </w:p>
        </w:tc>
      </w:tr>
      <w:tr xmlns:wp14="http://schemas.microsoft.com/office/word/2010/wordml" w:rsidRPr="00D216A3" w:rsidR="00526DF9" w:rsidTr="00526DF9" w14:paraId="60AAD201" wp14:textId="77777777">
        <w:trPr>
          <w:trHeight w:val="277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366776" w:rsidR="00526DF9" w:rsidP="00526DF9" w:rsidRDefault="00526DF9" w14:paraId="40F8237C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1.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Hoe beoordeelt u het</w:t>
            </w:r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inleggen van de </w:t>
            </w:r>
            <w:proofErr w:type="spellStart"/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dagset</w:t>
            </w:r>
            <w:proofErr w:type="spellEnd"/>
            <w:r w:rsidR="00E16FDA">
              <w:rPr>
                <w:rFonts w:ascii="Calibri" w:hAnsi="Calibri"/>
                <w:bCs/>
                <w:color w:val="1F497D"/>
                <w:sz w:val="16"/>
                <w:szCs w:val="16"/>
              </w:rPr>
              <w:t>, inclusief het openen van de verpakking(en)</w:t>
            </w:r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?</w:t>
            </w:r>
          </w:p>
        </w:tc>
        <w:tc>
          <w:tcPr>
            <w:tcW w:w="1132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738610EB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637805D2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463F29E8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3B7B4B86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3A0FF5F2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526DF9" w:rsidTr="00526DF9" w14:paraId="21D6F3E2" wp14:textId="77777777">
        <w:trPr>
          <w:trHeight w:val="277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526DF9" w:rsidP="00441C19" w:rsidRDefault="00526DF9" w14:paraId="5FD8ABA8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2.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Hoe beoordeelt u </w:t>
            </w:r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het aanbrengen van de </w:t>
            </w:r>
            <w:proofErr w:type="spellStart"/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patiëntset</w:t>
            </w:r>
            <w:proofErr w:type="spellEnd"/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?</w:t>
            </w:r>
          </w:p>
        </w:tc>
        <w:tc>
          <w:tcPr>
            <w:tcW w:w="1132" w:type="dxa"/>
            <w:shd w:val="clear" w:color="auto" w:fill="D3DFEE"/>
          </w:tcPr>
          <w:p w:rsidRPr="00366776" w:rsidR="00526DF9" w:rsidP="00526DF9" w:rsidRDefault="00526DF9" w14:paraId="5630AD66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D3DFEE"/>
          </w:tcPr>
          <w:p w:rsidRPr="00366776" w:rsidR="00526DF9" w:rsidP="00526DF9" w:rsidRDefault="00526DF9" w14:paraId="61829076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shd w:val="clear" w:color="auto" w:fill="D3DFEE"/>
          </w:tcPr>
          <w:p w:rsidRPr="00366776" w:rsidR="00526DF9" w:rsidP="00526DF9" w:rsidRDefault="00526DF9" w14:paraId="2BA226A1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526DF9" w:rsidP="00526DF9" w:rsidRDefault="00526DF9" w14:paraId="17AD93B2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526DF9" w:rsidP="00526DF9" w:rsidRDefault="00526DF9" w14:paraId="0DE4B5B7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526DF9" w:rsidTr="00526DF9" w14:paraId="4AC09B62" wp14:textId="77777777">
        <w:trPr>
          <w:trHeight w:val="261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526DF9" w:rsidP="00441C19" w:rsidRDefault="00526DF9" w14:paraId="65741670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3.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Hoe beoordeelt u </w:t>
            </w:r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de bediening van de injector op de injector zelf?</w:t>
            </w: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</w:t>
            </w:r>
          </w:p>
        </w:tc>
        <w:tc>
          <w:tcPr>
            <w:tcW w:w="1132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66204FF1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2DBF0D7D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6B62F1B3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02F2C34E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680A4E5D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526DF9" w:rsidTr="00526DF9" w14:paraId="5A817B22" wp14:textId="77777777">
        <w:trPr>
          <w:trHeight w:val="277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526DF9" w:rsidP="00441C19" w:rsidRDefault="00526DF9" w14:paraId="140177F9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Hoe beoordeelt u de </w:t>
            </w:r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bediening van de injector op het bedieningspaneel?</w:t>
            </w:r>
          </w:p>
        </w:tc>
        <w:tc>
          <w:tcPr>
            <w:tcW w:w="1132" w:type="dxa"/>
            <w:shd w:val="clear" w:color="auto" w:fill="D3DFEE"/>
          </w:tcPr>
          <w:p w:rsidRPr="00366776" w:rsidR="00526DF9" w:rsidP="00526DF9" w:rsidRDefault="00526DF9" w14:paraId="19219836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D3DFEE"/>
          </w:tcPr>
          <w:p w:rsidRPr="00366776" w:rsidR="00526DF9" w:rsidP="00526DF9" w:rsidRDefault="00526DF9" w14:paraId="296FEF7D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shd w:val="clear" w:color="auto" w:fill="D3DFEE"/>
          </w:tcPr>
          <w:p w:rsidRPr="00366776" w:rsidR="00526DF9" w:rsidP="00526DF9" w:rsidRDefault="00526DF9" w14:paraId="7194DBDC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526DF9" w:rsidP="00526DF9" w:rsidRDefault="00526DF9" w14:paraId="769D0D3C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526DF9" w:rsidP="00526DF9" w:rsidRDefault="00526DF9" w14:paraId="54CD245A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526DF9" w:rsidTr="00526DF9" w14:paraId="1D48847B" wp14:textId="77777777">
        <w:trPr>
          <w:trHeight w:val="277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526DF9" w:rsidP="00441C19" w:rsidRDefault="00526DF9" w14:paraId="02356366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5.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Hoe beoordeelt u de </w:t>
            </w:r>
            <w:r w:rsidR="00441C19">
              <w:rPr>
                <w:rFonts w:ascii="Calibri" w:hAnsi="Calibri"/>
                <w:bCs/>
                <w:color w:val="1F497D"/>
                <w:sz w:val="16"/>
                <w:szCs w:val="16"/>
              </w:rPr>
              <w:t>wijze waarop de injector gereinigd kan worden?</w:t>
            </w:r>
          </w:p>
        </w:tc>
        <w:tc>
          <w:tcPr>
            <w:tcW w:w="1132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1231BE67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36FEB5B0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30D7AA69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7196D064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526DF9" w:rsidP="00526DF9" w:rsidRDefault="00526DF9" w14:paraId="34FF1C98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441C19" w:rsidTr="008157C2" w14:paraId="3C25304C" wp14:textId="77777777">
        <w:trPr>
          <w:trHeight w:val="277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441C19" w:rsidP="00441C19" w:rsidRDefault="00441C19" w14:paraId="1CBA4694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6</w:t>
            </w: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Hoe beoordeelt u de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intuïtiviteit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van de injector (is er veel uitleg nodig)?</w:t>
            </w:r>
          </w:p>
        </w:tc>
        <w:tc>
          <w:tcPr>
            <w:tcW w:w="1132" w:type="dxa"/>
            <w:shd w:val="clear" w:color="auto" w:fill="D3DFEE"/>
          </w:tcPr>
          <w:p w:rsidRPr="00366776" w:rsidR="00441C19" w:rsidP="00441C19" w:rsidRDefault="00441C19" w14:paraId="6D072C0D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D3DFEE"/>
          </w:tcPr>
          <w:p w:rsidRPr="00366776" w:rsidR="00441C19" w:rsidP="00441C19" w:rsidRDefault="00441C19" w14:paraId="48A21919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shd w:val="clear" w:color="auto" w:fill="D3DFEE"/>
          </w:tcPr>
          <w:p w:rsidRPr="00366776" w:rsidR="00441C19" w:rsidP="00441C19" w:rsidRDefault="00441C19" w14:paraId="6BD18F9B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441C19" w:rsidP="00441C19" w:rsidRDefault="00441C19" w14:paraId="238601FE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441C19" w:rsidP="00441C19" w:rsidRDefault="00441C19" w14:paraId="0F3CABC7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E75802" w:rsidTr="008157C2" w14:paraId="26310E2E" wp14:textId="77777777">
        <w:trPr>
          <w:trHeight w:val="275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E75802" w:rsidP="00E75802" w:rsidRDefault="001F0472" w14:paraId="53C46A40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7</w:t>
            </w:r>
            <w:r w:rsidRPr="00366776" w:rsidR="00E75802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. </w:t>
            </w:r>
            <w:r w:rsidR="00E75802">
              <w:rPr>
                <w:rFonts w:ascii="Calibri" w:hAnsi="Calibri"/>
                <w:bCs/>
                <w:color w:val="1F497D"/>
                <w:sz w:val="16"/>
                <w:szCs w:val="16"/>
              </w:rPr>
              <w:t>Hoe beoordeelt u het risico op het maken van fouten door onervaren gebruikers?</w:t>
            </w:r>
            <w:r w:rsidRPr="00366776" w:rsidR="00E75802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</w:t>
            </w:r>
          </w:p>
        </w:tc>
        <w:tc>
          <w:tcPr>
            <w:tcW w:w="1132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5B08B5D1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16DEB4AB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0AD9C6F4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4B1F511A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65F9C3DC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E75802" w:rsidTr="00526DF9" w14:paraId="045A2EAB" wp14:textId="77777777">
        <w:trPr>
          <w:trHeight w:val="275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E75802" w:rsidP="00AD1825" w:rsidRDefault="00E75802" w14:paraId="46473916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8</w:t>
            </w:r>
            <w:r w:rsidRPr="00366776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. </w:t>
            </w: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Hoe beoordeelt u </w:t>
            </w:r>
            <w:r w:rsidR="00AD1825">
              <w:rPr>
                <w:rFonts w:ascii="Calibri" w:hAnsi="Calibri"/>
                <w:bCs/>
                <w:color w:val="1F497D"/>
                <w:sz w:val="16"/>
                <w:szCs w:val="16"/>
              </w:rPr>
              <w:t>het geluidsniveau tijdens het geven van een mixed bolus injectie?</w:t>
            </w:r>
          </w:p>
        </w:tc>
        <w:tc>
          <w:tcPr>
            <w:tcW w:w="1132" w:type="dxa"/>
            <w:shd w:val="clear" w:color="auto" w:fill="D3DFEE"/>
          </w:tcPr>
          <w:p w:rsidRPr="00366776" w:rsidR="00E75802" w:rsidP="00E75802" w:rsidRDefault="00E75802" w14:paraId="5023141B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D3DFEE"/>
          </w:tcPr>
          <w:p w:rsidRPr="00366776" w:rsidR="00E75802" w:rsidP="00E75802" w:rsidRDefault="00E75802" w14:paraId="1F3B1409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shd w:val="clear" w:color="auto" w:fill="D3DFEE"/>
          </w:tcPr>
          <w:p w:rsidRPr="00366776" w:rsidR="00E75802" w:rsidP="00E75802" w:rsidRDefault="00E75802" w14:paraId="562C75D1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E75802" w:rsidP="00E75802" w:rsidRDefault="00E75802" w14:paraId="664355AD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E75802" w:rsidP="00E75802" w:rsidRDefault="00E75802" w14:paraId="1A965116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E75802" w:rsidTr="00526DF9" w14:paraId="4DBB5D40" wp14:textId="77777777">
        <w:trPr>
          <w:trHeight w:val="275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E75802" w:rsidP="00E75802" w:rsidRDefault="00AD76DB" w14:paraId="1A2602D6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9. Hoe beoordeelt u het (tussentijds) vullen van de injector?</w:t>
            </w:r>
          </w:p>
        </w:tc>
        <w:tc>
          <w:tcPr>
            <w:tcW w:w="1132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7DF4E37C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44FB30F8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1DA6542E" wp14:textId="77777777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color="4F81BD" w:sz="6" w:space="0"/>
              <w:righ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3041E394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  <w:tc>
          <w:tcPr>
            <w:tcW w:w="1276" w:type="dxa"/>
            <w:tcBorders>
              <w:left w:val="single" w:color="4F81BD" w:sz="6" w:space="0"/>
            </w:tcBorders>
            <w:shd w:val="clear" w:color="auto" w:fill="A7BFDE"/>
          </w:tcPr>
          <w:p w:rsidRPr="00366776" w:rsidR="00E75802" w:rsidP="00E75802" w:rsidRDefault="00E75802" w14:paraId="722B00AE" wp14:textId="77777777">
            <w:pPr>
              <w:jc w:val="center"/>
              <w:rPr>
                <w:rFonts w:ascii="Calibri" w:hAnsi="Calibri"/>
                <w:color w:val="1F497D"/>
                <w:szCs w:val="22"/>
              </w:rPr>
            </w:pPr>
          </w:p>
        </w:tc>
      </w:tr>
      <w:tr xmlns:wp14="http://schemas.microsoft.com/office/word/2010/wordml" w:rsidRPr="00D216A3" w:rsidR="00E75802" w:rsidTr="00526DF9" w14:paraId="4FC69986" wp14:textId="77777777">
        <w:trPr>
          <w:trHeight w:val="259"/>
        </w:trPr>
        <w:tc>
          <w:tcPr>
            <w:tcW w:w="61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Pr="00366776" w:rsidR="00E75802" w:rsidP="001E3A94" w:rsidRDefault="001E3A94" w14:paraId="6D01868D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10. Hoe beoordeelt u het tussentijds wisselen van contrastmiddel (bijvoorbeeld van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Visipaque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naar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Ultravist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)?NB In deze gebruikerstest simuleren we dit door te “wisselen” van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Visipaque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naar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Visipaque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. </w:t>
            </w:r>
          </w:p>
        </w:tc>
        <w:tc>
          <w:tcPr>
            <w:tcW w:w="1132" w:type="dxa"/>
            <w:shd w:val="clear" w:color="auto" w:fill="D3DFEE"/>
          </w:tcPr>
          <w:p w:rsidRPr="00366776" w:rsidR="00E75802" w:rsidP="00E75802" w:rsidRDefault="00E75802" w14:paraId="42C6D796" wp14:textId="77777777">
            <w:pPr>
              <w:jc w:val="center"/>
              <w:rPr>
                <w:color w:val="1F497D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D3DFEE"/>
          </w:tcPr>
          <w:p w:rsidRPr="00366776" w:rsidR="00E75802" w:rsidP="00E75802" w:rsidRDefault="00E75802" w14:paraId="6E1831B3" wp14:textId="77777777">
            <w:pPr>
              <w:jc w:val="center"/>
              <w:rPr>
                <w:color w:val="1F497D"/>
                <w:sz w:val="16"/>
                <w:szCs w:val="16"/>
              </w:rPr>
            </w:pPr>
          </w:p>
        </w:tc>
        <w:tc>
          <w:tcPr>
            <w:tcW w:w="1674" w:type="dxa"/>
            <w:shd w:val="clear" w:color="auto" w:fill="D3DFEE"/>
          </w:tcPr>
          <w:p w:rsidRPr="00366776" w:rsidR="00E75802" w:rsidP="00E75802" w:rsidRDefault="00E75802" w14:paraId="54E11D2A" wp14:textId="77777777">
            <w:pPr>
              <w:jc w:val="center"/>
              <w:rPr>
                <w:color w:val="1F497D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E75802" w:rsidP="00E75802" w:rsidRDefault="00E75802" w14:paraId="31126E5D" wp14:textId="77777777">
            <w:pPr>
              <w:jc w:val="center"/>
              <w:rPr>
                <w:color w:val="1F497D"/>
                <w:szCs w:val="22"/>
              </w:rPr>
            </w:pPr>
          </w:p>
        </w:tc>
        <w:tc>
          <w:tcPr>
            <w:tcW w:w="1276" w:type="dxa"/>
            <w:shd w:val="clear" w:color="auto" w:fill="D3DFEE"/>
          </w:tcPr>
          <w:p w:rsidRPr="00366776" w:rsidR="00E75802" w:rsidP="00E75802" w:rsidRDefault="00E75802" w14:paraId="2DE403A5" wp14:textId="77777777">
            <w:pPr>
              <w:jc w:val="center"/>
              <w:rPr>
                <w:color w:val="1F497D"/>
                <w:szCs w:val="22"/>
              </w:rPr>
            </w:pPr>
          </w:p>
        </w:tc>
      </w:tr>
    </w:tbl>
    <w:p xmlns:wp14="http://schemas.microsoft.com/office/word/2010/wordml" w:rsidRPr="00B3437C" w:rsidR="00526DF9" w:rsidP="00B3437C" w:rsidRDefault="00526DF9" w14:paraId="55DF28F4" wp14:textId="77777777">
      <w:pPr>
        <w:rPr>
          <w:b/>
        </w:rPr>
      </w:pPr>
      <w:r w:rsidRPr="00B3437C">
        <w:rPr>
          <w:b/>
        </w:rPr>
        <w:t>Geef op de volgende pagina</w:t>
      </w:r>
      <w:r w:rsidRPr="00B3437C" w:rsidR="00E75802">
        <w:rPr>
          <w:b/>
        </w:rPr>
        <w:t>’s</w:t>
      </w:r>
      <w:r w:rsidRPr="00B3437C">
        <w:rPr>
          <w:b/>
        </w:rPr>
        <w:t xml:space="preserve"> een toelichting op uw score per onderdeel.</w:t>
      </w:r>
    </w:p>
    <w:p xmlns:wp14="http://schemas.microsoft.com/office/word/2010/wordml" w:rsidR="00526DF9" w:rsidP="00526DF9" w:rsidRDefault="00526DF9" w14:paraId="0287BFE8" wp14:textId="77777777">
      <w:pPr>
        <w:rPr>
          <w:b/>
          <w:sz w:val="22"/>
        </w:rPr>
      </w:pPr>
      <w:r>
        <w:br w:type="page"/>
      </w:r>
      <w:r w:rsidRPr="00441C19" w:rsidR="00441C19">
        <w:rPr>
          <w:b/>
          <w:sz w:val="22"/>
        </w:rPr>
        <w:t>Toelichting op de gegeven scores</w:t>
      </w:r>
    </w:p>
    <w:p xmlns:wp14="http://schemas.microsoft.com/office/word/2010/wordml" w:rsidR="00441C19" w:rsidP="00526DF9" w:rsidRDefault="00441C19" w14:paraId="62431CDC" wp14:textId="77777777">
      <w:pPr>
        <w:rPr>
          <w:b/>
          <w:sz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63"/>
        <w:gridCol w:w="8242"/>
      </w:tblGrid>
      <w:tr xmlns:wp14="http://schemas.microsoft.com/office/word/2010/wordml" w:rsidRPr="00B3437C" w:rsidR="00441C19" w:rsidTr="001E3A94" w14:paraId="722187D1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3CACF4E6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1. Hoe beoordeelt u het inleggen van de </w:t>
            </w:r>
            <w:proofErr w:type="spellStart"/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dagset</w:t>
            </w:r>
            <w:proofErr w:type="spellEnd"/>
            <w:r w:rsidR="00E16FDA">
              <w:rPr>
                <w:rFonts w:ascii="Calibri" w:hAnsi="Calibri"/>
                <w:bCs/>
                <w:color w:val="1F497D"/>
                <w:sz w:val="16"/>
                <w:szCs w:val="16"/>
              </w:rPr>
              <w:t>, inclusief het openen van de verpakking(en)</w:t>
            </w: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?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49E398E2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4967F29B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21F4663F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2. Hoe beoordeelt u het aanbrengen van de </w:t>
            </w:r>
            <w:proofErr w:type="spellStart"/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patiëntset</w:t>
            </w:r>
            <w:proofErr w:type="spellEnd"/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?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16287F21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477ABBC5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1A989D7F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3. Hoe beoordeelt u de bediening van de injector op de injector zelf? 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5BE93A62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499BACB0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4C1724A7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4. Hoe beoordeelt u de bediening van de injector op het bedieningspaneel?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384BA73E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675ADD96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149213D9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5. Hoe beoordeelt u de wijze waarop de injector gereinigd kan worden?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34B3F2EB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5EF2713F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3699E8DE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6. Hoe beoordeelt u de </w:t>
            </w:r>
            <w:proofErr w:type="spellStart"/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intuïtiviteit</w:t>
            </w:r>
            <w:proofErr w:type="spellEnd"/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van de injector (is er veel uitleg nodig)?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7D34F5C7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60AC7AEA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441C19" w:rsidRDefault="00441C19" w14:paraId="0721291F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>7. Hoe beoordeelt u het risico op het maken van fouten door onervaren gebruikers? .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0B4020A7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441C19" w:rsidTr="001E3A94" w14:paraId="4424B28B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441C19" w:rsidP="00E75802" w:rsidRDefault="00441C19" w14:paraId="07ECA8AB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 w:rsidRPr="00B3437C"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8. </w:t>
            </w:r>
            <w:r w:rsidR="00AD1825">
              <w:rPr>
                <w:rFonts w:ascii="Calibri" w:hAnsi="Calibri"/>
                <w:bCs/>
                <w:color w:val="1F497D"/>
                <w:sz w:val="16"/>
                <w:szCs w:val="16"/>
              </w:rPr>
              <w:t>Hoe beoordeelt u het geluidsniveau tijdens het geven van een mixed bolus injectie?</w:t>
            </w:r>
          </w:p>
        </w:tc>
        <w:tc>
          <w:tcPr>
            <w:tcW w:w="8344" w:type="dxa"/>
            <w:shd w:val="clear" w:color="auto" w:fill="auto"/>
          </w:tcPr>
          <w:p w:rsidRPr="00B3437C" w:rsidR="00441C19" w:rsidP="00441C19" w:rsidRDefault="00441C19" w14:paraId="1D7B270A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AD76DB" w:rsidTr="001E3A94" w14:paraId="60D3269B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Pr="00B3437C" w:rsidR="00AD76DB" w:rsidP="00E75802" w:rsidRDefault="00FB5ED7" w14:paraId="3C114C41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9. </w:t>
            </w:r>
            <w:r w:rsidR="00AD76DB">
              <w:rPr>
                <w:rFonts w:ascii="Calibri" w:hAnsi="Calibri"/>
                <w:bCs/>
                <w:color w:val="1F497D"/>
                <w:sz w:val="16"/>
                <w:szCs w:val="16"/>
              </w:rPr>
              <w:t>Hoe beoordeelt u het (tussentijds) vullen van de injector?</w:t>
            </w:r>
          </w:p>
        </w:tc>
        <w:tc>
          <w:tcPr>
            <w:tcW w:w="8344" w:type="dxa"/>
            <w:shd w:val="clear" w:color="auto" w:fill="auto"/>
          </w:tcPr>
          <w:p w:rsidRPr="00B3437C" w:rsidR="00AD76DB" w:rsidP="00441C19" w:rsidRDefault="00AD76DB" w14:paraId="4F904CB7" wp14:textId="77777777">
            <w:pPr>
              <w:rPr>
                <w:b/>
                <w:sz w:val="22"/>
              </w:rPr>
            </w:pPr>
          </w:p>
        </w:tc>
      </w:tr>
      <w:tr xmlns:wp14="http://schemas.microsoft.com/office/word/2010/wordml" w:rsidRPr="00B3437C" w:rsidR="001E3A94" w:rsidTr="001E3A94" w14:paraId="1E913EDC" wp14:textId="77777777">
        <w:trPr>
          <w:trHeight w:val="1758"/>
        </w:trPr>
        <w:tc>
          <w:tcPr>
            <w:tcW w:w="5211" w:type="dxa"/>
            <w:shd w:val="clear" w:color="auto" w:fill="auto"/>
          </w:tcPr>
          <w:p w:rsidR="001E3A94" w:rsidP="00E75802" w:rsidRDefault="001E3A94" w14:paraId="2F0949DD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10. Hoe beoordeelt u het tussentijds wisselen van contrastmiddel (bijvoorbeeld van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Visipaque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naar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Ultravist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)?</w:t>
            </w:r>
          </w:p>
          <w:p w:rsidR="001E3A94" w:rsidP="00E75802" w:rsidRDefault="001E3A94" w14:paraId="558349D1" wp14:textId="77777777">
            <w:pPr>
              <w:rPr>
                <w:rFonts w:ascii="Calibri" w:hAnsi="Calibri"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NB In deze gebruikerstest simuleren we dit door te “wisselen” van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Visipaque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 naar </w:t>
            </w:r>
            <w:proofErr w:type="spellStart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>Visipaque</w:t>
            </w:r>
            <w:proofErr w:type="spellEnd"/>
            <w:r>
              <w:rPr>
                <w:rFonts w:ascii="Calibri" w:hAnsi="Calibri"/>
                <w:bCs/>
                <w:color w:val="1F497D"/>
                <w:sz w:val="16"/>
                <w:szCs w:val="16"/>
              </w:rPr>
              <w:t xml:space="preserve">. </w:t>
            </w:r>
          </w:p>
        </w:tc>
        <w:tc>
          <w:tcPr>
            <w:tcW w:w="8344" w:type="dxa"/>
            <w:shd w:val="clear" w:color="auto" w:fill="auto"/>
          </w:tcPr>
          <w:p w:rsidRPr="00B3437C" w:rsidR="001E3A94" w:rsidP="00441C19" w:rsidRDefault="001E3A94" w14:paraId="06971CD3" wp14:textId="77777777">
            <w:pPr>
              <w:rPr>
                <w:b/>
                <w:sz w:val="22"/>
              </w:rPr>
            </w:pPr>
          </w:p>
        </w:tc>
      </w:tr>
    </w:tbl>
    <w:p xmlns:wp14="http://schemas.microsoft.com/office/word/2010/wordml" w:rsidR="00B3437C" w:rsidP="00526DF9" w:rsidRDefault="00B3437C" w14:paraId="2A1F701D" wp14:textId="77777777">
      <w:pPr>
        <w:rPr>
          <w:b/>
          <w:sz w:val="22"/>
        </w:rPr>
      </w:pPr>
    </w:p>
    <w:p xmlns:wp14="http://schemas.microsoft.com/office/word/2010/wordml" w:rsidR="00441C19" w:rsidP="00B3437C" w:rsidRDefault="00B3437C" w14:paraId="3FDA37C2" wp14:textId="77777777">
      <w:pPr>
        <w:pStyle w:val="Heading2"/>
      </w:pPr>
      <w:r>
        <w:br w:type="page"/>
      </w:r>
      <w:bookmarkStart w:name="_Toc79588017" w:id="45"/>
      <w:r>
        <w:t>Flowmeting</w:t>
      </w:r>
      <w:bookmarkEnd w:id="45"/>
    </w:p>
    <w:p xmlns:wp14="http://schemas.microsoft.com/office/word/2010/wordml" w:rsidR="00B3437C" w:rsidP="00B3437C" w:rsidRDefault="00B3437C" w14:paraId="03EFCA41" wp14:textId="77777777"/>
    <w:p xmlns:wp14="http://schemas.microsoft.com/office/word/2010/wordml" w:rsidR="00E71C28" w:rsidP="00B3437C" w:rsidRDefault="00E71C28" w14:paraId="215BC8E4" wp14:textId="77777777">
      <w:r>
        <w:t>Er wordt een flowmeting uitgevoerd ter verificatie van het Programma van Eisen/Wensen.</w:t>
      </w:r>
    </w:p>
    <w:p xmlns:wp14="http://schemas.microsoft.com/office/word/2010/wordml" w:rsidR="00B3437C" w:rsidP="00B3437C" w:rsidRDefault="00B3437C" w14:paraId="31C10745" wp14:textId="77777777">
      <w:r>
        <w:t xml:space="preserve">De maximale flowsnelheid wordt beoordeeld. Hierbij wordt een injectie van  50 ml </w:t>
      </w:r>
      <w:proofErr w:type="spellStart"/>
      <w:r w:rsidR="00AD76DB">
        <w:t>Visipaque</w:t>
      </w:r>
      <w:proofErr w:type="spellEnd"/>
      <w:r w:rsidR="00AD76DB">
        <w:t xml:space="preserve"> 320</w:t>
      </w:r>
      <w:r>
        <w:t xml:space="preserve"> </w:t>
      </w:r>
      <w:r w:rsidR="00AD76DB">
        <w:t xml:space="preserve">(verwarmd) </w:t>
      </w:r>
      <w:r>
        <w:t xml:space="preserve">uitgevoerd met behulp van de contrastinjector. Daarbij wordt gebruik gemaakt van de </w:t>
      </w:r>
      <w:proofErr w:type="spellStart"/>
      <w:r>
        <w:t>dagset</w:t>
      </w:r>
      <w:proofErr w:type="spellEnd"/>
      <w:r>
        <w:t xml:space="preserve">, een </w:t>
      </w:r>
      <w:proofErr w:type="spellStart"/>
      <w:r>
        <w:t>patiëntenset</w:t>
      </w:r>
      <w:proofErr w:type="spellEnd"/>
      <w:r>
        <w:t xml:space="preserve"> en een PICC-lijn</w:t>
      </w:r>
      <w:r w:rsidR="00AD76DB">
        <w:t xml:space="preserve"> van Cook, </w:t>
      </w:r>
      <w:r>
        <w:t xml:space="preserve"> type</w:t>
      </w:r>
      <w:r w:rsidR="00AD76DB">
        <w:t xml:space="preserve"> </w:t>
      </w:r>
      <w:r w:rsidR="00DB0C3C">
        <w:t>UPICS-5.0-CT-OTW-ST-1111</w:t>
      </w:r>
      <w:r>
        <w:t xml:space="preserve">. </w:t>
      </w:r>
      <w:r w:rsidR="00AD76DB">
        <w:t>De</w:t>
      </w:r>
      <w:r>
        <w:t xml:space="preserve"> “geïnjecteerde” </w:t>
      </w:r>
      <w:r w:rsidR="00AD76DB">
        <w:t>contrastvloeistof</w:t>
      </w:r>
      <w:r>
        <w:t xml:space="preserve"> wordt opgevangen in een maatbeker.</w:t>
      </w:r>
    </w:p>
    <w:p xmlns:wp14="http://schemas.microsoft.com/office/word/2010/wordml" w:rsidR="00B3437C" w:rsidP="00B3437C" w:rsidRDefault="00B3437C" w14:paraId="1B0E0E5F" wp14:textId="77777777">
      <w:r>
        <w:t>De meting wordt drie maal herhaald.</w:t>
      </w:r>
    </w:p>
    <w:p xmlns:wp14="http://schemas.microsoft.com/office/word/2010/wordml" w:rsidR="00B3437C" w:rsidP="00B3437C" w:rsidRDefault="00B3437C" w14:paraId="4BF6843F" wp14:textId="77777777">
      <w:r>
        <w:t>De meting wordt uitgevoerd door een klinisch fysicus.</w:t>
      </w:r>
    </w:p>
    <w:p xmlns:wp14="http://schemas.microsoft.com/office/word/2010/wordml" w:rsidR="009152E9" w:rsidP="00B3437C" w:rsidRDefault="009152E9" w14:paraId="5F96A722" wp14:textId="77777777"/>
    <w:p xmlns:wp14="http://schemas.microsoft.com/office/word/2010/wordml" w:rsidR="009152E9" w:rsidP="009152E9" w:rsidRDefault="009152E9" w14:paraId="559FD6CF" wp14:textId="77777777">
      <w:pPr>
        <w:pStyle w:val="Heading2"/>
      </w:pPr>
      <w:bookmarkStart w:name="_Toc79588018" w:id="46"/>
      <w:r>
        <w:t>Veiligheidsmeting</w:t>
      </w:r>
      <w:bookmarkEnd w:id="46"/>
    </w:p>
    <w:p xmlns:wp14="http://schemas.microsoft.com/office/word/2010/wordml" w:rsidR="009152E9" w:rsidP="009152E9" w:rsidRDefault="009152E9" w14:paraId="5B95CD12" wp14:textId="77777777"/>
    <w:p xmlns:wp14="http://schemas.microsoft.com/office/word/2010/wordml" w:rsidR="00E71C28" w:rsidP="00E71C28" w:rsidRDefault="00E71C28" w14:paraId="1A967162" wp14:textId="77777777">
      <w:r>
        <w:t>Er wordt een veiligheidsmeting uitgevoerd ter verificatie van het Programma van Eisen/Wensen.</w:t>
      </w:r>
    </w:p>
    <w:p xmlns:wp14="http://schemas.microsoft.com/office/word/2010/wordml" w:rsidR="00E71C28" w:rsidP="00E71C28" w:rsidRDefault="009152E9" w14:paraId="3CE3C449" wp14:textId="77777777">
      <w:r>
        <w:t>Na het uitvoeren van de flowmetingen wordt de PICC-lijn met het klemmetje dichtgeknepen. Vervolgens wordt een injectie gestart en wordt beoordeeld hoe de injector de injector de injectie beëindigt en hoe dit weergegeven wordt.</w:t>
      </w:r>
    </w:p>
    <w:p xmlns:wp14="http://schemas.microsoft.com/office/word/2010/wordml" w:rsidR="00E71C28" w:rsidP="00E71C28" w:rsidRDefault="00E71C28" w14:paraId="18A26007" wp14:textId="77777777">
      <w:r>
        <w:t>De meting wordt uitgevoerd door een klinisch fysicus.</w:t>
      </w:r>
    </w:p>
    <w:p xmlns:wp14="http://schemas.microsoft.com/office/word/2010/wordml" w:rsidR="00E71C28" w:rsidP="00E71C28" w:rsidRDefault="00E71C28" w14:paraId="68D96B2E" wp14:textId="77777777">
      <w:r>
        <w:t>Bij het uitvoeren van de meting dient de leverancier aanwezig te zijn.</w:t>
      </w:r>
    </w:p>
    <w:p xmlns:wp14="http://schemas.microsoft.com/office/word/2010/wordml" w:rsidRPr="009152E9" w:rsidR="009152E9" w:rsidP="009152E9" w:rsidRDefault="009152E9" w14:paraId="5220BBB2" wp14:textId="77777777"/>
    <w:sectPr w:rsidRPr="009152E9" w:rsidR="009152E9" w:rsidSect="00FB5ED7">
      <w:headerReference w:type="default" r:id="rId12"/>
      <w:headerReference w:type="first" r:id="rId13"/>
      <w:footerReference w:type="first" r:id="rId14"/>
      <w:pgSz w:w="16840" w:h="11907" w:orient="landscape" w:code="9"/>
      <w:pgMar w:top="284" w:right="1985" w:bottom="142" w:left="1440" w:header="709" w:footer="0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43662" w:rsidRDefault="00643662" w14:paraId="27357532" wp14:textId="77777777">
      <w:r>
        <w:separator/>
      </w:r>
    </w:p>
  </w:endnote>
  <w:endnote w:type="continuationSeparator" w:id="0">
    <w:p xmlns:wp14="http://schemas.microsoft.com/office/word/2010/wordml" w:rsidR="00643662" w:rsidRDefault="00643662" w14:paraId="07F023C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Regular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xmlns:wp14="http://schemas.microsoft.com/office/word/2010/wordml" w:rsidR="00384443" w:rsidRDefault="000166C6" w14:paraId="751C3FE3" wp14:textId="77777777">
    <w:pPr>
      <w:pStyle w:val="Footer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240" behindDoc="0" locked="0" layoutInCell="1" allowOverlap="1" wp14:anchorId="5FF0DB2B" wp14:editId="7777777">
              <wp:simplePos x="0" y="0"/>
              <wp:positionH relativeFrom="page">
                <wp:posOffset>167005</wp:posOffset>
              </wp:positionH>
              <wp:positionV relativeFrom="page">
                <wp:posOffset>10146030</wp:posOffset>
              </wp:positionV>
              <wp:extent cx="565785" cy="191770"/>
              <wp:effectExtent l="0" t="0" r="0" b="0"/>
              <wp:wrapNone/>
              <wp:docPr id="649" name="Rectangle 6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B30EA4" w:rsidR="00384443" w:rsidP="00B30EA4" w:rsidRDefault="00384443" w14:paraId="0FC61732" wp14:textId="77777777">
                          <w:pPr>
                            <w:pBdr>
                              <w:top w:val="single" w:color="7F7F7F" w:sz="4" w:space="1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1E3A94" w:rsidR="001E3A94">
                            <w:rPr>
                              <w:noProof/>
                              <w:color w:val="C0504D"/>
                            </w:rPr>
                            <w:t>8</w:t>
                          </w:r>
                          <w:r w:rsidRPr="00B30EA4">
                            <w:rPr>
                              <w:noProof/>
                              <w:color w:val="C0504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 w14:anchorId="316F02B2">
            <v:rect id="Rectangle 649" style="position:absolute;margin-left:13.15pt;margin-top:798.9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spid="_x0000_s1026" filled="f" fillcolor="#c0504d" stroked="f" strokecolor="#5c83b4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">
              <v:textbox inset=",0,,0">
                <w:txbxContent>
                  <w:p w:rsidRPr="00B30EA4" w:rsidR="00384443" w:rsidP="00B30EA4" w:rsidRDefault="00384443" w14:paraId="0726C9AD" wp14:textId="77777777">
                    <w:pPr>
                      <w:pBdr>
                        <w:top w:val="single" w:color="7F7F7F" w:sz="4" w:space="1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E3A94" w:rsidR="001E3A94">
                      <w:rPr>
                        <w:noProof/>
                        <w:color w:val="C0504D"/>
                      </w:rPr>
                      <w:t>8</w:t>
                    </w:r>
                    <w:r w:rsidRPr="00B30EA4">
                      <w:rPr>
                        <w:noProof/>
                        <w:color w:val="C0504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77"/>
      <w:gridCol w:w="1787"/>
    </w:tblGrid>
    <w:tr xmlns:wp14="http://schemas.microsoft.com/office/word/2010/wordml" w:rsidR="00784247" w14:paraId="68413DCD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val="250" w:hRule="exact"/>
      </w:trPr>
      <w:tc>
        <w:tcPr>
          <w:tcW w:w="6577" w:type="dxa"/>
        </w:tcPr>
        <w:p w:rsidR="00784247" w:rsidRDefault="00784247" w14:paraId="4BDB5498" wp14:textId="77777777">
          <w:pPr>
            <w:pStyle w:val="ErasmusVoettekst"/>
            <w:ind w:right="360"/>
            <w:jc w:val="right"/>
            <w:rPr>
              <w:b/>
            </w:rPr>
          </w:pPr>
        </w:p>
      </w:tc>
      <w:tc>
        <w:tcPr>
          <w:tcW w:w="1787" w:type="dxa"/>
        </w:tcPr>
        <w:p w:rsidR="00784247" w:rsidRDefault="00784247" w14:paraId="4D6A397C" wp14:textId="77777777">
          <w:pPr>
            <w:pStyle w:val="ErasmusVoettekst"/>
            <w:rPr>
              <w:b/>
              <w:sz w:val="15"/>
            </w:rPr>
          </w:pPr>
          <w:bookmarkStart w:name="Pagina2" w:id="48"/>
          <w:r>
            <w:rPr>
              <w:b/>
              <w:sz w:val="15"/>
            </w:rPr>
            <w:t>Pagina</w:t>
          </w:r>
          <w:bookmarkEnd w:id="48"/>
          <w:r>
            <w:rPr>
              <w:b/>
              <w:sz w:val="15"/>
            </w:rPr>
            <w:t xml:space="preserve"> 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9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E451C6">
            <w:rPr>
              <w:rStyle w:val="PageNumber"/>
              <w:noProof/>
            </w:rPr>
            <w:t>8</w:t>
          </w:r>
          <w:r>
            <w:rPr>
              <w:rStyle w:val="PageNumber"/>
            </w:rPr>
            <w:fldChar w:fldCharType="end"/>
          </w:r>
        </w:p>
      </w:tc>
    </w:tr>
    <w:tr xmlns:wp14="http://schemas.microsoft.com/office/word/2010/wordml" w:rsidR="00784247" w14:paraId="2916C19D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val="250" w:hRule="exact"/>
      </w:trPr>
      <w:tc>
        <w:tcPr>
          <w:tcW w:w="8364" w:type="dxa"/>
          <w:gridSpan w:val="2"/>
        </w:tcPr>
        <w:p w:rsidR="00784247" w:rsidRDefault="00784247" w14:paraId="74869460" wp14:textId="77777777">
          <w:pPr>
            <w:pStyle w:val="ErasmusVoettekst"/>
            <w:widowControl/>
          </w:pPr>
        </w:p>
      </w:tc>
    </w:tr>
  </w:tbl>
  <w:p xmlns:wp14="http://schemas.microsoft.com/office/word/2010/wordml" w:rsidR="00784247" w:rsidRDefault="00784247" w14:paraId="187F57B8" wp14:textId="77777777">
    <w:pPr>
      <w:pStyle w:val="Footer"/>
      <w:spacing w:line="1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43662" w:rsidRDefault="00643662" w14:paraId="13CB595B" wp14:textId="77777777">
      <w:r>
        <w:separator/>
      </w:r>
    </w:p>
  </w:footnote>
  <w:footnote w:type="continuationSeparator" w:id="0">
    <w:p xmlns:wp14="http://schemas.microsoft.com/office/word/2010/wordml" w:rsidR="00643662" w:rsidRDefault="00643662" w14:paraId="6D9C8D3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384443" w:rsidP="00366776" w:rsidRDefault="00384443" w14:paraId="121FD38A" wp14:textId="77777777">
    <w:pPr>
      <w:pStyle w:val="Header"/>
      <w:jc w:val="right"/>
    </w:pPr>
    <w:r>
      <w:tab/>
    </w:r>
    <w:r>
      <w:tab/>
    </w:r>
    <w:r w:rsidRPr="00366776" w:rsidR="000166C6">
      <w:rPr>
        <w:noProof/>
        <w:lang w:val="en-US" w:eastAsia="en-US"/>
      </w:rPr>
      <w:drawing>
        <wp:inline xmlns:wp14="http://schemas.microsoft.com/office/word/2010/wordprocessingDrawing" distT="0" distB="0" distL="0" distR="0" wp14:anchorId="2C0875EB" wp14:editId="7777777">
          <wp:extent cx="981075" cy="742950"/>
          <wp:effectExtent l="0" t="0" r="0" b="0"/>
          <wp:docPr id="1" name="Afbeelding 6" descr="logo-erasmus-mc-n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-erasmus-mc-n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384443" w:rsidRDefault="00384443" w14:paraId="1FE2DD96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84247" w:rsidRDefault="00784247" w14:paraId="50F40DEB" wp14:textId="77777777">
    <w:pPr>
      <w:pStyle w:val="Header"/>
      <w:widowControl/>
    </w:pPr>
  </w:p>
  <w:p xmlns:wp14="http://schemas.microsoft.com/office/word/2010/wordml" w:rsidR="00784247" w:rsidRDefault="00784247" w14:paraId="77A52294" wp14:textId="77777777">
    <w:pPr>
      <w:pStyle w:val="Header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80"/>
    </w:tblGrid>
    <w:tr xmlns:wp14="http://schemas.microsoft.com/office/word/2010/wordml" w:rsidR="00784247" w:rsidTr="008C79DE" w14:paraId="007DCDA8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9"/>
      </w:trPr>
      <w:tc>
        <w:tcPr>
          <w:tcW w:w="6180" w:type="dxa"/>
        </w:tcPr>
        <w:p w:rsidR="00784247" w:rsidP="00412CC5" w:rsidRDefault="00784247" w14:paraId="450EA2D7" wp14:textId="77777777">
          <w:pPr>
            <w:pStyle w:val="ErasmustitelVolg"/>
            <w:framePr w:hSpace="142" w:wrap="around" w:hAnchor="page" w:vAnchor="page" w:x="2439" w:y="630"/>
          </w:pPr>
        </w:p>
      </w:tc>
    </w:tr>
    <w:tr xmlns:wp14="http://schemas.microsoft.com/office/word/2010/wordml" w:rsidR="00784247" w:rsidTr="008C79DE" w14:paraId="3DD355C9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4" w:hRule="exact"/>
      </w:trPr>
      <w:tc>
        <w:tcPr>
          <w:tcW w:w="6180" w:type="dxa"/>
        </w:tcPr>
        <w:p w:rsidR="00784247" w:rsidRDefault="00784247" w14:paraId="1A81F0B1" wp14:textId="77777777">
          <w:pPr>
            <w:pStyle w:val="Header"/>
            <w:framePr w:hSpace="142" w:wrap="around" w:hAnchor="page" w:vAnchor="page" w:x="2439" w:y="630"/>
            <w:rPr>
              <w:rFonts w:ascii="Arial Narrow" w:hAnsi="Arial Narrow"/>
            </w:rPr>
          </w:pPr>
        </w:p>
      </w:tc>
    </w:tr>
    <w:tr xmlns:wp14="http://schemas.microsoft.com/office/word/2010/wordml" w:rsidR="00784247" w:rsidTr="008C79DE" w14:paraId="717AAFBA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88" w:hRule="exact"/>
      </w:trPr>
      <w:tc>
        <w:tcPr>
          <w:tcW w:w="6180" w:type="dxa"/>
        </w:tcPr>
        <w:p w:rsidR="00784247" w:rsidP="00412CC5" w:rsidRDefault="00784247" w14:paraId="56EE48EE" wp14:textId="77777777">
          <w:pPr>
            <w:pStyle w:val="ErasmustitelVolg"/>
            <w:framePr w:hSpace="142" w:wrap="around" w:hAnchor="page" w:vAnchor="page" w:x="2439" w:y="630"/>
          </w:pPr>
        </w:p>
      </w:tc>
    </w:tr>
  </w:tbl>
  <w:p xmlns:wp14="http://schemas.microsoft.com/office/word/2010/wordml" w:rsidR="00784247" w:rsidP="00975DB5" w:rsidRDefault="00784247" w14:paraId="2908EB2C" wp14:textId="77777777">
    <w:pPr>
      <w:pStyle w:val="Header"/>
      <w:widowControl/>
      <w:spacing w:line="4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784247" w:rsidRDefault="000166C6" w14:paraId="4AFE1157" wp14:textId="77777777">
    <w:pPr>
      <w:pStyle w:val="Header"/>
      <w:widowControl/>
    </w:pPr>
    <w:r>
      <w:rPr>
        <w:noProof/>
        <w:sz w:val="20"/>
      </w:rPr>
      <w:drawing>
        <wp:anchor xmlns:wp14="http://schemas.microsoft.com/office/word/2010/wordprocessingDrawing" distT="0" distB="0" distL="114300" distR="114300" simplePos="0" relativeHeight="251657216" behindDoc="0" locked="0" layoutInCell="1" allowOverlap="1" wp14:anchorId="0EEE7374" wp14:editId="7777777">
          <wp:simplePos x="0" y="0"/>
          <wp:positionH relativeFrom="page">
            <wp:posOffset>5302250</wp:posOffset>
          </wp:positionH>
          <wp:positionV relativeFrom="page">
            <wp:posOffset>0</wp:posOffset>
          </wp:positionV>
          <wp:extent cx="1830070" cy="1092835"/>
          <wp:effectExtent l="0" t="0" r="0" b="0"/>
          <wp:wrapTopAndBottom/>
          <wp:docPr id="15" name="LogoFollowPagesSection2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ollowPagesSection2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xmlns:wp14="http://schemas.microsoft.com/office/word/2010/wordml" w:rsidR="00784247" w:rsidRDefault="00784247" w14:paraId="675E05EE" wp14:textId="77777777">
    <w:pPr>
      <w:pStyle w:val="Header"/>
      <w:widowControl/>
    </w:pPr>
  </w:p>
  <w:p xmlns:wp14="http://schemas.microsoft.com/office/word/2010/wordml" w:rsidR="00784247" w:rsidRDefault="00784247" w14:paraId="2FC17F8B" wp14:textId="77777777">
    <w:pPr>
      <w:pStyle w:val="Header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xmlns:wp14="http://schemas.microsoft.com/office/word/2010/wordml" w:rsidR="00784247" w14:paraId="05B9959F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6237" w:type="dxa"/>
        </w:tcPr>
        <w:p w:rsidR="00784247" w:rsidRDefault="00784247" w14:paraId="7E035624" wp14:textId="77777777">
          <w:pPr>
            <w:pStyle w:val="ErasmustitelVolg"/>
            <w:framePr w:hSpace="142" w:wrap="around" w:hAnchor="page" w:vAnchor="page" w:x="2439" w:y="63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REF DatumVolg \h </w:instrText>
          </w:r>
          <w:r>
            <w:rPr>
              <w:b/>
            </w:rPr>
            <w:fldChar w:fldCharType="separate"/>
          </w:r>
          <w:r w:rsidR="00E451C6">
            <w:rPr>
              <w:bCs/>
            </w:rPr>
            <w:t>Fout! Verwijzingsbron niet gevonden.</w:t>
          </w:r>
          <w:r>
            <w:rPr>
              <w:b/>
            </w:rP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STYLEREF Erasmus_DatumStijl</w:instrText>
          </w:r>
          <w:r>
            <w:fldChar w:fldCharType="separate"/>
          </w:r>
          <w:r w:rsidR="00E451C6">
            <w:rPr>
              <w:noProof/>
            </w:rPr>
            <w:t>22 juni 2018</w:t>
          </w:r>
          <w:r>
            <w:fldChar w:fldCharType="end"/>
          </w:r>
        </w:p>
      </w:tc>
    </w:tr>
    <w:tr xmlns:wp14="http://schemas.microsoft.com/office/word/2010/wordml" w:rsidR="00784247" w14:paraId="203093F8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80" w:hRule="exact"/>
      </w:trPr>
      <w:tc>
        <w:tcPr>
          <w:tcW w:w="6237" w:type="dxa"/>
        </w:tcPr>
        <w:p w:rsidR="00784247" w:rsidRDefault="00784247" w14:paraId="493296E4" wp14:textId="77777777">
          <w:pPr>
            <w:pStyle w:val="Header"/>
            <w:framePr w:hSpace="142" w:wrap="around" w:hAnchor="page" w:vAnchor="page" w:x="2439" w:y="630"/>
            <w:rPr>
              <w:rFonts w:ascii="Arial Narrow" w:hAnsi="Arial Narrow"/>
            </w:rPr>
          </w:pPr>
          <w:bookmarkStart w:name="HoofdstukKop2" w:id="47"/>
          <w:r>
            <w:rPr>
              <w:rFonts w:ascii="Arial Narrow" w:hAnsi="Arial Narrow"/>
              <w:b/>
            </w:rPr>
            <w:t>Hoofdstuk</w:t>
          </w:r>
          <w:bookmarkEnd w:id="47"/>
          <w:r>
            <w:rPr>
              <w:rFonts w:ascii="Arial Narrow" w:hAnsi="Arial Narrow"/>
            </w:rPr>
            <w:t xml:space="preserve"> </w: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STYLEREF </w:instrTex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DOCPROPERTY "KopStijl" </w:instrText>
          </w:r>
          <w:r>
            <w:rPr>
              <w:rFonts w:ascii="Arial Narrow" w:hAnsi="Arial Narrow"/>
            </w:rPr>
            <w:fldChar w:fldCharType="separate"/>
          </w:r>
          <w:r w:rsidR="00E451C6">
            <w:rPr>
              <w:rFonts w:ascii="Arial Narrow" w:hAnsi="Arial Narrow"/>
            </w:rPr>
            <w:instrText>HEADING 1</w:instrText>
          </w:r>
          <w:r>
            <w:rPr>
              <w:rFonts w:ascii="Arial Narrow" w:hAnsi="Arial Narrow"/>
            </w:rPr>
            <w:fldChar w:fldCharType="end"/>
          </w:r>
          <w:r>
            <w:rPr>
              <w:rFonts w:ascii="Arial Narrow" w:hAnsi="Arial Narrow"/>
            </w:rPr>
            <w:instrText xml:space="preserve"> </w:instrText>
          </w:r>
          <w:r>
            <w:rPr>
              <w:rFonts w:ascii="Arial Narrow" w:hAnsi="Arial Narrow"/>
            </w:rPr>
            <w:fldChar w:fldCharType="separate"/>
          </w:r>
          <w:r w:rsidR="00E451C6">
            <w:rPr>
              <w:rFonts w:ascii="Arial Narrow" w:hAnsi="Arial Narrow"/>
              <w:b/>
              <w:bCs/>
              <w:noProof/>
            </w:rPr>
            <w:t>Fout! Gebruik het tabblad Start om HEADING 1 toe te passen op de tekst die u hier wilt weergeven.</w:t>
          </w:r>
          <w:r>
            <w:rPr>
              <w:rFonts w:ascii="Arial Narrow" w:hAnsi="Arial Narrow"/>
            </w:rPr>
            <w:fldChar w:fldCharType="end"/>
          </w:r>
        </w:p>
      </w:tc>
    </w:tr>
    <w:tr xmlns:wp14="http://schemas.microsoft.com/office/word/2010/wordml" w:rsidR="00784247" w14:paraId="05641181" wp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560" w:hRule="exact"/>
      </w:trPr>
      <w:tc>
        <w:tcPr>
          <w:tcW w:w="6237" w:type="dxa"/>
        </w:tcPr>
        <w:p w:rsidR="00784247" w:rsidRDefault="00784247" w14:paraId="07BBE35C" wp14:textId="77777777">
          <w:pPr>
            <w:pStyle w:val="ErasmustitelVolg"/>
            <w:framePr w:hSpace="142" w:wrap="around" w:hAnchor="page" w:vAnchor="page" w:x="2439" w:y="630"/>
          </w:pPr>
          <w:r>
            <w:fldChar w:fldCharType="begin"/>
          </w:r>
          <w:r>
            <w:instrText xml:space="preserve"> REF TitelVolg </w:instrText>
          </w:r>
          <w:r>
            <w:fldChar w:fldCharType="separate"/>
          </w:r>
          <w:r w:rsidR="00E451C6">
            <w:rPr>
              <w:b/>
              <w:bCs/>
            </w:rPr>
            <w:t>Fout! Verwijzingsbron niet gevonden.</w:t>
          </w:r>
          <w:r>
            <w:fldChar w:fldCharType="end"/>
          </w:r>
          <w:r>
            <w:t xml:space="preserve">  </w:t>
          </w:r>
          <w:r>
            <w:fldChar w:fldCharType="begin"/>
          </w:r>
          <w:r>
            <w:instrText xml:space="preserve"> STYLEREF Erasmus_TitelStijl </w:instrText>
          </w:r>
          <w:r>
            <w:fldChar w:fldCharType="separate"/>
          </w:r>
          <w:r w:rsidR="00E451C6">
            <w:rPr>
              <w:b/>
              <w:bCs/>
              <w:noProof/>
            </w:rPr>
            <w:t>Fout! Geen tekst met de opgegeven stijl in het document.</w:t>
          </w:r>
          <w:r>
            <w:fldChar w:fldCharType="end"/>
          </w:r>
        </w:p>
      </w:tc>
    </w:tr>
  </w:tbl>
  <w:p xmlns:wp14="http://schemas.microsoft.com/office/word/2010/wordml" w:rsidR="00784247" w:rsidRDefault="00784247" w14:paraId="0A4F7224" wp14:textId="77777777">
    <w:pPr>
      <w:pStyle w:val="Header"/>
      <w:widowControl/>
    </w:pPr>
  </w:p>
  <w:p xmlns:wp14="http://schemas.microsoft.com/office/word/2010/wordml" w:rsidR="00784247" w:rsidRDefault="00784247" w14:paraId="5AE48A43" wp14:textId="77777777">
    <w:pPr>
      <w:pStyle w:val="Header"/>
      <w:widowControl/>
      <w:spacing w:line="4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0925116"/>
    <w:lvl w:ilvl="0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</w:lvl>
    <w:lvl w:ilvl="1">
      <w:start w:val="1"/>
      <w:numFmt w:val="decimal"/>
      <w:lvlText w:val="%1.%2."/>
      <w:lvlJc w:val="right"/>
      <w:pPr>
        <w:tabs>
          <w:tab w:val="num" w:pos="648"/>
        </w:tabs>
        <w:ind w:left="0" w:firstLine="288"/>
      </w:pPr>
    </w:lvl>
    <w:lvl w:ilvl="2">
      <w:start w:val="1"/>
      <w:numFmt w:val="decimal"/>
      <w:lvlText w:val="%1.%2.%3."/>
      <w:lvlJc w:val="right"/>
      <w:pPr>
        <w:tabs>
          <w:tab w:val="num" w:pos="648"/>
        </w:tabs>
        <w:ind w:left="0" w:firstLine="288"/>
      </w:pPr>
    </w:lvl>
    <w:lvl w:ilvl="3">
      <w:start w:val="1"/>
      <w:numFmt w:val="decimal"/>
      <w:lvlText w:val="Bijlage %4 "/>
      <w:lvlJc w:val="left"/>
      <w:pPr>
        <w:tabs>
          <w:tab w:val="num" w:pos="0"/>
        </w:tabs>
        <w:ind w:left="0" w:firstLine="0"/>
      </w:pPr>
      <w:rPr>
        <w:rFonts w:hint="default" w:ascii="Arial" w:hAnsi="Arial"/>
        <w:b/>
        <w:i w:val="0"/>
        <w:sz w:val="36"/>
      </w:rPr>
    </w:lvl>
    <w:lvl w:ilvl="4">
      <w:start w:val="1"/>
      <w:numFmt w:val="decimal"/>
      <w:lvlText w:val="Bijlage %4 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Bijlage %4 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lvlText w:val="Bijlage %4 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Bijlage %4 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lvlText w:val="Bijlage %4 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DE39C7"/>
    <w:multiLevelType w:val="multilevel"/>
    <w:tmpl w:val="55CE1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900640"/>
    <w:multiLevelType w:val="hybridMultilevel"/>
    <w:tmpl w:val="CF60440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6660D54"/>
    <w:multiLevelType w:val="hybridMultilevel"/>
    <w:tmpl w:val="55421FDA"/>
    <w:lvl w:ilvl="0" w:tplc="525AC92C">
      <w:start w:val="6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1AAC6D8E"/>
    <w:multiLevelType w:val="hybridMultilevel"/>
    <w:tmpl w:val="5FD276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F957C9"/>
    <w:multiLevelType w:val="hybridMultilevel"/>
    <w:tmpl w:val="24F2DB5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1340F6"/>
    <w:multiLevelType w:val="hybridMultilevel"/>
    <w:tmpl w:val="9AD6AE76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7" w15:restartNumberingAfterBreak="0">
    <w:nsid w:val="2BBC00FF"/>
    <w:multiLevelType w:val="hybridMultilevel"/>
    <w:tmpl w:val="E13685FA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382659D4"/>
    <w:multiLevelType w:val="hybridMultilevel"/>
    <w:tmpl w:val="BEA2086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A66202C"/>
    <w:multiLevelType w:val="hybridMultilevel"/>
    <w:tmpl w:val="EFEE369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9A4DCE"/>
    <w:multiLevelType w:val="multilevel"/>
    <w:tmpl w:val="3886C8B4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</w:lvl>
    <w:lvl w:ilvl="2">
      <w:start w:val="1"/>
      <w:numFmt w:val="decimal"/>
      <w:lvlText w:val="%2.%3"/>
      <w:lvlJc w:val="left"/>
      <w:pPr>
        <w:tabs>
          <w:tab w:val="num" w:pos="437"/>
        </w:tabs>
        <w:ind w:left="437" w:hanging="437"/>
      </w:pPr>
    </w:lvl>
    <w:lvl w:ilvl="3">
      <w:start w:val="1"/>
      <w:numFmt w:val="decimal"/>
      <w:lvlText w:val="%2.%3.%4"/>
      <w:lvlJc w:val="left"/>
      <w:pPr>
        <w:tabs>
          <w:tab w:val="num" w:pos="601"/>
        </w:tabs>
        <w:ind w:left="601" w:hanging="601"/>
      </w:p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BE84631"/>
    <w:multiLevelType w:val="hybridMultilevel"/>
    <w:tmpl w:val="EDE864D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0C1E3C"/>
    <w:multiLevelType w:val="hybridMultilevel"/>
    <w:tmpl w:val="98D0D774"/>
    <w:lvl w:ilvl="0" w:tplc="20B40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19"/>
        <w:szCs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6879C8"/>
    <w:multiLevelType w:val="hybridMultilevel"/>
    <w:tmpl w:val="F5A2FBF8"/>
    <w:lvl w:ilvl="0" w:tplc="254645B8">
      <w:start w:val="2"/>
      <w:numFmt w:val="decimal"/>
      <w:lvlText w:val="%1."/>
      <w:lvlJc w:val="left"/>
      <w:pPr>
        <w:tabs>
          <w:tab w:val="num" w:pos="223"/>
        </w:tabs>
        <w:ind w:left="223" w:hanging="450"/>
      </w:pPr>
      <w:rPr>
        <w:rFonts w:hint="default"/>
      </w:rPr>
    </w:lvl>
    <w:lvl w:ilvl="1" w:tplc="000AC734">
      <w:numFmt w:val="none"/>
      <w:lvlText w:val=""/>
      <w:lvlJc w:val="left"/>
      <w:pPr>
        <w:tabs>
          <w:tab w:val="num" w:pos="360"/>
        </w:tabs>
      </w:pPr>
    </w:lvl>
    <w:lvl w:ilvl="2" w:tplc="B6C070FA">
      <w:numFmt w:val="none"/>
      <w:lvlText w:val=""/>
      <w:lvlJc w:val="left"/>
      <w:pPr>
        <w:tabs>
          <w:tab w:val="num" w:pos="360"/>
        </w:tabs>
      </w:pPr>
    </w:lvl>
    <w:lvl w:ilvl="3" w:tplc="9E9899D8">
      <w:numFmt w:val="none"/>
      <w:lvlText w:val=""/>
      <w:lvlJc w:val="left"/>
      <w:pPr>
        <w:tabs>
          <w:tab w:val="num" w:pos="360"/>
        </w:tabs>
      </w:pPr>
    </w:lvl>
    <w:lvl w:ilvl="4" w:tplc="5CF001B2">
      <w:numFmt w:val="none"/>
      <w:lvlText w:val=""/>
      <w:lvlJc w:val="left"/>
      <w:pPr>
        <w:tabs>
          <w:tab w:val="num" w:pos="360"/>
        </w:tabs>
      </w:pPr>
    </w:lvl>
    <w:lvl w:ilvl="5" w:tplc="6D689F28">
      <w:numFmt w:val="none"/>
      <w:lvlText w:val=""/>
      <w:lvlJc w:val="left"/>
      <w:pPr>
        <w:tabs>
          <w:tab w:val="num" w:pos="360"/>
        </w:tabs>
      </w:pPr>
    </w:lvl>
    <w:lvl w:ilvl="6" w:tplc="6D90AACE">
      <w:numFmt w:val="none"/>
      <w:lvlText w:val=""/>
      <w:lvlJc w:val="left"/>
      <w:pPr>
        <w:tabs>
          <w:tab w:val="num" w:pos="360"/>
        </w:tabs>
      </w:pPr>
    </w:lvl>
    <w:lvl w:ilvl="7" w:tplc="357E862E">
      <w:numFmt w:val="none"/>
      <w:lvlText w:val=""/>
      <w:lvlJc w:val="left"/>
      <w:pPr>
        <w:tabs>
          <w:tab w:val="num" w:pos="360"/>
        </w:tabs>
      </w:pPr>
    </w:lvl>
    <w:lvl w:ilvl="8" w:tplc="0226B71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1310AA7"/>
    <w:multiLevelType w:val="multilevel"/>
    <w:tmpl w:val="BB6E07AC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5991D6F"/>
    <w:multiLevelType w:val="hybridMultilevel"/>
    <w:tmpl w:val="11F8943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75CF0"/>
    <w:multiLevelType w:val="multilevel"/>
    <w:tmpl w:val="063C959A"/>
    <w:lvl w:ilvl="0">
      <w:start w:val="1"/>
      <w:numFmt w:val="decimal"/>
      <w:pStyle w:val="Heading1"/>
      <w:lvlText w:val="%1"/>
      <w:lvlJc w:val="right"/>
      <w:pPr>
        <w:tabs>
          <w:tab w:val="num" w:pos="227"/>
        </w:tabs>
        <w:ind w:left="227" w:hanging="227"/>
      </w:pPr>
    </w:lvl>
    <w:lvl w:ilvl="1">
      <w:start w:val="1"/>
      <w:numFmt w:val="decimal"/>
      <w:pStyle w:val="Heading2"/>
      <w:lvlText w:val="%1.%2"/>
      <w:lvlJc w:val="right"/>
      <w:pPr>
        <w:tabs>
          <w:tab w:val="num" w:pos="227"/>
        </w:tabs>
        <w:ind w:left="227" w:hanging="227"/>
      </w:pPr>
    </w:lvl>
    <w:lvl w:ilvl="2">
      <w:start w:val="1"/>
      <w:numFmt w:val="decimal"/>
      <w:pStyle w:val="Heading3"/>
      <w:lvlText w:val="%1.%2.%3"/>
      <w:lvlJc w:val="right"/>
      <w:pPr>
        <w:tabs>
          <w:tab w:val="num" w:pos="227"/>
        </w:tabs>
        <w:ind w:left="227" w:hanging="227"/>
      </w:pPr>
    </w:lvl>
    <w:lvl w:ilvl="3">
      <w:start w:val="1"/>
      <w:numFmt w:val="decimal"/>
      <w:pStyle w:val="Heading4"/>
      <w:lvlText w:val="%1.%2.%3.%4"/>
      <w:lvlJc w:val="right"/>
      <w:pPr>
        <w:tabs>
          <w:tab w:val="num" w:pos="227"/>
        </w:tabs>
        <w:ind w:left="227" w:hanging="227"/>
      </w:pPr>
    </w:lvl>
    <w:lvl w:ilvl="4">
      <w:start w:val="1"/>
      <w:numFmt w:val="decimal"/>
      <w:pStyle w:val="Heading5"/>
      <w:lvlText w:val="%1.%2.%3.%4.%5"/>
      <w:lvlJc w:val="right"/>
      <w:pPr>
        <w:tabs>
          <w:tab w:val="num" w:pos="227"/>
        </w:tabs>
        <w:ind w:left="227" w:hanging="227"/>
      </w:pPr>
    </w:lvl>
    <w:lvl w:ilvl="5">
      <w:start w:val="1"/>
      <w:numFmt w:val="decimal"/>
      <w:lvlText w:val="%1.%2.%3.%4.%5.%6"/>
      <w:lvlJc w:val="left"/>
      <w:pPr>
        <w:tabs>
          <w:tab w:val="num" w:pos="1379"/>
        </w:tabs>
        <w:ind w:left="137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23"/>
        </w:tabs>
        <w:ind w:left="152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667"/>
        </w:tabs>
        <w:ind w:left="166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11"/>
        </w:tabs>
        <w:ind w:left="1811" w:hanging="1584"/>
      </w:pPr>
    </w:lvl>
  </w:abstractNum>
  <w:abstractNum w:abstractNumId="17" w15:restartNumberingAfterBreak="0">
    <w:nsid w:val="609F0289"/>
    <w:multiLevelType w:val="hybridMultilevel"/>
    <w:tmpl w:val="41304234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8" w15:restartNumberingAfterBreak="0">
    <w:nsid w:val="643460DB"/>
    <w:multiLevelType w:val="hybridMultilevel"/>
    <w:tmpl w:val="E44E1ED0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9" w15:restartNumberingAfterBreak="0">
    <w:nsid w:val="6B8400D2"/>
    <w:multiLevelType w:val="hybridMultilevel"/>
    <w:tmpl w:val="BAC46516"/>
    <w:lvl w:ilvl="0" w:tplc="54DCD284">
      <w:start w:val="1"/>
      <w:numFmt w:val="decimal"/>
      <w:lvlText w:val="%1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326C86"/>
    <w:multiLevelType w:val="hybridMultilevel"/>
    <w:tmpl w:val="3F7018C6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21" w15:restartNumberingAfterBreak="0">
    <w:nsid w:val="769B7BB6"/>
    <w:multiLevelType w:val="hybridMultilevel"/>
    <w:tmpl w:val="77BCCE3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770956"/>
    <w:multiLevelType w:val="hybridMultilevel"/>
    <w:tmpl w:val="B34AD3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0"/>
  </w:num>
  <w:num w:numId="8">
    <w:abstractNumId w:val="13"/>
  </w:num>
  <w:num w:numId="9">
    <w:abstractNumId w:val="5"/>
  </w:num>
  <w:num w:numId="10">
    <w:abstractNumId w:val="9"/>
  </w:num>
  <w:num w:numId="11">
    <w:abstractNumId w:val="21"/>
  </w:num>
  <w:num w:numId="12">
    <w:abstractNumId w:val="22"/>
  </w:num>
  <w:num w:numId="13">
    <w:abstractNumId w:val="8"/>
  </w:num>
  <w:num w:numId="14">
    <w:abstractNumId w:val="2"/>
  </w:num>
  <w:num w:numId="15">
    <w:abstractNumId w:val="17"/>
  </w:num>
  <w:num w:numId="16">
    <w:abstractNumId w:val="20"/>
  </w:num>
  <w:num w:numId="17">
    <w:abstractNumId w:val="18"/>
  </w:num>
  <w:num w:numId="18">
    <w:abstractNumId w:val="6"/>
  </w:num>
  <w:num w:numId="19">
    <w:abstractNumId w:val="7"/>
  </w:num>
  <w:num w:numId="20">
    <w:abstractNumId w:val="16"/>
    <w:lvlOverride w:ilvl="0"/>
    <w:lvlOverride w:ilvl="1"/>
  </w:num>
  <w:num w:numId="21">
    <w:abstractNumId w:val="16"/>
    <w:lvlOverride w:ilvl="0">
      <w:startOverride w:val="3"/>
    </w:lvlOverride>
    <w:lvlOverride w:ilvl="1">
      <w:startOverride w:val="1"/>
    </w:lvlOverride>
  </w:num>
  <w:num w:numId="22">
    <w:abstractNumId w:val="12"/>
  </w:num>
  <w:num w:numId="23">
    <w:abstractNumId w:val="11"/>
  </w:num>
  <w:num w:numId="24">
    <w:abstractNumId w:val="19"/>
  </w:num>
  <w:num w:numId="25">
    <w:abstractNumId w:val="1"/>
  </w:num>
  <w:num w:numId="26">
    <w:abstractNumId w:val="16"/>
    <w:lvlOverride w:ilvl="0">
      <w:startOverride w:val="1"/>
    </w:lvlOverride>
    <w:lvlOverride w:ilvl="1">
      <w:startOverride w:val="4"/>
    </w:lvlOverride>
  </w:num>
  <w:num w:numId="27">
    <w:abstractNumId w:val="3"/>
  </w:num>
  <w:num w:numId="28">
    <w:abstractNumId w:val="14"/>
  </w:num>
  <w:num w:numId="29">
    <w:abstractNumId w:val="4"/>
  </w:num>
  <w:num w:numId="30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680"/>
  <w:hyphenationZone w:val="425"/>
  <w:drawingGridHorizontalSpacing w:val="95"/>
  <w:drawingGridVerticalSpacing w:val="129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um" w:val="39192,6725902662"/>
    <w:docVar w:name="DynamicLogoEnabled" w:val="Yes"/>
    <w:docVar w:name="KopStijl" w:val="Kop 1"/>
    <w:docVar w:name="kopVrij1" w:val="Beheerder"/>
    <w:docVar w:name="kopVrij2" w:val="Beheerder"/>
    <w:docVar w:name="kopVrij3" w:val="Opdrachtgever"/>
    <w:docVar w:name="MD_DocumentLanguage" w:val="1024"/>
    <w:docVar w:name="MD_PapertypeIsPrePrint" w:val="N"/>
    <w:docVar w:name="MD_Projectname" w:val="Erasmus MC"/>
    <w:docVar w:name="MD_TemplateName" w:val="Rapport"/>
    <w:docVar w:name="Titel" w:val="Gebruikerstest Diathermie apparatuur"/>
    <w:docVar w:name="Versie" w:val="Versie 0.3"/>
    <w:docVar w:name="Vrij1" w:val="E. Zwarter_x000d__x000a_"/>
    <w:docVar w:name="Vrij2" w:val="J. Verbaan - OK H-gebouw_x000d__x000a_P.van der Voort - OK Daniel_x000d__x000a_S. van der Baan - OK Thorax"/>
    <w:docVar w:name="Vrij3" w:val="Stuurgroep aanbesteding Diathermie"/>
  </w:docVars>
  <w:rsids>
    <w:rsidRoot w:val="00732C44"/>
    <w:rsid w:val="000045C4"/>
    <w:rsid w:val="00015ADA"/>
    <w:rsid w:val="000166C6"/>
    <w:rsid w:val="00032C23"/>
    <w:rsid w:val="000335B8"/>
    <w:rsid w:val="000433CC"/>
    <w:rsid w:val="000462D0"/>
    <w:rsid w:val="0005441E"/>
    <w:rsid w:val="00063D5E"/>
    <w:rsid w:val="000853FA"/>
    <w:rsid w:val="0009529D"/>
    <w:rsid w:val="000C661E"/>
    <w:rsid w:val="000D2228"/>
    <w:rsid w:val="000D2DD4"/>
    <w:rsid w:val="000D4806"/>
    <w:rsid w:val="000D7A14"/>
    <w:rsid w:val="000E0449"/>
    <w:rsid w:val="000E7437"/>
    <w:rsid w:val="000F57B9"/>
    <w:rsid w:val="00101FFA"/>
    <w:rsid w:val="00102615"/>
    <w:rsid w:val="00112FE4"/>
    <w:rsid w:val="00123319"/>
    <w:rsid w:val="00133009"/>
    <w:rsid w:val="00133915"/>
    <w:rsid w:val="001340D7"/>
    <w:rsid w:val="00137C3E"/>
    <w:rsid w:val="001434FA"/>
    <w:rsid w:val="00145344"/>
    <w:rsid w:val="00150251"/>
    <w:rsid w:val="00152F30"/>
    <w:rsid w:val="00153203"/>
    <w:rsid w:val="00154E67"/>
    <w:rsid w:val="00156FB6"/>
    <w:rsid w:val="00162F3B"/>
    <w:rsid w:val="00162F50"/>
    <w:rsid w:val="00175E32"/>
    <w:rsid w:val="00187BFF"/>
    <w:rsid w:val="001A3556"/>
    <w:rsid w:val="001A6B68"/>
    <w:rsid w:val="001B1D34"/>
    <w:rsid w:val="001B678E"/>
    <w:rsid w:val="001C2A52"/>
    <w:rsid w:val="001C5398"/>
    <w:rsid w:val="001D21F3"/>
    <w:rsid w:val="001E3A94"/>
    <w:rsid w:val="001F0472"/>
    <w:rsid w:val="001F0E21"/>
    <w:rsid w:val="001F1B75"/>
    <w:rsid w:val="001F20AA"/>
    <w:rsid w:val="001F6DD9"/>
    <w:rsid w:val="00201606"/>
    <w:rsid w:val="00206577"/>
    <w:rsid w:val="00207881"/>
    <w:rsid w:val="002110B5"/>
    <w:rsid w:val="00216603"/>
    <w:rsid w:val="00226B1E"/>
    <w:rsid w:val="00237594"/>
    <w:rsid w:val="002376B4"/>
    <w:rsid w:val="002417E1"/>
    <w:rsid w:val="00251012"/>
    <w:rsid w:val="002523DF"/>
    <w:rsid w:val="002743E1"/>
    <w:rsid w:val="00287254"/>
    <w:rsid w:val="002939E1"/>
    <w:rsid w:val="002B0A49"/>
    <w:rsid w:val="002B5C8A"/>
    <w:rsid w:val="002B7F0C"/>
    <w:rsid w:val="002C4378"/>
    <w:rsid w:val="002D4308"/>
    <w:rsid w:val="002D71CD"/>
    <w:rsid w:val="002E11E2"/>
    <w:rsid w:val="002E7264"/>
    <w:rsid w:val="002F39DF"/>
    <w:rsid w:val="00305B5B"/>
    <w:rsid w:val="003335DE"/>
    <w:rsid w:val="00335ED8"/>
    <w:rsid w:val="00354830"/>
    <w:rsid w:val="003648A7"/>
    <w:rsid w:val="00366776"/>
    <w:rsid w:val="00366AB2"/>
    <w:rsid w:val="00377319"/>
    <w:rsid w:val="00384443"/>
    <w:rsid w:val="0038609E"/>
    <w:rsid w:val="00386C62"/>
    <w:rsid w:val="00387756"/>
    <w:rsid w:val="003958ED"/>
    <w:rsid w:val="0039592A"/>
    <w:rsid w:val="003A4E9D"/>
    <w:rsid w:val="003A61ED"/>
    <w:rsid w:val="003A6B7A"/>
    <w:rsid w:val="003B4E70"/>
    <w:rsid w:val="003C24BC"/>
    <w:rsid w:val="003E1F95"/>
    <w:rsid w:val="004007B6"/>
    <w:rsid w:val="00411574"/>
    <w:rsid w:val="00412CC5"/>
    <w:rsid w:val="00413D83"/>
    <w:rsid w:val="00414DA6"/>
    <w:rsid w:val="004246A1"/>
    <w:rsid w:val="0042674F"/>
    <w:rsid w:val="0043282B"/>
    <w:rsid w:val="004362CC"/>
    <w:rsid w:val="00437E29"/>
    <w:rsid w:val="00441C19"/>
    <w:rsid w:val="00444002"/>
    <w:rsid w:val="004502DE"/>
    <w:rsid w:val="00452FD0"/>
    <w:rsid w:val="00461660"/>
    <w:rsid w:val="004770F2"/>
    <w:rsid w:val="00494A7C"/>
    <w:rsid w:val="0049555A"/>
    <w:rsid w:val="004964E0"/>
    <w:rsid w:val="00496BBB"/>
    <w:rsid w:val="004A1EC3"/>
    <w:rsid w:val="004A31CB"/>
    <w:rsid w:val="004B0694"/>
    <w:rsid w:val="004C1614"/>
    <w:rsid w:val="004C6A86"/>
    <w:rsid w:val="004E0873"/>
    <w:rsid w:val="004F406E"/>
    <w:rsid w:val="004F548F"/>
    <w:rsid w:val="00504A94"/>
    <w:rsid w:val="00507A6B"/>
    <w:rsid w:val="00511B27"/>
    <w:rsid w:val="005177B3"/>
    <w:rsid w:val="00523A27"/>
    <w:rsid w:val="00526DF9"/>
    <w:rsid w:val="00537FD4"/>
    <w:rsid w:val="005406EA"/>
    <w:rsid w:val="00542472"/>
    <w:rsid w:val="00561449"/>
    <w:rsid w:val="0056297F"/>
    <w:rsid w:val="00564E41"/>
    <w:rsid w:val="00565711"/>
    <w:rsid w:val="005769C3"/>
    <w:rsid w:val="005902CE"/>
    <w:rsid w:val="005A4DA6"/>
    <w:rsid w:val="005A542F"/>
    <w:rsid w:val="005B2DB6"/>
    <w:rsid w:val="005B4B0B"/>
    <w:rsid w:val="005B7574"/>
    <w:rsid w:val="005E16BD"/>
    <w:rsid w:val="005E230A"/>
    <w:rsid w:val="005E318C"/>
    <w:rsid w:val="005E47BD"/>
    <w:rsid w:val="005E5854"/>
    <w:rsid w:val="005F362B"/>
    <w:rsid w:val="005F4ADD"/>
    <w:rsid w:val="005F6388"/>
    <w:rsid w:val="00621335"/>
    <w:rsid w:val="00623CFE"/>
    <w:rsid w:val="00624FE2"/>
    <w:rsid w:val="00631F0E"/>
    <w:rsid w:val="006412A7"/>
    <w:rsid w:val="00643662"/>
    <w:rsid w:val="00652156"/>
    <w:rsid w:val="00652F90"/>
    <w:rsid w:val="006533F9"/>
    <w:rsid w:val="00661363"/>
    <w:rsid w:val="00666114"/>
    <w:rsid w:val="00667D80"/>
    <w:rsid w:val="006705EB"/>
    <w:rsid w:val="00680C59"/>
    <w:rsid w:val="00681ECD"/>
    <w:rsid w:val="00683F2D"/>
    <w:rsid w:val="00684190"/>
    <w:rsid w:val="0068498E"/>
    <w:rsid w:val="0069261C"/>
    <w:rsid w:val="006A4BC4"/>
    <w:rsid w:val="006B3272"/>
    <w:rsid w:val="006B3EE0"/>
    <w:rsid w:val="006B6F2C"/>
    <w:rsid w:val="006C71AC"/>
    <w:rsid w:val="006F28BE"/>
    <w:rsid w:val="006F2939"/>
    <w:rsid w:val="006F2969"/>
    <w:rsid w:val="00700907"/>
    <w:rsid w:val="0070435C"/>
    <w:rsid w:val="0071239F"/>
    <w:rsid w:val="00721765"/>
    <w:rsid w:val="0072271A"/>
    <w:rsid w:val="00723293"/>
    <w:rsid w:val="00725A45"/>
    <w:rsid w:val="00726CAB"/>
    <w:rsid w:val="00732C44"/>
    <w:rsid w:val="00733700"/>
    <w:rsid w:val="007559DD"/>
    <w:rsid w:val="00762F5C"/>
    <w:rsid w:val="00770E6B"/>
    <w:rsid w:val="00770F6C"/>
    <w:rsid w:val="00781808"/>
    <w:rsid w:val="00782011"/>
    <w:rsid w:val="00784247"/>
    <w:rsid w:val="00791A7F"/>
    <w:rsid w:val="00794357"/>
    <w:rsid w:val="00797522"/>
    <w:rsid w:val="007A426C"/>
    <w:rsid w:val="007B13B3"/>
    <w:rsid w:val="007B245A"/>
    <w:rsid w:val="007C0111"/>
    <w:rsid w:val="007C2AE4"/>
    <w:rsid w:val="007C4184"/>
    <w:rsid w:val="007C5B2C"/>
    <w:rsid w:val="007C7A45"/>
    <w:rsid w:val="007D0336"/>
    <w:rsid w:val="007D5B28"/>
    <w:rsid w:val="007F0BA0"/>
    <w:rsid w:val="007F2DE3"/>
    <w:rsid w:val="00800C78"/>
    <w:rsid w:val="00802D96"/>
    <w:rsid w:val="00806CA9"/>
    <w:rsid w:val="008157C2"/>
    <w:rsid w:val="008259A6"/>
    <w:rsid w:val="0083323E"/>
    <w:rsid w:val="008371CE"/>
    <w:rsid w:val="00837AA0"/>
    <w:rsid w:val="00841FE3"/>
    <w:rsid w:val="008505DD"/>
    <w:rsid w:val="00855E16"/>
    <w:rsid w:val="00855F1D"/>
    <w:rsid w:val="00856DAA"/>
    <w:rsid w:val="008614A1"/>
    <w:rsid w:val="00862B6C"/>
    <w:rsid w:val="00876765"/>
    <w:rsid w:val="00884965"/>
    <w:rsid w:val="0088663E"/>
    <w:rsid w:val="008A0175"/>
    <w:rsid w:val="008A49CC"/>
    <w:rsid w:val="008A4EF7"/>
    <w:rsid w:val="008A7843"/>
    <w:rsid w:val="008B174F"/>
    <w:rsid w:val="008B4517"/>
    <w:rsid w:val="008B7E12"/>
    <w:rsid w:val="008C79DE"/>
    <w:rsid w:val="008F5D27"/>
    <w:rsid w:val="008F6BC8"/>
    <w:rsid w:val="00903698"/>
    <w:rsid w:val="00906300"/>
    <w:rsid w:val="009101E3"/>
    <w:rsid w:val="0091174B"/>
    <w:rsid w:val="009152E9"/>
    <w:rsid w:val="0091652E"/>
    <w:rsid w:val="00916FA8"/>
    <w:rsid w:val="0092048A"/>
    <w:rsid w:val="0092743D"/>
    <w:rsid w:val="009303E8"/>
    <w:rsid w:val="00953304"/>
    <w:rsid w:val="00954ABB"/>
    <w:rsid w:val="00963205"/>
    <w:rsid w:val="009633AA"/>
    <w:rsid w:val="00966FCA"/>
    <w:rsid w:val="0097045B"/>
    <w:rsid w:val="009734B8"/>
    <w:rsid w:val="00975DB5"/>
    <w:rsid w:val="00976BA9"/>
    <w:rsid w:val="00976CAE"/>
    <w:rsid w:val="00980B9C"/>
    <w:rsid w:val="009B2B98"/>
    <w:rsid w:val="009B529A"/>
    <w:rsid w:val="009D27AE"/>
    <w:rsid w:val="009D614F"/>
    <w:rsid w:val="009E33B9"/>
    <w:rsid w:val="009E3E99"/>
    <w:rsid w:val="009F0156"/>
    <w:rsid w:val="009F4E1A"/>
    <w:rsid w:val="00A117F5"/>
    <w:rsid w:val="00A1367D"/>
    <w:rsid w:val="00A13A41"/>
    <w:rsid w:val="00A1499C"/>
    <w:rsid w:val="00A43EDE"/>
    <w:rsid w:val="00A56142"/>
    <w:rsid w:val="00A67E65"/>
    <w:rsid w:val="00A715AE"/>
    <w:rsid w:val="00A776D4"/>
    <w:rsid w:val="00A84CD2"/>
    <w:rsid w:val="00A85E07"/>
    <w:rsid w:val="00A8724F"/>
    <w:rsid w:val="00A90CB0"/>
    <w:rsid w:val="00AA2EA5"/>
    <w:rsid w:val="00AB1909"/>
    <w:rsid w:val="00AB26D9"/>
    <w:rsid w:val="00AC089B"/>
    <w:rsid w:val="00AC2F0C"/>
    <w:rsid w:val="00AC46A5"/>
    <w:rsid w:val="00AC4CB1"/>
    <w:rsid w:val="00AC5787"/>
    <w:rsid w:val="00AC5A11"/>
    <w:rsid w:val="00AC7630"/>
    <w:rsid w:val="00AD1825"/>
    <w:rsid w:val="00AD6D17"/>
    <w:rsid w:val="00AD76DB"/>
    <w:rsid w:val="00AF1C4B"/>
    <w:rsid w:val="00AF5A55"/>
    <w:rsid w:val="00AF6F9F"/>
    <w:rsid w:val="00AF76D7"/>
    <w:rsid w:val="00AF77A8"/>
    <w:rsid w:val="00B04577"/>
    <w:rsid w:val="00B057E5"/>
    <w:rsid w:val="00B12ACE"/>
    <w:rsid w:val="00B30EA4"/>
    <w:rsid w:val="00B3437C"/>
    <w:rsid w:val="00B42776"/>
    <w:rsid w:val="00B53AE4"/>
    <w:rsid w:val="00B556B1"/>
    <w:rsid w:val="00B56D9F"/>
    <w:rsid w:val="00B60D02"/>
    <w:rsid w:val="00B63CC6"/>
    <w:rsid w:val="00B64CDD"/>
    <w:rsid w:val="00B74E50"/>
    <w:rsid w:val="00B74EA5"/>
    <w:rsid w:val="00B753EE"/>
    <w:rsid w:val="00B82448"/>
    <w:rsid w:val="00B91529"/>
    <w:rsid w:val="00B96869"/>
    <w:rsid w:val="00BA15D3"/>
    <w:rsid w:val="00BA53F1"/>
    <w:rsid w:val="00BB35EA"/>
    <w:rsid w:val="00BB5891"/>
    <w:rsid w:val="00BB756E"/>
    <w:rsid w:val="00BC1612"/>
    <w:rsid w:val="00BC1AD0"/>
    <w:rsid w:val="00BC3AD2"/>
    <w:rsid w:val="00BC5C59"/>
    <w:rsid w:val="00BC6140"/>
    <w:rsid w:val="00BD06A2"/>
    <w:rsid w:val="00BE503C"/>
    <w:rsid w:val="00BE5E5E"/>
    <w:rsid w:val="00BE5EC2"/>
    <w:rsid w:val="00BE62B5"/>
    <w:rsid w:val="00BF5948"/>
    <w:rsid w:val="00BF5DA9"/>
    <w:rsid w:val="00C149A2"/>
    <w:rsid w:val="00C14DD9"/>
    <w:rsid w:val="00C16DFE"/>
    <w:rsid w:val="00C22837"/>
    <w:rsid w:val="00C2420F"/>
    <w:rsid w:val="00C2620A"/>
    <w:rsid w:val="00C43867"/>
    <w:rsid w:val="00C44362"/>
    <w:rsid w:val="00C56E36"/>
    <w:rsid w:val="00C57A98"/>
    <w:rsid w:val="00C6196B"/>
    <w:rsid w:val="00C63159"/>
    <w:rsid w:val="00C63518"/>
    <w:rsid w:val="00C64542"/>
    <w:rsid w:val="00C70A5D"/>
    <w:rsid w:val="00C71391"/>
    <w:rsid w:val="00C713AB"/>
    <w:rsid w:val="00C807C8"/>
    <w:rsid w:val="00C81199"/>
    <w:rsid w:val="00C87685"/>
    <w:rsid w:val="00C930D0"/>
    <w:rsid w:val="00C9610F"/>
    <w:rsid w:val="00C972EB"/>
    <w:rsid w:val="00CA4622"/>
    <w:rsid w:val="00CC5E78"/>
    <w:rsid w:val="00CD2662"/>
    <w:rsid w:val="00CE3B8B"/>
    <w:rsid w:val="00CE5D4D"/>
    <w:rsid w:val="00CE7D61"/>
    <w:rsid w:val="00CF3BF2"/>
    <w:rsid w:val="00CF59CF"/>
    <w:rsid w:val="00D16D45"/>
    <w:rsid w:val="00D16ED0"/>
    <w:rsid w:val="00D21B3A"/>
    <w:rsid w:val="00D24A08"/>
    <w:rsid w:val="00D306A3"/>
    <w:rsid w:val="00D433C2"/>
    <w:rsid w:val="00D456DB"/>
    <w:rsid w:val="00D45810"/>
    <w:rsid w:val="00D60E47"/>
    <w:rsid w:val="00D66296"/>
    <w:rsid w:val="00D776F2"/>
    <w:rsid w:val="00D8275B"/>
    <w:rsid w:val="00D84857"/>
    <w:rsid w:val="00D90619"/>
    <w:rsid w:val="00D95D70"/>
    <w:rsid w:val="00D96773"/>
    <w:rsid w:val="00DB0C3C"/>
    <w:rsid w:val="00DB225B"/>
    <w:rsid w:val="00DB6067"/>
    <w:rsid w:val="00DC2FCE"/>
    <w:rsid w:val="00DC6DE6"/>
    <w:rsid w:val="00DD0D06"/>
    <w:rsid w:val="00E00B9B"/>
    <w:rsid w:val="00E073F7"/>
    <w:rsid w:val="00E1176C"/>
    <w:rsid w:val="00E16FDA"/>
    <w:rsid w:val="00E32610"/>
    <w:rsid w:val="00E40262"/>
    <w:rsid w:val="00E417B9"/>
    <w:rsid w:val="00E42E48"/>
    <w:rsid w:val="00E430F3"/>
    <w:rsid w:val="00E451C6"/>
    <w:rsid w:val="00E61C97"/>
    <w:rsid w:val="00E660F1"/>
    <w:rsid w:val="00E71C28"/>
    <w:rsid w:val="00E73762"/>
    <w:rsid w:val="00E74243"/>
    <w:rsid w:val="00E75802"/>
    <w:rsid w:val="00E97932"/>
    <w:rsid w:val="00EB1F4A"/>
    <w:rsid w:val="00EB7B0D"/>
    <w:rsid w:val="00EE07E5"/>
    <w:rsid w:val="00EE6E85"/>
    <w:rsid w:val="00EF2FF5"/>
    <w:rsid w:val="00EF36AE"/>
    <w:rsid w:val="00EF45FE"/>
    <w:rsid w:val="00EF7C56"/>
    <w:rsid w:val="00F028D8"/>
    <w:rsid w:val="00F113AD"/>
    <w:rsid w:val="00F12EC2"/>
    <w:rsid w:val="00F13135"/>
    <w:rsid w:val="00F20017"/>
    <w:rsid w:val="00F24779"/>
    <w:rsid w:val="00F26585"/>
    <w:rsid w:val="00F344A1"/>
    <w:rsid w:val="00F41186"/>
    <w:rsid w:val="00F47F6C"/>
    <w:rsid w:val="00F513FB"/>
    <w:rsid w:val="00F5229E"/>
    <w:rsid w:val="00F62A18"/>
    <w:rsid w:val="00F721A2"/>
    <w:rsid w:val="00F773AE"/>
    <w:rsid w:val="00F93B97"/>
    <w:rsid w:val="00F97046"/>
    <w:rsid w:val="00F97D36"/>
    <w:rsid w:val="00FA08EC"/>
    <w:rsid w:val="00FA5D9B"/>
    <w:rsid w:val="00FA6B97"/>
    <w:rsid w:val="00FB18D3"/>
    <w:rsid w:val="00FB5ED7"/>
    <w:rsid w:val="00FC66B3"/>
    <w:rsid w:val="00FD11A9"/>
    <w:rsid w:val="00FD3EEA"/>
    <w:rsid w:val="00FD472C"/>
    <w:rsid w:val="00FD680E"/>
    <w:rsid w:val="00FE485F"/>
    <w:rsid w:val="00FF5D96"/>
    <w:rsid w:val="00FF62EB"/>
    <w:rsid w:val="0770F073"/>
    <w:rsid w:val="3B491698"/>
    <w:rsid w:val="4502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20"/>
      </o:rules>
    </o:shapelayout>
  </w:shapeDefaults>
  <w:decimalSymbol w:val="."/>
  <w:listSeparator w:val=","/>
  <w14:docId w14:val="06079D58"/>
  <w15:chartTrackingRefBased/>
  <w15:docId w15:val="{40164640-E1CC-4EC2-B3A2-2E1590A554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A6B7A"/>
    <w:pPr>
      <w:widowControl w:val="0"/>
      <w:spacing w:line="280" w:lineRule="atLeast"/>
    </w:pPr>
    <w:rPr>
      <w:rFonts w:ascii="Arial" w:hAnsi="Arial"/>
      <w:sz w:val="19"/>
      <w:lang w:val="nl-NL" w:eastAsia="nl-NL"/>
    </w:rPr>
  </w:style>
  <w:style w:type="paragraph" w:styleId="Heading1">
    <w:name w:val="heading 1"/>
    <w:basedOn w:val="Normal"/>
    <w:next w:val="Normal"/>
    <w:qFormat/>
    <w:pPr>
      <w:keepNext/>
      <w:pageBreakBefore/>
      <w:widowControl/>
      <w:numPr>
        <w:numId w:val="3"/>
      </w:numPr>
      <w:spacing w:after="568" w:line="284" w:lineRule="atLeas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widowControl/>
      <w:numPr>
        <w:ilvl w:val="1"/>
        <w:numId w:val="3"/>
      </w:numPr>
      <w:spacing w:before="284" w:line="284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3"/>
      </w:numPr>
      <w:spacing w:before="284" w:line="284" w:lineRule="atLeas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/>
      <w:numPr>
        <w:ilvl w:val="3"/>
        <w:numId w:val="3"/>
      </w:numPr>
      <w:spacing w:before="284" w:line="284" w:lineRule="atLeast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3"/>
      </w:numPr>
      <w:spacing w:line="284" w:lineRule="atLeast"/>
      <w:outlineLvl w:val="4"/>
    </w:pPr>
    <w:rPr>
      <w:i/>
      <w:sz w:val="1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1152"/>
      </w:tabs>
      <w:spacing w:after="120" w:line="240" w:lineRule="auto"/>
      <w:outlineLvl w:val="5"/>
    </w:pPr>
    <w:rPr>
      <w:b/>
      <w:sz w:val="36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1296"/>
      </w:tabs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7"/>
      </w:numPr>
      <w:tabs>
        <w:tab w:val="left" w:pos="1584"/>
      </w:tabs>
      <w:spacing w:before="240" w:after="60"/>
      <w:outlineLvl w:val="8"/>
    </w:pPr>
    <w:rPr>
      <w:b/>
      <w:i/>
      <w:sz w:val="18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character" w:styleId="Strong">
    <w:name w:val="Strong"/>
    <w:qFormat/>
    <w:rPr>
      <w:b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993"/>
    </w:pPr>
  </w:style>
  <w:style w:type="paragraph" w:styleId="BodyTextIndent2">
    <w:name w:val="Body Text Indent 2"/>
    <w:basedOn w:val="Normal"/>
    <w:pPr>
      <w:ind w:left="851"/>
    </w:pPr>
  </w:style>
  <w:style w:type="paragraph" w:styleId="BodyText">
    <w:name w:val="Body Text"/>
    <w:basedOn w:val="Normal"/>
    <w:pPr>
      <w:framePr w:w="431" w:h="1140" w:wrap="auto" w:hAnchor="page" w:vAnchor="page" w:x="1152" w:y="2099"/>
      <w:spacing w:line="240" w:lineRule="auto"/>
    </w:pPr>
    <w:rPr>
      <w:rFonts w:ascii="InterstateRegular" w:hAnsi="InterstateRegular"/>
      <w:spacing w:val="-12"/>
      <w:sz w:val="32"/>
    </w:rPr>
  </w:style>
  <w:style w:type="paragraph" w:styleId="TOC2">
    <w:name w:val="toc 2"/>
    <w:basedOn w:val="Normal"/>
    <w:next w:val="Normal"/>
    <w:uiPriority w:val="39"/>
    <w:pPr>
      <w:tabs>
        <w:tab w:val="left" w:pos="851"/>
        <w:tab w:val="right" w:pos="8936"/>
      </w:tabs>
      <w:spacing w:line="340" w:lineRule="exact"/>
      <w:ind w:hanging="680"/>
    </w:pPr>
  </w:style>
  <w:style w:type="paragraph" w:styleId="vervolgkopjes" w:customStyle="1">
    <w:name w:val="vervolgkopjes"/>
    <w:basedOn w:val="Normal"/>
    <w:pPr>
      <w:framePr w:w="2041" w:wrap="auto" w:hAnchor="page" w:vAnchor="text" w:x="143" w:y="302"/>
      <w:spacing w:line="230" w:lineRule="exact"/>
      <w:jc w:val="right"/>
    </w:pPr>
    <w:rPr>
      <w:sz w:val="15"/>
    </w:rPr>
  </w:style>
  <w:style w:type="paragraph" w:styleId="AgendaNummering" w:customStyle="1">
    <w:name w:val="AgendaNummering"/>
    <w:basedOn w:val="Normal"/>
    <w:pPr>
      <w:tabs>
        <w:tab w:val="left" w:pos="624"/>
      </w:tabs>
      <w:spacing w:after="280"/>
      <w:ind w:left="624" w:right="692" w:hanging="624"/>
    </w:pPr>
  </w:style>
  <w:style w:type="paragraph" w:styleId="ErasmusVoettekst" w:customStyle="1">
    <w:name w:val="Erasmus_Voettekst"/>
    <w:basedOn w:val="Normal"/>
    <w:pPr>
      <w:spacing w:line="240" w:lineRule="exact"/>
    </w:pPr>
    <w:rPr>
      <w:sz w:val="16"/>
    </w:rPr>
  </w:style>
  <w:style w:type="paragraph" w:styleId="ErasmusSubtitel" w:customStyle="1">
    <w:name w:val="Erasmus_Subtitel"/>
    <w:basedOn w:val="Normal"/>
    <w:pPr>
      <w:framePr w:wrap="auto" w:hAnchor="page" w:vAnchor="page" w:x="2178" w:y="2836"/>
      <w:spacing w:line="240" w:lineRule="atLeast"/>
    </w:pPr>
    <w:rPr>
      <w:b/>
      <w:sz w:val="24"/>
    </w:rPr>
  </w:style>
  <w:style w:type="paragraph" w:styleId="ErasmusTitel" w:customStyle="1">
    <w:name w:val="Erasmus_Titel"/>
    <w:basedOn w:val="Normal"/>
    <w:pPr>
      <w:framePr w:w="5925" w:h="2126" w:vSpace="181" w:hSpace="181" w:wrap="around" w:hAnchor="page" w:vAnchor="page" w:x="3063" w:y="10987" w:hRule="exact"/>
      <w:spacing w:line="240" w:lineRule="atLeast"/>
    </w:pPr>
    <w:rPr>
      <w:b/>
      <w:sz w:val="36"/>
    </w:rPr>
  </w:style>
  <w:style w:type="paragraph" w:styleId="Inhoudsopgave" w:customStyle="1">
    <w:name w:val="Inhoudsopgave"/>
    <w:basedOn w:val="Normal"/>
    <w:rPr>
      <w:b/>
      <w:sz w:val="32"/>
    </w:rPr>
  </w:style>
  <w:style w:type="paragraph" w:styleId="TOC1">
    <w:name w:val="toc 1"/>
    <w:basedOn w:val="Normal"/>
    <w:next w:val="Normal"/>
    <w:uiPriority w:val="39"/>
    <w:pPr>
      <w:tabs>
        <w:tab w:val="right" w:pos="0"/>
        <w:tab w:val="left" w:pos="680"/>
        <w:tab w:val="right" w:pos="8936"/>
      </w:tabs>
      <w:spacing w:before="340" w:line="340" w:lineRule="exact"/>
      <w:ind w:hanging="680"/>
    </w:pPr>
    <w:rPr>
      <w:b/>
    </w:rPr>
  </w:style>
  <w:style w:type="paragraph" w:styleId="TOC3">
    <w:name w:val="toc 3"/>
    <w:basedOn w:val="Normal"/>
    <w:next w:val="Normal"/>
    <w:semiHidden/>
    <w:pPr>
      <w:tabs>
        <w:tab w:val="left" w:pos="851"/>
        <w:tab w:val="right" w:pos="8936"/>
      </w:tabs>
      <w:spacing w:line="340" w:lineRule="exact"/>
      <w:ind w:hanging="680"/>
    </w:pPr>
  </w:style>
  <w:style w:type="paragraph" w:styleId="TOC4">
    <w:name w:val="toc 4"/>
    <w:basedOn w:val="Normal"/>
    <w:next w:val="Normal"/>
    <w:semiHidden/>
    <w:pPr>
      <w:tabs>
        <w:tab w:val="left" w:pos="851"/>
        <w:tab w:val="right" w:pos="8936"/>
      </w:tabs>
      <w:spacing w:before="340" w:line="340" w:lineRule="exact"/>
    </w:pPr>
  </w:style>
  <w:style w:type="paragraph" w:styleId="TOC5">
    <w:name w:val="toc 5"/>
    <w:basedOn w:val="Normal"/>
    <w:next w:val="Normal"/>
    <w:semiHidden/>
    <w:pPr>
      <w:ind w:left="800"/>
    </w:pPr>
  </w:style>
  <w:style w:type="paragraph" w:styleId="TOC6">
    <w:name w:val="toc 6"/>
    <w:basedOn w:val="Normal"/>
    <w:next w:val="Normal"/>
    <w:semiHidden/>
    <w:pPr>
      <w:ind w:left="1000"/>
    </w:pPr>
  </w:style>
  <w:style w:type="paragraph" w:styleId="TOC7">
    <w:name w:val="toc 7"/>
    <w:basedOn w:val="Normal"/>
    <w:next w:val="Normal"/>
    <w:semiHidden/>
    <w:pPr>
      <w:ind w:left="1200"/>
    </w:pPr>
  </w:style>
  <w:style w:type="paragraph" w:styleId="TOC8">
    <w:name w:val="toc 8"/>
    <w:basedOn w:val="Normal"/>
    <w:next w:val="Normal"/>
    <w:semiHidden/>
    <w:pPr>
      <w:ind w:left="1400"/>
    </w:pPr>
  </w:style>
  <w:style w:type="paragraph" w:styleId="TOC9">
    <w:name w:val="toc 9"/>
    <w:basedOn w:val="Normal"/>
    <w:next w:val="Normal"/>
    <w:semiHidden/>
    <w:pPr>
      <w:ind w:left="1600"/>
    </w:pPr>
  </w:style>
  <w:style w:type="paragraph" w:styleId="ErasmusVoettekstVet" w:customStyle="1">
    <w:name w:val="Erasmus_VoettekstVet"/>
    <w:pPr>
      <w:widowControl w:val="0"/>
    </w:pPr>
    <w:rPr>
      <w:rFonts w:ascii="Arial" w:hAnsi="Arial"/>
      <w:b/>
      <w:sz w:val="14"/>
      <w:lang w:val="nl-NL" w:eastAsia="nl-NL"/>
    </w:rPr>
  </w:style>
  <w:style w:type="paragraph" w:styleId="ErasmusVolgTitel" w:customStyle="1">
    <w:name w:val="Erasmus_VolgTitel"/>
    <w:pPr>
      <w:framePr w:h="2982" w:hSpace="142" w:wrap="auto" w:hAnchor="text" w:vAnchor="text" w:x="1362" w:y="1" w:hRule="exact"/>
      <w:widowControl w:val="0"/>
      <w:spacing w:line="240" w:lineRule="exact"/>
    </w:pPr>
    <w:rPr>
      <w:rFonts w:ascii="Arial" w:hAnsi="Arial"/>
      <w:b/>
      <w:sz w:val="14"/>
      <w:lang w:val="nl-NL" w:eastAsia="nl-NL"/>
    </w:rPr>
  </w:style>
  <w:style w:type="paragraph" w:styleId="ErasmusKopjeskop" w:customStyle="1">
    <w:name w:val="Erasmus_Kopjeskop"/>
    <w:rPr>
      <w:rFonts w:ascii="Arial" w:hAnsi="Arial"/>
      <w:noProof/>
      <w:spacing w:val="-6"/>
      <w:sz w:val="15"/>
      <w:lang w:val="nl-NL" w:eastAsia="nl-NL"/>
    </w:rPr>
  </w:style>
  <w:style w:type="paragraph" w:styleId="Bijlage" w:customStyle="1">
    <w:name w:val="Bijlage"/>
    <w:basedOn w:val="Normal"/>
    <w:next w:val="Normal"/>
    <w:pPr>
      <w:keepNext/>
      <w:tabs>
        <w:tab w:val="left" w:pos="-2098"/>
        <w:tab w:val="left" w:pos="227"/>
      </w:tabs>
      <w:spacing w:before="280" w:after="560" w:line="360" w:lineRule="exact"/>
    </w:pPr>
    <w:rPr>
      <w:b/>
      <w:sz w:val="36"/>
    </w:rPr>
  </w:style>
  <w:style w:type="paragraph" w:styleId="ErasmusStandaard" w:customStyle="1">
    <w:name w:val="Erasmus_Standaard"/>
    <w:basedOn w:val="Normal"/>
    <w:pPr>
      <w:widowControl/>
      <w:spacing w:line="284" w:lineRule="atLeast"/>
    </w:pPr>
    <w:rPr>
      <w:sz w:val="18"/>
      <w:lang w:val="en-GB"/>
    </w:rPr>
  </w:style>
  <w:style w:type="paragraph" w:styleId="ErasmusKopjesSmal" w:customStyle="1">
    <w:name w:val="Erasmus_KopjesSmal"/>
    <w:basedOn w:val="ErasmusStandaard"/>
    <w:rPr>
      <w:rFonts w:ascii="Arial Narrow" w:hAnsi="Arial Narrow"/>
      <w:b/>
      <w:sz w:val="15"/>
    </w:rPr>
  </w:style>
  <w:style w:type="paragraph" w:styleId="ErasmusSubafdeling" w:customStyle="1">
    <w:name w:val="Erasmus_Subafdeling"/>
    <w:basedOn w:val="Normal"/>
    <w:pPr>
      <w:framePr w:wrap="around" w:hAnchor="page" w:vAnchor="page" w:x="8631" w:y="1022"/>
      <w:widowControl/>
      <w:spacing w:line="210" w:lineRule="atLeast"/>
    </w:pPr>
    <w:rPr>
      <w:rFonts w:ascii="Arial Narrow" w:hAnsi="Arial Narrow"/>
      <w:sz w:val="15"/>
      <w:lang w:val="en-GB"/>
    </w:rPr>
  </w:style>
  <w:style w:type="paragraph" w:styleId="Erasmusvestiging" w:customStyle="1">
    <w:name w:val="Erasmus_vestiging"/>
    <w:basedOn w:val="Heading3"/>
    <w:pPr>
      <w:framePr w:hSpace="142" w:wrap="around" w:hAnchor="page" w:vAnchor="page" w:x="8563" w:y="625"/>
      <w:numPr>
        <w:ilvl w:val="0"/>
        <w:numId w:val="0"/>
      </w:numPr>
      <w:spacing w:before="0"/>
    </w:pPr>
    <w:rPr>
      <w:lang w:val="en-GB"/>
    </w:rPr>
  </w:style>
  <w:style w:type="character" w:styleId="PageNumber">
    <w:name w:val="page number"/>
    <w:basedOn w:val="DefaultParagraphFont"/>
  </w:style>
  <w:style w:type="paragraph" w:styleId="ErasmusKopjes" w:customStyle="1">
    <w:name w:val="Erasmus_Kopjes"/>
    <w:pPr>
      <w:framePr w:h="6951" w:hSpace="142" w:wrap="around" w:hAnchor="page" w:vAnchor="page" w:x="3715" w:y="4276"/>
      <w:spacing w:line="284" w:lineRule="atLeast"/>
    </w:pPr>
    <w:rPr>
      <w:rFonts w:ascii="Arial" w:hAnsi="Arial"/>
      <w:b/>
      <w:noProof/>
      <w:sz w:val="18"/>
      <w:lang w:val="nl-NL" w:eastAsia="nl-NL"/>
    </w:rPr>
  </w:style>
  <w:style w:type="paragraph" w:styleId="Erasmusinvulkopjes" w:customStyle="1">
    <w:name w:val="Erasmus_invulkopjes"/>
    <w:basedOn w:val="ErasmusVoettekstVet"/>
    <w:pPr>
      <w:framePr w:h="6951" w:hSpace="142" w:wrap="around" w:hAnchor="page" w:vAnchor="page" w:x="3715" w:y="4276"/>
      <w:widowControl/>
      <w:spacing w:line="284" w:lineRule="atLeast"/>
    </w:pPr>
    <w:rPr>
      <w:b w:val="0"/>
      <w:sz w:val="18"/>
    </w:rPr>
  </w:style>
  <w:style w:type="paragraph" w:styleId="ErasmustitelVolg" w:customStyle="1">
    <w:name w:val="Erasmus_titelVolg"/>
    <w:basedOn w:val="Header"/>
    <w:rPr>
      <w:rFonts w:ascii="Arial Narrow" w:hAnsi="Arial Narro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apportInhoud" w:customStyle="1">
    <w:name w:val="RapportInhoud"/>
    <w:pPr>
      <w:spacing w:line="160" w:lineRule="exact"/>
    </w:pPr>
    <w:rPr>
      <w:rFonts w:ascii="Arial" w:hAnsi="Arial"/>
      <w:noProof/>
      <w:sz w:val="16"/>
      <w:lang w:val="nl-NL" w:eastAsia="nl-NL"/>
    </w:rPr>
  </w:style>
  <w:style w:type="character" w:styleId="ErasmusTitelStijl" w:customStyle="1">
    <w:name w:val="Erasmus_TitelStijl"/>
    <w:basedOn w:val="DefaultParagraphFont"/>
  </w:style>
  <w:style w:type="paragraph" w:styleId="ErasmusOngenummerdHoofdstuk" w:customStyle="1">
    <w:name w:val="Erasmus_OngenummerdHoofdstuk"/>
    <w:basedOn w:val="Normal"/>
    <w:next w:val="Normal"/>
    <w:pPr>
      <w:keepNext/>
      <w:widowControl/>
      <w:spacing w:before="284" w:line="284" w:lineRule="atLeast"/>
    </w:pPr>
    <w:rPr>
      <w:b/>
      <w:sz w:val="24"/>
    </w:rPr>
  </w:style>
  <w:style w:type="character" w:styleId="ErasmusDatumStijl" w:customStyle="1">
    <w:name w:val="Erasmus_DatumStijl"/>
    <w:basedOn w:val="DefaultParagraphFont"/>
  </w:style>
  <w:style w:type="paragraph" w:styleId="HTMLPreformatted">
    <w:name w:val="HTML Preformatted"/>
    <w:aliases w:val=" vooraf opgemaakt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val="en-US" w:eastAsia="en-US"/>
    </w:rPr>
  </w:style>
  <w:style w:type="paragraph" w:styleId="Title">
    <w:name w:val="Title"/>
    <w:basedOn w:val="Normal"/>
    <w:qFormat/>
    <w:rsid w:val="003A6B7A"/>
    <w:pPr>
      <w:widowControl/>
      <w:spacing w:line="240" w:lineRule="auto"/>
      <w:jc w:val="center"/>
    </w:pPr>
    <w:rPr>
      <w:rFonts w:ascii="Times New Roman" w:hAnsi="Times New Roman"/>
      <w:b/>
      <w:bCs/>
      <w:sz w:val="24"/>
      <w:szCs w:val="24"/>
      <w:u w:val="single"/>
      <w:lang w:eastAsia="en-US"/>
    </w:rPr>
  </w:style>
  <w:style w:type="paragraph" w:styleId="BodyText2">
    <w:name w:val="Body Text 2"/>
    <w:basedOn w:val="Normal"/>
    <w:rsid w:val="00CD2662"/>
    <w:pPr>
      <w:widowControl/>
      <w:spacing w:line="240" w:lineRule="auto"/>
    </w:pPr>
    <w:rPr>
      <w:rFonts w:ascii="Trebuchet MS" w:hAnsi="Trebuchet MS"/>
      <w:sz w:val="28"/>
      <w:szCs w:val="24"/>
    </w:rPr>
  </w:style>
  <w:style w:type="paragraph" w:styleId="BodyText3">
    <w:name w:val="Body Text 3"/>
    <w:basedOn w:val="Normal"/>
    <w:rsid w:val="00CD2662"/>
    <w:pPr>
      <w:widowControl/>
      <w:spacing w:line="240" w:lineRule="auto"/>
    </w:pPr>
    <w:rPr>
      <w:rFonts w:ascii="Trebuchet MS" w:hAnsi="Trebuchet MS"/>
      <w:i/>
      <w:iCs/>
      <w:sz w:val="28"/>
      <w:szCs w:val="24"/>
    </w:rPr>
  </w:style>
  <w:style w:type="table" w:styleId="TableGrid">
    <w:name w:val="Table Grid"/>
    <w:basedOn w:val="TableNormal"/>
    <w:rsid w:val="00BB35EA"/>
    <w:pPr>
      <w:widowControl w:val="0"/>
      <w:spacing w:line="28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semiHidden/>
    <w:rsid w:val="00C713AB"/>
    <w:rPr>
      <w:sz w:val="16"/>
      <w:szCs w:val="16"/>
    </w:rPr>
  </w:style>
  <w:style w:type="paragraph" w:styleId="CommentText">
    <w:name w:val="annotation text"/>
    <w:basedOn w:val="Normal"/>
    <w:semiHidden/>
    <w:rsid w:val="00C713AB"/>
    <w:rPr>
      <w:sz w:val="20"/>
    </w:rPr>
  </w:style>
  <w:style w:type="paragraph" w:styleId="CommentSubject">
    <w:name w:val="annotation subject"/>
    <w:basedOn w:val="CommentText"/>
    <w:next w:val="CommentText"/>
    <w:semiHidden/>
    <w:rsid w:val="00C713AB"/>
    <w:rPr>
      <w:b/>
      <w:bCs/>
    </w:rPr>
  </w:style>
  <w:style w:type="character" w:styleId="HeaderChar" w:customStyle="1">
    <w:name w:val="Header Char"/>
    <w:link w:val="Header"/>
    <w:uiPriority w:val="99"/>
    <w:rsid w:val="007F0BA0"/>
    <w:rPr>
      <w:rFonts w:ascii="Arial" w:hAnsi="Arial"/>
      <w:sz w:val="18"/>
      <w:lang w:val="nl-NL" w:eastAsia="nl-NL"/>
    </w:rPr>
  </w:style>
  <w:style w:type="character" w:styleId="FooterChar" w:customStyle="1">
    <w:name w:val="Footer Char"/>
    <w:link w:val="Footer"/>
    <w:uiPriority w:val="99"/>
    <w:rsid w:val="007F0BA0"/>
    <w:rPr>
      <w:rFonts w:ascii="Arial" w:hAnsi="Arial"/>
      <w:sz w:val="19"/>
      <w:lang w:val="nl-NL" w:eastAsia="nl-NL"/>
    </w:rPr>
  </w:style>
  <w:style w:type="table" w:styleId="MediumGrid2-Accent1">
    <w:name w:val="Medium Grid 2 Accent 1"/>
    <w:basedOn w:val="TableNormal"/>
    <w:uiPriority w:val="68"/>
    <w:rsid w:val="007F0BA0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color="4F81BD" w:sz="6" w:space="0"/>
          <w:insideV w:val="single" w:color="4F81BD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B3437C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="Calibri Light" w:hAnsi="Calibri Light"/>
      <w:b w:val="0"/>
      <w:color w:val="2E74B5"/>
      <w:szCs w:val="32"/>
    </w:rPr>
  </w:style>
  <w:style w:type="character" w:styleId="Hyperlink">
    <w:name w:val="Hyperlink"/>
    <w:uiPriority w:val="99"/>
    <w:unhideWhenUsed/>
    <w:rsid w:val="00B343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4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32\huisstijl2\Correspondentie\Sjablonen\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44FB64F036241AF4B5D88ADDE5715" ma:contentTypeVersion="2" ma:contentTypeDescription="Een nieuw document maken." ma:contentTypeScope="" ma:versionID="619a216782fef213eeea51936ca25efe">
  <xsd:schema xmlns:xsd="http://www.w3.org/2001/XMLSchema" xmlns:xs="http://www.w3.org/2001/XMLSchema" xmlns:p="http://schemas.microsoft.com/office/2006/metadata/properties" xmlns:ns2="f0dde55e-6818-463c-a142-b332ec68fcb9" targetNamespace="http://schemas.microsoft.com/office/2006/metadata/properties" ma:root="true" ma:fieldsID="8698077235677777dde7f30020d29233" ns2:_="">
    <xsd:import namespace="f0dde55e-6818-463c-a142-b332ec68f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de55e-6818-463c-a142-b332ec68f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5F182-F319-468B-9593-81847571DA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FABFE-4CCE-4F04-B418-B903032BEDC9}"/>
</file>

<file path=customXml/itemProps3.xml><?xml version="1.0" encoding="utf-8"?>
<ds:datastoreItem xmlns:ds="http://schemas.openxmlformats.org/officeDocument/2006/customXml" ds:itemID="{1FDB2EEF-42DF-471E-8F92-F77CDF6D1D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F2DBEF-108E-42A8-8B8D-F34F9027DAD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Rapport.dot</ap:Template>
  <ap:Application>Microsoft Word for the web</ap:Application>
  <ap:DocSecurity>0</ap:DocSecurity>
  <ap:ScaleCrop>false</ap:ScaleCrop>
  <ap:Company>Iris Huisstijlautomatisering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</dc:title>
  <dc:subject/>
  <dc:creator>Erik Zwarter</dc:creator>
  <keywords/>
  <lastModifiedBy>David de Vries</lastModifiedBy>
  <revision>16</revision>
  <lastPrinted>2018-09-18T18:07:00.0000000Z</lastPrinted>
  <dcterms:created xsi:type="dcterms:W3CDTF">2021-08-18T15:04:00.0000000Z</dcterms:created>
  <dcterms:modified xsi:type="dcterms:W3CDTF">2021-08-18T15:05:02.3014037Z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Logo">
    <vt:r8>0</vt:r8>
  </property>
  <property fmtid="{D5CDD505-2E9C-101B-9397-08002B2CF9AE}" pid="4" name="LogoAsPicture">
    <vt:lpwstr>True</vt:lpwstr>
  </property>
  <property fmtid="{D5CDD505-2E9C-101B-9397-08002B2CF9AE}" pid="5" name="ProjectCode">
    <vt:lpwstr> </vt:lpwstr>
  </property>
  <property fmtid="{D5CDD505-2E9C-101B-9397-08002B2CF9AE}" pid="6" name="Versie">
    <vt:lpwstr> </vt:lpwstr>
  </property>
  <property fmtid="{D5CDD505-2E9C-101B-9397-08002B2CF9AE}" pid="7" name="Datum">
    <vt:lpwstr> </vt:lpwstr>
  </property>
  <property fmtid="{D5CDD505-2E9C-101B-9397-08002B2CF9AE}" pid="8" name="RapportTitel">
    <vt:lpwstr> </vt:lpwstr>
  </property>
  <property fmtid="{D5CDD505-2E9C-101B-9397-08002B2CF9AE}" pid="9" name="KopVersie">
    <vt:lpwstr> </vt:lpwstr>
  </property>
  <property fmtid="{D5CDD505-2E9C-101B-9397-08002B2CF9AE}" pid="10" name="LogoAanUitVolg">
    <vt:lpwstr>AAN</vt:lpwstr>
  </property>
  <property fmtid="{D5CDD505-2E9C-101B-9397-08002B2CF9AE}" pid="11" name="LogoPath">
    <vt:lpwstr>K:\\Huisstijl95dev\\Correspondentie\\Logos\\GemWerkRDam.wmf</vt:lpwstr>
  </property>
  <property fmtid="{D5CDD505-2E9C-101B-9397-08002B2CF9AE}" pid="12" name="Kopstijl">
    <vt:lpwstr>HEADING 1</vt:lpwstr>
  </property>
  <property fmtid="{D5CDD505-2E9C-101B-9397-08002B2CF9AE}" pid="13" name="Taal">
    <vt:lpwstr>Nederlands</vt:lpwstr>
  </property>
  <property fmtid="{D5CDD505-2E9C-101B-9397-08002B2CF9AE}" pid="14" name="LogoVolg">
    <vt:r8>0</vt:r8>
  </property>
  <property fmtid="{D5CDD505-2E9C-101B-9397-08002B2CF9AE}" pid="15" name="ContentTypeId">
    <vt:lpwstr>0x01010095D44FB64F036241AF4B5D88ADDE5715</vt:lpwstr>
  </property>
</Properties>
</file>