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C4B944" w14:textId="4A246D0F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 xml:space="preserve">Bijlage </w:t>
      </w:r>
      <w:r w:rsidR="00C5689A">
        <w:t>8</w:t>
      </w:r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52C4B946" w14:textId="7CAD8503" w:rsidR="000B1A35" w:rsidRPr="00CC6BF9" w:rsidRDefault="000B1A35" w:rsidP="00551C53">
      <w:r w:rsidRPr="00476506">
        <w:t>De ondergetekende(n) geeft/geven hierbij een onherroepelijke volmacht aan ______________________</w:t>
      </w:r>
      <w:proofErr w:type="gramStart"/>
      <w:r w:rsidRPr="00476506">
        <w:t>_(</w:t>
      </w:r>
      <w:proofErr w:type="gramEnd"/>
      <w:r w:rsidRPr="00476506">
        <w:t xml:space="preserve">naam gevolmachtigde) om namens _______________________(naam Gegadigde) en ingeschreven in het handelsregister onder het nummer  _____________ (bijvoorbeeld het KvK nummer), de aanvraag tot deelneming voor de </w:t>
      </w:r>
      <w:r w:rsidRPr="00C5689A">
        <w:t xml:space="preserve">aanbesteding </w:t>
      </w:r>
      <w:r w:rsidR="00CB749B">
        <w:t>Inhuur PSA medewerkers</w:t>
      </w:r>
      <w:r w:rsidR="00476506" w:rsidRPr="00C5689A">
        <w:t xml:space="preserve">, </w:t>
      </w:r>
      <w:r w:rsidR="004A2CB9" w:rsidRPr="00C5689A">
        <w:t>20</w:t>
      </w:r>
      <w:r w:rsidR="00476506" w:rsidRPr="00C5689A">
        <w:t>.</w:t>
      </w:r>
      <w:r w:rsidR="004A2CB9" w:rsidRPr="00C5689A">
        <w:t>4</w:t>
      </w:r>
      <w:r w:rsidR="00CB749B">
        <w:t>01</w:t>
      </w:r>
      <w:r w:rsidR="00476506">
        <w:t>,</w:t>
      </w:r>
      <w:r w:rsidRPr="00476506">
        <w:t xml:space="preserve"> </w:t>
      </w:r>
      <w:r w:rsidR="004B0A47">
        <w:t>e</w:t>
      </w:r>
      <w:r w:rsidRPr="00476506">
        <w:t xml:space="preserve">en </w:t>
      </w:r>
      <w:r w:rsidR="00033685" w:rsidRPr="00476506">
        <w:t>I</w:t>
      </w:r>
      <w:r w:rsidRPr="00476506">
        <w:t>nschrijving, in te dienen. De</w:t>
      </w:r>
      <w:r w:rsidRPr="00CC6BF9">
        <w:t xml:space="preserve"> gevolmachtigde is daarmee tevens tekenbevoegd om de bij de </w:t>
      </w:r>
      <w:r w:rsidR="00033685">
        <w:t>I</w:t>
      </w:r>
      <w:r w:rsidRPr="00CC6BF9">
        <w:t xml:space="preserve">nschrijving behorende bijlagen en aanbiedingsbrief te ondertekenen.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4709"/>
      </w:tblGrid>
      <w:tr w:rsidR="000B1A35" w:rsidRPr="00CC6BF9" w14:paraId="52C4B94D" w14:textId="77777777" w:rsidTr="00AF349D">
        <w:tc>
          <w:tcPr>
            <w:tcW w:w="4188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709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AF349D">
        <w:tc>
          <w:tcPr>
            <w:tcW w:w="4188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709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AF349D">
        <w:tc>
          <w:tcPr>
            <w:tcW w:w="4188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709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AF349D">
        <w:tc>
          <w:tcPr>
            <w:tcW w:w="4188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709" w:type="dxa"/>
            <w:vAlign w:val="center"/>
          </w:tcPr>
          <w:p w14:paraId="52C4B956" w14:textId="77777777" w:rsidR="000B1A35" w:rsidRPr="00CC6BF9" w:rsidRDefault="000B1A35" w:rsidP="00AF349D">
            <w:r w:rsidRPr="00CC6BF9">
              <w:t xml:space="preserve">&lt; </w:t>
            </w:r>
            <w:proofErr w:type="gramStart"/>
            <w:r w:rsidRPr="00CC6BF9">
              <w:t>bijvoorbeeld</w:t>
            </w:r>
            <w:proofErr w:type="gramEnd"/>
            <w:r w:rsidRPr="00CC6BF9">
              <w:t>: zelfstandig bevoegd/ gezamenlijk bevoegd / bevoegd tot transacties van XX Euro&gt;</w:t>
            </w:r>
          </w:p>
        </w:tc>
      </w:tr>
      <w:tr w:rsidR="000B1A35" w:rsidRPr="00CC6BF9" w14:paraId="52C4B95D" w14:textId="77777777" w:rsidTr="00AF349D">
        <w:tc>
          <w:tcPr>
            <w:tcW w:w="4188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709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 xml:space="preserve">&lt; </w:t>
            </w:r>
            <w:proofErr w:type="gramStart"/>
            <w:r w:rsidRPr="00CC6BF9">
              <w:t>bijvoorbeeld</w:t>
            </w:r>
            <w:proofErr w:type="gramEnd"/>
            <w:r w:rsidRPr="00CC6BF9">
              <w:t>: zelfstandig bevoegd/ gezamenlijk bevoegd / bevoegd tot transacties van XX Euro&gt;</w:t>
            </w:r>
          </w:p>
        </w:tc>
      </w:tr>
      <w:tr w:rsidR="000B1A35" w:rsidRPr="00CC6BF9" w14:paraId="52C4B969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</w:t>
      </w:r>
      <w:proofErr w:type="gramStart"/>
      <w:r w:rsidRPr="00CC6BF9">
        <w:rPr>
          <w:i/>
        </w:rPr>
        <w:t>tabel</w:t>
      </w:r>
      <w:proofErr w:type="gramEnd"/>
      <w:r w:rsidRPr="00CC6BF9">
        <w:rPr>
          <w:i/>
        </w:rPr>
        <w:t xml:space="preserve">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2C7BC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C4B96F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52C4B970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C9B54D" w14:textId="77777777" w:rsidR="004A2CB9" w:rsidRDefault="004A2C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23A9E" w14:textId="77777777" w:rsidR="004A2CB9" w:rsidRDefault="004A2CB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C4B96D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52C4B96E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454F63" w14:textId="77777777" w:rsidR="004A2CB9" w:rsidRDefault="004A2C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52C4B972" w14:textId="77777777" w:rsidR="00AF03BC" w:rsidRDefault="000B1A35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629C"/>
    <w:rsid w:val="00215101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76506"/>
    <w:rsid w:val="00495798"/>
    <w:rsid w:val="004972F7"/>
    <w:rsid w:val="004A2C31"/>
    <w:rsid w:val="004A2CB9"/>
    <w:rsid w:val="004B0A47"/>
    <w:rsid w:val="004C03F0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5689A"/>
    <w:rsid w:val="00C645FE"/>
    <w:rsid w:val="00C8257F"/>
    <w:rsid w:val="00CB749B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,"/>
  <w14:docId w14:val="52C4B944"/>
  <w15:docId w15:val="{87F7E84B-DCB8-42E5-98A3-9EB3575F4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1612FE230EBB44AFB9BAF93548099F" ma:contentTypeVersion="12" ma:contentTypeDescription="Een nieuw document maken." ma:contentTypeScope="" ma:versionID="dd801685059af52a30c0200126c6b0b7">
  <xsd:schema xmlns:xsd="http://www.w3.org/2001/XMLSchema" xmlns:xs="http://www.w3.org/2001/XMLSchema" xmlns:p="http://schemas.microsoft.com/office/2006/metadata/properties" xmlns:ns2="209ba6de-25e1-4b58-8b3b-98a90ea43f6a" xmlns:ns3="388c4e1c-eb8f-4144-9aae-dfb22c71954f" targetNamespace="http://schemas.microsoft.com/office/2006/metadata/properties" ma:root="true" ma:fieldsID="f85c76c99565536ef00e0cae73dcbdd3" ns2:_="" ns3:_="">
    <xsd:import namespace="209ba6de-25e1-4b58-8b3b-98a90ea43f6a"/>
    <xsd:import namespace="388c4e1c-eb8f-4144-9aae-dfb22c7195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ba6de-25e1-4b58-8b3b-98a90ea43f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c4e1c-eb8f-4144-9aae-dfb22c719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Props1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B5B207-CD48-494E-A6DD-C828120AF256}">
  <ds:schemaRefs>
    <ds:schemaRef ds:uri="12ea201c-dc8e-410f-9091-38f9fa5d154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528e656d-4f2f-4f1b-a763-6ee946ea4b83"/>
    <ds:schemaRef ds:uri="http://purl.org/dc/elements/1.1/"/>
    <ds:schemaRef ds:uri="http://schemas.microsoft.com/office/2006/metadata/properties"/>
    <ds:schemaRef ds:uri="201900ea-ce9c-4518-87ca-81c97989dc5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1601093-B179-48A0-9E1B-A3982CB888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FC00EF-CCA4-424D-A0F8-9A37A194D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9ba6de-25e1-4b58-8b3b-98a90ea43f6a"/>
    <ds:schemaRef ds:uri="388c4e1c-eb8f-4144-9aae-dfb22c719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34BD0A5-4474-48BB-866F-0B7AD62836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14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9 Model volmacht</vt:lpstr>
      <vt:lpstr/>
    </vt:vector>
  </TitlesOfParts>
  <Company>Gemeente Den Haag / IDC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Bas - Impact Inkoop</cp:lastModifiedBy>
  <cp:revision>10</cp:revision>
  <dcterms:created xsi:type="dcterms:W3CDTF">2016-10-25T08:21:00Z</dcterms:created>
  <dcterms:modified xsi:type="dcterms:W3CDTF">2020-12-28T13:17:00Z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0x010100BF1612FE230EBB44AFB9BAF93548099F</vt:lpwstr>
  </property>
  <property fmtid="{D5CDD505-2E9C-101B-9397-08002B2CF9AE}" pid="11" name="Jaar">
    <vt:lpwstr>9;#2018|6a528f31-394a-48e3-bac4-3c58d5ecc0e6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b9b20548-a1f0-4b72-b6e6-c774ec885570</vt:lpwstr>
  </property>
  <property fmtid="{D5CDD505-2E9C-101B-9397-08002B2CF9AE}" pid="15" name="TaxKeyword">
    <vt:lpwstr/>
  </property>
  <property fmtid="{D5CDD505-2E9C-101B-9397-08002B2CF9AE}" pid="16" name="Teamtrefwoorden">
    <vt:lpwstr>303;#Werkdocumenten aanbesteding|ccf3a1fb-7368-4994-8b58-9b4dd4c9701f</vt:lpwstr>
  </property>
  <property fmtid="{D5CDD505-2E9C-101B-9397-08002B2CF9AE}" pid="17" name="Documentsoort">
    <vt:lpwstr>16;#Beleidsdocument|70267d87-ce61-40c3-b119-e0ecc30f9747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iadc89b14e6f46d3bf0676593dca1557">
    <vt:lpwstr/>
  </property>
  <property fmtid="{D5CDD505-2E9C-101B-9397-08002B2CF9AE}" pid="21" name="Dossiertype">
    <vt:lpwstr/>
  </property>
</Properties>
</file>