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6D259" w14:textId="77777777" w:rsidR="00086363" w:rsidRDefault="004D2B0A">
      <w:pPr>
        <w:pStyle w:val="Kop1"/>
        <w:numPr>
          <w:ilvl w:val="0"/>
          <w:numId w:val="0"/>
        </w:numPr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Model opgave referenties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4"/>
        <w:gridCol w:w="1974"/>
        <w:gridCol w:w="2552"/>
        <w:gridCol w:w="712"/>
        <w:gridCol w:w="3141"/>
      </w:tblGrid>
      <w:tr w:rsidR="00086363" w14:paraId="6E1A2569" w14:textId="77777777" w:rsidTr="00FC3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3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6EB7"/>
          </w:tcPr>
          <w:p w14:paraId="2D10870F" w14:textId="77777777" w:rsidR="00086363" w:rsidRDefault="004D2B0A" w:rsidP="00FC30E9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behoort toe aan: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="00FC30E9" w:rsidRPr="00FC30E9">
              <w:rPr>
                <w:rFonts w:ascii="Arial" w:hAnsi="Arial" w:cs="Arial"/>
                <w:sz w:val="20"/>
              </w:rPr>
              <w:t>PROJECTNAAM INVULLEN</w:t>
            </w:r>
          </w:p>
        </w:tc>
      </w:tr>
      <w:tr w:rsidR="00086363" w14:paraId="107BE16A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3" w:type="dxa"/>
            <w:gridSpan w:val="5"/>
          </w:tcPr>
          <w:p w14:paraId="7C1A1A9D" w14:textId="77777777" w:rsidR="00086363" w:rsidRDefault="004D2B0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Referentieproject </w:t>
            </w:r>
          </w:p>
        </w:tc>
      </w:tr>
      <w:tr w:rsidR="00086363" w14:paraId="273D1978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B835407" w14:textId="77777777" w:rsidR="00086363" w:rsidRDefault="004D2B0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783B9D68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3264" w:type="dxa"/>
            <w:gridSpan w:val="2"/>
          </w:tcPr>
          <w:p w14:paraId="22128B34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3C731D70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86363" w14:paraId="517168AF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E06EAE1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1A6DB539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7DCE0C5E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64BD68FC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86363" w14:paraId="07A9058B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06C9D2F3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07AE71CC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4A505775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0737EDC3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86363" w14:paraId="1C010596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4665B5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79B8C424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40498ECA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E-mailadres</w:t>
            </w:r>
          </w:p>
        </w:tc>
        <w:tc>
          <w:tcPr>
            <w:tcW w:w="3141" w:type="dxa"/>
          </w:tcPr>
          <w:p w14:paraId="60F7C302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86363" w14:paraId="70C9273B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E400782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296CF306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53B3FD21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3B02AD8F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86363" w14:paraId="6408490E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6FF2EBEE" w14:textId="77777777" w:rsidR="00086363" w:rsidRDefault="004D2B0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55520012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3264" w:type="dxa"/>
            <w:gridSpan w:val="2"/>
          </w:tcPr>
          <w:p w14:paraId="45D9A10F" w14:textId="77777777" w:rsidR="00086363" w:rsidRDefault="0039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Opdrachtwaarde excl BTW</w:t>
            </w:r>
          </w:p>
          <w:p w14:paraId="49049337" w14:textId="77777777" w:rsidR="003919D7" w:rsidRDefault="0039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Gefactureerd bedrag excl BTW</w:t>
            </w:r>
          </w:p>
          <w:p w14:paraId="4F908BDB" w14:textId="77777777" w:rsidR="00FC30E9" w:rsidRDefault="00FC3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(incl meer- en minderwerk)</w:t>
            </w:r>
          </w:p>
        </w:tc>
        <w:tc>
          <w:tcPr>
            <w:tcW w:w="3141" w:type="dxa"/>
          </w:tcPr>
          <w:p w14:paraId="77523975" w14:textId="77777777" w:rsidR="00086363" w:rsidRDefault="0039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  <w:p w14:paraId="287322BC" w14:textId="77777777" w:rsidR="003919D7" w:rsidRDefault="003919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€</w:t>
            </w:r>
          </w:p>
        </w:tc>
      </w:tr>
      <w:tr w:rsidR="00086363" w14:paraId="3F782A39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CE79838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4BC77908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3E7AF5D5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 eventuele waarde van het gedeelte dat in onderaanneming is uitgevoerd</w:t>
            </w:r>
          </w:p>
        </w:tc>
        <w:tc>
          <w:tcPr>
            <w:tcW w:w="3141" w:type="dxa"/>
          </w:tcPr>
          <w:p w14:paraId="0E35C2A0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086363" w14:paraId="4754F34E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FF8AC16" w14:textId="77777777" w:rsidR="00086363" w:rsidRDefault="004D2B0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01EED0F7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3264" w:type="dxa"/>
            <w:gridSpan w:val="2"/>
          </w:tcPr>
          <w:p w14:paraId="41D348B4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141" w:type="dxa"/>
          </w:tcPr>
          <w:p w14:paraId="61990B57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86363" w14:paraId="3A9A1E7E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106C3FD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1B9993C9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6DC73572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141" w:type="dxa"/>
          </w:tcPr>
          <w:p w14:paraId="0E5A55CC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086363" w14:paraId="60E0AE04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4590A822" w14:textId="77777777" w:rsidR="00086363" w:rsidRDefault="004D2B0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598EEA74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Eventuele onderaanneming</w:t>
            </w:r>
          </w:p>
        </w:tc>
        <w:tc>
          <w:tcPr>
            <w:tcW w:w="3264" w:type="dxa"/>
            <w:gridSpan w:val="2"/>
          </w:tcPr>
          <w:p w14:paraId="5AC556A1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41" w:type="dxa"/>
          </w:tcPr>
          <w:p w14:paraId="5F994D4E" w14:textId="77777777" w:rsidR="00086363" w:rsidRDefault="00FC3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6815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9B3" w:rsidRPr="000959B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 Zelfstandig</w:t>
            </w:r>
          </w:p>
          <w:p w14:paraId="17379BFB" w14:textId="77777777" w:rsidR="00FC30E9" w:rsidRDefault="00FC30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072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9B3" w:rsidRPr="000959B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959B3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Onderaanneming</w:t>
            </w:r>
          </w:p>
          <w:p w14:paraId="4B679C36" w14:textId="77777777" w:rsidR="00FC30E9" w:rsidRDefault="00FC30E9" w:rsidP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6827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9B3" w:rsidRPr="000959B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959B3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Samenwerking</w:t>
            </w:r>
          </w:p>
        </w:tc>
      </w:tr>
      <w:tr w:rsidR="00086363" w14:paraId="3BBD68A5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2680A699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3083F893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51E3F3B2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3108DAC4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086363" w14:paraId="344C2F13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C645ACE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60FC7B02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</w:tcPr>
          <w:p w14:paraId="5107E467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36D213BE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086363" w14:paraId="7A1C3012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9B6B794" w14:textId="77777777" w:rsidR="00086363" w:rsidRDefault="0008636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21AD9424" w14:textId="77777777" w:rsidR="00086363" w:rsidRDefault="00086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2"/>
            <w:tcBorders>
              <w:bottom w:val="single" w:sz="4" w:space="0" w:color="auto"/>
            </w:tcBorders>
          </w:tcPr>
          <w:p w14:paraId="1B18E7B9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Percentage van de opdracht in onderaanneming gegeven</w:t>
            </w:r>
          </w:p>
        </w:tc>
        <w:tc>
          <w:tcPr>
            <w:tcW w:w="3141" w:type="dxa"/>
          </w:tcPr>
          <w:p w14:paraId="257E51FD" w14:textId="77777777" w:rsidR="00086363" w:rsidRDefault="004D2B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  <w:tr w:rsidR="00086363" w14:paraId="3A643FD1" w14:textId="77777777" w:rsidTr="00257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266D2896" w14:textId="77777777" w:rsidR="00086363" w:rsidRDefault="004D2B0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74" w:type="dxa"/>
          </w:tcPr>
          <w:p w14:paraId="44BADAAF" w14:textId="77777777" w:rsidR="00086363" w:rsidRDefault="004D2B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heeft betrekking op</w:t>
            </w:r>
          </w:p>
        </w:tc>
        <w:tc>
          <w:tcPr>
            <w:tcW w:w="2552" w:type="dxa"/>
            <w:tcBorders>
              <w:right w:val="nil"/>
            </w:tcBorders>
          </w:tcPr>
          <w:p w14:paraId="77760CCC" w14:textId="5E6B2B4B" w:rsidR="00086363" w:rsidRDefault="00CA293F" w:rsidP="00CA293F">
            <w:pPr>
              <w:tabs>
                <w:tab w:val="left" w:pos="690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40591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9B3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C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Aanplant van gemeentelijke bomen en heesterbeplantingen, met bijbehorende grondverbeteringen</w:t>
            </w:r>
            <w:r w:rsidR="00FC30E9" w:rsidRPr="00FC30E9">
              <w:rPr>
                <w:rFonts w:ascii="Arial" w:hAnsi="Arial" w:cs="Arial"/>
                <w:sz w:val="20"/>
              </w:rPr>
              <w:tab/>
            </w:r>
          </w:p>
          <w:p w14:paraId="06D5E0FA" w14:textId="77777777" w:rsidR="00086363" w:rsidRDefault="00086363" w:rsidP="00FC30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712" w:type="dxa"/>
            <w:tcBorders>
              <w:left w:val="nil"/>
            </w:tcBorders>
          </w:tcPr>
          <w:p w14:paraId="56249BD4" w14:textId="77777777" w:rsidR="00086363" w:rsidRPr="00FC30E9" w:rsidRDefault="00086363" w:rsidP="00FC30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141" w:type="dxa"/>
          </w:tcPr>
          <w:p w14:paraId="2A41D3BA" w14:textId="77777777" w:rsidR="00257364" w:rsidRDefault="00257364" w:rsidP="00CA293F">
            <w:pPr>
              <w:tabs>
                <w:tab w:val="center" w:pos="1462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57364" w14:paraId="48A439CF" w14:textId="77777777" w:rsidTr="002573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14:paraId="32F10613" w14:textId="77777777" w:rsidR="00257364" w:rsidRDefault="00257364" w:rsidP="0025736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974" w:type="dxa"/>
          </w:tcPr>
          <w:p w14:paraId="6382D5E0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552" w:type="dxa"/>
            <w:tcBorders>
              <w:right w:val="nil"/>
            </w:tcBorders>
          </w:tcPr>
          <w:p w14:paraId="2D53DD73" w14:textId="77777777" w:rsidR="00257364" w:rsidRPr="00FC30E9" w:rsidRDefault="00CA293F" w:rsidP="00FC30E9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5439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36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C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30E9">
              <w:rPr>
                <w:rFonts w:ascii="Arial" w:hAnsi="Arial" w:cs="Arial"/>
                <w:sz w:val="20"/>
              </w:rPr>
              <w:t>Schetsontwerp</w:t>
            </w:r>
          </w:p>
          <w:p w14:paraId="05634DE9" w14:textId="77777777" w:rsidR="00257364" w:rsidRPr="00FC30E9" w:rsidRDefault="00CA293F" w:rsidP="00FC30E9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2918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36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C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30E9">
              <w:rPr>
                <w:rFonts w:ascii="Arial" w:hAnsi="Arial" w:cs="Arial"/>
                <w:sz w:val="20"/>
              </w:rPr>
              <w:t>Voorontwerp</w:t>
            </w:r>
          </w:p>
          <w:p w14:paraId="4DB0A1E9" w14:textId="77777777" w:rsidR="00257364" w:rsidRDefault="00CA293F" w:rsidP="00FC30E9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0276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36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C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30E9">
              <w:rPr>
                <w:rFonts w:ascii="Arial" w:hAnsi="Arial" w:cs="Arial"/>
                <w:sz w:val="20"/>
              </w:rPr>
              <w:t>Definitief ontwerp</w:t>
            </w:r>
          </w:p>
          <w:p w14:paraId="0C403F50" w14:textId="77777777" w:rsidR="00820D88" w:rsidRDefault="00CA293F" w:rsidP="00820D88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810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0D8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820D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20D88">
              <w:rPr>
                <w:rFonts w:ascii="Arial" w:hAnsi="Arial" w:cs="Arial"/>
                <w:sz w:val="20"/>
              </w:rPr>
              <w:t>3D-model</w:t>
            </w:r>
          </w:p>
          <w:p w14:paraId="17C9A779" w14:textId="77777777" w:rsidR="00257364" w:rsidRPr="00BE30F0" w:rsidRDefault="00CA293F" w:rsidP="00FC30E9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3274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736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C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30F0">
              <w:rPr>
                <w:rFonts w:ascii="Arial" w:hAnsi="Arial" w:cs="Arial"/>
                <w:sz w:val="20"/>
              </w:rPr>
              <w:t xml:space="preserve">Bewonersparticipatie </w:t>
            </w:r>
          </w:p>
          <w:p w14:paraId="2E2A8468" w14:textId="77777777" w:rsidR="00BE30F0" w:rsidRDefault="00CA293F" w:rsidP="00FC30E9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5748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0F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C30E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30F0">
              <w:rPr>
                <w:rFonts w:ascii="Arial" w:hAnsi="Arial" w:cs="Arial"/>
                <w:sz w:val="20"/>
              </w:rPr>
              <w:t>Bestek / UAV-gc</w:t>
            </w:r>
          </w:p>
          <w:p w14:paraId="30264D25" w14:textId="151D6D42" w:rsidR="00BE30F0" w:rsidRDefault="00CA293F" w:rsidP="00FC30E9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425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D3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4D2B0A" w:rsidRPr="00FC30E9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BE30F0">
              <w:rPr>
                <w:rFonts w:ascii="Arial" w:hAnsi="Arial" w:cs="Arial"/>
                <w:sz w:val="20"/>
              </w:rPr>
              <w:t xml:space="preserve">Directie &amp; Toezicht          </w:t>
            </w:r>
          </w:p>
          <w:p w14:paraId="486A433B" w14:textId="77777777" w:rsidR="00257364" w:rsidRPr="00BE30F0" w:rsidRDefault="00CA293F" w:rsidP="00FC30E9">
            <w:pPr>
              <w:tabs>
                <w:tab w:val="center" w:pos="1168"/>
              </w:tabs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0062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2B0A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4D2B0A" w:rsidRPr="00FC30E9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BE30F0">
              <w:rPr>
                <w:rFonts w:ascii="Arial" w:hAnsi="Arial" w:cs="Arial"/>
                <w:sz w:val="20"/>
              </w:rPr>
              <w:t>SCB</w:t>
            </w:r>
          </w:p>
        </w:tc>
        <w:tc>
          <w:tcPr>
            <w:tcW w:w="712" w:type="dxa"/>
            <w:tcBorders>
              <w:left w:val="nil"/>
            </w:tcBorders>
          </w:tcPr>
          <w:p w14:paraId="2FA21084" w14:textId="77777777" w:rsidR="00257364" w:rsidRDefault="00257364" w:rsidP="0025736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141" w:type="dxa"/>
          </w:tcPr>
          <w:p w14:paraId="776068DF" w14:textId="77777777" w:rsidR="00257364" w:rsidRDefault="00257364" w:rsidP="00BE30F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257364" w14:paraId="73F39846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5F4A8B58" w14:textId="77777777" w:rsidR="00257364" w:rsidRDefault="00257364" w:rsidP="002573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 w:val="restart"/>
          </w:tcPr>
          <w:p w14:paraId="49D0A44E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6405" w:type="dxa"/>
            <w:gridSpan w:val="3"/>
          </w:tcPr>
          <w:p w14:paraId="643C2F68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Korte beschrijving van de werkzaamheden.</w:t>
            </w:r>
          </w:p>
        </w:tc>
      </w:tr>
      <w:tr w:rsidR="00257364" w14:paraId="38E9770A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3259A0E" w14:textId="77777777" w:rsidR="00257364" w:rsidRDefault="00257364" w:rsidP="002573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34940931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6405" w:type="dxa"/>
            <w:gridSpan w:val="3"/>
          </w:tcPr>
          <w:p w14:paraId="2E316B2D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57364" w14:paraId="76A41E04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F887E5E" w14:textId="77777777" w:rsidR="00257364" w:rsidRDefault="00257364" w:rsidP="002573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6264BDC7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6405" w:type="dxa"/>
            <w:gridSpan w:val="3"/>
          </w:tcPr>
          <w:p w14:paraId="4DD16F35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Korte beschrijving van de in onderaanneming uitgevoerde werkzaamheden</w:t>
            </w:r>
          </w:p>
        </w:tc>
      </w:tr>
      <w:tr w:rsidR="00257364" w14:paraId="7B121ACF" w14:textId="77777777" w:rsidTr="0008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1207086" w14:textId="77777777" w:rsidR="00257364" w:rsidRDefault="00257364" w:rsidP="002573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74" w:type="dxa"/>
            <w:vMerge/>
          </w:tcPr>
          <w:p w14:paraId="24897BE7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6405" w:type="dxa"/>
            <w:gridSpan w:val="3"/>
          </w:tcPr>
          <w:p w14:paraId="496321BD" w14:textId="77777777" w:rsidR="00257364" w:rsidRDefault="00257364" w:rsidP="00257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009B7E86" w14:textId="77777777" w:rsidR="00086363" w:rsidRDefault="00086363">
      <w:pPr>
        <w:spacing w:after="0"/>
        <w:rPr>
          <w:rFonts w:ascii="Arial" w:hAnsi="Arial" w:cs="Arial"/>
          <w:sz w:val="20"/>
        </w:rPr>
      </w:pPr>
    </w:p>
    <w:tbl>
      <w:tblPr>
        <w:tblW w:w="921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5662"/>
      </w:tblGrid>
      <w:tr w:rsidR="00BE30F0" w:rsidRPr="003609B4" w14:paraId="1C0C631A" w14:textId="77777777" w:rsidTr="00913A71">
        <w:trPr>
          <w:tblHeader/>
        </w:trPr>
        <w:tc>
          <w:tcPr>
            <w:tcW w:w="9214" w:type="dxa"/>
            <w:gridSpan w:val="2"/>
            <w:shd w:val="clear" w:color="auto" w:fill="auto"/>
            <w:vAlign w:val="center"/>
          </w:tcPr>
          <w:p w14:paraId="68518FF4" w14:textId="1012B21A" w:rsidR="00BE30F0" w:rsidRPr="00BE30F0" w:rsidRDefault="00A26DD7" w:rsidP="00A26DD7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De</w:t>
            </w:r>
            <w:r w:rsidR="00BE30F0">
              <w:rPr>
                <w:rFonts w:ascii="Arial" w:hAnsi="Arial" w:cs="Arial"/>
                <w:color w:val="000000"/>
                <w:sz w:val="20"/>
              </w:rPr>
              <w:t xml:space="preserve"> i</w:t>
            </w:r>
            <w:r w:rsidR="00BE30F0" w:rsidRPr="00BE30F0">
              <w:rPr>
                <w:rFonts w:ascii="Arial" w:hAnsi="Arial" w:cs="Arial"/>
                <w:color w:val="000000"/>
                <w:sz w:val="20"/>
              </w:rPr>
              <w:t>nschrijver</w:t>
            </w:r>
            <w:r w:rsidR="00BE30F0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</w:rPr>
              <w:t>………………………………..</w:t>
            </w:r>
            <w:r w:rsidR="00BE30F0" w:rsidRPr="00BE30F0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BE30F0" w:rsidRPr="00BE30F0">
              <w:rPr>
                <w:rFonts w:ascii="Arial" w:hAnsi="Arial" w:cs="Arial"/>
                <w:sz w:val="20"/>
              </w:rPr>
              <w:t xml:space="preserve">verklaart ondergetekende, uit hoofde van zijn functie, het bovenstaande naar waarheid te hebben ingevuld: </w:t>
            </w:r>
          </w:p>
        </w:tc>
      </w:tr>
      <w:tr w:rsidR="00BE30F0" w:rsidRPr="003609B4" w14:paraId="3B44EF7B" w14:textId="77777777" w:rsidTr="00913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52" w:type="dxa"/>
            <w:shd w:val="clear" w:color="auto" w:fill="auto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2242AB1F" w14:textId="77777777" w:rsidR="00BE30F0" w:rsidRPr="00BE30F0" w:rsidRDefault="00BE30F0" w:rsidP="00913A71">
            <w:pPr>
              <w:rPr>
                <w:rFonts w:ascii="Arial" w:hAnsi="Arial" w:cs="Arial"/>
                <w:bCs/>
                <w:kern w:val="2"/>
                <w:sz w:val="20"/>
              </w:rPr>
            </w:pPr>
            <w:r w:rsidRPr="00BE30F0">
              <w:rPr>
                <w:rFonts w:ascii="Arial" w:hAnsi="Arial" w:cs="Arial"/>
                <w:bCs/>
                <w:kern w:val="2"/>
                <w:sz w:val="20"/>
              </w:rPr>
              <w:t xml:space="preserve">Naam tekenbevoegde functionaris </w:t>
            </w:r>
            <w:r w:rsidRPr="00BE30F0">
              <w:rPr>
                <w:rStyle w:val="Voetnootmarkering"/>
                <w:rFonts w:ascii="Arial" w:hAnsi="Arial" w:cs="Arial"/>
                <w:bCs/>
                <w:kern w:val="2"/>
                <w:sz w:val="20"/>
              </w:rPr>
              <w:footnoteReference w:id="1"/>
            </w:r>
            <w:r w:rsidRPr="00BE30F0">
              <w:rPr>
                <w:rFonts w:ascii="Arial" w:hAnsi="Arial" w:cs="Arial"/>
                <w:bCs/>
                <w:kern w:val="2"/>
                <w:sz w:val="20"/>
              </w:rPr>
              <w:t>)</w:t>
            </w:r>
          </w:p>
        </w:tc>
        <w:tc>
          <w:tcPr>
            <w:tcW w:w="5662" w:type="dxa"/>
            <w:shd w:val="clear" w:color="auto" w:fill="auto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72AB9375" w14:textId="77777777" w:rsidR="00BE30F0" w:rsidRPr="00BE30F0" w:rsidRDefault="00BE30F0" w:rsidP="00913A71">
            <w:pPr>
              <w:rPr>
                <w:rFonts w:ascii="Arial" w:hAnsi="Arial" w:cs="Arial"/>
                <w:bCs/>
                <w:kern w:val="2"/>
                <w:sz w:val="20"/>
              </w:rPr>
            </w:pPr>
          </w:p>
        </w:tc>
      </w:tr>
      <w:tr w:rsidR="00BE30F0" w:rsidRPr="003609B4" w14:paraId="5E156187" w14:textId="77777777" w:rsidTr="00913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52" w:type="dxa"/>
            <w:shd w:val="clear" w:color="auto" w:fill="auto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5EA424D0" w14:textId="77777777" w:rsidR="00BE30F0" w:rsidRPr="00BE30F0" w:rsidRDefault="00BE30F0" w:rsidP="00913A71">
            <w:pPr>
              <w:pStyle w:val="Eindnoottekst"/>
              <w:rPr>
                <w:rFonts w:ascii="Arial" w:hAnsi="Arial" w:cs="Arial"/>
                <w:kern w:val="2"/>
              </w:rPr>
            </w:pPr>
            <w:r w:rsidRPr="00BE30F0">
              <w:rPr>
                <w:rFonts w:ascii="Arial" w:hAnsi="Arial" w:cs="Arial"/>
                <w:kern w:val="2"/>
              </w:rPr>
              <w:t>Datum van ondertekening:</w:t>
            </w:r>
          </w:p>
        </w:tc>
        <w:tc>
          <w:tcPr>
            <w:tcW w:w="5662" w:type="dxa"/>
            <w:shd w:val="clear" w:color="auto" w:fill="auto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5A252550" w14:textId="77777777" w:rsidR="00BE30F0" w:rsidRPr="00BE30F0" w:rsidRDefault="00BE30F0" w:rsidP="00913A71">
            <w:pPr>
              <w:pStyle w:val="Eindnoottekst"/>
              <w:rPr>
                <w:rFonts w:ascii="Arial" w:hAnsi="Arial" w:cs="Arial"/>
                <w:kern w:val="2"/>
              </w:rPr>
            </w:pPr>
          </w:p>
        </w:tc>
      </w:tr>
      <w:tr w:rsidR="00BE30F0" w:rsidRPr="003609B4" w14:paraId="72E48B5A" w14:textId="77777777" w:rsidTr="00913A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0"/>
        </w:trPr>
        <w:tc>
          <w:tcPr>
            <w:tcW w:w="3552" w:type="dxa"/>
            <w:tcBorders>
              <w:top w:val="nil"/>
            </w:tcBorders>
            <w:shd w:val="clear" w:color="auto" w:fill="auto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754B4E5C" w14:textId="77777777" w:rsidR="00BE30F0" w:rsidRPr="00BE30F0" w:rsidRDefault="00BE30F0" w:rsidP="00913A71">
            <w:pPr>
              <w:pStyle w:val="Eindnoottekst"/>
              <w:rPr>
                <w:rFonts w:ascii="Arial" w:hAnsi="Arial" w:cs="Arial"/>
                <w:kern w:val="2"/>
              </w:rPr>
            </w:pPr>
            <w:r w:rsidRPr="00BE30F0">
              <w:rPr>
                <w:rFonts w:ascii="Arial" w:hAnsi="Arial" w:cs="Arial"/>
                <w:kern w:val="2"/>
              </w:rPr>
              <w:t>Handtekening:</w:t>
            </w:r>
          </w:p>
          <w:p w14:paraId="650A02DA" w14:textId="77777777" w:rsidR="00BE30F0" w:rsidRPr="00BE30F0" w:rsidRDefault="00BE30F0" w:rsidP="00913A71">
            <w:pPr>
              <w:pStyle w:val="Eindnoottekst"/>
              <w:rPr>
                <w:rFonts w:ascii="Arial" w:hAnsi="Arial" w:cs="Arial"/>
                <w:kern w:val="2"/>
              </w:rPr>
            </w:pPr>
          </w:p>
        </w:tc>
        <w:tc>
          <w:tcPr>
            <w:tcW w:w="5662" w:type="dxa"/>
            <w:shd w:val="clear" w:color="auto" w:fill="auto"/>
            <w:tcMar>
              <w:top w:w="57" w:type="dxa"/>
              <w:left w:w="70" w:type="dxa"/>
              <w:bottom w:w="57" w:type="dxa"/>
              <w:right w:w="70" w:type="dxa"/>
            </w:tcMar>
          </w:tcPr>
          <w:p w14:paraId="4C1C4088" w14:textId="77777777" w:rsidR="00BE30F0" w:rsidRPr="00BE30F0" w:rsidRDefault="00BE30F0" w:rsidP="00913A71">
            <w:pPr>
              <w:pStyle w:val="Eindnoottekst"/>
              <w:rPr>
                <w:rFonts w:ascii="Arial" w:hAnsi="Arial" w:cs="Arial"/>
                <w:kern w:val="2"/>
              </w:rPr>
            </w:pPr>
          </w:p>
        </w:tc>
      </w:tr>
    </w:tbl>
    <w:p w14:paraId="44C2F5C1" w14:textId="77777777" w:rsidR="00086363" w:rsidRDefault="00086363">
      <w:pPr>
        <w:rPr>
          <w:rFonts w:ascii="Corbel" w:hAnsi="Corbel"/>
          <w:sz w:val="20"/>
        </w:rPr>
      </w:pPr>
    </w:p>
    <w:p w14:paraId="065AC2E9" w14:textId="77777777" w:rsidR="00BE30F0" w:rsidRDefault="00BE30F0">
      <w:pPr>
        <w:rPr>
          <w:rFonts w:ascii="Corbel" w:hAnsi="Corbel"/>
          <w:sz w:val="20"/>
        </w:rPr>
      </w:pPr>
      <w:r w:rsidRPr="003609B4">
        <w:rPr>
          <w:rStyle w:val="Voetnootmarkering"/>
          <w:rFonts w:cs="Arial"/>
          <w:szCs w:val="18"/>
        </w:rPr>
        <w:footnoteRef/>
      </w:r>
      <w:r w:rsidRPr="003609B4">
        <w:rPr>
          <w:rFonts w:cs="Arial"/>
          <w:szCs w:val="18"/>
        </w:rPr>
        <w:t xml:space="preserve"> </w:t>
      </w:r>
      <w:r w:rsidRPr="003609B4">
        <w:rPr>
          <w:rStyle w:val="IngesprongenTekstChar"/>
          <w:rFonts w:ascii="Arial" w:hAnsi="Arial" w:cs="Arial"/>
          <w:szCs w:val="18"/>
        </w:rPr>
        <w:t>Blijkend uit de inschrijving in het nationaal Handelsregister of uit een bijgevoegde volmacht.</w:t>
      </w:r>
    </w:p>
    <w:sectPr w:rsidR="00BE30F0" w:rsidSect="00FC30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1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B13825" w14:textId="77777777" w:rsidR="008F574B" w:rsidRDefault="008F574B">
      <w:r>
        <w:separator/>
      </w:r>
    </w:p>
    <w:p w14:paraId="6AC3BA95" w14:textId="77777777" w:rsidR="008F574B" w:rsidRDefault="008F574B"/>
    <w:p w14:paraId="71D9C97B" w14:textId="77777777" w:rsidR="008F574B" w:rsidRDefault="008F574B"/>
  </w:endnote>
  <w:endnote w:type="continuationSeparator" w:id="0">
    <w:p w14:paraId="437CE6C8" w14:textId="77777777" w:rsidR="008F574B" w:rsidRDefault="008F574B">
      <w:r>
        <w:continuationSeparator/>
      </w:r>
    </w:p>
    <w:p w14:paraId="29AE6511" w14:textId="77777777" w:rsidR="008F574B" w:rsidRDefault="008F574B"/>
    <w:p w14:paraId="226811EC" w14:textId="77777777" w:rsidR="008F574B" w:rsidRDefault="008F5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yriad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7C356" w14:textId="77777777" w:rsidR="00A26DD7" w:rsidRDefault="00A26D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6A5DF8" w14:textId="1F88E3DF" w:rsidR="00086363" w:rsidRDefault="004D2B0A">
    <w:pPr>
      <w:tabs>
        <w:tab w:val="right" w:pos="9071"/>
      </w:tabs>
      <w:spacing w:after="0"/>
      <w:jc w:val="right"/>
      <w:rPr>
        <w:rFonts w:ascii="Corbel" w:hAnsi="Corbel" w:cs="Arial"/>
        <w:color w:val="000000" w:themeColor="text1"/>
        <w:sz w:val="16"/>
        <w:szCs w:val="16"/>
      </w:rPr>
    </w:pPr>
    <w:r>
      <w:rPr>
        <w:rFonts w:ascii="Corbel" w:hAnsi="Corbel" w:cs="Arial"/>
        <w:color w:val="000000" w:themeColor="text1"/>
        <w:sz w:val="16"/>
        <w:szCs w:val="16"/>
      </w:rPr>
      <w:t>HB Adviesbureau</w:t>
    </w:r>
    <w:r>
      <w:rPr>
        <w:rFonts w:ascii="Corbel" w:hAnsi="Corbel" w:cs="Arial"/>
        <w:color w:val="000000" w:themeColor="text1"/>
        <w:sz w:val="16"/>
        <w:szCs w:val="16"/>
      </w:rPr>
      <w:tab/>
      <w:t xml:space="preserve">pagina </w:t>
    </w:r>
    <w:r>
      <w:rPr>
        <w:rFonts w:ascii="Corbel" w:hAnsi="Corbel" w:cs="Arial"/>
        <w:color w:val="000000" w:themeColor="text1"/>
        <w:sz w:val="16"/>
        <w:szCs w:val="16"/>
      </w:rPr>
      <w:fldChar w:fldCharType="begin"/>
    </w:r>
    <w:r>
      <w:rPr>
        <w:rFonts w:ascii="Corbel" w:hAnsi="Corbel" w:cs="Arial"/>
        <w:color w:val="000000" w:themeColor="text1"/>
        <w:sz w:val="16"/>
        <w:szCs w:val="16"/>
      </w:rPr>
      <w:instrText xml:space="preserve"> PAGE </w:instrText>
    </w:r>
    <w:r>
      <w:rPr>
        <w:rFonts w:ascii="Corbel" w:hAnsi="Corbel" w:cs="Arial"/>
        <w:color w:val="000000" w:themeColor="text1"/>
        <w:sz w:val="16"/>
        <w:szCs w:val="16"/>
      </w:rPr>
      <w:fldChar w:fldCharType="separate"/>
    </w:r>
    <w:r w:rsidR="00CA293F">
      <w:rPr>
        <w:rFonts w:ascii="Corbel" w:hAnsi="Corbel" w:cs="Arial"/>
        <w:noProof/>
        <w:color w:val="000000" w:themeColor="text1"/>
        <w:sz w:val="16"/>
        <w:szCs w:val="16"/>
      </w:rPr>
      <w:t>1</w:t>
    </w:r>
    <w:r>
      <w:rPr>
        <w:rFonts w:ascii="Corbel" w:hAnsi="Corbel" w:cs="Arial"/>
        <w:color w:val="000000" w:themeColor="text1"/>
        <w:sz w:val="16"/>
        <w:szCs w:val="16"/>
      </w:rPr>
      <w:fldChar w:fldCharType="end"/>
    </w:r>
    <w:r>
      <w:rPr>
        <w:rFonts w:ascii="Corbel" w:hAnsi="Corbel" w:cs="Arial"/>
        <w:color w:val="000000" w:themeColor="text1"/>
        <w:sz w:val="16"/>
        <w:szCs w:val="16"/>
      </w:rPr>
      <w:t xml:space="preserve"> van </w:t>
    </w:r>
    <w:r>
      <w:rPr>
        <w:rFonts w:ascii="Corbel" w:hAnsi="Corbel" w:cs="Arial"/>
        <w:color w:val="000000" w:themeColor="text1"/>
        <w:sz w:val="16"/>
        <w:szCs w:val="16"/>
      </w:rPr>
      <w:fldChar w:fldCharType="begin"/>
    </w:r>
    <w:r>
      <w:rPr>
        <w:rFonts w:ascii="Corbel" w:hAnsi="Corbel" w:cs="Arial"/>
        <w:color w:val="000000" w:themeColor="text1"/>
        <w:sz w:val="16"/>
        <w:szCs w:val="16"/>
      </w:rPr>
      <w:instrText xml:space="preserve"> NUMPAGES </w:instrText>
    </w:r>
    <w:r>
      <w:rPr>
        <w:rFonts w:ascii="Corbel" w:hAnsi="Corbel" w:cs="Arial"/>
        <w:color w:val="000000" w:themeColor="text1"/>
        <w:sz w:val="16"/>
        <w:szCs w:val="16"/>
      </w:rPr>
      <w:fldChar w:fldCharType="separate"/>
    </w:r>
    <w:r w:rsidR="00CA293F">
      <w:rPr>
        <w:rFonts w:ascii="Corbel" w:hAnsi="Corbel" w:cs="Arial"/>
        <w:noProof/>
        <w:color w:val="000000" w:themeColor="text1"/>
        <w:sz w:val="16"/>
        <w:szCs w:val="16"/>
      </w:rPr>
      <w:t>2</w:t>
    </w:r>
    <w:r>
      <w:rPr>
        <w:rFonts w:ascii="Corbel" w:hAnsi="Corbel" w:cs="Arial"/>
        <w:color w:val="000000" w:themeColor="text1"/>
        <w:sz w:val="16"/>
        <w:szCs w:val="16"/>
      </w:rPr>
      <w:fldChar w:fldCharType="end"/>
    </w:r>
  </w:p>
  <w:p w14:paraId="68A393AF" w14:textId="77777777" w:rsidR="00086363" w:rsidRDefault="004D2B0A">
    <w:pPr>
      <w:spacing w:after="0"/>
      <w:rPr>
        <w:rFonts w:ascii="Corbel" w:hAnsi="Corbel"/>
        <w:color w:val="000000" w:themeColor="text1"/>
        <w:sz w:val="16"/>
        <w:szCs w:val="16"/>
      </w:rPr>
    </w:pPr>
    <w:r>
      <w:rPr>
        <w:rFonts w:ascii="Corbel" w:hAnsi="Corbel" w:cs="Arial"/>
        <w:color w:val="000000" w:themeColor="text1"/>
        <w:sz w:val="16"/>
        <w:szCs w:val="16"/>
      </w:rPr>
      <w:t xml:space="preserve">Referenties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E5C00" w14:textId="77777777" w:rsidR="00A26DD7" w:rsidRDefault="00A26D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4174B" w14:textId="77777777" w:rsidR="008F574B" w:rsidRDefault="008F574B">
      <w:r>
        <w:separator/>
      </w:r>
    </w:p>
    <w:p w14:paraId="492E905B" w14:textId="77777777" w:rsidR="008F574B" w:rsidRDefault="008F574B"/>
    <w:p w14:paraId="1A64D36B" w14:textId="77777777" w:rsidR="008F574B" w:rsidRDefault="008F574B"/>
  </w:footnote>
  <w:footnote w:type="continuationSeparator" w:id="0">
    <w:p w14:paraId="51C737F2" w14:textId="77777777" w:rsidR="008F574B" w:rsidRDefault="008F574B">
      <w:r>
        <w:continuationSeparator/>
      </w:r>
    </w:p>
    <w:p w14:paraId="62BA2DBB" w14:textId="77777777" w:rsidR="008F574B" w:rsidRDefault="008F574B"/>
    <w:p w14:paraId="1B795194" w14:textId="77777777" w:rsidR="008F574B" w:rsidRDefault="008F574B"/>
  </w:footnote>
  <w:footnote w:id="1">
    <w:p w14:paraId="7C73A971" w14:textId="77777777" w:rsidR="00BE30F0" w:rsidRPr="003609B4" w:rsidRDefault="00BE30F0" w:rsidP="00BE30F0">
      <w:pPr>
        <w:tabs>
          <w:tab w:val="left" w:pos="180"/>
        </w:tabs>
        <w:rPr>
          <w:rFonts w:cs="Arial"/>
          <w:szCs w:val="18"/>
        </w:rPr>
      </w:pPr>
      <w:r w:rsidRPr="003609B4">
        <w:rPr>
          <w:rStyle w:val="Voetnootmarkering"/>
          <w:rFonts w:cs="Arial"/>
          <w:szCs w:val="18"/>
        </w:rPr>
        <w:footnoteRef/>
      </w:r>
      <w:r w:rsidRPr="003609B4">
        <w:rPr>
          <w:rFonts w:cs="Arial"/>
          <w:szCs w:val="18"/>
        </w:rPr>
        <w:t xml:space="preserve"> </w:t>
      </w:r>
      <w:r w:rsidRPr="003609B4">
        <w:rPr>
          <w:rStyle w:val="IngesprongenTekstChar"/>
          <w:rFonts w:ascii="Arial" w:hAnsi="Arial" w:cs="Arial"/>
          <w:szCs w:val="18"/>
        </w:rPr>
        <w:t>Blijkend uit de inschrijving in het nationaal Handelsregister of uit een bijgevoegde volmacht.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47273" w14:textId="77777777" w:rsidR="00086363" w:rsidRDefault="00086363"/>
  <w:p w14:paraId="1C3780E5" w14:textId="77777777" w:rsidR="00086363" w:rsidRDefault="000863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E6E13" w14:textId="2FD21300" w:rsidR="00086363" w:rsidRDefault="00A26DD7">
    <w:pPr>
      <w:pStyle w:val="Koptekst"/>
    </w:pPr>
    <w:r>
      <w:rPr>
        <w:noProof/>
      </w:rPr>
      <w:drawing>
        <wp:inline distT="0" distB="0" distL="0" distR="0" wp14:anchorId="292FAF9B" wp14:editId="259EF479">
          <wp:extent cx="1082649" cy="551669"/>
          <wp:effectExtent l="0" t="0" r="381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ED_organisati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517" cy="561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9EE86" w14:textId="77777777" w:rsidR="00086363" w:rsidRDefault="00086363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49.55pt;height:49.5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A7E35"/>
    <w:multiLevelType w:val="hybridMultilevel"/>
    <w:tmpl w:val="315AB8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B430C0"/>
    <w:multiLevelType w:val="hybridMultilevel"/>
    <w:tmpl w:val="BEF66D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2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6"/>
  </w:num>
  <w:num w:numId="9">
    <w:abstractNumId w:val="12"/>
  </w:num>
  <w:num w:numId="10">
    <w:abstractNumId w:val="9"/>
  </w:num>
  <w:num w:numId="11">
    <w:abstractNumId w:val="44"/>
  </w:num>
  <w:num w:numId="12">
    <w:abstractNumId w:val="31"/>
  </w:num>
  <w:num w:numId="13">
    <w:abstractNumId w:val="28"/>
  </w:num>
  <w:num w:numId="14">
    <w:abstractNumId w:val="5"/>
  </w:num>
  <w:num w:numId="15">
    <w:abstractNumId w:val="30"/>
  </w:num>
  <w:num w:numId="16">
    <w:abstractNumId w:val="15"/>
  </w:num>
  <w:num w:numId="17">
    <w:abstractNumId w:val="40"/>
  </w:num>
  <w:num w:numId="18">
    <w:abstractNumId w:val="18"/>
  </w:num>
  <w:num w:numId="19">
    <w:abstractNumId w:val="22"/>
  </w:num>
  <w:num w:numId="20">
    <w:abstractNumId w:val="41"/>
  </w:num>
  <w:num w:numId="21">
    <w:abstractNumId w:val="27"/>
  </w:num>
  <w:num w:numId="22">
    <w:abstractNumId w:val="16"/>
  </w:num>
  <w:num w:numId="23">
    <w:abstractNumId w:val="42"/>
  </w:num>
  <w:num w:numId="24">
    <w:abstractNumId w:val="36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9"/>
  </w:num>
  <w:num w:numId="30">
    <w:abstractNumId w:val="34"/>
  </w:num>
  <w:num w:numId="31">
    <w:abstractNumId w:val="10"/>
  </w:num>
  <w:num w:numId="32">
    <w:abstractNumId w:val="32"/>
  </w:num>
  <w:num w:numId="33">
    <w:abstractNumId w:val="38"/>
  </w:num>
  <w:num w:numId="34">
    <w:abstractNumId w:val="3"/>
  </w:num>
  <w:num w:numId="35">
    <w:abstractNumId w:val="39"/>
  </w:num>
  <w:num w:numId="36">
    <w:abstractNumId w:val="25"/>
  </w:num>
  <w:num w:numId="37">
    <w:abstractNumId w:val="37"/>
  </w:num>
  <w:num w:numId="38">
    <w:abstractNumId w:val="21"/>
  </w:num>
  <w:num w:numId="39">
    <w:abstractNumId w:val="33"/>
  </w:num>
  <w:num w:numId="40">
    <w:abstractNumId w:val="14"/>
  </w:num>
  <w:num w:numId="41">
    <w:abstractNumId w:val="43"/>
  </w:num>
  <w:num w:numId="42">
    <w:abstractNumId w:val="9"/>
  </w:num>
  <w:num w:numId="43">
    <w:abstractNumId w:val="9"/>
  </w:num>
  <w:num w:numId="44">
    <w:abstractNumId w:val="11"/>
  </w:num>
  <w:num w:numId="45">
    <w:abstractNumId w:val="23"/>
  </w:num>
  <w:num w:numId="46">
    <w:abstractNumId w:val="20"/>
  </w:num>
  <w:num w:numId="47">
    <w:abstractNumId w:val="3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8F574B"/>
    <w:rsid w:val="00076ABB"/>
    <w:rsid w:val="00086363"/>
    <w:rsid w:val="000959B3"/>
    <w:rsid w:val="00257364"/>
    <w:rsid w:val="003919D7"/>
    <w:rsid w:val="004B198A"/>
    <w:rsid w:val="004D2B0A"/>
    <w:rsid w:val="00820D88"/>
    <w:rsid w:val="008F574B"/>
    <w:rsid w:val="00A26DD7"/>
    <w:rsid w:val="00B95D35"/>
    <w:rsid w:val="00BE30F0"/>
    <w:rsid w:val="00CA293F"/>
    <w:rsid w:val="00D5223B"/>
    <w:rsid w:val="00FC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88EC50"/>
  <w15:docId w15:val="{B967B63C-59E9-48E5-BEA5-295CBCAE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pPr>
      <w:numPr>
        <w:numId w:val="7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Pr>
      <w:rFonts w:ascii="Arial" w:hAnsi="Arial"/>
      <w:sz w:val="18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pPr>
      <w:numPr>
        <w:numId w:val="4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pPr>
      <w:numPr>
        <w:numId w:val="5"/>
      </w:numPr>
    </w:pPr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pPr>
      <w:numPr>
        <w:numId w:val="6"/>
      </w:numPr>
    </w:pPr>
  </w:style>
  <w:style w:type="character" w:customStyle="1" w:styleId="VoettekstChar">
    <w:name w:val="Voettekst Char"/>
    <w:link w:val="Voettekst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pPr>
      <w:numPr>
        <w:numId w:val="1"/>
      </w:numPr>
      <w:spacing w:before="120"/>
    </w:pPr>
  </w:style>
  <w:style w:type="paragraph" w:customStyle="1" w:styleId="Wensen">
    <w:name w:val="Wensen"/>
    <w:basedOn w:val="Eisen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semiHidden/>
    <w:rPr>
      <w:sz w:val="20"/>
      <w:lang w:eastAsia="en-US"/>
    </w:rPr>
  </w:style>
  <w:style w:type="character" w:styleId="Eindnootmarkering">
    <w:name w:val="endnote reference"/>
    <w:semiHidden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pPr>
      <w:numPr>
        <w:numId w:val="2"/>
      </w:numPr>
    </w:pPr>
  </w:style>
  <w:style w:type="character" w:styleId="GevolgdeHyperlink">
    <w:name w:val="FollowedHyperlink"/>
    <w:basedOn w:val="Standaardalinea-lettertype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IngesprongenTekst">
    <w:name w:val="Ingesprongen Tekst"/>
    <w:basedOn w:val="Standaard"/>
    <w:link w:val="IngesprongenTekstChar"/>
    <w:autoRedefine/>
    <w:rsid w:val="00BE30F0"/>
    <w:pPr>
      <w:spacing w:after="0" w:line="284" w:lineRule="exact"/>
      <w:ind w:left="284"/>
    </w:pPr>
    <w:rPr>
      <w:rFonts w:ascii="Myriad" w:hAnsi="Myriad"/>
      <w:sz w:val="20"/>
      <w:lang w:eastAsia="en-US"/>
    </w:rPr>
  </w:style>
  <w:style w:type="character" w:customStyle="1" w:styleId="IngesprongenTekstChar">
    <w:name w:val="Ingesprongen Tekst Char"/>
    <w:link w:val="IngesprongenTekst"/>
    <w:locked/>
    <w:rsid w:val="00BE30F0"/>
    <w:rPr>
      <w:rFonts w:ascii="Myriad" w:hAnsi="Myriad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E30F0"/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\AppData\Local\Microsoft\Windows\INetCache\Content.Outlook\W6UNMGLD\Bijlage%20G%20Model%20opgave%20referenties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4EF447-8DA0-48F0-9213-46F9EC696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Model opgave referenties.dotx</Template>
  <TotalTime>0</TotalTime>
  <Pages>2</Pages>
  <Words>190</Words>
  <Characters>1265</Characters>
  <Application>Microsoft Office Word</Application>
  <DocSecurity>4</DocSecurity>
  <Lines>119</Lines>
  <Paragraphs>55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1426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Admiraal</dc:creator>
  <cp:lastModifiedBy>Wouter Bakker</cp:lastModifiedBy>
  <cp:revision>2</cp:revision>
  <cp:lastPrinted>2017-11-29T16:08:00Z</cp:lastPrinted>
  <dcterms:created xsi:type="dcterms:W3CDTF">2021-07-19T12:02:00Z</dcterms:created>
  <dcterms:modified xsi:type="dcterms:W3CDTF">2021-07-19T12:02:00Z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mzdDocumentId">
    <vt:lpwstr>617434</vt:lpwstr>
  </property>
  <property fmtid="{D5CDD505-2E9C-101B-9397-08002B2CF9AE}" pid="9" name="mzdDocumentBlobId">
    <vt:lpwstr>1151111</vt:lpwstr>
  </property>
  <property fmtid="{D5CDD505-2E9C-101B-9397-08002B2CF9AE}" pid="10" name="mzdZaaknummer">
    <vt:lpwstr>0</vt:lpwstr>
  </property>
  <property fmtid="{D5CDD505-2E9C-101B-9397-08002B2CF9AE}" pid="11" name="mzdDocumentType">
    <vt:lpwstr>0</vt:lpwstr>
  </property>
  <property fmtid="{D5CDD505-2E9C-101B-9397-08002B2CF9AE}" pid="12" name="MSIP_Label_1a718395-49d7-446a-8106-6756e5d3d588_Enabled">
    <vt:lpwstr>true</vt:lpwstr>
  </property>
  <property fmtid="{D5CDD505-2E9C-101B-9397-08002B2CF9AE}" pid="13" name="MSIP_Label_1a718395-49d7-446a-8106-6756e5d3d588_SetDate">
    <vt:lpwstr>2021-07-19T11:50:41Z</vt:lpwstr>
  </property>
  <property fmtid="{D5CDD505-2E9C-101B-9397-08002B2CF9AE}" pid="14" name="MSIP_Label_1a718395-49d7-446a-8106-6756e5d3d588_Method">
    <vt:lpwstr>Standard</vt:lpwstr>
  </property>
  <property fmtid="{D5CDD505-2E9C-101B-9397-08002B2CF9AE}" pid="15" name="MSIP_Label_1a718395-49d7-446a-8106-6756e5d3d588_Name">
    <vt:lpwstr>1-Basis Niveau</vt:lpwstr>
  </property>
  <property fmtid="{D5CDD505-2E9C-101B-9397-08002B2CF9AE}" pid="16" name="MSIP_Label_1a718395-49d7-446a-8106-6756e5d3d588_SiteId">
    <vt:lpwstr>476a641b-841a-4350-b906-22d459b1bbaf</vt:lpwstr>
  </property>
  <property fmtid="{D5CDD505-2E9C-101B-9397-08002B2CF9AE}" pid="17" name="MSIP_Label_1a718395-49d7-446a-8106-6756e5d3d588_ActionId">
    <vt:lpwstr>6c9b60f0-a798-4489-9706-4e18eb3314ea</vt:lpwstr>
  </property>
  <property fmtid="{D5CDD505-2E9C-101B-9397-08002B2CF9AE}" pid="18" name="MSIP_Label_1a718395-49d7-446a-8106-6756e5d3d588_ContentBits">
    <vt:lpwstr>0</vt:lpwstr>
  </property>
</Properties>
</file>