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F3F43" w14:textId="77777777" w:rsidR="003A5D7B" w:rsidRPr="009F209B" w:rsidRDefault="003A5D7B" w:rsidP="003A5D7B">
      <w:pPr>
        <w:pStyle w:val="Titelrapport"/>
      </w:pPr>
      <w:r>
        <w:rPr>
          <w:bdr w:val="nil"/>
        </w:rPr>
        <w:t>O</w:t>
      </w:r>
      <w:r w:rsidR="004F2ACB">
        <w:rPr>
          <w:bdr w:val="nil"/>
        </w:rPr>
        <w:t>pgave referenties</w:t>
      </w:r>
    </w:p>
    <w:p w14:paraId="6FCAD497" w14:textId="77777777" w:rsidR="009615C8" w:rsidRPr="00EB35BD" w:rsidRDefault="009A04C0" w:rsidP="009615C8">
      <w:pPr>
        <w:pStyle w:val="Ondertitelrapport"/>
        <w:rPr>
          <w:szCs w:val="24"/>
        </w:rPr>
      </w:pPr>
      <w:r>
        <w:t>Enterprise Service Management</w:t>
      </w:r>
    </w:p>
    <w:p w14:paraId="534A8A3C" w14:textId="77777777" w:rsidR="009615C8" w:rsidRDefault="009615C8" w:rsidP="003A5D7B">
      <w:r>
        <w:t xml:space="preserve">Kenmerk: </w:t>
      </w:r>
      <w:r w:rsidR="009A04C0" w:rsidRPr="00D972D7">
        <w:rPr>
          <w:rFonts w:cs="Arial"/>
        </w:rPr>
        <w:t>2020-FH-004</w:t>
      </w:r>
    </w:p>
    <w:p w14:paraId="6DA5F07E" w14:textId="77777777" w:rsidR="009615C8" w:rsidRDefault="009615C8" w:rsidP="003A5D7B">
      <w:r w:rsidRPr="004C0F51">
        <w:t xml:space="preserve">Versie </w:t>
      </w:r>
      <w:r w:rsidR="009A04C0">
        <w:t>1.0</w:t>
      </w:r>
    </w:p>
    <w:p w14:paraId="120803AB" w14:textId="77777777" w:rsidR="003F616B" w:rsidRDefault="003F616B" w:rsidP="003A5D7B"/>
    <w:p w14:paraId="58816E31" w14:textId="77777777" w:rsidR="00214DA5" w:rsidRDefault="00214DA5"/>
    <w:p w14:paraId="786D3B0B" w14:textId="77777777" w:rsidR="00214DA5" w:rsidRDefault="00214DA5" w:rsidP="00214DA5"/>
    <w:p w14:paraId="117F0EC2" w14:textId="77777777" w:rsidR="00214DA5" w:rsidRDefault="00214DA5" w:rsidP="00214DA5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 NAAM </w:t>
      </w:r>
      <w:r w:rsidR="0026739A"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265E265" w14:textId="77777777" w:rsidR="00214DA5" w:rsidRPr="0026739A" w:rsidRDefault="00214DA5" w:rsidP="0026739A"/>
    <w:p w14:paraId="29AB2631" w14:textId="77777777" w:rsidR="00214DA5" w:rsidRPr="0026739A" w:rsidRDefault="00214DA5" w:rsidP="0026739A">
      <w:r>
        <w:br w:type="page"/>
      </w:r>
    </w:p>
    <w:p w14:paraId="25E4F60D" w14:textId="77777777" w:rsidR="0008383C" w:rsidRPr="008772A0" w:rsidRDefault="0008383C" w:rsidP="0008383C">
      <w:pPr>
        <w:pStyle w:val="Kop4"/>
        <w:numPr>
          <w:ilvl w:val="0"/>
          <w:numId w:val="0"/>
        </w:numPr>
      </w:pPr>
      <w:r w:rsidRPr="008772A0">
        <w:lastRenderedPageBreak/>
        <w:t xml:space="preserve">REFERENTIEPROJECT </w:t>
      </w:r>
      <w:r w:rsidR="005A331C">
        <w:fldChar w:fldCharType="begin"/>
      </w:r>
      <w:r w:rsidR="005A331C">
        <w:instrText xml:space="preserve"> AUTONUM  \* Arabic \s " " </w:instrText>
      </w:r>
      <w:r w:rsidR="005A331C">
        <w:fldChar w:fldCharType="end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3"/>
        <w:gridCol w:w="1330"/>
        <w:gridCol w:w="2414"/>
        <w:gridCol w:w="2431"/>
      </w:tblGrid>
      <w:tr w:rsidR="0008383C" w:rsidRPr="008772A0" w14:paraId="39623FDA" w14:textId="77777777" w:rsidTr="00856470">
        <w:trPr>
          <w:trHeight w:val="397"/>
        </w:trPr>
        <w:tc>
          <w:tcPr>
            <w:tcW w:w="3113" w:type="dxa"/>
          </w:tcPr>
          <w:p w14:paraId="5BC018CD" w14:textId="77777777" w:rsidR="0008383C" w:rsidRPr="008772A0" w:rsidRDefault="0008383C" w:rsidP="00E12186">
            <w:r w:rsidRPr="008772A0">
              <w:t>Opgave referentieproject ten behoeve van:</w:t>
            </w:r>
          </w:p>
        </w:tc>
        <w:tc>
          <w:tcPr>
            <w:tcW w:w="6175" w:type="dxa"/>
            <w:gridSpan w:val="3"/>
          </w:tcPr>
          <w:p w14:paraId="7E467EB0" w14:textId="77777777" w:rsidR="00856470" w:rsidRPr="00856470" w:rsidRDefault="00856470" w:rsidP="00856470">
            <w:pPr>
              <w:spacing w:line="276" w:lineRule="auto"/>
              <w:rPr>
                <w:rFonts w:cs="Arial"/>
                <w:b/>
                <w:bCs/>
                <w:strike/>
                <w:color w:val="C00000"/>
              </w:rPr>
            </w:pPr>
            <w:r w:rsidRPr="00856470">
              <w:rPr>
                <w:rFonts w:cs="Arial"/>
                <w:b/>
                <w:bCs/>
                <w:color w:val="C00000"/>
              </w:rPr>
              <w:t>Kerncompetentie 1: Ervaring met implementeren en beheren</w:t>
            </w:r>
          </w:p>
          <w:p w14:paraId="738466A2" w14:textId="23DA06E0" w:rsidR="0008383C" w:rsidRPr="00856470" w:rsidRDefault="0008383C" w:rsidP="00E12186">
            <w:pPr>
              <w:rPr>
                <w:b/>
                <w:bCs/>
                <w:color w:val="C00000"/>
              </w:rPr>
            </w:pPr>
          </w:p>
        </w:tc>
      </w:tr>
      <w:tr w:rsidR="00856470" w:rsidRPr="008772A0" w14:paraId="02F2F0A6" w14:textId="77777777" w:rsidTr="00654BAA">
        <w:trPr>
          <w:trHeight w:val="397"/>
        </w:trPr>
        <w:tc>
          <w:tcPr>
            <w:tcW w:w="9288" w:type="dxa"/>
            <w:gridSpan w:val="4"/>
          </w:tcPr>
          <w:p w14:paraId="20F8C6E5" w14:textId="0E365E93" w:rsidR="00856470" w:rsidRPr="00856470" w:rsidRDefault="00856470" w:rsidP="00856470">
            <w:pPr>
              <w:spacing w:line="276" w:lineRule="auto"/>
              <w:rPr>
                <w:rFonts w:cs="Arial"/>
                <w:color w:val="C00000"/>
              </w:rPr>
            </w:pPr>
            <w:r w:rsidRPr="00856470">
              <w:rPr>
                <w:rFonts w:cs="Arial"/>
              </w:rPr>
              <w:t>U beschikt over de competentie om waaruit ervaring blijkt met implementeren en beheren van een Enterprise Service Management systeem, voor een organisatie binnen Nederland met minimaal 3.600 eindgebruikers, en 100 servicemedewerkers.</w:t>
            </w:r>
          </w:p>
        </w:tc>
      </w:tr>
      <w:tr w:rsidR="0008383C" w:rsidRPr="008772A0" w14:paraId="506F9BCF" w14:textId="77777777" w:rsidTr="008564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938505C" w14:textId="77777777" w:rsidR="0008383C" w:rsidRPr="008772A0" w:rsidRDefault="0008383C" w:rsidP="00E12186">
            <w:pPr>
              <w:rPr>
                <w:color w:val="C00000"/>
              </w:rPr>
            </w:pPr>
          </w:p>
        </w:tc>
      </w:tr>
      <w:tr w:rsidR="0008383C" w:rsidRPr="008772A0" w14:paraId="2EC64BB4" w14:textId="77777777" w:rsidTr="00856470">
        <w:tc>
          <w:tcPr>
            <w:tcW w:w="9288" w:type="dxa"/>
            <w:gridSpan w:val="4"/>
          </w:tcPr>
          <w:p w14:paraId="64B92B7D" w14:textId="77777777" w:rsidR="0008383C" w:rsidRPr="008772A0" w:rsidRDefault="0008383C" w:rsidP="00E12186">
            <w:r w:rsidRPr="008772A0">
              <w:rPr>
                <w:color w:val="C00000"/>
              </w:rPr>
              <w:t>Gegevens referent</w:t>
            </w:r>
          </w:p>
        </w:tc>
      </w:tr>
      <w:tr w:rsidR="0008383C" w:rsidRPr="008772A0" w14:paraId="31EC5051" w14:textId="77777777" w:rsidTr="00856470">
        <w:tc>
          <w:tcPr>
            <w:tcW w:w="4443" w:type="dxa"/>
            <w:gridSpan w:val="2"/>
          </w:tcPr>
          <w:p w14:paraId="08530472" w14:textId="77777777" w:rsidR="0008383C" w:rsidRPr="008772A0" w:rsidRDefault="0008383C" w:rsidP="00E12186">
            <w:r w:rsidRPr="008772A0">
              <w:t>Naam organisatie referent/referentieproject</w:t>
            </w:r>
          </w:p>
        </w:tc>
        <w:tc>
          <w:tcPr>
            <w:tcW w:w="4845" w:type="dxa"/>
            <w:gridSpan w:val="2"/>
          </w:tcPr>
          <w:p w14:paraId="73DE4AE6" w14:textId="77777777" w:rsidR="0008383C" w:rsidRPr="008772A0" w:rsidRDefault="0008383C" w:rsidP="00E12186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8383C" w:rsidRPr="008772A0" w14:paraId="57877CBB" w14:textId="77777777" w:rsidTr="00856470">
        <w:tc>
          <w:tcPr>
            <w:tcW w:w="4443" w:type="dxa"/>
            <w:gridSpan w:val="2"/>
          </w:tcPr>
          <w:p w14:paraId="51D20985" w14:textId="77777777" w:rsidR="0008383C" w:rsidRPr="008772A0" w:rsidRDefault="0008383C" w:rsidP="00E12186">
            <w:r w:rsidRPr="008772A0">
              <w:t>Naam contactpersoon</w:t>
            </w:r>
          </w:p>
        </w:tc>
        <w:tc>
          <w:tcPr>
            <w:tcW w:w="4845" w:type="dxa"/>
            <w:gridSpan w:val="2"/>
          </w:tcPr>
          <w:p w14:paraId="01C401D8" w14:textId="77777777" w:rsidR="0008383C" w:rsidRPr="008772A0" w:rsidRDefault="0008383C" w:rsidP="00E12186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8383C" w:rsidRPr="008772A0" w14:paraId="064193F0" w14:textId="77777777" w:rsidTr="00856470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03C8F3CC" w14:textId="77777777" w:rsidR="0008383C" w:rsidRPr="008772A0" w:rsidRDefault="0008383C" w:rsidP="00E12186">
            <w:r w:rsidRPr="008772A0">
              <w:t>E-mailadres contactpersoon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4F3D85C4" w14:textId="77777777" w:rsidR="0008383C" w:rsidRPr="008772A0" w:rsidRDefault="0008383C" w:rsidP="00E12186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8383C" w:rsidRPr="008772A0" w14:paraId="33B7A814" w14:textId="77777777" w:rsidTr="008564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CD50899" w14:textId="77777777" w:rsidR="0008383C" w:rsidRPr="008772A0" w:rsidRDefault="0008383C" w:rsidP="00E12186">
            <w:pPr>
              <w:rPr>
                <w:color w:val="C00000"/>
              </w:rPr>
            </w:pPr>
          </w:p>
        </w:tc>
      </w:tr>
      <w:tr w:rsidR="0008383C" w:rsidRPr="008772A0" w14:paraId="542F7B63" w14:textId="77777777" w:rsidTr="00856470">
        <w:tc>
          <w:tcPr>
            <w:tcW w:w="9288" w:type="dxa"/>
            <w:gridSpan w:val="4"/>
          </w:tcPr>
          <w:p w14:paraId="27B7E095" w14:textId="77777777" w:rsidR="0008383C" w:rsidRPr="008772A0" w:rsidRDefault="0008383C" w:rsidP="00E12186">
            <w:r w:rsidRPr="008772A0">
              <w:rPr>
                <w:color w:val="C00000"/>
              </w:rPr>
              <w:t>Gegevens referentieproject</w:t>
            </w:r>
          </w:p>
        </w:tc>
      </w:tr>
      <w:tr w:rsidR="0008383C" w:rsidRPr="008772A0" w14:paraId="137F0F29" w14:textId="77777777" w:rsidTr="00856470">
        <w:tc>
          <w:tcPr>
            <w:tcW w:w="4443" w:type="dxa"/>
            <w:gridSpan w:val="2"/>
          </w:tcPr>
          <w:p w14:paraId="3C9D54D7" w14:textId="77777777" w:rsidR="0008383C" w:rsidRPr="008772A0" w:rsidRDefault="0008383C" w:rsidP="00E12186">
            <w:r w:rsidRPr="008772A0">
              <w:t>Naam project</w:t>
            </w:r>
          </w:p>
        </w:tc>
        <w:tc>
          <w:tcPr>
            <w:tcW w:w="4845" w:type="dxa"/>
            <w:gridSpan w:val="2"/>
          </w:tcPr>
          <w:p w14:paraId="7ACC87B4" w14:textId="77777777" w:rsidR="0008383C" w:rsidRPr="008772A0" w:rsidRDefault="0008383C" w:rsidP="00E12186">
            <w:r w:rsidRPr="008772A0">
              <w:rPr>
                <w:color w:val="44546A" w:themeColor="text2"/>
              </w:rPr>
              <w:t>&lt;naam referentieproject&gt;</w:t>
            </w:r>
          </w:p>
        </w:tc>
      </w:tr>
      <w:tr w:rsidR="0008383C" w:rsidRPr="008772A0" w14:paraId="2D8F3F29" w14:textId="77777777" w:rsidTr="00856470">
        <w:tc>
          <w:tcPr>
            <w:tcW w:w="4443" w:type="dxa"/>
            <w:gridSpan w:val="2"/>
          </w:tcPr>
          <w:p w14:paraId="0C755AA9" w14:textId="77777777" w:rsidR="0008383C" w:rsidRPr="008772A0" w:rsidRDefault="0008383C" w:rsidP="00E12186">
            <w:r w:rsidRPr="008772A0">
              <w:t>Datum oplevering</w:t>
            </w:r>
          </w:p>
        </w:tc>
        <w:tc>
          <w:tcPr>
            <w:tcW w:w="4845" w:type="dxa"/>
            <w:gridSpan w:val="2"/>
          </w:tcPr>
          <w:p w14:paraId="0D23B2CE" w14:textId="77777777" w:rsidR="0008383C" w:rsidRPr="008772A0" w:rsidRDefault="0008383C" w:rsidP="00E12186">
            <w:r w:rsidRPr="008772A0">
              <w:rPr>
                <w:color w:val="44546A" w:themeColor="text2"/>
              </w:rPr>
              <w:t>&lt;datum oplevering referentieproject&gt;</w:t>
            </w:r>
          </w:p>
        </w:tc>
      </w:tr>
      <w:tr w:rsidR="0008383C" w:rsidRPr="008772A0" w14:paraId="3715E367" w14:textId="77777777" w:rsidTr="00856470">
        <w:trPr>
          <w:trHeight w:val="1169"/>
        </w:trPr>
        <w:tc>
          <w:tcPr>
            <w:tcW w:w="4443" w:type="dxa"/>
            <w:gridSpan w:val="2"/>
          </w:tcPr>
          <w:p w14:paraId="6B76D5D1" w14:textId="77777777" w:rsidR="0008383C" w:rsidRPr="008772A0" w:rsidRDefault="0008383C" w:rsidP="00E12186">
            <w:r w:rsidRPr="008772A0">
              <w:t>Beschrijving van het referentieproject*</w:t>
            </w:r>
          </w:p>
        </w:tc>
        <w:tc>
          <w:tcPr>
            <w:tcW w:w="4845" w:type="dxa"/>
            <w:gridSpan w:val="2"/>
          </w:tcPr>
          <w:p w14:paraId="48F5AF88" w14:textId="77777777" w:rsidR="0008383C" w:rsidRPr="008772A0" w:rsidRDefault="0008383C" w:rsidP="00E12186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&lt;korte beschrijving van het referentieproject&gt;</w:t>
            </w:r>
          </w:p>
          <w:p w14:paraId="145BD0F2" w14:textId="77777777" w:rsidR="0008383C" w:rsidRPr="008772A0" w:rsidRDefault="0008383C" w:rsidP="00E12186">
            <w:pPr>
              <w:rPr>
                <w:color w:val="44546A" w:themeColor="text2"/>
              </w:rPr>
            </w:pPr>
          </w:p>
          <w:p w14:paraId="216B93E8" w14:textId="77777777" w:rsidR="0008383C" w:rsidRPr="008772A0" w:rsidRDefault="0008383C" w:rsidP="00E12186"/>
        </w:tc>
      </w:tr>
      <w:tr w:rsidR="0008383C" w:rsidRPr="008772A0" w14:paraId="7E0391F5" w14:textId="77777777" w:rsidTr="00856470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DC1C221" w14:textId="77777777" w:rsidR="0008383C" w:rsidRPr="008772A0" w:rsidRDefault="0008383C" w:rsidP="00E12186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6D41526A" w14:textId="77777777" w:rsidR="0008383C" w:rsidRPr="008772A0" w:rsidRDefault="00237905" w:rsidP="00E12186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83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383C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83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383C" w:rsidRPr="008772A0">
              <w:t xml:space="preserve"> NEE</w:t>
            </w:r>
          </w:p>
        </w:tc>
      </w:tr>
      <w:tr w:rsidR="0008383C" w:rsidRPr="008772A0" w14:paraId="1ED79AA0" w14:textId="77777777" w:rsidTr="008564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A03621B" w14:textId="77777777" w:rsidR="0008383C" w:rsidRPr="008772A0" w:rsidRDefault="0008383C" w:rsidP="00E12186">
            <w:pPr>
              <w:rPr>
                <w:color w:val="C00000"/>
              </w:rPr>
            </w:pPr>
          </w:p>
        </w:tc>
      </w:tr>
      <w:tr w:rsidR="0008383C" w:rsidRPr="008772A0" w14:paraId="34243CD9" w14:textId="77777777" w:rsidTr="00856470">
        <w:tc>
          <w:tcPr>
            <w:tcW w:w="9288" w:type="dxa"/>
            <w:gridSpan w:val="4"/>
          </w:tcPr>
          <w:p w14:paraId="5053A66B" w14:textId="77777777" w:rsidR="0008383C" w:rsidRPr="008772A0" w:rsidRDefault="0008383C" w:rsidP="00E12186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8383C" w:rsidRPr="008772A0" w14:paraId="67EB9351" w14:textId="77777777" w:rsidTr="00856470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6D3F32D6" w14:textId="77777777" w:rsidR="0008383C" w:rsidRPr="008772A0" w:rsidRDefault="0008383C" w:rsidP="00E12186">
            <w:r w:rsidRPr="008772A0">
              <w:t>NAW onderaannemer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2C8E2C10" w14:textId="77777777" w:rsidR="0008383C" w:rsidRPr="008772A0" w:rsidRDefault="0008383C" w:rsidP="00E12186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53D2013" w14:textId="77777777" w:rsidR="0008383C" w:rsidRPr="008772A0" w:rsidRDefault="0008383C" w:rsidP="00E12186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50476EE" w14:textId="77777777" w:rsidR="0008383C" w:rsidRPr="008772A0" w:rsidRDefault="0008383C" w:rsidP="00E12186">
            <w:r w:rsidRPr="008772A0">
              <w:rPr>
                <w:color w:val="44546A" w:themeColor="text2"/>
              </w:rPr>
              <w:t>&lt;woonplaats onderaannemer&gt;</w:t>
            </w:r>
          </w:p>
          <w:p w14:paraId="4753763B" w14:textId="77777777" w:rsidR="0008383C" w:rsidRPr="008772A0" w:rsidRDefault="0008383C" w:rsidP="00E12186"/>
        </w:tc>
      </w:tr>
      <w:tr w:rsidR="0008383C" w:rsidRPr="008772A0" w14:paraId="5CA30EEE" w14:textId="77777777" w:rsidTr="008564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37F7B1E" w14:textId="77777777" w:rsidR="0008383C" w:rsidRPr="008772A0" w:rsidRDefault="0008383C" w:rsidP="00E12186"/>
        </w:tc>
      </w:tr>
      <w:tr w:rsidR="0008383C" w:rsidRPr="008772A0" w14:paraId="3FF6DEC6" w14:textId="77777777" w:rsidTr="00856470">
        <w:tc>
          <w:tcPr>
            <w:tcW w:w="9288" w:type="dxa"/>
            <w:gridSpan w:val="4"/>
          </w:tcPr>
          <w:p w14:paraId="7680A2EA" w14:textId="77777777" w:rsidR="0008383C" w:rsidRPr="008772A0" w:rsidRDefault="0008383C" w:rsidP="00E12186">
            <w:r w:rsidRPr="008772A0">
              <w:rPr>
                <w:color w:val="C00000"/>
              </w:rPr>
              <w:t>Controlevragen</w:t>
            </w:r>
          </w:p>
        </w:tc>
      </w:tr>
      <w:tr w:rsidR="0008383C" w:rsidRPr="008772A0" w14:paraId="2E0E6BE3" w14:textId="77777777" w:rsidTr="00856470">
        <w:tc>
          <w:tcPr>
            <w:tcW w:w="6857" w:type="dxa"/>
            <w:gridSpan w:val="3"/>
          </w:tcPr>
          <w:p w14:paraId="7CCD1DD4" w14:textId="77777777" w:rsidR="0008383C" w:rsidRPr="008772A0" w:rsidRDefault="0008383C" w:rsidP="00E12186">
            <w:r w:rsidRPr="008772A0">
              <w:t xml:space="preserve">Het referentieproject betrof </w:t>
            </w:r>
            <w:r w:rsidR="009A04C0">
              <w:t>p</w:t>
            </w:r>
            <w:r w:rsidR="009A04C0" w:rsidRPr="00D972D7">
              <w:rPr>
                <w:rFonts w:eastAsia="Arial" w:cs="Arial"/>
                <w:szCs w:val="20"/>
              </w:rPr>
              <w:t>rocesinrichting Impact van de migratie op de huidige omgeving</w:t>
            </w:r>
            <w:r w:rsidR="000C39E9">
              <w:rPr>
                <w:rFonts w:eastAsia="Arial" w:cs="Arial"/>
                <w:szCs w:val="20"/>
              </w:rPr>
              <w:t>?</w:t>
            </w:r>
          </w:p>
        </w:tc>
        <w:tc>
          <w:tcPr>
            <w:tcW w:w="2431" w:type="dxa"/>
          </w:tcPr>
          <w:p w14:paraId="63FE4E4A" w14:textId="77777777" w:rsidR="0008383C" w:rsidRPr="008772A0" w:rsidRDefault="00237905" w:rsidP="00E12186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6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383C" w:rsidRPr="008772A0">
              <w:t xml:space="preserve"> JA</w:t>
            </w:r>
          </w:p>
        </w:tc>
      </w:tr>
      <w:tr w:rsidR="0008383C" w:rsidRPr="008772A0" w14:paraId="3E0B89DC" w14:textId="77777777" w:rsidTr="00856470">
        <w:tc>
          <w:tcPr>
            <w:tcW w:w="6857" w:type="dxa"/>
            <w:gridSpan w:val="3"/>
          </w:tcPr>
          <w:p w14:paraId="7A4DB8BB" w14:textId="77777777" w:rsidR="0008383C" w:rsidRPr="009A04C0" w:rsidRDefault="0008383C" w:rsidP="00E12186">
            <w:pPr>
              <w:rPr>
                <w:szCs w:val="20"/>
              </w:rPr>
            </w:pPr>
            <w:r w:rsidRPr="009A04C0">
              <w:rPr>
                <w:szCs w:val="20"/>
              </w:rPr>
              <w:t xml:space="preserve">Het referentieproject betrof </w:t>
            </w:r>
            <w:r w:rsidR="009A04C0" w:rsidRPr="009A04C0">
              <w:rPr>
                <w:szCs w:val="20"/>
              </w:rPr>
              <w:t>een d</w:t>
            </w:r>
            <w:r w:rsidR="009A04C0" w:rsidRPr="009A04C0">
              <w:rPr>
                <w:rFonts w:eastAsia="Arial" w:cs="Arial"/>
                <w:szCs w:val="20"/>
              </w:rPr>
              <w:t>oorlooptijd in relatie tot de projectomvang</w:t>
            </w:r>
            <w:r w:rsidR="000C39E9">
              <w:rPr>
                <w:rFonts w:eastAsia="Arial" w:cs="Arial"/>
                <w:szCs w:val="20"/>
              </w:rPr>
              <w:t>?</w:t>
            </w:r>
          </w:p>
        </w:tc>
        <w:tc>
          <w:tcPr>
            <w:tcW w:w="2431" w:type="dxa"/>
          </w:tcPr>
          <w:p w14:paraId="12B4D2E6" w14:textId="77777777" w:rsidR="0008383C" w:rsidRPr="008772A0" w:rsidRDefault="00237905" w:rsidP="00E12186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83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383C" w:rsidRPr="008772A0">
              <w:t xml:space="preserve"> JA</w:t>
            </w:r>
          </w:p>
        </w:tc>
      </w:tr>
      <w:tr w:rsidR="0008383C" w:rsidRPr="008772A0" w14:paraId="6A4BDD20" w14:textId="77777777" w:rsidTr="00856470">
        <w:tc>
          <w:tcPr>
            <w:tcW w:w="6857" w:type="dxa"/>
            <w:gridSpan w:val="3"/>
          </w:tcPr>
          <w:p w14:paraId="5BB4A1A0" w14:textId="77777777" w:rsidR="0008383C" w:rsidRPr="009A04C0" w:rsidRDefault="0008383C" w:rsidP="009A04C0">
            <w:pPr>
              <w:pStyle w:val="Normaal12pt"/>
              <w:rPr>
                <w:sz w:val="20"/>
                <w:szCs w:val="20"/>
              </w:rPr>
            </w:pPr>
            <w:r w:rsidRPr="009A04C0">
              <w:rPr>
                <w:sz w:val="20"/>
                <w:szCs w:val="20"/>
              </w:rPr>
              <w:t xml:space="preserve">Het referentieproject betrof </w:t>
            </w:r>
            <w:r w:rsidR="009A04C0" w:rsidRPr="009A04C0">
              <w:rPr>
                <w:sz w:val="20"/>
                <w:szCs w:val="20"/>
              </w:rPr>
              <w:t>de t</w:t>
            </w:r>
            <w:r w:rsidR="009A04C0" w:rsidRPr="009A04C0">
              <w:rPr>
                <w:sz w:val="20"/>
                <w:szCs w:val="20"/>
              </w:rPr>
              <w:t>echnische datamigratie van de huidige omgeving naar de nieuwe omgeving</w:t>
            </w:r>
            <w:r w:rsidR="000C39E9">
              <w:rPr>
                <w:sz w:val="20"/>
                <w:szCs w:val="20"/>
              </w:rPr>
              <w:t>?</w:t>
            </w:r>
          </w:p>
        </w:tc>
        <w:tc>
          <w:tcPr>
            <w:tcW w:w="2431" w:type="dxa"/>
          </w:tcPr>
          <w:p w14:paraId="3BA955C3" w14:textId="77777777" w:rsidR="0008383C" w:rsidRPr="008772A0" w:rsidRDefault="00237905" w:rsidP="00E12186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83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383C" w:rsidRPr="008772A0">
              <w:t xml:space="preserve"> JA</w:t>
            </w:r>
          </w:p>
        </w:tc>
      </w:tr>
      <w:tr w:rsidR="0008383C" w:rsidRPr="008772A0" w14:paraId="5FB8A0F7" w14:textId="77777777" w:rsidTr="00856470">
        <w:tc>
          <w:tcPr>
            <w:tcW w:w="6857" w:type="dxa"/>
            <w:gridSpan w:val="3"/>
          </w:tcPr>
          <w:p w14:paraId="7B6EF2CE" w14:textId="77777777" w:rsidR="0008383C" w:rsidRPr="009A04C0" w:rsidRDefault="0008383C" w:rsidP="009A04C0">
            <w:pPr>
              <w:pStyle w:val="Normaal12pt"/>
              <w:rPr>
                <w:sz w:val="20"/>
                <w:szCs w:val="20"/>
              </w:rPr>
            </w:pPr>
            <w:r w:rsidRPr="009A04C0">
              <w:rPr>
                <w:sz w:val="20"/>
                <w:szCs w:val="20"/>
              </w:rPr>
              <w:t xml:space="preserve">Het referentieproject </w:t>
            </w:r>
            <w:r w:rsidR="009A04C0" w:rsidRPr="009A04C0">
              <w:rPr>
                <w:sz w:val="20"/>
                <w:szCs w:val="20"/>
              </w:rPr>
              <w:t>betrof het o</w:t>
            </w:r>
            <w:r w:rsidR="009A04C0" w:rsidRPr="009A04C0">
              <w:rPr>
                <w:sz w:val="20"/>
                <w:szCs w:val="20"/>
              </w:rPr>
              <w:t>pleiden van functioneel beheerders en gebruikers</w:t>
            </w:r>
            <w:r w:rsidR="000C39E9">
              <w:rPr>
                <w:sz w:val="20"/>
                <w:szCs w:val="20"/>
              </w:rPr>
              <w:t>?</w:t>
            </w:r>
          </w:p>
        </w:tc>
        <w:tc>
          <w:tcPr>
            <w:tcW w:w="2431" w:type="dxa"/>
          </w:tcPr>
          <w:p w14:paraId="6A65D566" w14:textId="77777777" w:rsidR="0008383C" w:rsidRPr="008772A0" w:rsidRDefault="00237905" w:rsidP="00E12186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4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383C" w:rsidRPr="008772A0">
              <w:t xml:space="preserve"> JA</w:t>
            </w:r>
          </w:p>
        </w:tc>
      </w:tr>
      <w:tr w:rsidR="0008383C" w:rsidRPr="008772A0" w14:paraId="4D3B45BF" w14:textId="77777777" w:rsidTr="00856470">
        <w:tc>
          <w:tcPr>
            <w:tcW w:w="6857" w:type="dxa"/>
            <w:gridSpan w:val="3"/>
          </w:tcPr>
          <w:p w14:paraId="490407AF" w14:textId="77777777" w:rsidR="0008383C" w:rsidRPr="009A04C0" w:rsidRDefault="009A04C0" w:rsidP="00E12186">
            <w:pPr>
              <w:rPr>
                <w:szCs w:val="20"/>
              </w:rPr>
            </w:pPr>
            <w:r w:rsidRPr="009A04C0">
              <w:rPr>
                <w:szCs w:val="20"/>
              </w:rPr>
              <w:t>Het referentieproject betrof</w:t>
            </w:r>
            <w:r>
              <w:rPr>
                <w:szCs w:val="20"/>
              </w:rPr>
              <w:t xml:space="preserve"> het i</w:t>
            </w:r>
            <w:r w:rsidRPr="00D972D7">
              <w:rPr>
                <w:rFonts w:eastAsia="Arial" w:cs="Arial"/>
                <w:szCs w:val="20"/>
              </w:rPr>
              <w:t xml:space="preserve">mplementeren van een reserveringsmodule. Dit omvat onder andere mogelijkheden voor een koppeling met een LORA-netwerk waar sensoren mee verbonden zijn, zodat er grip is op het gebruik van vergaderruimten (leegstand, no-show en </w:t>
            </w:r>
            <w:proofErr w:type="spellStart"/>
            <w:r w:rsidRPr="00D972D7">
              <w:rPr>
                <w:rFonts w:eastAsia="Arial" w:cs="Arial"/>
                <w:szCs w:val="20"/>
              </w:rPr>
              <w:t>early-leave</w:t>
            </w:r>
            <w:proofErr w:type="spellEnd"/>
            <w:r w:rsidRPr="00D972D7">
              <w:rPr>
                <w:rFonts w:eastAsia="Arial" w:cs="Arial"/>
                <w:szCs w:val="20"/>
              </w:rPr>
              <w:t>)</w:t>
            </w:r>
            <w:r w:rsidR="000C39E9">
              <w:rPr>
                <w:rFonts w:eastAsia="Arial" w:cs="Arial"/>
                <w:szCs w:val="20"/>
              </w:rPr>
              <w:t>?</w:t>
            </w:r>
          </w:p>
        </w:tc>
        <w:tc>
          <w:tcPr>
            <w:tcW w:w="2431" w:type="dxa"/>
          </w:tcPr>
          <w:p w14:paraId="3AA7AA41" w14:textId="77777777" w:rsidR="0008383C" w:rsidRPr="008772A0" w:rsidRDefault="00237905" w:rsidP="00E12186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83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383C" w:rsidRPr="008772A0">
              <w:t xml:space="preserve"> JA</w:t>
            </w:r>
          </w:p>
        </w:tc>
      </w:tr>
      <w:tr w:rsidR="009A04C0" w:rsidRPr="008772A0" w14:paraId="7D6E35AF" w14:textId="77777777" w:rsidTr="00856470">
        <w:tc>
          <w:tcPr>
            <w:tcW w:w="6857" w:type="dxa"/>
            <w:gridSpan w:val="3"/>
          </w:tcPr>
          <w:p w14:paraId="75EF8AD2" w14:textId="685B5C03" w:rsidR="009A04C0" w:rsidRPr="000C39E9" w:rsidRDefault="009A04C0" w:rsidP="000C39E9">
            <w:pPr>
              <w:pStyle w:val="Normaal12pt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0C39E9">
              <w:rPr>
                <w:sz w:val="20"/>
                <w:szCs w:val="20"/>
              </w:rPr>
              <w:t>Het referentieproject betrof</w:t>
            </w:r>
            <w:r w:rsidR="000C39E9" w:rsidRPr="000C39E9">
              <w:rPr>
                <w:sz w:val="20"/>
                <w:szCs w:val="20"/>
              </w:rPr>
              <w:t xml:space="preserve"> het </w:t>
            </w:r>
            <w:r w:rsidR="00856470">
              <w:rPr>
                <w:sz w:val="20"/>
                <w:szCs w:val="20"/>
              </w:rPr>
              <w:t>n</w:t>
            </w:r>
            <w:r w:rsidR="000C39E9" w:rsidRPr="000C39E9">
              <w:rPr>
                <w:sz w:val="20"/>
                <w:szCs w:val="20"/>
              </w:rPr>
              <w:t>aar tevredenheid van beide partijen samenwerken met de Opdrachtgever aan; bestaande software, z</w:t>
            </w:r>
            <w:r w:rsidR="000C39E9" w:rsidRPr="000C39E9">
              <w:rPr>
                <w:rFonts w:eastAsia="Segoe UI"/>
                <w:sz w:val="20"/>
                <w:szCs w:val="20"/>
              </w:rPr>
              <w:t xml:space="preserve">oals koppeling met monitoring software, AD, Exchange en agile </w:t>
            </w:r>
            <w:proofErr w:type="spellStart"/>
            <w:r w:rsidR="000C39E9" w:rsidRPr="000C39E9">
              <w:rPr>
                <w:rFonts w:eastAsia="Segoe UI"/>
                <w:sz w:val="20"/>
                <w:szCs w:val="20"/>
              </w:rPr>
              <w:t>tooling</w:t>
            </w:r>
            <w:proofErr w:type="spellEnd"/>
            <w:r w:rsidR="000C39E9">
              <w:rPr>
                <w:rFonts w:eastAsia="Segoe UI"/>
                <w:sz w:val="20"/>
                <w:szCs w:val="20"/>
              </w:rPr>
              <w:t>?</w:t>
            </w:r>
          </w:p>
        </w:tc>
        <w:tc>
          <w:tcPr>
            <w:tcW w:w="2431" w:type="dxa"/>
          </w:tcPr>
          <w:p w14:paraId="01ADA3B6" w14:textId="77777777" w:rsidR="009A04C0" w:rsidRDefault="009A04C0" w:rsidP="00E12186">
            <w:sdt>
              <w:sdtPr>
                <w:id w:val="-50791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9A04C0" w:rsidRPr="008772A0" w14:paraId="704D9486" w14:textId="77777777" w:rsidTr="00856470">
        <w:tc>
          <w:tcPr>
            <w:tcW w:w="6857" w:type="dxa"/>
            <w:gridSpan w:val="3"/>
          </w:tcPr>
          <w:p w14:paraId="080E801A" w14:textId="77777777" w:rsidR="009A04C0" w:rsidRPr="009A04C0" w:rsidRDefault="009A04C0" w:rsidP="00E12186">
            <w:pPr>
              <w:rPr>
                <w:szCs w:val="20"/>
              </w:rPr>
            </w:pPr>
            <w:r w:rsidRPr="009A04C0">
              <w:rPr>
                <w:szCs w:val="20"/>
              </w:rPr>
              <w:t xml:space="preserve">Het referentieproject is </w:t>
            </w:r>
            <w:r w:rsidRPr="000C39E9">
              <w:rPr>
                <w:szCs w:val="20"/>
              </w:rPr>
              <w:t xml:space="preserve">opgeleverd tussen 1 </w:t>
            </w:r>
            <w:r w:rsidRPr="000C39E9">
              <w:rPr>
                <w:szCs w:val="20"/>
              </w:rPr>
              <w:t>november</w:t>
            </w:r>
            <w:r w:rsidRPr="000C39E9">
              <w:rPr>
                <w:szCs w:val="20"/>
              </w:rPr>
              <w:t xml:space="preserve"> 2015 en de datum van aanmelding</w:t>
            </w:r>
            <w:r w:rsidR="000C39E9">
              <w:rPr>
                <w:szCs w:val="20"/>
              </w:rPr>
              <w:t>?</w:t>
            </w:r>
          </w:p>
        </w:tc>
        <w:tc>
          <w:tcPr>
            <w:tcW w:w="2431" w:type="dxa"/>
          </w:tcPr>
          <w:p w14:paraId="2F5523DD" w14:textId="77777777" w:rsidR="009A04C0" w:rsidRDefault="009A04C0" w:rsidP="00E12186">
            <w:sdt>
              <w:sdtPr>
                <w:id w:val="175948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08383C" w:rsidRPr="008772A0" w14:paraId="7D124F2F" w14:textId="77777777" w:rsidTr="00856470">
        <w:tc>
          <w:tcPr>
            <w:tcW w:w="6857" w:type="dxa"/>
            <w:gridSpan w:val="3"/>
          </w:tcPr>
          <w:p w14:paraId="6B47BE35" w14:textId="77777777" w:rsidR="0008383C" w:rsidRPr="008772A0" w:rsidRDefault="0008383C" w:rsidP="00E12186">
            <w:r w:rsidRPr="008772A0">
              <w:t>UEA onderaannemer toegevoegd</w:t>
            </w:r>
            <w:r w:rsidR="000C39E9">
              <w:t>?</w:t>
            </w:r>
          </w:p>
        </w:tc>
        <w:tc>
          <w:tcPr>
            <w:tcW w:w="2431" w:type="dxa"/>
          </w:tcPr>
          <w:p w14:paraId="3A58D5E4" w14:textId="77777777" w:rsidR="0008383C" w:rsidRPr="008772A0" w:rsidRDefault="00237905" w:rsidP="00E12186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83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383C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83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383C" w:rsidRPr="008772A0">
              <w:t xml:space="preserve"> n.v.t.</w:t>
            </w:r>
          </w:p>
        </w:tc>
      </w:tr>
      <w:tr w:rsidR="0008383C" w:rsidRPr="008772A0" w14:paraId="197F92DB" w14:textId="77777777" w:rsidTr="00856470">
        <w:tc>
          <w:tcPr>
            <w:tcW w:w="6857" w:type="dxa"/>
            <w:gridSpan w:val="3"/>
          </w:tcPr>
          <w:p w14:paraId="4274C997" w14:textId="77777777" w:rsidR="0008383C" w:rsidRPr="008772A0" w:rsidRDefault="0008383C" w:rsidP="00E12186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15668817" w14:textId="77777777" w:rsidR="0008383C" w:rsidRPr="008772A0" w:rsidRDefault="00237905" w:rsidP="00E12186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83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383C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83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383C" w:rsidRPr="008772A0">
              <w:t xml:space="preserve"> n.v.t.</w:t>
            </w:r>
          </w:p>
        </w:tc>
      </w:tr>
    </w:tbl>
    <w:p w14:paraId="4E318D63" w14:textId="77777777" w:rsidR="0008383C" w:rsidRPr="008772A0" w:rsidRDefault="0008383C" w:rsidP="0008383C">
      <w:r w:rsidRPr="008772A0">
        <w:t>*U mag ook een separate beschrijving toevoegen op maximaal 1 A4 per referentieproject</w:t>
      </w:r>
    </w:p>
    <w:p w14:paraId="5E09E0C9" w14:textId="77777777" w:rsidR="00EC1B99" w:rsidRDefault="00EC1B99" w:rsidP="0008383C"/>
    <w:p w14:paraId="3C016659" w14:textId="77777777" w:rsidR="009A04C0" w:rsidRDefault="0008383C" w:rsidP="009A04C0">
      <w:r w:rsidRPr="00C30DDF">
        <w:rPr>
          <w:highlight w:val="green"/>
        </w:rPr>
        <w:br w:type="page"/>
      </w:r>
      <w:commentRangeStart w:id="0"/>
      <w:commentRangeEnd w:id="0"/>
      <w:r w:rsidR="005A331C" w:rsidRPr="005A331C">
        <w:lastRenderedPageBreak/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3"/>
        <w:gridCol w:w="1330"/>
        <w:gridCol w:w="2414"/>
        <w:gridCol w:w="2431"/>
      </w:tblGrid>
      <w:tr w:rsidR="009A04C0" w:rsidRPr="008772A0" w14:paraId="6E9C3C64" w14:textId="77777777" w:rsidTr="00856470">
        <w:trPr>
          <w:trHeight w:val="397"/>
        </w:trPr>
        <w:tc>
          <w:tcPr>
            <w:tcW w:w="3113" w:type="dxa"/>
          </w:tcPr>
          <w:p w14:paraId="1CC02A51" w14:textId="77777777" w:rsidR="009A04C0" w:rsidRPr="008772A0" w:rsidRDefault="009A04C0" w:rsidP="00EE5283">
            <w:r w:rsidRPr="008772A0">
              <w:t>Opgave referentieproject ten behoeve van:</w:t>
            </w:r>
          </w:p>
        </w:tc>
        <w:tc>
          <w:tcPr>
            <w:tcW w:w="6175" w:type="dxa"/>
            <w:gridSpan w:val="3"/>
          </w:tcPr>
          <w:p w14:paraId="04C97E43" w14:textId="77777777" w:rsidR="00856470" w:rsidRPr="00856470" w:rsidRDefault="00856470" w:rsidP="00856470">
            <w:pPr>
              <w:spacing w:line="276" w:lineRule="auto"/>
              <w:rPr>
                <w:rFonts w:cs="Arial"/>
                <w:b/>
                <w:bCs/>
                <w:strike/>
                <w:color w:val="C00000"/>
              </w:rPr>
            </w:pPr>
            <w:r w:rsidRPr="00856470">
              <w:rPr>
                <w:rFonts w:cs="Arial"/>
                <w:b/>
                <w:bCs/>
                <w:color w:val="C00000"/>
              </w:rPr>
              <w:t>Kerncompetentie 2: Ervaring met ICT-processen</w:t>
            </w:r>
          </w:p>
          <w:p w14:paraId="132431EE" w14:textId="3FF71410" w:rsidR="009A04C0" w:rsidRPr="008772A0" w:rsidRDefault="009A04C0" w:rsidP="00EE5283">
            <w:pPr>
              <w:rPr>
                <w:b/>
                <w:color w:val="44546A" w:themeColor="text2"/>
              </w:rPr>
            </w:pPr>
          </w:p>
        </w:tc>
      </w:tr>
      <w:tr w:rsidR="00856470" w:rsidRPr="008772A0" w14:paraId="6E1BC5D7" w14:textId="77777777" w:rsidTr="00571B76">
        <w:trPr>
          <w:trHeight w:val="397"/>
        </w:trPr>
        <w:tc>
          <w:tcPr>
            <w:tcW w:w="9288" w:type="dxa"/>
            <w:gridSpan w:val="4"/>
          </w:tcPr>
          <w:p w14:paraId="277C7EDE" w14:textId="4F0884A2" w:rsidR="00856470" w:rsidRPr="00856470" w:rsidRDefault="00856470" w:rsidP="00856470">
            <w:pPr>
              <w:spacing w:line="276" w:lineRule="auto"/>
              <w:rPr>
                <w:rFonts w:cs="Arial"/>
                <w:color w:val="C00000"/>
              </w:rPr>
            </w:pPr>
            <w:r w:rsidRPr="00856470">
              <w:rPr>
                <w:rFonts w:cs="Arial"/>
              </w:rPr>
              <w:t>Een referentie waaruit ervaring blijkt met het implementeren van een Enterprise Service Managementsysteem waarin IT-processen en facilitaire processen geïntegreerd zijn in een organisatie met minimaal 100.000 meldingen en/of verzoeken per jaar. Het systeem moet gebruiksklaar zijn opgeleverd</w:t>
            </w:r>
            <w:r>
              <w:rPr>
                <w:rFonts w:cs="Arial"/>
              </w:rPr>
              <w:t>.</w:t>
            </w:r>
          </w:p>
        </w:tc>
      </w:tr>
      <w:tr w:rsidR="009A04C0" w:rsidRPr="008772A0" w14:paraId="114BD3EA" w14:textId="77777777" w:rsidTr="008564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AC5CCB9" w14:textId="77777777" w:rsidR="009A04C0" w:rsidRPr="008772A0" w:rsidRDefault="009A04C0" w:rsidP="00EE5283">
            <w:pPr>
              <w:rPr>
                <w:color w:val="C00000"/>
              </w:rPr>
            </w:pPr>
          </w:p>
        </w:tc>
      </w:tr>
      <w:tr w:rsidR="009A04C0" w:rsidRPr="008772A0" w14:paraId="0FC73B60" w14:textId="77777777" w:rsidTr="00856470">
        <w:tc>
          <w:tcPr>
            <w:tcW w:w="9288" w:type="dxa"/>
            <w:gridSpan w:val="4"/>
          </w:tcPr>
          <w:p w14:paraId="250D717B" w14:textId="77777777" w:rsidR="009A04C0" w:rsidRPr="008772A0" w:rsidRDefault="009A04C0" w:rsidP="00EE5283">
            <w:r w:rsidRPr="008772A0">
              <w:rPr>
                <w:color w:val="C00000"/>
              </w:rPr>
              <w:t>Gegevens referent</w:t>
            </w:r>
          </w:p>
        </w:tc>
      </w:tr>
      <w:tr w:rsidR="009A04C0" w:rsidRPr="008772A0" w14:paraId="264B4074" w14:textId="77777777" w:rsidTr="00856470">
        <w:tc>
          <w:tcPr>
            <w:tcW w:w="4443" w:type="dxa"/>
            <w:gridSpan w:val="2"/>
          </w:tcPr>
          <w:p w14:paraId="693D947C" w14:textId="77777777" w:rsidR="009A04C0" w:rsidRPr="008772A0" w:rsidRDefault="009A04C0" w:rsidP="00EE5283">
            <w:r w:rsidRPr="008772A0">
              <w:t>Naam organisatie referent/referentieproject</w:t>
            </w:r>
          </w:p>
        </w:tc>
        <w:tc>
          <w:tcPr>
            <w:tcW w:w="4845" w:type="dxa"/>
            <w:gridSpan w:val="2"/>
          </w:tcPr>
          <w:p w14:paraId="7A76453D" w14:textId="77777777" w:rsidR="009A04C0" w:rsidRPr="008772A0" w:rsidRDefault="009A04C0" w:rsidP="00EE528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A04C0" w:rsidRPr="008772A0" w14:paraId="0561B652" w14:textId="77777777" w:rsidTr="00856470">
        <w:tc>
          <w:tcPr>
            <w:tcW w:w="4443" w:type="dxa"/>
            <w:gridSpan w:val="2"/>
          </w:tcPr>
          <w:p w14:paraId="2FF46F65" w14:textId="77777777" w:rsidR="009A04C0" w:rsidRPr="008772A0" w:rsidRDefault="009A04C0" w:rsidP="00EE5283">
            <w:r w:rsidRPr="008772A0">
              <w:t>Naam contactpersoon</w:t>
            </w:r>
          </w:p>
        </w:tc>
        <w:tc>
          <w:tcPr>
            <w:tcW w:w="4845" w:type="dxa"/>
            <w:gridSpan w:val="2"/>
          </w:tcPr>
          <w:p w14:paraId="4F623395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A04C0" w:rsidRPr="008772A0" w14:paraId="4A3D2818" w14:textId="77777777" w:rsidTr="00856470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109C1D71" w14:textId="77777777" w:rsidR="009A04C0" w:rsidRPr="008772A0" w:rsidRDefault="009A04C0" w:rsidP="00EE5283">
            <w:r w:rsidRPr="008772A0">
              <w:t>E-mailadres contactpersoon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50222DA0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A04C0" w:rsidRPr="008772A0" w14:paraId="297752EB" w14:textId="77777777" w:rsidTr="008564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37F9CF" w14:textId="77777777" w:rsidR="009A04C0" w:rsidRPr="008772A0" w:rsidRDefault="009A04C0" w:rsidP="00EE5283">
            <w:pPr>
              <w:rPr>
                <w:color w:val="C00000"/>
              </w:rPr>
            </w:pPr>
          </w:p>
        </w:tc>
      </w:tr>
      <w:tr w:rsidR="009A04C0" w:rsidRPr="008772A0" w14:paraId="6CE6B65D" w14:textId="77777777" w:rsidTr="00856470">
        <w:tc>
          <w:tcPr>
            <w:tcW w:w="9288" w:type="dxa"/>
            <w:gridSpan w:val="4"/>
          </w:tcPr>
          <w:p w14:paraId="61B4B73E" w14:textId="77777777" w:rsidR="009A04C0" w:rsidRPr="008772A0" w:rsidRDefault="009A04C0" w:rsidP="00EE5283">
            <w:r w:rsidRPr="008772A0">
              <w:rPr>
                <w:color w:val="C00000"/>
              </w:rPr>
              <w:t>Gegevens referentieproject</w:t>
            </w:r>
          </w:p>
        </w:tc>
      </w:tr>
      <w:tr w:rsidR="009A04C0" w:rsidRPr="008772A0" w14:paraId="4D5D0E89" w14:textId="77777777" w:rsidTr="00856470">
        <w:tc>
          <w:tcPr>
            <w:tcW w:w="4443" w:type="dxa"/>
            <w:gridSpan w:val="2"/>
          </w:tcPr>
          <w:p w14:paraId="69EEFCC0" w14:textId="77777777" w:rsidR="009A04C0" w:rsidRPr="008772A0" w:rsidRDefault="009A04C0" w:rsidP="00EE5283">
            <w:r w:rsidRPr="008772A0">
              <w:t>Naam project</w:t>
            </w:r>
          </w:p>
        </w:tc>
        <w:tc>
          <w:tcPr>
            <w:tcW w:w="4845" w:type="dxa"/>
            <w:gridSpan w:val="2"/>
          </w:tcPr>
          <w:p w14:paraId="10635268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&lt;naam referentieproject&gt;</w:t>
            </w:r>
          </w:p>
        </w:tc>
      </w:tr>
      <w:tr w:rsidR="009A04C0" w:rsidRPr="008772A0" w14:paraId="37A86F1E" w14:textId="77777777" w:rsidTr="00856470">
        <w:tc>
          <w:tcPr>
            <w:tcW w:w="4443" w:type="dxa"/>
            <w:gridSpan w:val="2"/>
          </w:tcPr>
          <w:p w14:paraId="060384CD" w14:textId="77777777" w:rsidR="009A04C0" w:rsidRPr="008772A0" w:rsidRDefault="009A04C0" w:rsidP="00EE5283">
            <w:r w:rsidRPr="008772A0">
              <w:t>Datum oplevering</w:t>
            </w:r>
          </w:p>
        </w:tc>
        <w:tc>
          <w:tcPr>
            <w:tcW w:w="4845" w:type="dxa"/>
            <w:gridSpan w:val="2"/>
          </w:tcPr>
          <w:p w14:paraId="500A5695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&lt;datum oplevering referentieproject&gt;</w:t>
            </w:r>
          </w:p>
        </w:tc>
      </w:tr>
      <w:tr w:rsidR="009A04C0" w:rsidRPr="008772A0" w14:paraId="4EE903AB" w14:textId="77777777" w:rsidTr="00856470">
        <w:trPr>
          <w:trHeight w:val="1169"/>
        </w:trPr>
        <w:tc>
          <w:tcPr>
            <w:tcW w:w="4443" w:type="dxa"/>
            <w:gridSpan w:val="2"/>
          </w:tcPr>
          <w:p w14:paraId="53BB9555" w14:textId="77777777" w:rsidR="009A04C0" w:rsidRPr="008772A0" w:rsidRDefault="009A04C0" w:rsidP="00EE5283">
            <w:r w:rsidRPr="008772A0">
              <w:t>Beschrijving van het referentieproject*</w:t>
            </w:r>
          </w:p>
        </w:tc>
        <w:tc>
          <w:tcPr>
            <w:tcW w:w="4845" w:type="dxa"/>
            <w:gridSpan w:val="2"/>
          </w:tcPr>
          <w:p w14:paraId="5E5CCA00" w14:textId="77777777" w:rsidR="009A04C0" w:rsidRPr="008772A0" w:rsidRDefault="009A04C0" w:rsidP="00EE528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&lt;korte beschrijving van het referentieproject&gt;</w:t>
            </w:r>
          </w:p>
          <w:p w14:paraId="28BE3FF6" w14:textId="77777777" w:rsidR="009A04C0" w:rsidRPr="008772A0" w:rsidRDefault="009A04C0" w:rsidP="00EE5283">
            <w:pPr>
              <w:rPr>
                <w:color w:val="44546A" w:themeColor="text2"/>
              </w:rPr>
            </w:pPr>
          </w:p>
          <w:p w14:paraId="25A891AB" w14:textId="77777777" w:rsidR="009A04C0" w:rsidRPr="008772A0" w:rsidRDefault="009A04C0" w:rsidP="00EE5283"/>
        </w:tc>
      </w:tr>
      <w:tr w:rsidR="009A04C0" w:rsidRPr="008772A0" w14:paraId="1A859EE8" w14:textId="77777777" w:rsidTr="00856470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C3E99F3" w14:textId="77777777" w:rsidR="009A04C0" w:rsidRPr="008772A0" w:rsidRDefault="009A04C0" w:rsidP="00EE5283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68A4EF85" w14:textId="77777777" w:rsidR="009A04C0" w:rsidRPr="008772A0" w:rsidRDefault="009A04C0" w:rsidP="00EE5283">
            <w:sdt>
              <w:sdtPr>
                <w:id w:val="-156463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200357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9A04C0" w:rsidRPr="008772A0" w14:paraId="60E095D0" w14:textId="77777777" w:rsidTr="008564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32DD8BD" w14:textId="77777777" w:rsidR="009A04C0" w:rsidRPr="008772A0" w:rsidRDefault="009A04C0" w:rsidP="00EE5283">
            <w:pPr>
              <w:rPr>
                <w:color w:val="C00000"/>
              </w:rPr>
            </w:pPr>
          </w:p>
        </w:tc>
      </w:tr>
      <w:tr w:rsidR="009A04C0" w:rsidRPr="008772A0" w14:paraId="0D3F22CF" w14:textId="77777777" w:rsidTr="00856470">
        <w:tc>
          <w:tcPr>
            <w:tcW w:w="9288" w:type="dxa"/>
            <w:gridSpan w:val="4"/>
          </w:tcPr>
          <w:p w14:paraId="22E02D86" w14:textId="77777777" w:rsidR="009A04C0" w:rsidRPr="008772A0" w:rsidRDefault="009A04C0" w:rsidP="00EE5283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A04C0" w:rsidRPr="008772A0" w14:paraId="6F7E488C" w14:textId="77777777" w:rsidTr="00856470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4A270A5C" w14:textId="77777777" w:rsidR="009A04C0" w:rsidRPr="008772A0" w:rsidRDefault="009A04C0" w:rsidP="00EE5283">
            <w:r w:rsidRPr="008772A0">
              <w:t>NAW onderaannemer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56C536E0" w14:textId="77777777" w:rsidR="009A04C0" w:rsidRPr="008772A0" w:rsidRDefault="009A04C0" w:rsidP="00EE5283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6D705D7" w14:textId="77777777" w:rsidR="009A04C0" w:rsidRPr="008772A0" w:rsidRDefault="009A04C0" w:rsidP="00EE528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207FA78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&lt;woonplaats onderaannemer&gt;</w:t>
            </w:r>
          </w:p>
          <w:p w14:paraId="6720C6FA" w14:textId="77777777" w:rsidR="009A04C0" w:rsidRPr="008772A0" w:rsidRDefault="009A04C0" w:rsidP="00EE5283"/>
        </w:tc>
      </w:tr>
      <w:tr w:rsidR="009A04C0" w:rsidRPr="008772A0" w14:paraId="7D9C1E47" w14:textId="77777777" w:rsidTr="008564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AB219FE" w14:textId="77777777" w:rsidR="009A04C0" w:rsidRPr="008772A0" w:rsidRDefault="009A04C0" w:rsidP="00EE5283"/>
        </w:tc>
      </w:tr>
      <w:tr w:rsidR="009A04C0" w:rsidRPr="008772A0" w14:paraId="3AB7564F" w14:textId="77777777" w:rsidTr="00856470">
        <w:tc>
          <w:tcPr>
            <w:tcW w:w="9288" w:type="dxa"/>
            <w:gridSpan w:val="4"/>
          </w:tcPr>
          <w:p w14:paraId="69429768" w14:textId="77777777" w:rsidR="009A04C0" w:rsidRPr="008772A0" w:rsidRDefault="009A04C0" w:rsidP="00EE5283">
            <w:r w:rsidRPr="008772A0">
              <w:rPr>
                <w:color w:val="C00000"/>
              </w:rPr>
              <w:t>Controlevragen</w:t>
            </w:r>
          </w:p>
        </w:tc>
      </w:tr>
      <w:tr w:rsidR="009A04C0" w:rsidRPr="008772A0" w14:paraId="259BC857" w14:textId="77777777" w:rsidTr="00856470">
        <w:tc>
          <w:tcPr>
            <w:tcW w:w="6857" w:type="dxa"/>
            <w:gridSpan w:val="3"/>
          </w:tcPr>
          <w:p w14:paraId="2676F343" w14:textId="21BFF144" w:rsidR="009A04C0" w:rsidRPr="008772A0" w:rsidRDefault="009A04C0" w:rsidP="00EE5283">
            <w:r w:rsidRPr="008772A0">
              <w:t xml:space="preserve">Het referentieproject betrof </w:t>
            </w:r>
            <w:r w:rsidR="00856470">
              <w:t>i</w:t>
            </w:r>
            <w:r w:rsidR="00856470" w:rsidRPr="00D972D7">
              <w:rPr>
                <w:rFonts w:eastAsia="Arial" w:cs="Arial"/>
                <w:color w:val="000000" w:themeColor="text1"/>
                <w:szCs w:val="20"/>
              </w:rPr>
              <w:t>ngerichte en gedocumenteerde processen</w:t>
            </w:r>
            <w:r w:rsidR="00856470">
              <w:rPr>
                <w:rFonts w:eastAsia="Arial" w:cs="Arial"/>
                <w:color w:val="000000" w:themeColor="text1"/>
                <w:szCs w:val="20"/>
              </w:rPr>
              <w:t>?</w:t>
            </w:r>
          </w:p>
        </w:tc>
        <w:tc>
          <w:tcPr>
            <w:tcW w:w="2431" w:type="dxa"/>
          </w:tcPr>
          <w:p w14:paraId="3C5F0DA8" w14:textId="77777777" w:rsidR="009A04C0" w:rsidRPr="008772A0" w:rsidRDefault="009A04C0" w:rsidP="00EE5283">
            <w:sdt>
              <w:sdtPr>
                <w:id w:val="-134562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9A04C0" w:rsidRPr="008772A0" w14:paraId="4D9A99DE" w14:textId="77777777" w:rsidTr="00856470">
        <w:tc>
          <w:tcPr>
            <w:tcW w:w="6857" w:type="dxa"/>
            <w:gridSpan w:val="3"/>
          </w:tcPr>
          <w:p w14:paraId="64617111" w14:textId="5B9788A1" w:rsidR="009A04C0" w:rsidRPr="008772A0" w:rsidRDefault="009A04C0" w:rsidP="00EE5283">
            <w:r w:rsidRPr="008772A0">
              <w:t xml:space="preserve">Het referentieproject betrof </w:t>
            </w:r>
            <w:r w:rsidR="00856470">
              <w:t>a</w:t>
            </w:r>
            <w:r w:rsidR="00856470" w:rsidRPr="00D972D7">
              <w:rPr>
                <w:rFonts w:eastAsia="Arial" w:cs="Arial"/>
                <w:color w:val="000000" w:themeColor="text1"/>
                <w:szCs w:val="20"/>
              </w:rPr>
              <w:t>ctuele documentatie en handleidingen</w:t>
            </w:r>
            <w:r w:rsidR="00856470">
              <w:rPr>
                <w:rFonts w:eastAsia="Arial" w:cs="Arial"/>
                <w:color w:val="000000" w:themeColor="text1"/>
                <w:szCs w:val="20"/>
              </w:rPr>
              <w:t>?</w:t>
            </w:r>
          </w:p>
        </w:tc>
        <w:tc>
          <w:tcPr>
            <w:tcW w:w="2431" w:type="dxa"/>
          </w:tcPr>
          <w:p w14:paraId="093B939D" w14:textId="77777777" w:rsidR="009A04C0" w:rsidRPr="008772A0" w:rsidRDefault="009A04C0" w:rsidP="00EE5283">
            <w:sdt>
              <w:sdtPr>
                <w:id w:val="-1678027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9A04C0" w:rsidRPr="008772A0" w14:paraId="1AF1C67B" w14:textId="77777777" w:rsidTr="00856470">
        <w:tc>
          <w:tcPr>
            <w:tcW w:w="6857" w:type="dxa"/>
            <w:gridSpan w:val="3"/>
          </w:tcPr>
          <w:p w14:paraId="3F0DBD74" w14:textId="5F617AE7" w:rsidR="009A04C0" w:rsidRPr="008772A0" w:rsidRDefault="009A04C0" w:rsidP="00EE5283">
            <w:r w:rsidRPr="008772A0">
              <w:t xml:space="preserve">Het referentieproject betrof </w:t>
            </w:r>
            <w:r w:rsidR="00856470">
              <w:t>i</w:t>
            </w:r>
            <w:r w:rsidR="00856470" w:rsidRPr="00D972D7">
              <w:rPr>
                <w:rFonts w:eastAsia="Arial" w:cs="Arial"/>
                <w:color w:val="000000" w:themeColor="text1"/>
                <w:szCs w:val="20"/>
              </w:rPr>
              <w:t>ngerichte rapportages</w:t>
            </w:r>
            <w:r w:rsidR="00856470">
              <w:rPr>
                <w:rFonts w:eastAsia="Arial" w:cs="Arial"/>
                <w:color w:val="000000" w:themeColor="text1"/>
                <w:szCs w:val="20"/>
              </w:rPr>
              <w:t>?</w:t>
            </w:r>
          </w:p>
        </w:tc>
        <w:tc>
          <w:tcPr>
            <w:tcW w:w="2431" w:type="dxa"/>
          </w:tcPr>
          <w:p w14:paraId="0D29E2E3" w14:textId="77777777" w:rsidR="009A04C0" w:rsidRPr="008772A0" w:rsidRDefault="009A04C0" w:rsidP="00EE5283">
            <w:sdt>
              <w:sdtPr>
                <w:id w:val="44273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9A04C0" w:rsidRPr="008772A0" w14:paraId="25F1AE49" w14:textId="77777777" w:rsidTr="00856470">
        <w:tc>
          <w:tcPr>
            <w:tcW w:w="6857" w:type="dxa"/>
            <w:gridSpan w:val="3"/>
          </w:tcPr>
          <w:p w14:paraId="48581002" w14:textId="39B4D7C5" w:rsidR="009A04C0" w:rsidRPr="00846382" w:rsidRDefault="009A04C0" w:rsidP="00EE5283">
            <w:r w:rsidRPr="00846382">
              <w:t xml:space="preserve">Het referentieproject </w:t>
            </w:r>
            <w:r w:rsidR="00856470" w:rsidRPr="00846382">
              <w:t>betrof t</w:t>
            </w:r>
            <w:r w:rsidR="00856470" w:rsidRPr="00846382">
              <w:rPr>
                <w:rFonts w:eastAsia="Arial" w:cs="Arial"/>
                <w:szCs w:val="20"/>
              </w:rPr>
              <w:t>ijd- plaats en apparaat onafhankelijk werken</w:t>
            </w:r>
            <w:r w:rsidR="00856470" w:rsidRPr="00846382">
              <w:rPr>
                <w:rFonts w:eastAsia="Arial" w:cs="Arial"/>
                <w:szCs w:val="20"/>
              </w:rPr>
              <w:t>?</w:t>
            </w:r>
          </w:p>
        </w:tc>
        <w:tc>
          <w:tcPr>
            <w:tcW w:w="2431" w:type="dxa"/>
          </w:tcPr>
          <w:p w14:paraId="756B06D2" w14:textId="77777777" w:rsidR="009A04C0" w:rsidRPr="008772A0" w:rsidRDefault="009A04C0" w:rsidP="00EE5283">
            <w:sdt>
              <w:sdtPr>
                <w:id w:val="103191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56470" w:rsidRPr="008772A0" w14:paraId="27D79D2D" w14:textId="77777777" w:rsidTr="00856470">
        <w:tc>
          <w:tcPr>
            <w:tcW w:w="6857" w:type="dxa"/>
            <w:gridSpan w:val="3"/>
          </w:tcPr>
          <w:p w14:paraId="263D2F46" w14:textId="69C670F6" w:rsidR="00856470" w:rsidRPr="00846382" w:rsidRDefault="00856470" w:rsidP="00856470">
            <w:r w:rsidRPr="00846382">
              <w:t xml:space="preserve">Het referentieproject </w:t>
            </w:r>
            <w:r w:rsidRPr="00846382">
              <w:t>betrof g</w:t>
            </w:r>
            <w:r w:rsidRPr="00846382">
              <w:rPr>
                <w:rFonts w:eastAsia="Arial" w:cs="Arial"/>
                <w:szCs w:val="20"/>
              </w:rPr>
              <w:t xml:space="preserve">erealiseerde koppelingen met andere systemen (bijvoorbeeld met SAP en </w:t>
            </w:r>
            <w:proofErr w:type="spellStart"/>
            <w:r w:rsidRPr="00846382">
              <w:rPr>
                <w:rFonts w:eastAsia="Arial" w:cs="Arial"/>
                <w:szCs w:val="20"/>
              </w:rPr>
              <w:t>Lora</w:t>
            </w:r>
            <w:proofErr w:type="spellEnd"/>
            <w:r w:rsidRPr="00846382">
              <w:rPr>
                <w:rFonts w:eastAsia="Arial" w:cs="Arial"/>
                <w:szCs w:val="20"/>
              </w:rPr>
              <w:t>)</w:t>
            </w:r>
            <w:r w:rsidRPr="00846382">
              <w:rPr>
                <w:rFonts w:eastAsia="Arial" w:cs="Arial"/>
                <w:szCs w:val="20"/>
              </w:rPr>
              <w:t>?</w:t>
            </w:r>
          </w:p>
        </w:tc>
        <w:tc>
          <w:tcPr>
            <w:tcW w:w="2431" w:type="dxa"/>
          </w:tcPr>
          <w:p w14:paraId="144B4D0D" w14:textId="4BA9C814" w:rsidR="00856470" w:rsidRDefault="00856470" w:rsidP="00856470">
            <w:sdt>
              <w:sdtPr>
                <w:id w:val="-1665315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56470" w:rsidRPr="008772A0" w14:paraId="4518EB0A" w14:textId="77777777" w:rsidTr="00856470">
        <w:tc>
          <w:tcPr>
            <w:tcW w:w="6857" w:type="dxa"/>
            <w:gridSpan w:val="3"/>
          </w:tcPr>
          <w:p w14:paraId="43B7F412" w14:textId="2C44EBEB" w:rsidR="00856470" w:rsidRPr="008772A0" w:rsidRDefault="00856470" w:rsidP="00856470">
            <w:r w:rsidRPr="000C39E9">
              <w:rPr>
                <w:szCs w:val="20"/>
              </w:rPr>
              <w:t>tussen 1 november 2015 en de datum van aanmelding</w:t>
            </w:r>
            <w:r>
              <w:rPr>
                <w:szCs w:val="20"/>
              </w:rPr>
              <w:t>?</w:t>
            </w:r>
          </w:p>
        </w:tc>
        <w:tc>
          <w:tcPr>
            <w:tcW w:w="2431" w:type="dxa"/>
          </w:tcPr>
          <w:p w14:paraId="031B304F" w14:textId="77777777" w:rsidR="00856470" w:rsidRPr="008772A0" w:rsidRDefault="00856470" w:rsidP="00856470">
            <w:sdt>
              <w:sdtPr>
                <w:id w:val="-46435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56470" w:rsidRPr="008772A0" w14:paraId="6B6F75D1" w14:textId="77777777" w:rsidTr="00856470">
        <w:tc>
          <w:tcPr>
            <w:tcW w:w="6857" w:type="dxa"/>
            <w:gridSpan w:val="3"/>
          </w:tcPr>
          <w:p w14:paraId="67FDBC25" w14:textId="48ED4304" w:rsidR="00856470" w:rsidRPr="008772A0" w:rsidRDefault="00856470" w:rsidP="00856470">
            <w:r w:rsidRPr="008772A0">
              <w:t>UEA onderaannemer toegevoegd</w:t>
            </w:r>
            <w:r w:rsidR="00846382">
              <w:t>?</w:t>
            </w:r>
          </w:p>
        </w:tc>
        <w:tc>
          <w:tcPr>
            <w:tcW w:w="2431" w:type="dxa"/>
          </w:tcPr>
          <w:p w14:paraId="0C27BC4C" w14:textId="77777777" w:rsidR="00856470" w:rsidRPr="008772A0" w:rsidRDefault="00856470" w:rsidP="00856470">
            <w:sdt>
              <w:sdtPr>
                <w:id w:val="-1128091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46357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856470" w:rsidRPr="008772A0" w14:paraId="606BADB8" w14:textId="77777777" w:rsidTr="00856470">
        <w:tc>
          <w:tcPr>
            <w:tcW w:w="6857" w:type="dxa"/>
            <w:gridSpan w:val="3"/>
          </w:tcPr>
          <w:p w14:paraId="2E07B455" w14:textId="5130D66E" w:rsidR="00856470" w:rsidRPr="008772A0" w:rsidRDefault="00856470" w:rsidP="00856470">
            <w:r w:rsidRPr="008772A0">
              <w:t>Uitvoeringsverklaring onderaannemer toegevoegd</w:t>
            </w:r>
            <w:r w:rsidR="00846382">
              <w:t>?</w:t>
            </w:r>
          </w:p>
        </w:tc>
        <w:tc>
          <w:tcPr>
            <w:tcW w:w="2431" w:type="dxa"/>
          </w:tcPr>
          <w:p w14:paraId="789DFFCF" w14:textId="77777777" w:rsidR="00856470" w:rsidRPr="008772A0" w:rsidRDefault="00856470" w:rsidP="00856470">
            <w:sdt>
              <w:sdtPr>
                <w:id w:val="-157534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1600527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14:paraId="1DF4600F" w14:textId="77777777" w:rsidR="005A331C" w:rsidRDefault="005A331C" w:rsidP="009A04C0"/>
    <w:p w14:paraId="4315EEB9" w14:textId="77777777" w:rsidR="009A04C0" w:rsidRDefault="009A04C0">
      <w:pPr>
        <w:rPr>
          <w:rFonts w:eastAsiaTheme="majorEastAsia" w:cstheme="majorBidi"/>
          <w:b/>
          <w:bCs/>
          <w:iCs/>
          <w:color w:val="CC0000"/>
          <w:sz w:val="18"/>
          <w:szCs w:val="26"/>
          <w:highlight w:val="green"/>
        </w:rPr>
      </w:pPr>
      <w:r>
        <w:rPr>
          <w:rFonts w:eastAsiaTheme="majorEastAsia" w:cstheme="majorBidi"/>
          <w:b/>
          <w:bCs/>
          <w:iCs/>
          <w:color w:val="CC0000"/>
          <w:sz w:val="18"/>
          <w:szCs w:val="26"/>
          <w:highlight w:val="green"/>
        </w:rPr>
        <w:br w:type="page"/>
      </w:r>
      <w:bookmarkStart w:id="1" w:name="_GoBack"/>
      <w:bookmarkEnd w:id="1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3"/>
        <w:gridCol w:w="1330"/>
        <w:gridCol w:w="2414"/>
        <w:gridCol w:w="2431"/>
      </w:tblGrid>
      <w:tr w:rsidR="009A04C0" w:rsidRPr="008772A0" w14:paraId="6F52BD74" w14:textId="77777777" w:rsidTr="00846382">
        <w:trPr>
          <w:trHeight w:val="397"/>
        </w:trPr>
        <w:tc>
          <w:tcPr>
            <w:tcW w:w="3113" w:type="dxa"/>
          </w:tcPr>
          <w:p w14:paraId="3B740FCA" w14:textId="77777777" w:rsidR="009A04C0" w:rsidRPr="008772A0" w:rsidRDefault="009A04C0" w:rsidP="00EE5283">
            <w:r w:rsidRPr="008772A0">
              <w:lastRenderedPageBreak/>
              <w:t>Opgave referentieproject ten behoeve van:</w:t>
            </w:r>
          </w:p>
        </w:tc>
        <w:tc>
          <w:tcPr>
            <w:tcW w:w="6175" w:type="dxa"/>
            <w:gridSpan w:val="3"/>
          </w:tcPr>
          <w:p w14:paraId="7E0C5297" w14:textId="77777777" w:rsidR="00846382" w:rsidRPr="00846382" w:rsidRDefault="00846382" w:rsidP="00846382">
            <w:pPr>
              <w:spacing w:line="276" w:lineRule="auto"/>
              <w:rPr>
                <w:rFonts w:cs="Arial"/>
                <w:b/>
                <w:bCs/>
                <w:color w:val="C00000"/>
              </w:rPr>
            </w:pPr>
            <w:r w:rsidRPr="00846382">
              <w:rPr>
                <w:rFonts w:cs="Arial"/>
                <w:b/>
                <w:bCs/>
                <w:color w:val="C00000"/>
              </w:rPr>
              <w:t>Kerncompetentie 3: Ervaring met Cloud automatiseren</w:t>
            </w:r>
          </w:p>
          <w:p w14:paraId="6E8E9764" w14:textId="36C6A748" w:rsidR="009A04C0" w:rsidRPr="00846382" w:rsidRDefault="009A04C0" w:rsidP="00EE5283">
            <w:pPr>
              <w:rPr>
                <w:b/>
                <w:bCs/>
                <w:color w:val="C00000"/>
              </w:rPr>
            </w:pPr>
          </w:p>
        </w:tc>
      </w:tr>
      <w:tr w:rsidR="009A04C0" w:rsidRPr="008772A0" w14:paraId="75C21CA6" w14:textId="77777777" w:rsidTr="0084638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3AFB28" w14:textId="77777777" w:rsidR="009A04C0" w:rsidRPr="008772A0" w:rsidRDefault="009A04C0" w:rsidP="00EE5283">
            <w:pPr>
              <w:rPr>
                <w:color w:val="C00000"/>
              </w:rPr>
            </w:pPr>
          </w:p>
        </w:tc>
      </w:tr>
      <w:tr w:rsidR="009A04C0" w:rsidRPr="008772A0" w14:paraId="3B9BF290" w14:textId="77777777" w:rsidTr="00846382">
        <w:tc>
          <w:tcPr>
            <w:tcW w:w="9288" w:type="dxa"/>
            <w:gridSpan w:val="4"/>
          </w:tcPr>
          <w:p w14:paraId="32D1F475" w14:textId="77777777" w:rsidR="009A04C0" w:rsidRPr="008772A0" w:rsidRDefault="009A04C0" w:rsidP="00EE5283">
            <w:r w:rsidRPr="008772A0">
              <w:rPr>
                <w:color w:val="C00000"/>
              </w:rPr>
              <w:t>Gegevens referent</w:t>
            </w:r>
          </w:p>
        </w:tc>
      </w:tr>
      <w:tr w:rsidR="009A04C0" w:rsidRPr="008772A0" w14:paraId="590365CA" w14:textId="77777777" w:rsidTr="00846382">
        <w:tc>
          <w:tcPr>
            <w:tcW w:w="4443" w:type="dxa"/>
            <w:gridSpan w:val="2"/>
          </w:tcPr>
          <w:p w14:paraId="68B551C8" w14:textId="77777777" w:rsidR="009A04C0" w:rsidRPr="008772A0" w:rsidRDefault="009A04C0" w:rsidP="00EE5283">
            <w:r w:rsidRPr="008772A0">
              <w:t>Naam organisatie referent/referentieproject</w:t>
            </w:r>
          </w:p>
        </w:tc>
        <w:tc>
          <w:tcPr>
            <w:tcW w:w="4845" w:type="dxa"/>
            <w:gridSpan w:val="2"/>
          </w:tcPr>
          <w:p w14:paraId="0F0F4CD6" w14:textId="77777777" w:rsidR="009A04C0" w:rsidRPr="008772A0" w:rsidRDefault="009A04C0" w:rsidP="00EE528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A04C0" w:rsidRPr="008772A0" w14:paraId="4188FE36" w14:textId="77777777" w:rsidTr="00846382">
        <w:tc>
          <w:tcPr>
            <w:tcW w:w="4443" w:type="dxa"/>
            <w:gridSpan w:val="2"/>
          </w:tcPr>
          <w:p w14:paraId="7264CB20" w14:textId="77777777" w:rsidR="009A04C0" w:rsidRPr="008772A0" w:rsidRDefault="009A04C0" w:rsidP="00EE5283">
            <w:r w:rsidRPr="008772A0">
              <w:t>Naam contactpersoon</w:t>
            </w:r>
          </w:p>
        </w:tc>
        <w:tc>
          <w:tcPr>
            <w:tcW w:w="4845" w:type="dxa"/>
            <w:gridSpan w:val="2"/>
          </w:tcPr>
          <w:p w14:paraId="1FD1752D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A04C0" w:rsidRPr="008772A0" w14:paraId="18C7708B" w14:textId="77777777" w:rsidTr="00846382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3F8D46AB" w14:textId="77777777" w:rsidR="009A04C0" w:rsidRPr="008772A0" w:rsidRDefault="009A04C0" w:rsidP="00EE5283">
            <w:r w:rsidRPr="008772A0">
              <w:t>E-mailadres contactpersoon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29DCDAED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A04C0" w:rsidRPr="008772A0" w14:paraId="36997020" w14:textId="77777777" w:rsidTr="0084638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635520C" w14:textId="77777777" w:rsidR="009A04C0" w:rsidRPr="008772A0" w:rsidRDefault="009A04C0" w:rsidP="00EE5283">
            <w:pPr>
              <w:rPr>
                <w:color w:val="C00000"/>
              </w:rPr>
            </w:pPr>
          </w:p>
        </w:tc>
      </w:tr>
      <w:tr w:rsidR="009A04C0" w:rsidRPr="008772A0" w14:paraId="42E9E207" w14:textId="77777777" w:rsidTr="00846382">
        <w:tc>
          <w:tcPr>
            <w:tcW w:w="9288" w:type="dxa"/>
            <w:gridSpan w:val="4"/>
          </w:tcPr>
          <w:p w14:paraId="376F4654" w14:textId="77777777" w:rsidR="009A04C0" w:rsidRPr="008772A0" w:rsidRDefault="009A04C0" w:rsidP="00EE5283">
            <w:r w:rsidRPr="008772A0">
              <w:rPr>
                <w:color w:val="C00000"/>
              </w:rPr>
              <w:t>Gegevens referentieproject</w:t>
            </w:r>
          </w:p>
        </w:tc>
      </w:tr>
      <w:tr w:rsidR="009A04C0" w:rsidRPr="008772A0" w14:paraId="05120551" w14:textId="77777777" w:rsidTr="00846382">
        <w:tc>
          <w:tcPr>
            <w:tcW w:w="4443" w:type="dxa"/>
            <w:gridSpan w:val="2"/>
          </w:tcPr>
          <w:p w14:paraId="2190F465" w14:textId="77777777" w:rsidR="009A04C0" w:rsidRPr="008772A0" w:rsidRDefault="009A04C0" w:rsidP="00EE5283">
            <w:r w:rsidRPr="008772A0">
              <w:t>Naam project</w:t>
            </w:r>
          </w:p>
        </w:tc>
        <w:tc>
          <w:tcPr>
            <w:tcW w:w="4845" w:type="dxa"/>
            <w:gridSpan w:val="2"/>
          </w:tcPr>
          <w:p w14:paraId="50FC95F7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&lt;naam referentieproject&gt;</w:t>
            </w:r>
          </w:p>
        </w:tc>
      </w:tr>
      <w:tr w:rsidR="009A04C0" w:rsidRPr="008772A0" w14:paraId="519376B3" w14:textId="77777777" w:rsidTr="00846382">
        <w:tc>
          <w:tcPr>
            <w:tcW w:w="4443" w:type="dxa"/>
            <w:gridSpan w:val="2"/>
          </w:tcPr>
          <w:p w14:paraId="1F62AD13" w14:textId="77777777" w:rsidR="009A04C0" w:rsidRPr="008772A0" w:rsidRDefault="009A04C0" w:rsidP="00EE5283">
            <w:r w:rsidRPr="008772A0">
              <w:t>Datum oplevering</w:t>
            </w:r>
          </w:p>
        </w:tc>
        <w:tc>
          <w:tcPr>
            <w:tcW w:w="4845" w:type="dxa"/>
            <w:gridSpan w:val="2"/>
          </w:tcPr>
          <w:p w14:paraId="279671AB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&lt;datum oplevering referentieproject&gt;</w:t>
            </w:r>
          </w:p>
        </w:tc>
      </w:tr>
      <w:tr w:rsidR="009A04C0" w:rsidRPr="008772A0" w14:paraId="0C91D80D" w14:textId="77777777" w:rsidTr="00846382">
        <w:trPr>
          <w:trHeight w:val="1169"/>
        </w:trPr>
        <w:tc>
          <w:tcPr>
            <w:tcW w:w="4443" w:type="dxa"/>
            <w:gridSpan w:val="2"/>
          </w:tcPr>
          <w:p w14:paraId="213D991B" w14:textId="77777777" w:rsidR="009A04C0" w:rsidRPr="008772A0" w:rsidRDefault="009A04C0" w:rsidP="00EE5283">
            <w:r w:rsidRPr="008772A0">
              <w:t>Beschrijving van het referentieproject*</w:t>
            </w:r>
          </w:p>
        </w:tc>
        <w:tc>
          <w:tcPr>
            <w:tcW w:w="4845" w:type="dxa"/>
            <w:gridSpan w:val="2"/>
          </w:tcPr>
          <w:p w14:paraId="53275FBF" w14:textId="77777777" w:rsidR="009A04C0" w:rsidRPr="008772A0" w:rsidRDefault="009A04C0" w:rsidP="00EE528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&lt;korte beschrijving van het referentieproject&gt;</w:t>
            </w:r>
          </w:p>
          <w:p w14:paraId="28911268" w14:textId="77777777" w:rsidR="009A04C0" w:rsidRPr="008772A0" w:rsidRDefault="009A04C0" w:rsidP="00EE5283">
            <w:pPr>
              <w:rPr>
                <w:color w:val="44546A" w:themeColor="text2"/>
              </w:rPr>
            </w:pPr>
          </w:p>
          <w:p w14:paraId="607BE876" w14:textId="77777777" w:rsidR="009A04C0" w:rsidRPr="008772A0" w:rsidRDefault="009A04C0" w:rsidP="00EE5283"/>
        </w:tc>
      </w:tr>
      <w:tr w:rsidR="009A04C0" w:rsidRPr="008772A0" w14:paraId="44796B02" w14:textId="77777777" w:rsidTr="00846382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21A34C0" w14:textId="77777777" w:rsidR="009A04C0" w:rsidRPr="008772A0" w:rsidRDefault="009A04C0" w:rsidP="00EE5283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2669545" w14:textId="77777777" w:rsidR="009A04C0" w:rsidRPr="008772A0" w:rsidRDefault="009A04C0" w:rsidP="00EE5283">
            <w:sdt>
              <w:sdtPr>
                <w:id w:val="-1587843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29938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9A04C0" w:rsidRPr="008772A0" w14:paraId="1CCAB568" w14:textId="77777777" w:rsidTr="0084638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10AF7A2" w14:textId="77777777" w:rsidR="009A04C0" w:rsidRPr="008772A0" w:rsidRDefault="009A04C0" w:rsidP="00EE5283">
            <w:pPr>
              <w:rPr>
                <w:color w:val="C00000"/>
              </w:rPr>
            </w:pPr>
          </w:p>
        </w:tc>
      </w:tr>
      <w:tr w:rsidR="009A04C0" w:rsidRPr="008772A0" w14:paraId="74CE6537" w14:textId="77777777" w:rsidTr="00846382">
        <w:tc>
          <w:tcPr>
            <w:tcW w:w="9288" w:type="dxa"/>
            <w:gridSpan w:val="4"/>
          </w:tcPr>
          <w:p w14:paraId="279E0910" w14:textId="77777777" w:rsidR="009A04C0" w:rsidRPr="008772A0" w:rsidRDefault="009A04C0" w:rsidP="00EE5283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A04C0" w:rsidRPr="008772A0" w14:paraId="37FBEEC2" w14:textId="77777777" w:rsidTr="00846382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2D0DF298" w14:textId="77777777" w:rsidR="009A04C0" w:rsidRPr="008772A0" w:rsidRDefault="009A04C0" w:rsidP="00EE5283">
            <w:r w:rsidRPr="008772A0">
              <w:t>NAW onderaannemer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0B2079FA" w14:textId="77777777" w:rsidR="009A04C0" w:rsidRPr="008772A0" w:rsidRDefault="009A04C0" w:rsidP="00EE5283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7F42D9B" w14:textId="77777777" w:rsidR="009A04C0" w:rsidRPr="008772A0" w:rsidRDefault="009A04C0" w:rsidP="00EE528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D867F94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&lt;woonplaats onderaannemer&gt;</w:t>
            </w:r>
          </w:p>
          <w:p w14:paraId="5BD93CBC" w14:textId="77777777" w:rsidR="009A04C0" w:rsidRPr="008772A0" w:rsidRDefault="009A04C0" w:rsidP="00EE5283"/>
        </w:tc>
      </w:tr>
      <w:tr w:rsidR="009A04C0" w:rsidRPr="008772A0" w14:paraId="38DF6397" w14:textId="77777777" w:rsidTr="0084638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70368FC" w14:textId="77777777" w:rsidR="009A04C0" w:rsidRPr="008772A0" w:rsidRDefault="009A04C0" w:rsidP="00EE5283"/>
        </w:tc>
      </w:tr>
      <w:tr w:rsidR="009A04C0" w:rsidRPr="008772A0" w14:paraId="2858513B" w14:textId="77777777" w:rsidTr="00846382">
        <w:tc>
          <w:tcPr>
            <w:tcW w:w="9288" w:type="dxa"/>
            <w:gridSpan w:val="4"/>
          </w:tcPr>
          <w:p w14:paraId="6CFC5BBD" w14:textId="77777777" w:rsidR="009A04C0" w:rsidRPr="008772A0" w:rsidRDefault="009A04C0" w:rsidP="00EE5283">
            <w:r w:rsidRPr="008772A0">
              <w:rPr>
                <w:color w:val="C00000"/>
              </w:rPr>
              <w:t>Controlevragen</w:t>
            </w:r>
          </w:p>
        </w:tc>
      </w:tr>
      <w:tr w:rsidR="009A04C0" w:rsidRPr="008772A0" w14:paraId="439BA9CB" w14:textId="77777777" w:rsidTr="00846382">
        <w:tc>
          <w:tcPr>
            <w:tcW w:w="6857" w:type="dxa"/>
            <w:gridSpan w:val="3"/>
          </w:tcPr>
          <w:p w14:paraId="5F3109BE" w14:textId="6DE5DDF9" w:rsidR="009A04C0" w:rsidRPr="008772A0" w:rsidRDefault="009A04C0" w:rsidP="00EE5283">
            <w:r w:rsidRPr="008772A0">
              <w:t>Het referentieproject betr</w:t>
            </w:r>
            <w:r w:rsidR="00846382">
              <w:t>e</w:t>
            </w:r>
            <w:r w:rsidRPr="008772A0">
              <w:t>f</w:t>
            </w:r>
            <w:r w:rsidR="00846382">
              <w:t>t</w:t>
            </w:r>
            <w:r w:rsidRPr="008772A0">
              <w:t xml:space="preserve"> </w:t>
            </w:r>
            <w:r w:rsidR="00846382" w:rsidRPr="00D972D7">
              <w:rPr>
                <w:rFonts w:eastAsia="Arial" w:cs="Arial"/>
              </w:rPr>
              <w:t>ervaring</w:t>
            </w:r>
            <w:r w:rsidR="00846382">
              <w:rPr>
                <w:rFonts w:eastAsia="Arial" w:cs="Arial"/>
              </w:rPr>
              <w:t xml:space="preserve"> waaruit</w:t>
            </w:r>
            <w:r w:rsidR="00846382" w:rsidRPr="00D972D7">
              <w:rPr>
                <w:rFonts w:eastAsia="Arial" w:cs="Arial"/>
              </w:rPr>
              <w:t xml:space="preserve"> blijkt het</w:t>
            </w:r>
            <w:r w:rsidR="00846382" w:rsidRPr="00D972D7">
              <w:rPr>
                <w:rFonts w:eastAsia="Arial" w:cs="Arial"/>
                <w:color w:val="000000" w:themeColor="text1"/>
              </w:rPr>
              <w:t xml:space="preserve"> volledig vanuit de Cloud automatiseren van processen en afhandelen van verzoeken. Dit dient zonder tussenkomst van menselijk handelen te zijn gebeurd, zoals het aanmaken en wijzigen van een gedeelde mailbox</w:t>
            </w:r>
            <w:r w:rsidR="00846382">
              <w:rPr>
                <w:rFonts w:eastAsia="Arial" w:cs="Arial"/>
                <w:color w:val="000000" w:themeColor="text1"/>
              </w:rPr>
              <w:t>.</w:t>
            </w:r>
          </w:p>
        </w:tc>
        <w:tc>
          <w:tcPr>
            <w:tcW w:w="2431" w:type="dxa"/>
          </w:tcPr>
          <w:p w14:paraId="774F9889" w14:textId="77777777" w:rsidR="009A04C0" w:rsidRPr="008772A0" w:rsidRDefault="009A04C0" w:rsidP="00EE5283">
            <w:sdt>
              <w:sdtPr>
                <w:id w:val="-67018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46382" w:rsidRPr="008772A0" w14:paraId="523FF2A2" w14:textId="77777777" w:rsidTr="00846382">
        <w:tc>
          <w:tcPr>
            <w:tcW w:w="6857" w:type="dxa"/>
            <w:gridSpan w:val="3"/>
          </w:tcPr>
          <w:p w14:paraId="352805C7" w14:textId="3BDF8502" w:rsidR="00846382" w:rsidRPr="008772A0" w:rsidRDefault="00846382" w:rsidP="00846382">
            <w:r w:rsidRPr="009A04C0">
              <w:rPr>
                <w:szCs w:val="20"/>
              </w:rPr>
              <w:t xml:space="preserve">Het referentieproject is </w:t>
            </w:r>
            <w:r w:rsidRPr="000C39E9">
              <w:rPr>
                <w:szCs w:val="20"/>
              </w:rPr>
              <w:t>opgeleverd tussen 1 november 2015 en de datum van aanmelding</w:t>
            </w:r>
            <w:r>
              <w:rPr>
                <w:szCs w:val="20"/>
              </w:rPr>
              <w:t>?</w:t>
            </w:r>
          </w:p>
        </w:tc>
        <w:tc>
          <w:tcPr>
            <w:tcW w:w="2431" w:type="dxa"/>
          </w:tcPr>
          <w:p w14:paraId="5B727D5B" w14:textId="77777777" w:rsidR="00846382" w:rsidRPr="008772A0" w:rsidRDefault="00846382" w:rsidP="00846382">
            <w:sdt>
              <w:sdtPr>
                <w:id w:val="-27201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46382" w:rsidRPr="008772A0" w14:paraId="5247ABA3" w14:textId="77777777" w:rsidTr="00846382">
        <w:tc>
          <w:tcPr>
            <w:tcW w:w="6857" w:type="dxa"/>
            <w:gridSpan w:val="3"/>
          </w:tcPr>
          <w:p w14:paraId="7A4C243D" w14:textId="6DF45598" w:rsidR="00846382" w:rsidRPr="008772A0" w:rsidRDefault="00846382" w:rsidP="00846382">
            <w:r w:rsidRPr="008772A0">
              <w:t>UEA onderaannemer toegevoegd</w:t>
            </w:r>
            <w:r>
              <w:t>?</w:t>
            </w:r>
          </w:p>
        </w:tc>
        <w:tc>
          <w:tcPr>
            <w:tcW w:w="2431" w:type="dxa"/>
          </w:tcPr>
          <w:p w14:paraId="56172DDF" w14:textId="77777777" w:rsidR="00846382" w:rsidRPr="008772A0" w:rsidRDefault="00846382" w:rsidP="00846382">
            <w:sdt>
              <w:sdtPr>
                <w:id w:val="-37739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39956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846382" w:rsidRPr="008772A0" w14:paraId="166D462B" w14:textId="77777777" w:rsidTr="00846382">
        <w:tc>
          <w:tcPr>
            <w:tcW w:w="6857" w:type="dxa"/>
            <w:gridSpan w:val="3"/>
          </w:tcPr>
          <w:p w14:paraId="22906E13" w14:textId="51849158" w:rsidR="00846382" w:rsidRPr="008772A0" w:rsidRDefault="00846382" w:rsidP="00846382">
            <w:r w:rsidRPr="008772A0">
              <w:t>Uitvoeringsverklaring onderaannemer toegevoegd</w:t>
            </w:r>
            <w:r>
              <w:t>?</w:t>
            </w:r>
          </w:p>
        </w:tc>
        <w:tc>
          <w:tcPr>
            <w:tcW w:w="2431" w:type="dxa"/>
          </w:tcPr>
          <w:p w14:paraId="19DB8AEC" w14:textId="77777777" w:rsidR="00846382" w:rsidRPr="008772A0" w:rsidRDefault="00846382" w:rsidP="00846382">
            <w:sdt>
              <w:sdtPr>
                <w:id w:val="80188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559775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14:paraId="7929AF91" w14:textId="77777777" w:rsidR="009A04C0" w:rsidRDefault="009A04C0" w:rsidP="0008383C">
      <w:pPr>
        <w:rPr>
          <w:rFonts w:eastAsiaTheme="majorEastAsia" w:cstheme="majorBidi"/>
          <w:b/>
          <w:bCs/>
          <w:iCs/>
          <w:color w:val="CC0000"/>
          <w:sz w:val="18"/>
          <w:szCs w:val="26"/>
          <w:highlight w:val="green"/>
        </w:rPr>
      </w:pPr>
    </w:p>
    <w:p w14:paraId="4F41469C" w14:textId="77777777" w:rsidR="009A04C0" w:rsidRDefault="009A04C0" w:rsidP="009A04C0">
      <w:pPr>
        <w:rPr>
          <w:highlight w:val="green"/>
        </w:rPr>
      </w:pPr>
      <w:r>
        <w:rPr>
          <w:highlight w:val="green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2"/>
        <w:gridCol w:w="1331"/>
        <w:gridCol w:w="2414"/>
        <w:gridCol w:w="2431"/>
      </w:tblGrid>
      <w:tr w:rsidR="009A04C0" w:rsidRPr="008772A0" w14:paraId="4060F91C" w14:textId="77777777" w:rsidTr="00846382">
        <w:trPr>
          <w:trHeight w:val="397"/>
        </w:trPr>
        <w:tc>
          <w:tcPr>
            <w:tcW w:w="3112" w:type="dxa"/>
          </w:tcPr>
          <w:p w14:paraId="163EAF1C" w14:textId="77777777" w:rsidR="009A04C0" w:rsidRPr="008772A0" w:rsidRDefault="009A04C0" w:rsidP="00EE5283">
            <w:r w:rsidRPr="008772A0">
              <w:lastRenderedPageBreak/>
              <w:t>Opgave referentieproject ten behoeve van:</w:t>
            </w:r>
          </w:p>
        </w:tc>
        <w:tc>
          <w:tcPr>
            <w:tcW w:w="6176" w:type="dxa"/>
            <w:gridSpan w:val="3"/>
          </w:tcPr>
          <w:p w14:paraId="7DD06FE1" w14:textId="65D13156" w:rsidR="009A04C0" w:rsidRPr="00846382" w:rsidRDefault="00846382" w:rsidP="00EE5283">
            <w:pPr>
              <w:rPr>
                <w:b/>
                <w:color w:val="C00000"/>
              </w:rPr>
            </w:pPr>
            <w:r w:rsidRPr="00846382">
              <w:rPr>
                <w:b/>
                <w:color w:val="C00000"/>
              </w:rPr>
              <w:t>Kerncompetentie 4: Ervaring met koppelen</w:t>
            </w:r>
          </w:p>
        </w:tc>
      </w:tr>
      <w:tr w:rsidR="009A04C0" w:rsidRPr="008772A0" w14:paraId="60757EFD" w14:textId="77777777" w:rsidTr="0084638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7013" w14:textId="77777777" w:rsidR="009A04C0" w:rsidRPr="008772A0" w:rsidRDefault="009A04C0" w:rsidP="00EE5283">
            <w:pPr>
              <w:rPr>
                <w:color w:val="C00000"/>
              </w:rPr>
            </w:pPr>
          </w:p>
        </w:tc>
      </w:tr>
      <w:tr w:rsidR="009A04C0" w:rsidRPr="008772A0" w14:paraId="03594AD6" w14:textId="77777777" w:rsidTr="00846382">
        <w:tc>
          <w:tcPr>
            <w:tcW w:w="9288" w:type="dxa"/>
            <w:gridSpan w:val="4"/>
          </w:tcPr>
          <w:p w14:paraId="169593F1" w14:textId="77777777" w:rsidR="009A04C0" w:rsidRPr="008772A0" w:rsidRDefault="009A04C0" w:rsidP="00EE5283">
            <w:r w:rsidRPr="008772A0">
              <w:rPr>
                <w:color w:val="C00000"/>
              </w:rPr>
              <w:t>Gegevens referent</w:t>
            </w:r>
          </w:p>
        </w:tc>
      </w:tr>
      <w:tr w:rsidR="009A04C0" w:rsidRPr="008772A0" w14:paraId="58486EA1" w14:textId="77777777" w:rsidTr="00846382">
        <w:tc>
          <w:tcPr>
            <w:tcW w:w="4443" w:type="dxa"/>
            <w:gridSpan w:val="2"/>
          </w:tcPr>
          <w:p w14:paraId="1398B5C2" w14:textId="77777777" w:rsidR="009A04C0" w:rsidRPr="008772A0" w:rsidRDefault="009A04C0" w:rsidP="00EE5283">
            <w:r w:rsidRPr="008772A0">
              <w:t>Naam organisatie referent/referentieproject</w:t>
            </w:r>
          </w:p>
        </w:tc>
        <w:tc>
          <w:tcPr>
            <w:tcW w:w="4845" w:type="dxa"/>
            <w:gridSpan w:val="2"/>
          </w:tcPr>
          <w:p w14:paraId="648187ED" w14:textId="77777777" w:rsidR="009A04C0" w:rsidRPr="008772A0" w:rsidRDefault="009A04C0" w:rsidP="00EE528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A04C0" w:rsidRPr="008772A0" w14:paraId="5A0A97C6" w14:textId="77777777" w:rsidTr="00846382">
        <w:tc>
          <w:tcPr>
            <w:tcW w:w="4443" w:type="dxa"/>
            <w:gridSpan w:val="2"/>
          </w:tcPr>
          <w:p w14:paraId="6DC90707" w14:textId="77777777" w:rsidR="009A04C0" w:rsidRPr="008772A0" w:rsidRDefault="009A04C0" w:rsidP="00EE5283">
            <w:r w:rsidRPr="008772A0">
              <w:t>Naam contactpersoon</w:t>
            </w:r>
          </w:p>
        </w:tc>
        <w:tc>
          <w:tcPr>
            <w:tcW w:w="4845" w:type="dxa"/>
            <w:gridSpan w:val="2"/>
          </w:tcPr>
          <w:p w14:paraId="541F9100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A04C0" w:rsidRPr="008772A0" w14:paraId="724DA39F" w14:textId="77777777" w:rsidTr="00846382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636D5A8C" w14:textId="77777777" w:rsidR="009A04C0" w:rsidRPr="008772A0" w:rsidRDefault="009A04C0" w:rsidP="00EE5283">
            <w:r w:rsidRPr="008772A0">
              <w:t>E-mailadres contactpersoon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7537A1F8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A04C0" w:rsidRPr="008772A0" w14:paraId="1B8F7EB9" w14:textId="77777777" w:rsidTr="0084638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8B06C5" w14:textId="77777777" w:rsidR="009A04C0" w:rsidRPr="008772A0" w:rsidRDefault="009A04C0" w:rsidP="00EE5283">
            <w:pPr>
              <w:rPr>
                <w:color w:val="C00000"/>
              </w:rPr>
            </w:pPr>
          </w:p>
        </w:tc>
      </w:tr>
      <w:tr w:rsidR="009A04C0" w:rsidRPr="008772A0" w14:paraId="0F9F48F7" w14:textId="77777777" w:rsidTr="00846382">
        <w:tc>
          <w:tcPr>
            <w:tcW w:w="9288" w:type="dxa"/>
            <w:gridSpan w:val="4"/>
          </w:tcPr>
          <w:p w14:paraId="6AFD39CC" w14:textId="77777777" w:rsidR="009A04C0" w:rsidRPr="008772A0" w:rsidRDefault="009A04C0" w:rsidP="00EE5283">
            <w:r w:rsidRPr="008772A0">
              <w:rPr>
                <w:color w:val="C00000"/>
              </w:rPr>
              <w:t>Gegevens referentieproject</w:t>
            </w:r>
          </w:p>
        </w:tc>
      </w:tr>
      <w:tr w:rsidR="009A04C0" w:rsidRPr="008772A0" w14:paraId="51C56E83" w14:textId="77777777" w:rsidTr="00846382">
        <w:tc>
          <w:tcPr>
            <w:tcW w:w="4443" w:type="dxa"/>
            <w:gridSpan w:val="2"/>
          </w:tcPr>
          <w:p w14:paraId="6CBED6F6" w14:textId="77777777" w:rsidR="009A04C0" w:rsidRPr="008772A0" w:rsidRDefault="009A04C0" w:rsidP="00EE5283">
            <w:r w:rsidRPr="008772A0">
              <w:t>Naam project</w:t>
            </w:r>
          </w:p>
        </w:tc>
        <w:tc>
          <w:tcPr>
            <w:tcW w:w="4845" w:type="dxa"/>
            <w:gridSpan w:val="2"/>
          </w:tcPr>
          <w:p w14:paraId="70499426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&lt;naam referentieproject&gt;</w:t>
            </w:r>
          </w:p>
        </w:tc>
      </w:tr>
      <w:tr w:rsidR="009A04C0" w:rsidRPr="008772A0" w14:paraId="33572F41" w14:textId="77777777" w:rsidTr="00846382">
        <w:tc>
          <w:tcPr>
            <w:tcW w:w="4443" w:type="dxa"/>
            <w:gridSpan w:val="2"/>
          </w:tcPr>
          <w:p w14:paraId="1E2D8969" w14:textId="77777777" w:rsidR="009A04C0" w:rsidRPr="008772A0" w:rsidRDefault="009A04C0" w:rsidP="00EE5283">
            <w:r w:rsidRPr="008772A0">
              <w:t>Datum oplevering</w:t>
            </w:r>
          </w:p>
        </w:tc>
        <w:tc>
          <w:tcPr>
            <w:tcW w:w="4845" w:type="dxa"/>
            <w:gridSpan w:val="2"/>
          </w:tcPr>
          <w:p w14:paraId="53FD313F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&lt;datum oplevering referentieproject&gt;</w:t>
            </w:r>
          </w:p>
        </w:tc>
      </w:tr>
      <w:tr w:rsidR="009A04C0" w:rsidRPr="008772A0" w14:paraId="024394D4" w14:textId="77777777" w:rsidTr="00846382">
        <w:trPr>
          <w:trHeight w:val="1169"/>
        </w:trPr>
        <w:tc>
          <w:tcPr>
            <w:tcW w:w="4443" w:type="dxa"/>
            <w:gridSpan w:val="2"/>
          </w:tcPr>
          <w:p w14:paraId="32BCA3A3" w14:textId="77777777" w:rsidR="009A04C0" w:rsidRPr="008772A0" w:rsidRDefault="009A04C0" w:rsidP="00EE5283">
            <w:r w:rsidRPr="008772A0">
              <w:t>Beschrijving van het referentieproject*</w:t>
            </w:r>
          </w:p>
        </w:tc>
        <w:tc>
          <w:tcPr>
            <w:tcW w:w="4845" w:type="dxa"/>
            <w:gridSpan w:val="2"/>
          </w:tcPr>
          <w:p w14:paraId="09DE6196" w14:textId="77777777" w:rsidR="009A04C0" w:rsidRPr="008772A0" w:rsidRDefault="009A04C0" w:rsidP="00EE528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&lt;korte beschrijving van het referentieproject&gt;</w:t>
            </w:r>
          </w:p>
          <w:p w14:paraId="335261E7" w14:textId="77777777" w:rsidR="009A04C0" w:rsidRPr="008772A0" w:rsidRDefault="009A04C0" w:rsidP="00EE5283">
            <w:pPr>
              <w:rPr>
                <w:color w:val="44546A" w:themeColor="text2"/>
              </w:rPr>
            </w:pPr>
          </w:p>
          <w:p w14:paraId="7A82AD69" w14:textId="77777777" w:rsidR="009A04C0" w:rsidRPr="008772A0" w:rsidRDefault="009A04C0" w:rsidP="00EE5283"/>
        </w:tc>
      </w:tr>
      <w:tr w:rsidR="009A04C0" w:rsidRPr="008772A0" w14:paraId="5B7193FF" w14:textId="77777777" w:rsidTr="00846382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75B129E8" w14:textId="77777777" w:rsidR="009A04C0" w:rsidRPr="008772A0" w:rsidRDefault="009A04C0" w:rsidP="00EE5283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28A19F86" w14:textId="77777777" w:rsidR="009A04C0" w:rsidRPr="008772A0" w:rsidRDefault="009A04C0" w:rsidP="00EE5283">
            <w:sdt>
              <w:sdtPr>
                <w:id w:val="-170047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13155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9A04C0" w:rsidRPr="008772A0" w14:paraId="65042660" w14:textId="77777777" w:rsidTr="0084638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F477FF2" w14:textId="77777777" w:rsidR="009A04C0" w:rsidRPr="008772A0" w:rsidRDefault="009A04C0" w:rsidP="00EE5283">
            <w:pPr>
              <w:rPr>
                <w:color w:val="C00000"/>
              </w:rPr>
            </w:pPr>
          </w:p>
        </w:tc>
      </w:tr>
      <w:tr w:rsidR="009A04C0" w:rsidRPr="008772A0" w14:paraId="3E2747E5" w14:textId="77777777" w:rsidTr="00846382">
        <w:tc>
          <w:tcPr>
            <w:tcW w:w="9288" w:type="dxa"/>
            <w:gridSpan w:val="4"/>
          </w:tcPr>
          <w:p w14:paraId="6B412B4E" w14:textId="77777777" w:rsidR="009A04C0" w:rsidRPr="008772A0" w:rsidRDefault="009A04C0" w:rsidP="00EE5283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A04C0" w:rsidRPr="008772A0" w14:paraId="371D9FE0" w14:textId="77777777" w:rsidTr="00846382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03FE0013" w14:textId="77777777" w:rsidR="009A04C0" w:rsidRPr="008772A0" w:rsidRDefault="009A04C0" w:rsidP="00EE5283">
            <w:r w:rsidRPr="008772A0">
              <w:t>NAW onderaannemer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42559140" w14:textId="77777777" w:rsidR="009A04C0" w:rsidRPr="008772A0" w:rsidRDefault="009A04C0" w:rsidP="00EE5283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7B20E80" w14:textId="77777777" w:rsidR="009A04C0" w:rsidRPr="008772A0" w:rsidRDefault="009A04C0" w:rsidP="00EE528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4E344EE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&lt;woonplaats onderaannemer&gt;</w:t>
            </w:r>
          </w:p>
          <w:p w14:paraId="0DD81EAE" w14:textId="77777777" w:rsidR="009A04C0" w:rsidRPr="008772A0" w:rsidRDefault="009A04C0" w:rsidP="00EE5283"/>
        </w:tc>
      </w:tr>
      <w:tr w:rsidR="009A04C0" w:rsidRPr="008772A0" w14:paraId="22E657C3" w14:textId="77777777" w:rsidTr="0084638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68B23BA" w14:textId="77777777" w:rsidR="009A04C0" w:rsidRPr="008772A0" w:rsidRDefault="009A04C0" w:rsidP="00EE5283"/>
        </w:tc>
      </w:tr>
      <w:tr w:rsidR="009A04C0" w:rsidRPr="008772A0" w14:paraId="10993E4A" w14:textId="77777777" w:rsidTr="00846382">
        <w:tc>
          <w:tcPr>
            <w:tcW w:w="9288" w:type="dxa"/>
            <w:gridSpan w:val="4"/>
          </w:tcPr>
          <w:p w14:paraId="79C1885D" w14:textId="77777777" w:rsidR="009A04C0" w:rsidRPr="008772A0" w:rsidRDefault="009A04C0" w:rsidP="00EE5283">
            <w:r w:rsidRPr="008772A0">
              <w:rPr>
                <w:color w:val="C00000"/>
              </w:rPr>
              <w:t>Controlevragen</w:t>
            </w:r>
          </w:p>
        </w:tc>
      </w:tr>
      <w:tr w:rsidR="009A04C0" w:rsidRPr="008772A0" w14:paraId="6C3125FE" w14:textId="77777777" w:rsidTr="00846382">
        <w:tc>
          <w:tcPr>
            <w:tcW w:w="6857" w:type="dxa"/>
            <w:gridSpan w:val="3"/>
          </w:tcPr>
          <w:p w14:paraId="61F762F0" w14:textId="02ABAFB5" w:rsidR="009A04C0" w:rsidRPr="008772A0" w:rsidRDefault="009A04C0" w:rsidP="00EE5283">
            <w:r w:rsidRPr="008772A0">
              <w:t xml:space="preserve">Het referentieproject betrof </w:t>
            </w:r>
            <w:r w:rsidR="00846382" w:rsidRPr="00846382">
              <w:t>het koppelen van Enterprise Service Management systeem (ESM) aan bestaande ketenpartners, zoals soortgelijke ESM-oplossingen van andere aanbieders</w:t>
            </w:r>
            <w:r w:rsidR="00846382">
              <w:t>.</w:t>
            </w:r>
          </w:p>
        </w:tc>
        <w:tc>
          <w:tcPr>
            <w:tcW w:w="2431" w:type="dxa"/>
          </w:tcPr>
          <w:p w14:paraId="6A9B8B05" w14:textId="77777777" w:rsidR="009A04C0" w:rsidRPr="008772A0" w:rsidRDefault="009A04C0" w:rsidP="00EE5283">
            <w:sdt>
              <w:sdtPr>
                <w:id w:val="891929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46382" w:rsidRPr="008772A0" w14:paraId="42A5F5E5" w14:textId="77777777" w:rsidTr="00846382">
        <w:tc>
          <w:tcPr>
            <w:tcW w:w="6857" w:type="dxa"/>
            <w:gridSpan w:val="3"/>
          </w:tcPr>
          <w:p w14:paraId="54A1C2D6" w14:textId="2E2A4E34" w:rsidR="00846382" w:rsidRPr="008772A0" w:rsidRDefault="00846382" w:rsidP="00846382">
            <w:r w:rsidRPr="009A04C0">
              <w:rPr>
                <w:szCs w:val="20"/>
              </w:rPr>
              <w:t xml:space="preserve">Het referentieproject is </w:t>
            </w:r>
            <w:r w:rsidRPr="000C39E9">
              <w:rPr>
                <w:szCs w:val="20"/>
              </w:rPr>
              <w:t>opgeleverd tussen 1 november 2015 en de datum van aanmelding</w:t>
            </w:r>
            <w:r>
              <w:rPr>
                <w:szCs w:val="20"/>
              </w:rPr>
              <w:t>?</w:t>
            </w:r>
          </w:p>
        </w:tc>
        <w:tc>
          <w:tcPr>
            <w:tcW w:w="2431" w:type="dxa"/>
          </w:tcPr>
          <w:p w14:paraId="5CBC661B" w14:textId="77777777" w:rsidR="00846382" w:rsidRPr="008772A0" w:rsidRDefault="00846382" w:rsidP="00846382">
            <w:sdt>
              <w:sdtPr>
                <w:id w:val="-118319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46382" w:rsidRPr="008772A0" w14:paraId="46881400" w14:textId="77777777" w:rsidTr="00846382">
        <w:tc>
          <w:tcPr>
            <w:tcW w:w="6857" w:type="dxa"/>
            <w:gridSpan w:val="3"/>
          </w:tcPr>
          <w:p w14:paraId="73D73518" w14:textId="77777777" w:rsidR="00846382" w:rsidRPr="008772A0" w:rsidRDefault="00846382" w:rsidP="00846382">
            <w:r w:rsidRPr="008772A0">
              <w:t>UEA onderaannemer toegevoegd</w:t>
            </w:r>
          </w:p>
        </w:tc>
        <w:tc>
          <w:tcPr>
            <w:tcW w:w="2431" w:type="dxa"/>
          </w:tcPr>
          <w:p w14:paraId="221CD0EF" w14:textId="77777777" w:rsidR="00846382" w:rsidRPr="008772A0" w:rsidRDefault="00846382" w:rsidP="00846382">
            <w:sdt>
              <w:sdtPr>
                <w:id w:val="134042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50767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846382" w:rsidRPr="008772A0" w14:paraId="50F7885E" w14:textId="77777777" w:rsidTr="00846382">
        <w:tc>
          <w:tcPr>
            <w:tcW w:w="6857" w:type="dxa"/>
            <w:gridSpan w:val="3"/>
          </w:tcPr>
          <w:p w14:paraId="6D742029" w14:textId="77777777" w:rsidR="00846382" w:rsidRPr="008772A0" w:rsidRDefault="00846382" w:rsidP="00846382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1B02AEC5" w14:textId="77777777" w:rsidR="00846382" w:rsidRPr="008772A0" w:rsidRDefault="00846382" w:rsidP="00846382">
            <w:sdt>
              <w:sdtPr>
                <w:id w:val="196854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156289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14:paraId="43375EF5" w14:textId="77777777" w:rsidR="009A04C0" w:rsidRDefault="009A04C0" w:rsidP="0008383C">
      <w:pPr>
        <w:rPr>
          <w:rFonts w:eastAsiaTheme="majorEastAsia" w:cstheme="majorBidi"/>
          <w:b/>
          <w:bCs/>
          <w:iCs/>
          <w:color w:val="CC0000"/>
          <w:sz w:val="18"/>
          <w:szCs w:val="26"/>
          <w:highlight w:val="green"/>
        </w:rPr>
      </w:pPr>
    </w:p>
    <w:p w14:paraId="3E42AA8E" w14:textId="77777777" w:rsidR="009A04C0" w:rsidRDefault="009A04C0" w:rsidP="009A04C0">
      <w:pPr>
        <w:rPr>
          <w:highlight w:val="green"/>
        </w:rPr>
      </w:pPr>
      <w:r>
        <w:rPr>
          <w:highlight w:val="green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2"/>
        <w:gridCol w:w="1331"/>
        <w:gridCol w:w="2414"/>
        <w:gridCol w:w="2431"/>
      </w:tblGrid>
      <w:tr w:rsidR="009A04C0" w:rsidRPr="008772A0" w14:paraId="63782C90" w14:textId="77777777" w:rsidTr="00846382">
        <w:trPr>
          <w:trHeight w:val="397"/>
        </w:trPr>
        <w:tc>
          <w:tcPr>
            <w:tcW w:w="3112" w:type="dxa"/>
          </w:tcPr>
          <w:p w14:paraId="1E95E35A" w14:textId="77777777" w:rsidR="009A04C0" w:rsidRPr="008772A0" w:rsidRDefault="009A04C0" w:rsidP="00EE5283">
            <w:r w:rsidRPr="008772A0">
              <w:lastRenderedPageBreak/>
              <w:t>Opgave referentieproject ten behoeve van:</w:t>
            </w:r>
          </w:p>
        </w:tc>
        <w:tc>
          <w:tcPr>
            <w:tcW w:w="6176" w:type="dxa"/>
            <w:gridSpan w:val="3"/>
          </w:tcPr>
          <w:p w14:paraId="773FBE65" w14:textId="5801B274" w:rsidR="009A04C0" w:rsidRPr="00997A42" w:rsidRDefault="00997A42" w:rsidP="00EE5283">
            <w:pPr>
              <w:rPr>
                <w:b/>
                <w:color w:val="C00000"/>
              </w:rPr>
            </w:pPr>
            <w:r w:rsidRPr="00997A42">
              <w:rPr>
                <w:b/>
                <w:color w:val="C00000"/>
              </w:rPr>
              <w:t>Kerncompetentie 5: Ervaring met een gevirtualiseerde ICT-omgeving</w:t>
            </w:r>
          </w:p>
        </w:tc>
      </w:tr>
      <w:tr w:rsidR="009A04C0" w:rsidRPr="008772A0" w14:paraId="3CB2FE51" w14:textId="77777777" w:rsidTr="0084638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4528487" w14:textId="77777777" w:rsidR="009A04C0" w:rsidRPr="008772A0" w:rsidRDefault="009A04C0" w:rsidP="00EE5283">
            <w:pPr>
              <w:rPr>
                <w:color w:val="C00000"/>
              </w:rPr>
            </w:pPr>
          </w:p>
        </w:tc>
      </w:tr>
      <w:tr w:rsidR="009A04C0" w:rsidRPr="008772A0" w14:paraId="79CB0DBC" w14:textId="77777777" w:rsidTr="00846382">
        <w:tc>
          <w:tcPr>
            <w:tcW w:w="9288" w:type="dxa"/>
            <w:gridSpan w:val="4"/>
          </w:tcPr>
          <w:p w14:paraId="39D34A02" w14:textId="77777777" w:rsidR="009A04C0" w:rsidRPr="008772A0" w:rsidRDefault="009A04C0" w:rsidP="00EE5283">
            <w:r w:rsidRPr="008772A0">
              <w:rPr>
                <w:color w:val="C00000"/>
              </w:rPr>
              <w:t>Gegevens referent</w:t>
            </w:r>
          </w:p>
        </w:tc>
      </w:tr>
      <w:tr w:rsidR="009A04C0" w:rsidRPr="008772A0" w14:paraId="14ED2C5F" w14:textId="77777777" w:rsidTr="00846382">
        <w:tc>
          <w:tcPr>
            <w:tcW w:w="4443" w:type="dxa"/>
            <w:gridSpan w:val="2"/>
          </w:tcPr>
          <w:p w14:paraId="7DDACB6C" w14:textId="77777777" w:rsidR="009A04C0" w:rsidRPr="008772A0" w:rsidRDefault="009A04C0" w:rsidP="00EE5283">
            <w:r w:rsidRPr="008772A0">
              <w:t>Naam organisatie referent/referentieproject</w:t>
            </w:r>
          </w:p>
        </w:tc>
        <w:tc>
          <w:tcPr>
            <w:tcW w:w="4845" w:type="dxa"/>
            <w:gridSpan w:val="2"/>
          </w:tcPr>
          <w:p w14:paraId="4DBADE40" w14:textId="77777777" w:rsidR="009A04C0" w:rsidRPr="008772A0" w:rsidRDefault="009A04C0" w:rsidP="00EE528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A04C0" w:rsidRPr="008772A0" w14:paraId="3D76A0A3" w14:textId="77777777" w:rsidTr="00846382">
        <w:tc>
          <w:tcPr>
            <w:tcW w:w="4443" w:type="dxa"/>
            <w:gridSpan w:val="2"/>
          </w:tcPr>
          <w:p w14:paraId="69CBFA4C" w14:textId="77777777" w:rsidR="009A04C0" w:rsidRPr="008772A0" w:rsidRDefault="009A04C0" w:rsidP="00EE5283">
            <w:r w:rsidRPr="008772A0">
              <w:t>Naam contactpersoon</w:t>
            </w:r>
          </w:p>
        </w:tc>
        <w:tc>
          <w:tcPr>
            <w:tcW w:w="4845" w:type="dxa"/>
            <w:gridSpan w:val="2"/>
          </w:tcPr>
          <w:p w14:paraId="514E21E1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A04C0" w:rsidRPr="008772A0" w14:paraId="37B5255C" w14:textId="77777777" w:rsidTr="00846382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0AFD5646" w14:textId="77777777" w:rsidR="009A04C0" w:rsidRPr="008772A0" w:rsidRDefault="009A04C0" w:rsidP="00EE5283">
            <w:r w:rsidRPr="008772A0">
              <w:t>E-mailadres contactpersoon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33E372BA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A04C0" w:rsidRPr="008772A0" w14:paraId="79AFA078" w14:textId="77777777" w:rsidTr="0084638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B670174" w14:textId="77777777" w:rsidR="009A04C0" w:rsidRPr="008772A0" w:rsidRDefault="009A04C0" w:rsidP="00EE5283">
            <w:pPr>
              <w:rPr>
                <w:color w:val="C00000"/>
              </w:rPr>
            </w:pPr>
          </w:p>
        </w:tc>
      </w:tr>
      <w:tr w:rsidR="009A04C0" w:rsidRPr="008772A0" w14:paraId="226B562B" w14:textId="77777777" w:rsidTr="00846382">
        <w:tc>
          <w:tcPr>
            <w:tcW w:w="9288" w:type="dxa"/>
            <w:gridSpan w:val="4"/>
          </w:tcPr>
          <w:p w14:paraId="61AC19EC" w14:textId="77777777" w:rsidR="009A04C0" w:rsidRPr="008772A0" w:rsidRDefault="009A04C0" w:rsidP="00EE5283">
            <w:r w:rsidRPr="008772A0">
              <w:rPr>
                <w:color w:val="C00000"/>
              </w:rPr>
              <w:t>Gegevens referentieproject</w:t>
            </w:r>
          </w:p>
        </w:tc>
      </w:tr>
      <w:tr w:rsidR="009A04C0" w:rsidRPr="008772A0" w14:paraId="7D69AC6C" w14:textId="77777777" w:rsidTr="00846382">
        <w:tc>
          <w:tcPr>
            <w:tcW w:w="4443" w:type="dxa"/>
            <w:gridSpan w:val="2"/>
          </w:tcPr>
          <w:p w14:paraId="0AD56486" w14:textId="77777777" w:rsidR="009A04C0" w:rsidRPr="008772A0" w:rsidRDefault="009A04C0" w:rsidP="00EE5283">
            <w:r w:rsidRPr="008772A0">
              <w:t>Naam project</w:t>
            </w:r>
          </w:p>
        </w:tc>
        <w:tc>
          <w:tcPr>
            <w:tcW w:w="4845" w:type="dxa"/>
            <w:gridSpan w:val="2"/>
          </w:tcPr>
          <w:p w14:paraId="377E254C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&lt;naam referentieproject&gt;</w:t>
            </w:r>
          </w:p>
        </w:tc>
      </w:tr>
      <w:tr w:rsidR="009A04C0" w:rsidRPr="008772A0" w14:paraId="2D46E63E" w14:textId="77777777" w:rsidTr="00846382">
        <w:tc>
          <w:tcPr>
            <w:tcW w:w="4443" w:type="dxa"/>
            <w:gridSpan w:val="2"/>
          </w:tcPr>
          <w:p w14:paraId="5A08A6F1" w14:textId="77777777" w:rsidR="009A04C0" w:rsidRPr="008772A0" w:rsidRDefault="009A04C0" w:rsidP="00EE5283">
            <w:r w:rsidRPr="008772A0">
              <w:t>Datum oplevering</w:t>
            </w:r>
          </w:p>
        </w:tc>
        <w:tc>
          <w:tcPr>
            <w:tcW w:w="4845" w:type="dxa"/>
            <w:gridSpan w:val="2"/>
          </w:tcPr>
          <w:p w14:paraId="18F94132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&lt;datum oplevering referentieproject&gt;</w:t>
            </w:r>
          </w:p>
        </w:tc>
      </w:tr>
      <w:tr w:rsidR="009A04C0" w:rsidRPr="008772A0" w14:paraId="74F6065C" w14:textId="77777777" w:rsidTr="00846382">
        <w:trPr>
          <w:trHeight w:val="1169"/>
        </w:trPr>
        <w:tc>
          <w:tcPr>
            <w:tcW w:w="4443" w:type="dxa"/>
            <w:gridSpan w:val="2"/>
          </w:tcPr>
          <w:p w14:paraId="13FBB284" w14:textId="77777777" w:rsidR="009A04C0" w:rsidRPr="008772A0" w:rsidRDefault="009A04C0" w:rsidP="00EE5283">
            <w:r w:rsidRPr="008772A0">
              <w:t>Beschrijving van het referentieproject*</w:t>
            </w:r>
          </w:p>
        </w:tc>
        <w:tc>
          <w:tcPr>
            <w:tcW w:w="4845" w:type="dxa"/>
            <w:gridSpan w:val="2"/>
          </w:tcPr>
          <w:p w14:paraId="39FC2B33" w14:textId="77777777" w:rsidR="009A04C0" w:rsidRPr="008772A0" w:rsidRDefault="009A04C0" w:rsidP="00EE528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&lt;korte beschrijving van het referentieproject&gt;</w:t>
            </w:r>
          </w:p>
          <w:p w14:paraId="1A1214AD" w14:textId="77777777" w:rsidR="009A04C0" w:rsidRPr="008772A0" w:rsidRDefault="009A04C0" w:rsidP="00EE5283">
            <w:pPr>
              <w:rPr>
                <w:color w:val="44546A" w:themeColor="text2"/>
              </w:rPr>
            </w:pPr>
          </w:p>
          <w:p w14:paraId="42AFFFD2" w14:textId="77777777" w:rsidR="009A04C0" w:rsidRPr="008772A0" w:rsidRDefault="009A04C0" w:rsidP="00EE5283"/>
        </w:tc>
      </w:tr>
      <w:tr w:rsidR="009A04C0" w:rsidRPr="008772A0" w14:paraId="533FDBE1" w14:textId="77777777" w:rsidTr="00846382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1D5EE6EB" w14:textId="77777777" w:rsidR="009A04C0" w:rsidRPr="008772A0" w:rsidRDefault="009A04C0" w:rsidP="00EE5283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CCD83A3" w14:textId="77777777" w:rsidR="009A04C0" w:rsidRPr="008772A0" w:rsidRDefault="009A04C0" w:rsidP="00EE5283">
            <w:sdt>
              <w:sdtPr>
                <w:id w:val="-63572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24694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9A04C0" w:rsidRPr="008772A0" w14:paraId="4E623D09" w14:textId="77777777" w:rsidTr="0084638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3E33482" w14:textId="77777777" w:rsidR="009A04C0" w:rsidRPr="008772A0" w:rsidRDefault="009A04C0" w:rsidP="00EE5283">
            <w:pPr>
              <w:rPr>
                <w:color w:val="C00000"/>
              </w:rPr>
            </w:pPr>
          </w:p>
        </w:tc>
      </w:tr>
      <w:tr w:rsidR="009A04C0" w:rsidRPr="008772A0" w14:paraId="2257D46E" w14:textId="77777777" w:rsidTr="00846382">
        <w:tc>
          <w:tcPr>
            <w:tcW w:w="9288" w:type="dxa"/>
            <w:gridSpan w:val="4"/>
          </w:tcPr>
          <w:p w14:paraId="29CC6BFF" w14:textId="77777777" w:rsidR="009A04C0" w:rsidRPr="008772A0" w:rsidRDefault="009A04C0" w:rsidP="00EE5283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A04C0" w:rsidRPr="008772A0" w14:paraId="0B1B9367" w14:textId="77777777" w:rsidTr="00846382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1E7D3BAE" w14:textId="77777777" w:rsidR="009A04C0" w:rsidRPr="008772A0" w:rsidRDefault="009A04C0" w:rsidP="00EE5283">
            <w:r w:rsidRPr="008772A0">
              <w:t>NAW onderaannemer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45675322" w14:textId="77777777" w:rsidR="009A04C0" w:rsidRPr="008772A0" w:rsidRDefault="009A04C0" w:rsidP="00EE5283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7ED1FC9" w14:textId="77777777" w:rsidR="009A04C0" w:rsidRPr="008772A0" w:rsidRDefault="009A04C0" w:rsidP="00EE528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EE93317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&lt;woonplaats onderaannemer&gt;</w:t>
            </w:r>
          </w:p>
          <w:p w14:paraId="6359E7B9" w14:textId="77777777" w:rsidR="009A04C0" w:rsidRPr="008772A0" w:rsidRDefault="009A04C0" w:rsidP="00EE5283"/>
        </w:tc>
      </w:tr>
      <w:tr w:rsidR="009A04C0" w:rsidRPr="008772A0" w14:paraId="65D14322" w14:textId="77777777" w:rsidTr="0084638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BF29F2D" w14:textId="77777777" w:rsidR="009A04C0" w:rsidRPr="008772A0" w:rsidRDefault="009A04C0" w:rsidP="00EE5283"/>
        </w:tc>
      </w:tr>
      <w:tr w:rsidR="009A04C0" w:rsidRPr="008772A0" w14:paraId="0A0CCEA9" w14:textId="77777777" w:rsidTr="00846382">
        <w:tc>
          <w:tcPr>
            <w:tcW w:w="9288" w:type="dxa"/>
            <w:gridSpan w:val="4"/>
          </w:tcPr>
          <w:p w14:paraId="28095BA0" w14:textId="77777777" w:rsidR="009A04C0" w:rsidRPr="008772A0" w:rsidRDefault="009A04C0" w:rsidP="00EE5283">
            <w:r w:rsidRPr="008772A0">
              <w:rPr>
                <w:color w:val="C00000"/>
              </w:rPr>
              <w:t>Controlevragen</w:t>
            </w:r>
          </w:p>
        </w:tc>
      </w:tr>
      <w:tr w:rsidR="009A04C0" w:rsidRPr="008772A0" w14:paraId="418ABB7A" w14:textId="77777777" w:rsidTr="00846382">
        <w:tc>
          <w:tcPr>
            <w:tcW w:w="6857" w:type="dxa"/>
            <w:gridSpan w:val="3"/>
          </w:tcPr>
          <w:p w14:paraId="2860F274" w14:textId="1D8E52DD" w:rsidR="009A04C0" w:rsidRPr="008772A0" w:rsidRDefault="009A04C0" w:rsidP="00EE5283">
            <w:r w:rsidRPr="008772A0">
              <w:t xml:space="preserve">Het referentieproject </w:t>
            </w:r>
            <w:r w:rsidRPr="00997A42">
              <w:t>betr</w:t>
            </w:r>
            <w:r w:rsidR="00997A42" w:rsidRPr="00997A42">
              <w:t>e</w:t>
            </w:r>
            <w:r w:rsidRPr="00997A42">
              <w:t>f</w:t>
            </w:r>
            <w:r w:rsidR="00997A42" w:rsidRPr="00997A42">
              <w:t>t</w:t>
            </w:r>
            <w:r w:rsidRPr="00997A42">
              <w:t xml:space="preserve"> </w:t>
            </w:r>
            <w:r w:rsidR="00997A42" w:rsidRPr="00997A42">
              <w:t xml:space="preserve">ervaring </w:t>
            </w:r>
            <w:r w:rsidR="00997A42" w:rsidRPr="00997A42">
              <w:t xml:space="preserve">waaruit </w:t>
            </w:r>
            <w:r w:rsidR="00997A42" w:rsidRPr="00997A42">
              <w:t>blijkt met een gevirtualiseerde ICT-omgeving</w:t>
            </w:r>
            <w:r w:rsidR="00997A42" w:rsidRPr="00997A42">
              <w:t>.</w:t>
            </w:r>
          </w:p>
        </w:tc>
        <w:tc>
          <w:tcPr>
            <w:tcW w:w="2431" w:type="dxa"/>
          </w:tcPr>
          <w:p w14:paraId="2A420370" w14:textId="77777777" w:rsidR="009A04C0" w:rsidRPr="008772A0" w:rsidRDefault="009A04C0" w:rsidP="00EE5283">
            <w:sdt>
              <w:sdtPr>
                <w:id w:val="-178789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46382" w:rsidRPr="008772A0" w14:paraId="19CE2AC5" w14:textId="77777777" w:rsidTr="00846382">
        <w:tc>
          <w:tcPr>
            <w:tcW w:w="6857" w:type="dxa"/>
            <w:gridSpan w:val="3"/>
          </w:tcPr>
          <w:p w14:paraId="028795E0" w14:textId="1B670332" w:rsidR="00846382" w:rsidRPr="008772A0" w:rsidRDefault="00846382" w:rsidP="00846382">
            <w:r w:rsidRPr="009A04C0">
              <w:rPr>
                <w:szCs w:val="20"/>
              </w:rPr>
              <w:t xml:space="preserve">Het referentieproject is </w:t>
            </w:r>
            <w:r w:rsidRPr="000C39E9">
              <w:rPr>
                <w:szCs w:val="20"/>
              </w:rPr>
              <w:t>opgeleverd tussen 1 november 2015 en de datum van aanmelding</w:t>
            </w:r>
            <w:r>
              <w:rPr>
                <w:szCs w:val="20"/>
              </w:rPr>
              <w:t>?</w:t>
            </w:r>
          </w:p>
        </w:tc>
        <w:tc>
          <w:tcPr>
            <w:tcW w:w="2431" w:type="dxa"/>
          </w:tcPr>
          <w:p w14:paraId="268D67A7" w14:textId="77777777" w:rsidR="00846382" w:rsidRPr="008772A0" w:rsidRDefault="00846382" w:rsidP="00846382">
            <w:sdt>
              <w:sdtPr>
                <w:id w:val="-188354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46382" w:rsidRPr="008772A0" w14:paraId="738458F6" w14:textId="77777777" w:rsidTr="00846382">
        <w:tc>
          <w:tcPr>
            <w:tcW w:w="6857" w:type="dxa"/>
            <w:gridSpan w:val="3"/>
          </w:tcPr>
          <w:p w14:paraId="154B7B6B" w14:textId="77777777" w:rsidR="00846382" w:rsidRPr="008772A0" w:rsidRDefault="00846382" w:rsidP="00846382">
            <w:r w:rsidRPr="008772A0">
              <w:t>UEA onderaannemer toegevoegd</w:t>
            </w:r>
          </w:p>
        </w:tc>
        <w:tc>
          <w:tcPr>
            <w:tcW w:w="2431" w:type="dxa"/>
          </w:tcPr>
          <w:p w14:paraId="0BCA8606" w14:textId="77777777" w:rsidR="00846382" w:rsidRPr="008772A0" w:rsidRDefault="00846382" w:rsidP="00846382">
            <w:sdt>
              <w:sdtPr>
                <w:id w:val="-106826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34548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846382" w:rsidRPr="008772A0" w14:paraId="59152097" w14:textId="77777777" w:rsidTr="00846382">
        <w:tc>
          <w:tcPr>
            <w:tcW w:w="6857" w:type="dxa"/>
            <w:gridSpan w:val="3"/>
          </w:tcPr>
          <w:p w14:paraId="3755CBD4" w14:textId="77777777" w:rsidR="00846382" w:rsidRPr="008772A0" w:rsidRDefault="00846382" w:rsidP="00846382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71796498" w14:textId="77777777" w:rsidR="00846382" w:rsidRPr="008772A0" w:rsidRDefault="00846382" w:rsidP="00846382">
            <w:sdt>
              <w:sdtPr>
                <w:id w:val="190124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436057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14:paraId="1A9026FC" w14:textId="77777777" w:rsidR="009A04C0" w:rsidRDefault="009A04C0" w:rsidP="0008383C">
      <w:pPr>
        <w:rPr>
          <w:rFonts w:eastAsiaTheme="majorEastAsia" w:cstheme="majorBidi"/>
          <w:b/>
          <w:bCs/>
          <w:iCs/>
          <w:color w:val="CC0000"/>
          <w:sz w:val="18"/>
          <w:szCs w:val="26"/>
          <w:highlight w:val="green"/>
        </w:rPr>
      </w:pPr>
    </w:p>
    <w:p w14:paraId="27345B21" w14:textId="77777777" w:rsidR="009A04C0" w:rsidRDefault="009A04C0" w:rsidP="009A04C0">
      <w:pPr>
        <w:rPr>
          <w:highlight w:val="green"/>
        </w:rPr>
      </w:pPr>
      <w:r>
        <w:rPr>
          <w:highlight w:val="green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2"/>
        <w:gridCol w:w="1331"/>
        <w:gridCol w:w="2414"/>
        <w:gridCol w:w="2431"/>
      </w:tblGrid>
      <w:tr w:rsidR="009A04C0" w:rsidRPr="008772A0" w14:paraId="6901B088" w14:textId="77777777" w:rsidTr="00846382">
        <w:trPr>
          <w:trHeight w:val="397"/>
        </w:trPr>
        <w:tc>
          <w:tcPr>
            <w:tcW w:w="3112" w:type="dxa"/>
          </w:tcPr>
          <w:p w14:paraId="1E98C2B4" w14:textId="77777777" w:rsidR="009A04C0" w:rsidRPr="008772A0" w:rsidRDefault="009A04C0" w:rsidP="00EE5283">
            <w:r w:rsidRPr="008772A0">
              <w:lastRenderedPageBreak/>
              <w:t>Opgave referentieproject ten behoeve van:</w:t>
            </w:r>
          </w:p>
        </w:tc>
        <w:tc>
          <w:tcPr>
            <w:tcW w:w="6176" w:type="dxa"/>
            <w:gridSpan w:val="3"/>
          </w:tcPr>
          <w:p w14:paraId="65723254" w14:textId="230DADC0" w:rsidR="009A04C0" w:rsidRPr="008772A0" w:rsidRDefault="00997A42" w:rsidP="00EE5283">
            <w:pPr>
              <w:rPr>
                <w:b/>
                <w:color w:val="44546A" w:themeColor="text2"/>
              </w:rPr>
            </w:pPr>
            <w:r w:rsidRPr="00997A42">
              <w:rPr>
                <w:b/>
                <w:color w:val="C00000"/>
              </w:rPr>
              <w:t>Kerncompetentie 6: Ervaring met gebruikersondersteuning</w:t>
            </w:r>
          </w:p>
        </w:tc>
      </w:tr>
      <w:tr w:rsidR="009A04C0" w:rsidRPr="008772A0" w14:paraId="695B5CF5" w14:textId="77777777" w:rsidTr="0084638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0DE4074" w14:textId="77777777" w:rsidR="009A04C0" w:rsidRPr="008772A0" w:rsidRDefault="009A04C0" w:rsidP="00EE5283">
            <w:pPr>
              <w:rPr>
                <w:color w:val="C00000"/>
              </w:rPr>
            </w:pPr>
          </w:p>
        </w:tc>
      </w:tr>
      <w:tr w:rsidR="009A04C0" w:rsidRPr="008772A0" w14:paraId="2A9700AE" w14:textId="77777777" w:rsidTr="00846382">
        <w:tc>
          <w:tcPr>
            <w:tcW w:w="9288" w:type="dxa"/>
            <w:gridSpan w:val="4"/>
          </w:tcPr>
          <w:p w14:paraId="710A1365" w14:textId="77777777" w:rsidR="009A04C0" w:rsidRPr="008772A0" w:rsidRDefault="009A04C0" w:rsidP="00EE5283">
            <w:r w:rsidRPr="008772A0">
              <w:rPr>
                <w:color w:val="C00000"/>
              </w:rPr>
              <w:t>Gegevens referent</w:t>
            </w:r>
          </w:p>
        </w:tc>
      </w:tr>
      <w:tr w:rsidR="009A04C0" w:rsidRPr="008772A0" w14:paraId="78EFCC47" w14:textId="77777777" w:rsidTr="00846382">
        <w:tc>
          <w:tcPr>
            <w:tcW w:w="4443" w:type="dxa"/>
            <w:gridSpan w:val="2"/>
          </w:tcPr>
          <w:p w14:paraId="7E01D7C4" w14:textId="77777777" w:rsidR="009A04C0" w:rsidRPr="008772A0" w:rsidRDefault="009A04C0" w:rsidP="00EE5283">
            <w:r w:rsidRPr="008772A0">
              <w:t>Naam organisatie referent/referentieproject</w:t>
            </w:r>
          </w:p>
        </w:tc>
        <w:tc>
          <w:tcPr>
            <w:tcW w:w="4845" w:type="dxa"/>
            <w:gridSpan w:val="2"/>
          </w:tcPr>
          <w:p w14:paraId="27BF8220" w14:textId="77777777" w:rsidR="009A04C0" w:rsidRPr="008772A0" w:rsidRDefault="009A04C0" w:rsidP="00EE528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A04C0" w:rsidRPr="008772A0" w14:paraId="103C1CC3" w14:textId="77777777" w:rsidTr="00846382">
        <w:tc>
          <w:tcPr>
            <w:tcW w:w="4443" w:type="dxa"/>
            <w:gridSpan w:val="2"/>
          </w:tcPr>
          <w:p w14:paraId="227CCB03" w14:textId="77777777" w:rsidR="009A04C0" w:rsidRPr="008772A0" w:rsidRDefault="009A04C0" w:rsidP="00EE5283">
            <w:r w:rsidRPr="008772A0">
              <w:t>Naam contactpersoon</w:t>
            </w:r>
          </w:p>
        </w:tc>
        <w:tc>
          <w:tcPr>
            <w:tcW w:w="4845" w:type="dxa"/>
            <w:gridSpan w:val="2"/>
          </w:tcPr>
          <w:p w14:paraId="2884F873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A04C0" w:rsidRPr="008772A0" w14:paraId="46251210" w14:textId="77777777" w:rsidTr="00846382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6D28152B" w14:textId="77777777" w:rsidR="009A04C0" w:rsidRPr="008772A0" w:rsidRDefault="009A04C0" w:rsidP="00EE5283">
            <w:r w:rsidRPr="008772A0">
              <w:t>E-mailadres contactpersoon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35C0F288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A04C0" w:rsidRPr="008772A0" w14:paraId="14156A55" w14:textId="77777777" w:rsidTr="0084638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32D4AB" w14:textId="77777777" w:rsidR="009A04C0" w:rsidRPr="008772A0" w:rsidRDefault="009A04C0" w:rsidP="00EE5283">
            <w:pPr>
              <w:rPr>
                <w:color w:val="C00000"/>
              </w:rPr>
            </w:pPr>
          </w:p>
        </w:tc>
      </w:tr>
      <w:tr w:rsidR="009A04C0" w:rsidRPr="008772A0" w14:paraId="652CB1AB" w14:textId="77777777" w:rsidTr="00846382">
        <w:tc>
          <w:tcPr>
            <w:tcW w:w="9288" w:type="dxa"/>
            <w:gridSpan w:val="4"/>
          </w:tcPr>
          <w:p w14:paraId="149CF9ED" w14:textId="77777777" w:rsidR="009A04C0" w:rsidRPr="008772A0" w:rsidRDefault="009A04C0" w:rsidP="00EE5283">
            <w:r w:rsidRPr="008772A0">
              <w:rPr>
                <w:color w:val="C00000"/>
              </w:rPr>
              <w:t>Gegevens referentieproject</w:t>
            </w:r>
          </w:p>
        </w:tc>
      </w:tr>
      <w:tr w:rsidR="009A04C0" w:rsidRPr="008772A0" w14:paraId="384DC056" w14:textId="77777777" w:rsidTr="00846382">
        <w:tc>
          <w:tcPr>
            <w:tcW w:w="4443" w:type="dxa"/>
            <w:gridSpan w:val="2"/>
          </w:tcPr>
          <w:p w14:paraId="7EA8CC47" w14:textId="77777777" w:rsidR="009A04C0" w:rsidRPr="008772A0" w:rsidRDefault="009A04C0" w:rsidP="00EE5283">
            <w:r w:rsidRPr="008772A0">
              <w:t>Naam project</w:t>
            </w:r>
          </w:p>
        </w:tc>
        <w:tc>
          <w:tcPr>
            <w:tcW w:w="4845" w:type="dxa"/>
            <w:gridSpan w:val="2"/>
          </w:tcPr>
          <w:p w14:paraId="2CB1B3DC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&lt;naam referentieproject&gt;</w:t>
            </w:r>
          </w:p>
        </w:tc>
      </w:tr>
      <w:tr w:rsidR="009A04C0" w:rsidRPr="008772A0" w14:paraId="5A95AD4E" w14:textId="77777777" w:rsidTr="00846382">
        <w:tc>
          <w:tcPr>
            <w:tcW w:w="4443" w:type="dxa"/>
            <w:gridSpan w:val="2"/>
          </w:tcPr>
          <w:p w14:paraId="19D86CAD" w14:textId="77777777" w:rsidR="009A04C0" w:rsidRPr="008772A0" w:rsidRDefault="009A04C0" w:rsidP="00EE5283">
            <w:r w:rsidRPr="008772A0">
              <w:t>Datum oplevering</w:t>
            </w:r>
          </w:p>
        </w:tc>
        <w:tc>
          <w:tcPr>
            <w:tcW w:w="4845" w:type="dxa"/>
            <w:gridSpan w:val="2"/>
          </w:tcPr>
          <w:p w14:paraId="1ECDDCA0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&lt;datum oplevering referentieproject&gt;</w:t>
            </w:r>
          </w:p>
        </w:tc>
      </w:tr>
      <w:tr w:rsidR="009A04C0" w:rsidRPr="008772A0" w14:paraId="7862FCF7" w14:textId="77777777" w:rsidTr="00846382">
        <w:trPr>
          <w:trHeight w:val="1169"/>
        </w:trPr>
        <w:tc>
          <w:tcPr>
            <w:tcW w:w="4443" w:type="dxa"/>
            <w:gridSpan w:val="2"/>
          </w:tcPr>
          <w:p w14:paraId="3B26789B" w14:textId="77777777" w:rsidR="009A04C0" w:rsidRPr="008772A0" w:rsidRDefault="009A04C0" w:rsidP="00EE5283">
            <w:r w:rsidRPr="008772A0">
              <w:t>Beschrijving van het referentieproject*</w:t>
            </w:r>
          </w:p>
        </w:tc>
        <w:tc>
          <w:tcPr>
            <w:tcW w:w="4845" w:type="dxa"/>
            <w:gridSpan w:val="2"/>
          </w:tcPr>
          <w:p w14:paraId="4DEDA208" w14:textId="77777777" w:rsidR="009A04C0" w:rsidRPr="008772A0" w:rsidRDefault="009A04C0" w:rsidP="00EE528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&lt;korte beschrijving van het referentieproject&gt;</w:t>
            </w:r>
          </w:p>
          <w:p w14:paraId="306DF0F0" w14:textId="77777777" w:rsidR="009A04C0" w:rsidRPr="008772A0" w:rsidRDefault="009A04C0" w:rsidP="00EE5283">
            <w:pPr>
              <w:rPr>
                <w:color w:val="44546A" w:themeColor="text2"/>
              </w:rPr>
            </w:pPr>
          </w:p>
          <w:p w14:paraId="04C0ED79" w14:textId="77777777" w:rsidR="009A04C0" w:rsidRPr="008772A0" w:rsidRDefault="009A04C0" w:rsidP="00EE5283"/>
        </w:tc>
      </w:tr>
      <w:tr w:rsidR="009A04C0" w:rsidRPr="008772A0" w14:paraId="33B4631B" w14:textId="77777777" w:rsidTr="00846382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088F90E9" w14:textId="77777777" w:rsidR="009A04C0" w:rsidRPr="008772A0" w:rsidRDefault="009A04C0" w:rsidP="00EE5283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06B6F3D2" w14:textId="77777777" w:rsidR="009A04C0" w:rsidRPr="008772A0" w:rsidRDefault="009A04C0" w:rsidP="00EE5283">
            <w:sdt>
              <w:sdtPr>
                <w:id w:val="-148646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80192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9A04C0" w:rsidRPr="008772A0" w14:paraId="13FCE99E" w14:textId="77777777" w:rsidTr="0084638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A4AD5E8" w14:textId="77777777" w:rsidR="009A04C0" w:rsidRPr="008772A0" w:rsidRDefault="009A04C0" w:rsidP="00EE5283">
            <w:pPr>
              <w:rPr>
                <w:color w:val="C00000"/>
              </w:rPr>
            </w:pPr>
          </w:p>
        </w:tc>
      </w:tr>
      <w:tr w:rsidR="009A04C0" w:rsidRPr="008772A0" w14:paraId="22030898" w14:textId="77777777" w:rsidTr="00846382">
        <w:tc>
          <w:tcPr>
            <w:tcW w:w="9288" w:type="dxa"/>
            <w:gridSpan w:val="4"/>
          </w:tcPr>
          <w:p w14:paraId="689B1F0C" w14:textId="77777777" w:rsidR="009A04C0" w:rsidRPr="008772A0" w:rsidRDefault="009A04C0" w:rsidP="00EE5283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A04C0" w:rsidRPr="008772A0" w14:paraId="1A0ABF05" w14:textId="77777777" w:rsidTr="00846382">
        <w:tc>
          <w:tcPr>
            <w:tcW w:w="4443" w:type="dxa"/>
            <w:gridSpan w:val="2"/>
            <w:tcBorders>
              <w:bottom w:val="single" w:sz="4" w:space="0" w:color="auto"/>
            </w:tcBorders>
          </w:tcPr>
          <w:p w14:paraId="696D8502" w14:textId="77777777" w:rsidR="009A04C0" w:rsidRPr="008772A0" w:rsidRDefault="009A04C0" w:rsidP="00EE5283">
            <w:r w:rsidRPr="008772A0">
              <w:t>NAW onderaannemer</w:t>
            </w:r>
          </w:p>
        </w:tc>
        <w:tc>
          <w:tcPr>
            <w:tcW w:w="4845" w:type="dxa"/>
            <w:gridSpan w:val="2"/>
            <w:tcBorders>
              <w:bottom w:val="single" w:sz="4" w:space="0" w:color="auto"/>
            </w:tcBorders>
          </w:tcPr>
          <w:p w14:paraId="29949D1B" w14:textId="77777777" w:rsidR="009A04C0" w:rsidRPr="008772A0" w:rsidRDefault="009A04C0" w:rsidP="00EE5283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55BE68E" w14:textId="77777777" w:rsidR="009A04C0" w:rsidRPr="008772A0" w:rsidRDefault="009A04C0" w:rsidP="00EE5283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1A8B5F1" w14:textId="77777777" w:rsidR="009A04C0" w:rsidRPr="008772A0" w:rsidRDefault="009A04C0" w:rsidP="00EE5283">
            <w:r w:rsidRPr="008772A0">
              <w:rPr>
                <w:color w:val="44546A" w:themeColor="text2"/>
              </w:rPr>
              <w:t>&lt;woonplaats onderaannemer&gt;</w:t>
            </w:r>
          </w:p>
          <w:p w14:paraId="7058CF04" w14:textId="77777777" w:rsidR="009A04C0" w:rsidRPr="008772A0" w:rsidRDefault="009A04C0" w:rsidP="00EE5283"/>
        </w:tc>
      </w:tr>
      <w:tr w:rsidR="009A04C0" w:rsidRPr="008772A0" w14:paraId="54B2DC8D" w14:textId="77777777" w:rsidTr="0084638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94EF251" w14:textId="77777777" w:rsidR="009A04C0" w:rsidRPr="008772A0" w:rsidRDefault="009A04C0" w:rsidP="00EE5283"/>
        </w:tc>
      </w:tr>
      <w:tr w:rsidR="009A04C0" w:rsidRPr="008772A0" w14:paraId="31702EE7" w14:textId="77777777" w:rsidTr="00846382">
        <w:tc>
          <w:tcPr>
            <w:tcW w:w="9288" w:type="dxa"/>
            <w:gridSpan w:val="4"/>
          </w:tcPr>
          <w:p w14:paraId="6CC3DFDE" w14:textId="77777777" w:rsidR="009A04C0" w:rsidRPr="008772A0" w:rsidRDefault="009A04C0" w:rsidP="00EE5283">
            <w:r w:rsidRPr="008772A0">
              <w:rPr>
                <w:color w:val="C00000"/>
              </w:rPr>
              <w:t>Controlevragen</w:t>
            </w:r>
          </w:p>
        </w:tc>
      </w:tr>
      <w:tr w:rsidR="009A04C0" w:rsidRPr="008772A0" w14:paraId="0877731F" w14:textId="77777777" w:rsidTr="00846382">
        <w:tc>
          <w:tcPr>
            <w:tcW w:w="6857" w:type="dxa"/>
            <w:gridSpan w:val="3"/>
          </w:tcPr>
          <w:p w14:paraId="37C41315" w14:textId="348FB5D7" w:rsidR="009A04C0" w:rsidRPr="008772A0" w:rsidRDefault="009A04C0" w:rsidP="00EE5283">
            <w:r w:rsidRPr="008772A0">
              <w:t xml:space="preserve">Het referentieproject </w:t>
            </w:r>
            <w:r w:rsidRPr="00997A42">
              <w:t>betr</w:t>
            </w:r>
            <w:r w:rsidR="00997A42" w:rsidRPr="00997A42">
              <w:t>e</w:t>
            </w:r>
            <w:r w:rsidRPr="00997A42">
              <w:t>f</w:t>
            </w:r>
            <w:r w:rsidR="00997A42" w:rsidRPr="00997A42">
              <w:t>t</w:t>
            </w:r>
            <w:r w:rsidRPr="00997A42">
              <w:t xml:space="preserve"> </w:t>
            </w:r>
            <w:r w:rsidR="00997A42" w:rsidRPr="00997A42">
              <w:t>waaruit ervaring blijkt met het geven gebruikersondersteuning in de Nederlandse taal.</w:t>
            </w:r>
          </w:p>
        </w:tc>
        <w:tc>
          <w:tcPr>
            <w:tcW w:w="2431" w:type="dxa"/>
          </w:tcPr>
          <w:p w14:paraId="781CEB2F" w14:textId="77777777" w:rsidR="009A04C0" w:rsidRPr="008772A0" w:rsidRDefault="009A04C0" w:rsidP="00EE5283">
            <w:sdt>
              <w:sdtPr>
                <w:id w:val="-131610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46382" w:rsidRPr="008772A0" w14:paraId="1939B6FC" w14:textId="77777777" w:rsidTr="00846382">
        <w:tc>
          <w:tcPr>
            <w:tcW w:w="6857" w:type="dxa"/>
            <w:gridSpan w:val="3"/>
          </w:tcPr>
          <w:p w14:paraId="4033D9E6" w14:textId="2FE164AD" w:rsidR="00846382" w:rsidRPr="008772A0" w:rsidRDefault="00846382" w:rsidP="00846382">
            <w:r w:rsidRPr="009A04C0">
              <w:rPr>
                <w:szCs w:val="20"/>
              </w:rPr>
              <w:t xml:space="preserve">Het referentieproject is </w:t>
            </w:r>
            <w:r w:rsidRPr="000C39E9">
              <w:rPr>
                <w:szCs w:val="20"/>
              </w:rPr>
              <w:t>opgeleverd tussen 1 november 2015 en de datum van aanmelding</w:t>
            </w:r>
            <w:r>
              <w:rPr>
                <w:szCs w:val="20"/>
              </w:rPr>
              <w:t>?</w:t>
            </w:r>
          </w:p>
        </w:tc>
        <w:tc>
          <w:tcPr>
            <w:tcW w:w="2431" w:type="dxa"/>
          </w:tcPr>
          <w:p w14:paraId="203B2CFD" w14:textId="77777777" w:rsidR="00846382" w:rsidRPr="008772A0" w:rsidRDefault="00846382" w:rsidP="00846382">
            <w:sdt>
              <w:sdtPr>
                <w:id w:val="84382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846382" w:rsidRPr="008772A0" w14:paraId="7B7B52A0" w14:textId="77777777" w:rsidTr="00846382">
        <w:tc>
          <w:tcPr>
            <w:tcW w:w="6857" w:type="dxa"/>
            <w:gridSpan w:val="3"/>
          </w:tcPr>
          <w:p w14:paraId="562DA98D" w14:textId="77777777" w:rsidR="00846382" w:rsidRPr="008772A0" w:rsidRDefault="00846382" w:rsidP="00846382">
            <w:r w:rsidRPr="008772A0">
              <w:t>UEA onderaannemer toegevoegd</w:t>
            </w:r>
          </w:p>
        </w:tc>
        <w:tc>
          <w:tcPr>
            <w:tcW w:w="2431" w:type="dxa"/>
          </w:tcPr>
          <w:p w14:paraId="30CE756B" w14:textId="77777777" w:rsidR="00846382" w:rsidRPr="008772A0" w:rsidRDefault="00846382" w:rsidP="00846382">
            <w:sdt>
              <w:sdtPr>
                <w:id w:val="179362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33868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846382" w:rsidRPr="008772A0" w14:paraId="6C8CAFAA" w14:textId="77777777" w:rsidTr="00846382">
        <w:tc>
          <w:tcPr>
            <w:tcW w:w="6857" w:type="dxa"/>
            <w:gridSpan w:val="3"/>
          </w:tcPr>
          <w:p w14:paraId="451DAC46" w14:textId="77777777" w:rsidR="00846382" w:rsidRPr="008772A0" w:rsidRDefault="00846382" w:rsidP="00846382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1E66E5DA" w14:textId="77777777" w:rsidR="00846382" w:rsidRPr="008772A0" w:rsidRDefault="00846382" w:rsidP="00846382">
            <w:sdt>
              <w:sdtPr>
                <w:id w:val="-35227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208267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14:paraId="6C3BF3EF" w14:textId="77777777" w:rsidR="0008383C" w:rsidRPr="00C30DDF" w:rsidRDefault="0008383C" w:rsidP="0008383C">
      <w:pPr>
        <w:rPr>
          <w:rFonts w:eastAsiaTheme="majorEastAsia" w:cstheme="majorBidi"/>
          <w:b/>
          <w:bCs/>
          <w:iCs/>
          <w:color w:val="CC0000"/>
          <w:sz w:val="18"/>
          <w:szCs w:val="26"/>
          <w:highlight w:val="green"/>
        </w:rPr>
      </w:pPr>
    </w:p>
    <w:sectPr w:rsidR="0008383C" w:rsidRPr="00C30DDF" w:rsidSect="00302250">
      <w:footerReference w:type="default" r:id="rId8"/>
      <w:footerReference w:type="first" r:id="rId9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1C828" w14:textId="77777777" w:rsidR="00705A12" w:rsidRDefault="00705A12">
      <w:pPr>
        <w:spacing w:line="240" w:lineRule="auto"/>
      </w:pPr>
      <w:r>
        <w:separator/>
      </w:r>
    </w:p>
  </w:endnote>
  <w:endnote w:type="continuationSeparator" w:id="0">
    <w:p w14:paraId="5245D8CA" w14:textId="77777777" w:rsidR="00705A12" w:rsidRDefault="00705A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26739A" w14:paraId="50C65900" w14:textId="77777777" w:rsidTr="003A5D7B">
      <w:tc>
        <w:tcPr>
          <w:tcW w:w="9288" w:type="dxa"/>
        </w:tcPr>
        <w:p w14:paraId="307D44D4" w14:textId="77777777" w:rsidR="0026739A" w:rsidRDefault="0026739A">
          <w:pPr>
            <w:pStyle w:val="Voettekst"/>
          </w:pPr>
        </w:p>
      </w:tc>
    </w:tr>
    <w:tr w:rsidR="0026739A" w14:paraId="17AA34DC" w14:textId="77777777" w:rsidTr="003A5D7B">
      <w:tc>
        <w:tcPr>
          <w:tcW w:w="9288" w:type="dxa"/>
        </w:tcPr>
        <w:p w14:paraId="645122A0" w14:textId="77777777" w:rsidR="0026739A" w:rsidRDefault="0026739A">
          <w:pPr>
            <w:pStyle w:val="Voettekst"/>
          </w:pPr>
        </w:p>
      </w:tc>
    </w:tr>
    <w:tr w:rsidR="0026739A" w14:paraId="4DF90CBF" w14:textId="77777777" w:rsidTr="003A5D7B">
      <w:tc>
        <w:tcPr>
          <w:tcW w:w="9288" w:type="dxa"/>
        </w:tcPr>
        <w:p w14:paraId="77BAA280" w14:textId="71890621" w:rsidR="0026739A" w:rsidRPr="00C21EBE" w:rsidRDefault="0026739A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>Invulformulier Opgave referentieprojecten</w:t>
          </w:r>
          <w:r w:rsidRPr="0093713C">
            <w:rPr>
              <w:rFonts w:eastAsia="Calibri" w:cs="Times New Roman"/>
              <w:sz w:val="16"/>
            </w:rPr>
            <w:t xml:space="preserve"> | </w:t>
          </w:r>
          <w:r w:rsidR="00997A42">
            <w:rPr>
              <w:rFonts w:eastAsia="Calibri" w:cs="Times New Roman"/>
              <w:sz w:val="16"/>
            </w:rPr>
            <w:t>26 november</w:t>
          </w:r>
          <w:r>
            <w:rPr>
              <w:sz w:val="16"/>
            </w:rPr>
            <w:t xml:space="preserve"> 2020</w:t>
          </w:r>
          <w:r w:rsidRPr="0093713C">
            <w:rPr>
              <w:rFonts w:eastAsia="Calibri" w:cs="Times New Roman"/>
              <w:sz w:val="16"/>
            </w:rPr>
            <w:tab/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PAGE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>
            <w:rPr>
              <w:rFonts w:eastAsia="Calibri" w:cs="Times New Roman"/>
              <w:noProof/>
              <w:sz w:val="16"/>
            </w:rPr>
            <w:t>2</w:t>
          </w:r>
          <w:r w:rsidRPr="0093713C">
            <w:rPr>
              <w:rFonts w:eastAsia="Calibri" w:cs="Times New Roman"/>
              <w:sz w:val="16"/>
            </w:rPr>
            <w:fldChar w:fldCharType="end"/>
          </w:r>
          <w:r w:rsidRPr="0093713C">
            <w:rPr>
              <w:rFonts w:eastAsia="Calibri" w:cs="Times New Roman"/>
              <w:sz w:val="16"/>
            </w:rPr>
            <w:t>/</w:t>
          </w:r>
          <w:r w:rsidRPr="0093713C">
            <w:rPr>
              <w:rFonts w:eastAsia="Calibri" w:cs="Times New Roman"/>
              <w:sz w:val="16"/>
            </w:rPr>
            <w:fldChar w:fldCharType="begin"/>
          </w:r>
          <w:r w:rsidRPr="0093713C">
            <w:rPr>
              <w:rFonts w:eastAsia="Calibri" w:cs="Times New Roman"/>
              <w:sz w:val="16"/>
            </w:rPr>
            <w:instrText xml:space="preserve"> NUMPAGES </w:instrText>
          </w:r>
          <w:r w:rsidRPr="0093713C">
            <w:rPr>
              <w:rFonts w:eastAsia="Calibri" w:cs="Times New Roman"/>
              <w:sz w:val="16"/>
            </w:rPr>
            <w:fldChar w:fldCharType="separate"/>
          </w:r>
          <w:r>
            <w:rPr>
              <w:rFonts w:eastAsia="Calibri" w:cs="Times New Roman"/>
              <w:noProof/>
              <w:sz w:val="16"/>
            </w:rPr>
            <w:t>8</w:t>
          </w:r>
          <w:r w:rsidRPr="0093713C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666AEC27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26739A" w14:paraId="5481ED12" w14:textId="77777777" w:rsidTr="003A5D7B">
      <w:tc>
        <w:tcPr>
          <w:tcW w:w="3544" w:type="dxa"/>
          <w:vAlign w:val="bottom"/>
        </w:tcPr>
        <w:p w14:paraId="27925BF5" w14:textId="77777777" w:rsidR="0026739A" w:rsidRDefault="0026739A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1587C09" wp14:editId="7A9B4B78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34DE93C8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9D827F6" w14:textId="77777777" w:rsidR="0026739A" w:rsidRDefault="005F7106" w:rsidP="003A5D7B">
          <w:pPr>
            <w:pStyle w:val="Voettekst"/>
            <w:jc w:val="righ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32AB3182" wp14:editId="6C9705E4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6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C9E879" w14:textId="77777777" w:rsidR="0026739A" w:rsidRPr="006564A4" w:rsidRDefault="0026739A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2AB318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" stroked="f" strokeweight=".5pt">
                    <v:textbox>
                      <w:txbxContent>
                        <w:p w14:paraId="78C9E879" w14:textId="77777777" w:rsidR="0026739A" w:rsidRPr="006564A4" w:rsidRDefault="0026739A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56F3B" w14:textId="77777777" w:rsidR="00705A12" w:rsidRDefault="00705A12">
      <w:pPr>
        <w:spacing w:line="240" w:lineRule="auto"/>
      </w:pPr>
      <w:r>
        <w:separator/>
      </w:r>
    </w:p>
  </w:footnote>
  <w:footnote w:type="continuationSeparator" w:id="0">
    <w:p w14:paraId="05DABBC0" w14:textId="77777777" w:rsidR="00705A12" w:rsidRDefault="00705A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F25FE"/>
    <w:multiLevelType w:val="hybridMultilevel"/>
    <w:tmpl w:val="5366F668"/>
    <w:lvl w:ilvl="0" w:tplc="A6825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0838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D107C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1A9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CD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8EE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6A5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522D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669F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3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4"/>
  </w:num>
  <w:num w:numId="7">
    <w:abstractNumId w:val="1"/>
  </w:num>
  <w:num w:numId="8">
    <w:abstractNumId w:val="7"/>
  </w:num>
  <w:num w:numId="9">
    <w:abstractNumId w:val="2"/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3"/>
  </w:num>
  <w:num w:numId="13">
    <w:abstractNumId w:val="4"/>
  </w:num>
  <w:num w:numId="14">
    <w:abstractNumId w:val="4"/>
  </w:num>
  <w:num w:numId="15">
    <w:abstractNumId w:val="4"/>
  </w:num>
  <w:num w:numId="16">
    <w:abstractNumId w:val="4"/>
    <w:lvlOverride w:ilvl="0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  <w:lvlOverride w:ilvl="0">
      <w:startOverride w:val="1"/>
    </w:lvlOverride>
  </w:num>
  <w:num w:numId="34">
    <w:abstractNumId w:val="4"/>
  </w:num>
  <w:num w:numId="35">
    <w:abstractNumId w:val="4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12"/>
    <w:rsid w:val="000536EE"/>
    <w:rsid w:val="000647A7"/>
    <w:rsid w:val="00074554"/>
    <w:rsid w:val="0008383C"/>
    <w:rsid w:val="000A44C0"/>
    <w:rsid w:val="000C39E9"/>
    <w:rsid w:val="000D7070"/>
    <w:rsid w:val="000F1B89"/>
    <w:rsid w:val="00107160"/>
    <w:rsid w:val="001076E3"/>
    <w:rsid w:val="00114963"/>
    <w:rsid w:val="00114B86"/>
    <w:rsid w:val="00117FF9"/>
    <w:rsid w:val="00127955"/>
    <w:rsid w:val="001D1BA0"/>
    <w:rsid w:val="00214DA5"/>
    <w:rsid w:val="00237905"/>
    <w:rsid w:val="0026739A"/>
    <w:rsid w:val="002708D8"/>
    <w:rsid w:val="00277965"/>
    <w:rsid w:val="00295534"/>
    <w:rsid w:val="002C08DF"/>
    <w:rsid w:val="002E7FBF"/>
    <w:rsid w:val="00302250"/>
    <w:rsid w:val="00302D07"/>
    <w:rsid w:val="003164DE"/>
    <w:rsid w:val="00365A0E"/>
    <w:rsid w:val="003A5D7B"/>
    <w:rsid w:val="003C5301"/>
    <w:rsid w:val="003F042B"/>
    <w:rsid w:val="003F616B"/>
    <w:rsid w:val="00481F85"/>
    <w:rsid w:val="004C0F51"/>
    <w:rsid w:val="004D0E3D"/>
    <w:rsid w:val="004F2ACB"/>
    <w:rsid w:val="00507C20"/>
    <w:rsid w:val="005140EC"/>
    <w:rsid w:val="0052649D"/>
    <w:rsid w:val="00544F45"/>
    <w:rsid w:val="00595F7B"/>
    <w:rsid w:val="005A331C"/>
    <w:rsid w:val="005A560B"/>
    <w:rsid w:val="005A6CE3"/>
    <w:rsid w:val="005F7106"/>
    <w:rsid w:val="006E1D48"/>
    <w:rsid w:val="00705A12"/>
    <w:rsid w:val="00737427"/>
    <w:rsid w:val="00741825"/>
    <w:rsid w:val="0078792C"/>
    <w:rsid w:val="00796F59"/>
    <w:rsid w:val="008236F0"/>
    <w:rsid w:val="00843AA1"/>
    <w:rsid w:val="00846382"/>
    <w:rsid w:val="00856470"/>
    <w:rsid w:val="008772A0"/>
    <w:rsid w:val="00886151"/>
    <w:rsid w:val="00927241"/>
    <w:rsid w:val="00950705"/>
    <w:rsid w:val="009615C8"/>
    <w:rsid w:val="00985D2B"/>
    <w:rsid w:val="00997A42"/>
    <w:rsid w:val="009A04C0"/>
    <w:rsid w:val="009B73C7"/>
    <w:rsid w:val="00A06B93"/>
    <w:rsid w:val="00A416EC"/>
    <w:rsid w:val="00B73C4F"/>
    <w:rsid w:val="00B92EFD"/>
    <w:rsid w:val="00BE01C4"/>
    <w:rsid w:val="00BF2AAC"/>
    <w:rsid w:val="00C250E5"/>
    <w:rsid w:val="00C30DDF"/>
    <w:rsid w:val="00C34FAC"/>
    <w:rsid w:val="00C409D9"/>
    <w:rsid w:val="00C4657B"/>
    <w:rsid w:val="00C46CAF"/>
    <w:rsid w:val="00C93195"/>
    <w:rsid w:val="00CA4B01"/>
    <w:rsid w:val="00CD11B2"/>
    <w:rsid w:val="00CF70EC"/>
    <w:rsid w:val="00D415DA"/>
    <w:rsid w:val="00D71A90"/>
    <w:rsid w:val="00DA7D4B"/>
    <w:rsid w:val="00DB0EA0"/>
    <w:rsid w:val="00E32A2B"/>
    <w:rsid w:val="00E55083"/>
    <w:rsid w:val="00EC1B99"/>
    <w:rsid w:val="00F01E1C"/>
    <w:rsid w:val="00F13181"/>
    <w:rsid w:val="00F709D7"/>
    <w:rsid w:val="00F823E2"/>
    <w:rsid w:val="00F96F3C"/>
    <w:rsid w:val="00FB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E4C62"/>
  <w15:docId w15:val="{5D84D93B-6801-421B-AC1F-C034B76DC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9F209B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  <w:style w:type="paragraph" w:styleId="Revisie">
    <w:name w:val="Revision"/>
    <w:hidden/>
    <w:uiPriority w:val="99"/>
    <w:semiHidden/>
    <w:rsid w:val="005A560B"/>
    <w:pPr>
      <w:spacing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ijs001\AppData\Local\Temp\1\Invulformulier%20Opgave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89F9528C-2D1C-4CA2-B68A-EB9FBC9A7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Invulformulier Opgave referenties</Template>
  <TotalTime>1</TotalTime>
  <Pages>7</Pages>
  <Words>1312</Words>
  <Characters>7218</Characters>
  <Application>Microsoft Office Word</Application>
  <DocSecurity>0</DocSecurity>
  <Lines>60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Invulformulier</vt:lpstr>
    </vt:vector>
  </TitlesOfParts>
  <Company>Gemeente Utrecht</Company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Invulformulier</dc:title>
  <dc:creator>Leijs, Ewoud</dc:creator>
  <cp:lastModifiedBy>Leijs, Ewoud</cp:lastModifiedBy>
  <cp:revision>2</cp:revision>
  <cp:lastPrinted>2020-04-08T07:22:00Z</cp:lastPrinted>
  <dcterms:created xsi:type="dcterms:W3CDTF">2020-11-26T14:28:00Z</dcterms:created>
  <dcterms:modified xsi:type="dcterms:W3CDTF">2020-11-26T14:28:00Z</dcterms:modified>
</cp:coreProperties>
</file>