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D59" w:rsidRPr="00740DE5" w:rsidRDefault="00DE2D59" w:rsidP="00DE2D59">
      <w:pPr>
        <w:pStyle w:val="Kop1"/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</w:pPr>
      <w:bookmarkStart w:id="0" w:name="_Toc461182737"/>
      <w:bookmarkStart w:id="1" w:name="_Toc463448260"/>
      <w:bookmarkStart w:id="2" w:name="_Toc460404333"/>
      <w:r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 xml:space="preserve">Bijlage </w:t>
      </w:r>
      <w:r w:rsidR="00740DE5"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>8</w:t>
      </w:r>
      <w:r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ab/>
      </w:r>
      <w:bookmarkEnd w:id="0"/>
      <w:bookmarkEnd w:id="1"/>
      <w:r w:rsidR="00BF0119"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ab/>
      </w:r>
      <w:r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>Inschrijving SROI plan van aanpak</w:t>
      </w:r>
    </w:p>
    <w:p w:rsidR="00DE2D59" w:rsidRPr="00740DE5" w:rsidRDefault="00DE2D59" w:rsidP="00DE2D59">
      <w:pPr>
        <w:pStyle w:val="Plattetekst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Inschrijver beschrijft hoe de Opdrachtgever gedurende de looptijd van de </w:t>
      </w:r>
      <w:r w:rsidR="00101D02">
        <w:rPr>
          <w:rFonts w:ascii="Calibri Light" w:hAnsi="Calibri Light" w:cs="Calibri Light"/>
          <w:color w:val="595959" w:themeColor="text1" w:themeTint="A6"/>
          <w:sz w:val="20"/>
          <w:lang w:val="nl-NL"/>
        </w:rPr>
        <w:t>O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vereenkomst in het kader van SROI eis, de SROI werkzaamheden voor Op</w:t>
      </w:r>
      <w:r w:rsidR="00E74B65">
        <w:rPr>
          <w:rFonts w:ascii="Calibri Light" w:hAnsi="Calibri Light" w:cs="Calibri Light"/>
          <w:color w:val="595959" w:themeColor="text1" w:themeTint="A6"/>
          <w:sz w:val="20"/>
          <w:lang w:val="nl-NL"/>
        </w:rPr>
        <w:t>drachtnemer wenst in te vullen.</w:t>
      </w:r>
    </w:p>
    <w:p w:rsidR="00DE2D59" w:rsidRPr="00740DE5" w:rsidRDefault="00DE2D59" w:rsidP="00DE2D59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3C65" w:rsidRPr="00740DE5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283C65" w:rsidRPr="00740DE5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r w:rsidRPr="00740DE5"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  <w:t>Scope</w:t>
      </w: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Beschrijf hier om welke aanbesteding het gaat en wat de inhoud is van de uit te voeren werkzaamheden.</w:t>
      </w: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  <w:tr w:rsidR="00283C6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740DE5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hAnsi="Calibri Light" w:cs="Calibri Light"/>
          <w:b/>
          <w:color w:val="595959" w:themeColor="text1" w:themeTint="A6"/>
          <w:sz w:val="20"/>
          <w:szCs w:val="20"/>
          <w:lang w:val="nl-NL"/>
        </w:rPr>
      </w:pPr>
      <w:r w:rsidRPr="00740DE5">
        <w:rPr>
          <w:rFonts w:ascii="Calibri Light" w:hAnsi="Calibri Light" w:cs="Calibri Light"/>
          <w:b/>
          <w:color w:val="595959" w:themeColor="text1" w:themeTint="A6"/>
          <w:sz w:val="20"/>
          <w:szCs w:val="20"/>
          <w:lang w:val="nl-NL"/>
        </w:rPr>
        <w:t xml:space="preserve">Gegevens Opdrachtnemer en Prestatieladder Socialer Ondernemen </w:t>
      </w: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Vul hieronder uw gegevens en eventuele PSO-certificering in.</w:t>
      </w:r>
    </w:p>
    <w:p w:rsidR="00283C65" w:rsidRPr="00740DE5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Naam opdrachtnemer</w:t>
            </w:r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Adres</w:t>
            </w:r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E74B6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  <w:t>PSO-certificaat? Zo ja: welke trede*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</w:p>
        </w:tc>
      </w:tr>
    </w:tbl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*bij bezit van geldig PSO-certificaat trede 2 is verdere invulling van dit plan van aanpak niet noodzakelijk. </w:t>
      </w:r>
    </w:p>
    <w:p w:rsidR="00283C65" w:rsidRPr="00740DE5" w:rsidRDefault="00283C65" w:rsidP="00283C65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283C65" w:rsidRPr="00740DE5" w:rsidRDefault="00283C65" w:rsidP="00283C65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283C65" w:rsidRPr="00740DE5" w:rsidRDefault="00283C65" w:rsidP="00283C65">
      <w:pPr>
        <w:pStyle w:val="Default"/>
        <w:numPr>
          <w:ilvl w:val="0"/>
          <w:numId w:val="6"/>
        </w:numPr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r w:rsidRPr="00740DE5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t xml:space="preserve">Invulling SROI </w:t>
      </w:r>
    </w:p>
    <w:p w:rsidR="00283C65" w:rsidRPr="00740DE5" w:rsidRDefault="00283C65" w:rsidP="00283C65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 w:rsidRPr="00740DE5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t xml:space="preserve">Op welke wijze wilt u invulling geven aan SROI binnen de aanbesteding? Maak zo concreet mogelijk welke doelgroepen op welke functie voor welke periode wordt ingezet. (Denk aan: </w:t>
      </w:r>
      <w:r w:rsidRPr="00740DE5">
        <w:rPr>
          <w:rFonts w:ascii="Calibri Light" w:hAnsi="Calibri Light" w:cs="Calibri Light"/>
          <w:color w:val="595959" w:themeColor="text1" w:themeTint="A6"/>
          <w:sz w:val="20"/>
          <w:szCs w:val="20"/>
        </w:rPr>
        <w:t>aantal mensen, inhoud werkzaamheden, duur/soort contracten, wijze van begeleiding, opleiding en financiële onderbouwing waar mogelijk.</w:t>
      </w:r>
      <w:r w:rsidRPr="00740DE5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t>)</w:t>
      </w:r>
    </w:p>
    <w:p w:rsidR="00283C65" w:rsidRPr="00740DE5" w:rsidRDefault="00283C65" w:rsidP="00283C65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40DE5" w:rsidRPr="00740DE5" w:rsidTr="002529D3">
        <w:tc>
          <w:tcPr>
            <w:tcW w:w="2093" w:type="dxa"/>
          </w:tcPr>
          <w:p w:rsidR="00283C65" w:rsidRPr="00740DE5" w:rsidRDefault="001E420B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Opdrachtsom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E74B65" w:rsidTr="002529D3">
        <w:tc>
          <w:tcPr>
            <w:tcW w:w="2093" w:type="dxa"/>
          </w:tcPr>
          <w:p w:rsidR="00283C65" w:rsidRPr="00740DE5" w:rsidRDefault="001E420B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Percentage SROI dat ingezet wordt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1E420B" w:rsidTr="002529D3">
        <w:tc>
          <w:tcPr>
            <w:tcW w:w="2093" w:type="dxa"/>
          </w:tcPr>
          <w:p w:rsidR="00283C65" w:rsidRPr="00740DE5" w:rsidRDefault="001E420B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Welke bouwblokken worden ingezet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1E420B" w:rsidTr="002529D3">
        <w:tc>
          <w:tcPr>
            <w:tcW w:w="2093" w:type="dxa"/>
          </w:tcPr>
          <w:p w:rsidR="00283C65" w:rsidRDefault="001E420B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lastRenderedPageBreak/>
              <w:t>Welke maatschappelijke activiteiten worden opgenomen</w:t>
            </w:r>
          </w:p>
          <w:p w:rsidR="001E420B" w:rsidRPr="00740DE5" w:rsidRDefault="001E420B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740DE5" w:rsidRDefault="00283C65" w:rsidP="00283C65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283C65" w:rsidRPr="001E420B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3C65" w:rsidRPr="00740DE5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eastAsiaTheme="minorHAnsi" w:hAnsi="Calibri Light" w:cs="Calibri Light"/>
          <w:b/>
          <w:color w:val="595959" w:themeColor="text1" w:themeTint="A6"/>
          <w:sz w:val="20"/>
          <w:szCs w:val="20"/>
          <w:lang w:eastAsia="en-US"/>
        </w:rPr>
      </w:pPr>
      <w:r w:rsidRPr="00740DE5">
        <w:rPr>
          <w:rFonts w:ascii="Calibri Light" w:eastAsiaTheme="minorHAnsi" w:hAnsi="Calibri Light" w:cs="Calibri Light"/>
          <w:b/>
          <w:color w:val="595959" w:themeColor="text1" w:themeTint="A6"/>
          <w:sz w:val="20"/>
          <w:szCs w:val="20"/>
          <w:lang w:eastAsia="en-US"/>
        </w:rPr>
        <w:t>Ervaring SROI</w:t>
      </w: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Schrijf hier een inleidende tekst om reeds opgedane ervaringen met SROI te introduceren. </w:t>
      </w:r>
    </w:p>
    <w:p w:rsidR="00283C65" w:rsidRPr="00740DE5" w:rsidRDefault="00283C65" w:rsidP="00283C65">
      <w:pPr>
        <w:rPr>
          <w:rFonts w:ascii="Calibri Light" w:eastAsiaTheme="minorHAnsi" w:hAnsi="Calibri Light" w:cs="Calibri Light"/>
          <w:b/>
          <w:color w:val="595959" w:themeColor="text1" w:themeTint="A6"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283C6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  <w:t>Ervaring met SROI</w:t>
            </w: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740DE5" w:rsidRDefault="00283C65" w:rsidP="00283C65">
      <w:pPr>
        <w:rPr>
          <w:rFonts w:ascii="Calibri Light" w:eastAsiaTheme="minorHAnsi" w:hAnsi="Calibri Light" w:cs="Calibri Light"/>
          <w:b/>
          <w:color w:val="595959" w:themeColor="text1" w:themeTint="A6"/>
          <w:sz w:val="20"/>
        </w:rPr>
      </w:pP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740DE5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r w:rsidRPr="00740DE5"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  <w:t>Contactpersonen</w:t>
      </w: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Wie gaat vanuit welke organisatie (Opdrachtnemer, onderaannemer(s) en/of leverancier(s)</w:t>
      </w:r>
      <w:r w:rsidR="00E74B65">
        <w:rPr>
          <w:rFonts w:ascii="Calibri Light" w:hAnsi="Calibri Light" w:cs="Calibri Light"/>
          <w:color w:val="595959" w:themeColor="text1" w:themeTint="A6"/>
          <w:sz w:val="20"/>
          <w:lang w:val="nl-NL"/>
        </w:rPr>
        <w:t>)</w:t>
      </w:r>
      <w:bookmarkStart w:id="3" w:name="_GoBack"/>
      <w:bookmarkEnd w:id="3"/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gaat de SROI kandidaten begeleiden en is eindverantwoordelijk?</w:t>
      </w:r>
    </w:p>
    <w:p w:rsidR="00283C65" w:rsidRPr="00740DE5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740DE5" w:rsidRPr="00740DE5" w:rsidTr="002529D3">
        <w:tc>
          <w:tcPr>
            <w:tcW w:w="2518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Naam organisatie</w:t>
            </w:r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94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518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Naam SROI contactpersoon</w:t>
            </w:r>
          </w:p>
        </w:tc>
        <w:tc>
          <w:tcPr>
            <w:tcW w:w="6694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518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Telefoonnummer</w:t>
            </w:r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94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283C65" w:rsidRPr="00740DE5" w:rsidTr="002529D3">
        <w:tc>
          <w:tcPr>
            <w:tcW w:w="2518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Emailadres</w:t>
            </w:r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94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740DE5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</w:rPr>
      </w:pP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E2D59" w:rsidRPr="00740DE5" w:rsidRDefault="00DE2D59" w:rsidP="00DE2D5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 tekeningbevoegde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Functie tekeningbevoegde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Datum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Handtekening tekeningbevoegde: ...........................................................................</w:t>
      </w:r>
    </w:p>
    <w:p w:rsidR="00DE2D59" w:rsidRPr="00740DE5" w:rsidRDefault="00DE2D59" w:rsidP="00DE2D59">
      <w:pPr>
        <w:pStyle w:val="Kop2"/>
        <w:rPr>
          <w:rFonts w:ascii="Calibri Light" w:hAnsi="Calibri Light" w:cs="Calibri Light"/>
          <w:i w:val="0"/>
          <w:color w:val="595959" w:themeColor="text1" w:themeTint="A6"/>
          <w:lang w:val="nl-NL"/>
        </w:rPr>
      </w:pPr>
    </w:p>
    <w:p w:rsidR="00DE2D59" w:rsidRPr="00740DE5" w:rsidRDefault="00DE2D59" w:rsidP="00DE2D59">
      <w:pPr>
        <w:pStyle w:val="Kop1"/>
        <w:rPr>
          <w:rFonts w:ascii="Calibri Light" w:hAnsi="Calibri Light" w:cs="Calibri Light"/>
          <w:i w:val="0"/>
          <w:color w:val="595959" w:themeColor="text1" w:themeTint="A6"/>
          <w:lang w:val="nl-NL"/>
        </w:rPr>
      </w:pPr>
      <w:r w:rsidRPr="00740DE5">
        <w:rPr>
          <w:rFonts w:ascii="Calibri Light" w:hAnsi="Calibri Light" w:cs="Calibri Light"/>
          <w:i w:val="0"/>
          <w:color w:val="595959" w:themeColor="text1" w:themeTint="A6"/>
          <w:lang w:val="nl-NL"/>
        </w:rPr>
        <w:t xml:space="preserve"> </w:t>
      </w:r>
    </w:p>
    <w:bookmarkEnd w:id="2"/>
    <w:p w:rsidR="00DE2D59" w:rsidRPr="00740DE5" w:rsidRDefault="00DE2D59" w:rsidP="00DE2D59">
      <w:pPr>
        <w:spacing w:line="240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1C4361" w:rsidRPr="00740DE5" w:rsidRDefault="001C4361">
      <w:pPr>
        <w:rPr>
          <w:rFonts w:ascii="Calibri Light" w:hAnsi="Calibri Light" w:cs="Calibri Light"/>
          <w:color w:val="595959" w:themeColor="text1" w:themeTint="A6"/>
          <w:sz w:val="20"/>
        </w:rPr>
      </w:pPr>
    </w:p>
    <w:sectPr w:rsidR="001C4361" w:rsidRPr="00740DE5" w:rsidSect="00584A02">
      <w:headerReference w:type="default" r:id="rId7"/>
      <w:pgSz w:w="11906" w:h="16838"/>
      <w:pgMar w:top="1985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A02" w:rsidRDefault="00584A02" w:rsidP="00584A02">
      <w:pPr>
        <w:spacing w:line="240" w:lineRule="auto"/>
      </w:pPr>
      <w:r>
        <w:separator/>
      </w:r>
    </w:p>
  </w:endnote>
  <w:endnote w:type="continuationSeparator" w:id="0">
    <w:p w:rsidR="00584A02" w:rsidRDefault="00584A02" w:rsidP="00584A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A02" w:rsidRDefault="00584A02" w:rsidP="00584A02">
      <w:pPr>
        <w:spacing w:line="240" w:lineRule="auto"/>
      </w:pPr>
      <w:r>
        <w:separator/>
      </w:r>
    </w:p>
  </w:footnote>
  <w:footnote w:type="continuationSeparator" w:id="0">
    <w:p w:rsidR="00584A02" w:rsidRDefault="00584A02" w:rsidP="00584A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A02" w:rsidRDefault="00584A02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0CBEE2A3" wp14:editId="12094628">
          <wp:simplePos x="0" y="0"/>
          <wp:positionH relativeFrom="margin">
            <wp:posOffset>0</wp:posOffset>
          </wp:positionH>
          <wp:positionV relativeFrom="paragraph">
            <wp:posOffset>-67310</wp:posOffset>
          </wp:positionV>
          <wp:extent cx="1139190" cy="588645"/>
          <wp:effectExtent l="0" t="0" r="3810" b="1905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190" cy="588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6B65111"/>
    <w:multiLevelType w:val="hybridMultilevel"/>
    <w:tmpl w:val="797E3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D59"/>
    <w:rsid w:val="00101D02"/>
    <w:rsid w:val="001129C5"/>
    <w:rsid w:val="001C4361"/>
    <w:rsid w:val="001E420B"/>
    <w:rsid w:val="00283C65"/>
    <w:rsid w:val="00584A02"/>
    <w:rsid w:val="00740DE5"/>
    <w:rsid w:val="00783720"/>
    <w:rsid w:val="00980FB3"/>
    <w:rsid w:val="00BF0119"/>
    <w:rsid w:val="00D972B1"/>
    <w:rsid w:val="00DE2D59"/>
    <w:rsid w:val="00E7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7C3AFD-88AC-48C7-9E54-40566F67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2D59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D972B1"/>
    <w:pPr>
      <w:outlineLvl w:val="0"/>
    </w:pPr>
    <w:rPr>
      <w:rFonts w:cs="Times New Roman"/>
      <w:bCs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D972B1"/>
    <w:rPr>
      <w:rFonts w:ascii="Trebuchet MS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paragraph" w:customStyle="1" w:styleId="Default">
    <w:name w:val="Default"/>
    <w:rsid w:val="00283C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283C65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84A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4A02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584A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4A02"/>
    <w:rPr>
      <w:rFonts w:eastAsia="MS Mincho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5DC4CBA4</Template>
  <TotalTime>0</TotalTime>
  <Pages>2</Pages>
  <Words>315</Words>
  <Characters>1738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Jos op 't Hoog</cp:lastModifiedBy>
  <cp:revision>2</cp:revision>
  <dcterms:created xsi:type="dcterms:W3CDTF">2021-02-12T06:12:00Z</dcterms:created>
  <dcterms:modified xsi:type="dcterms:W3CDTF">2021-02-12T06:12:00Z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-1087063719</vt:i4>
  </property>
  <property fmtid="{D5CDD505-2E9C-101B-9397-08002B2CF9AE}" pid="3" name="_NewReviewCycle">
    <vt:lpwstr/>
  </property>
  <property fmtid="{D5CDD505-2E9C-101B-9397-08002B2CF9AE}" pid="4" name="_EmailSubject">
    <vt:lpwstr>Documenten HR</vt:lpwstr>
  </property>
  <property fmtid="{D5CDD505-2E9C-101B-9397-08002B2CF9AE}" pid="5" name="_AuthorEmail">
    <vt:lpwstr>Jos.op.t.Hoog@diamant-groep.nl</vt:lpwstr>
  </property>
  <property fmtid="{D5CDD505-2E9C-101B-9397-08002B2CF9AE}" pid="6" name="_AuthorEmailDisplayName">
    <vt:lpwstr>Jos op 't Hoog</vt:lpwstr>
  </property>
</Properties>
</file>