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35CF1" w14:textId="507C369D"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Nummer Bijlage bij 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1E5A20F3"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0B4914F2"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r w:rsidR="00321F06">
              <w:rPr>
                <w:rFonts w:ascii="Calibri Light" w:hAnsi="Calibri Light" w:cs="Calibri Light"/>
                <w:color w:val="595959" w:themeColor="text1" w:themeTint="A6"/>
                <w:szCs w:val="20"/>
              </w:rPr>
              <w:t xml:space="preserve"> </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180ADF34" w:rsidR="000F312F" w:rsidRPr="000F312F" w:rsidRDefault="000F312F" w:rsidP="005339FD">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2906434D"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Dienstverlenings</w:t>
            </w:r>
            <w:r w:rsidR="006005B5">
              <w:rPr>
                <w:rFonts w:ascii="Calibri Light" w:hAnsi="Calibri Light" w:cs="Calibri Light"/>
                <w:color w:val="595959" w:themeColor="text1" w:themeTint="A6"/>
                <w:szCs w:val="20"/>
              </w:rPr>
              <w:t>- en implementatie</w:t>
            </w:r>
            <w:r w:rsidRPr="000F312F">
              <w:rPr>
                <w:rFonts w:ascii="Calibri Light" w:hAnsi="Calibri Light" w:cs="Calibri Light"/>
                <w:color w:val="595959" w:themeColor="text1" w:themeTint="A6"/>
                <w:szCs w:val="20"/>
              </w:rPr>
              <w:t>plan</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13A78360"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Plan van aanpak SROI</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2FEC633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461BF16C" w:rsidR="00B31997" w:rsidRPr="000F312F" w:rsidRDefault="00B31997" w:rsidP="005339FD">
            <w:pPr>
              <w:spacing w:after="0" w:line="276" w:lineRule="auto"/>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w:t>
            </w:r>
            <w:bookmarkStart w:id="0" w:name="_GoBack"/>
            <w:bookmarkEnd w:id="0"/>
            <w:r w:rsidRPr="000F312F">
              <w:rPr>
                <w:rFonts w:ascii="Calibri Light" w:hAnsi="Calibri Light" w:cs="Calibri Light"/>
                <w:color w:val="595959" w:themeColor="text1" w:themeTint="A6"/>
                <w:szCs w:val="20"/>
              </w:rPr>
              <w:t xml:space="preserve">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56DDFDCE"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4536F959" w14:textId="17B8BED7" w:rsidR="006F6DEC" w:rsidRPr="000F312F" w:rsidRDefault="006F6DEC"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ISO 9001 certificaat</w:t>
            </w:r>
          </w:p>
        </w:tc>
        <w:tc>
          <w:tcPr>
            <w:tcW w:w="1701" w:type="dxa"/>
          </w:tcPr>
          <w:p w14:paraId="69089309"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8"/>
      <w:headerReference w:type="first" r:id="rId9"/>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02"/>
    <w:rsid w:val="000F312F"/>
    <w:rsid w:val="000F7C02"/>
    <w:rsid w:val="00100FA4"/>
    <w:rsid w:val="00191B99"/>
    <w:rsid w:val="001C25E6"/>
    <w:rsid w:val="00236A30"/>
    <w:rsid w:val="0029421B"/>
    <w:rsid w:val="002E1314"/>
    <w:rsid w:val="00321F06"/>
    <w:rsid w:val="00367B20"/>
    <w:rsid w:val="00425DF3"/>
    <w:rsid w:val="0043196D"/>
    <w:rsid w:val="00487E92"/>
    <w:rsid w:val="005339FD"/>
    <w:rsid w:val="005366C0"/>
    <w:rsid w:val="00597FBB"/>
    <w:rsid w:val="005A7AB4"/>
    <w:rsid w:val="005C76B1"/>
    <w:rsid w:val="006005B5"/>
    <w:rsid w:val="00662653"/>
    <w:rsid w:val="00670C42"/>
    <w:rsid w:val="006F6DEC"/>
    <w:rsid w:val="007B0E86"/>
    <w:rsid w:val="0082656F"/>
    <w:rsid w:val="008A7092"/>
    <w:rsid w:val="008D770B"/>
    <w:rsid w:val="0094783E"/>
    <w:rsid w:val="009C1D20"/>
    <w:rsid w:val="00A9450D"/>
    <w:rsid w:val="00B150A0"/>
    <w:rsid w:val="00B23C71"/>
    <w:rsid w:val="00B31997"/>
    <w:rsid w:val="00B32635"/>
    <w:rsid w:val="00B32C05"/>
    <w:rsid w:val="00B34F04"/>
    <w:rsid w:val="00B57F3B"/>
    <w:rsid w:val="00BF138A"/>
    <w:rsid w:val="00BF7462"/>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539C0-F428-4753-A5FF-7F418FBA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Huisstijl SAB 2018</Template>
  <TotalTime>0</TotalTime>
  <Pages>2</Pages>
  <Words>297</Words>
  <Characters>1634</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Jos op 't Hoog</cp:lastModifiedBy>
  <cp:revision>2</cp:revision>
  <cp:lastPrinted>2020-07-06T13:55:00Z</cp:lastPrinted>
  <dcterms:created xsi:type="dcterms:W3CDTF">2021-02-12T06:02:00Z</dcterms:created>
  <dcterms:modified xsi:type="dcterms:W3CDTF">2021-02-12T06:02:00Z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-506448893</vt:i4>
  </property>
  <property fmtid="{D5CDD505-2E9C-101B-9397-08002B2CF9AE}" pid="3" name="_NewReviewCycle">
    <vt:lpwstr/>
  </property>
  <property fmtid="{D5CDD505-2E9C-101B-9397-08002B2CF9AE}" pid="4" name="_EmailSubject">
    <vt:lpwstr>Documenten HR</vt:lpwstr>
  </property>
  <property fmtid="{D5CDD505-2E9C-101B-9397-08002B2CF9AE}" pid="5" name="_AuthorEmail">
    <vt:lpwstr>Jos.op.t.Hoog@diamant-groep.nl</vt:lpwstr>
  </property>
  <property fmtid="{D5CDD505-2E9C-101B-9397-08002B2CF9AE}" pid="6" name="_AuthorEmailDisplayName">
    <vt:lpwstr>Jos op 't Hoog</vt:lpwstr>
  </property>
</Properties>
</file>