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8E53A" w14:textId="77777777" w:rsidR="00FE5F57" w:rsidRDefault="00B9324B" w:rsidP="00B9324B">
      <w:r w:rsidRPr="00B9324B">
        <w:t>Bijlage 18</w:t>
      </w:r>
      <w:r w:rsidRPr="00B9324B">
        <w:tab/>
      </w:r>
    </w:p>
    <w:p w14:paraId="0C22FF8E" w14:textId="77777777" w:rsidR="00FE5F57" w:rsidRDefault="00FE5F57" w:rsidP="00B9324B"/>
    <w:p w14:paraId="0C0F7EA3" w14:textId="364EE7E5" w:rsidR="00B9324B" w:rsidRPr="00FE5F57" w:rsidRDefault="00B9324B" w:rsidP="00B9324B">
      <w:pPr>
        <w:rPr>
          <w:b/>
          <w:sz w:val="28"/>
          <w:szCs w:val="28"/>
        </w:rPr>
      </w:pPr>
      <w:r w:rsidRPr="00FE5F57">
        <w:rPr>
          <w:b/>
          <w:sz w:val="28"/>
          <w:szCs w:val="28"/>
        </w:rPr>
        <w:t>Referentieblad</w:t>
      </w:r>
    </w:p>
    <w:p w14:paraId="62AB3BF5" w14:textId="77777777" w:rsidR="00B9324B" w:rsidRPr="00B9324B" w:rsidRDefault="00B9324B" w:rsidP="00B932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668"/>
        <w:gridCol w:w="1715"/>
        <w:gridCol w:w="5026"/>
      </w:tblGrid>
      <w:tr w:rsidR="00B9324B" w:rsidRPr="00B9324B" w14:paraId="087BD77A" w14:textId="77777777" w:rsidTr="00B9324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28096F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1.</w:t>
            </w: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FEC29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NAW gegevens referentieopdracht</w:t>
            </w:r>
          </w:p>
        </w:tc>
      </w:tr>
      <w:tr w:rsidR="00B9324B" w:rsidRPr="00B9324B" w14:paraId="77024847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14C7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C547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Referentie</w:t>
            </w:r>
          </w:p>
          <w:p w14:paraId="5837E3FF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981B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538255A7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D164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E12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Adres</w:t>
            </w:r>
          </w:p>
          <w:p w14:paraId="5CD4A31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6812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2CB3C037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BCB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722D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Postcode en plaats</w:t>
            </w:r>
          </w:p>
          <w:p w14:paraId="19A8FCF2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862B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52B510F9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D85A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9B1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Contactpersoon</w:t>
            </w:r>
          </w:p>
          <w:p w14:paraId="208A684A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B08D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411D48B7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152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18FB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Telefoonnummer</w:t>
            </w:r>
          </w:p>
          <w:p w14:paraId="3CA74367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A7BF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1693A744" w14:textId="77777777" w:rsidTr="00B9324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7B77EA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2.</w:t>
            </w: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B400E8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Algemene informatie referentieopdracht</w:t>
            </w:r>
          </w:p>
        </w:tc>
      </w:tr>
      <w:tr w:rsidR="00B9324B" w:rsidRPr="00B9324B" w14:paraId="04F1FE5E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8D28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0CE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Startdatum</w:t>
            </w:r>
          </w:p>
          <w:p w14:paraId="7482C2F1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820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4092FFF3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1BFD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8974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Einddatum</w:t>
            </w:r>
          </w:p>
          <w:p w14:paraId="07A4317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3B55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54483A81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DF79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08C3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Samenwerkingsverband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DA05" w14:textId="77777777" w:rsidR="002F0316" w:rsidRDefault="002F0316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 xml:space="preserve">O </w:t>
            </w:r>
            <w:r w:rsidR="00B9324B" w:rsidRPr="00B9324B">
              <w:rPr>
                <w:lang w:eastAsia="en-US"/>
              </w:rPr>
              <w:t xml:space="preserve">Ja </w:t>
            </w:r>
          </w:p>
          <w:p w14:paraId="4E37F895" w14:textId="6F011664" w:rsidR="00B9324B" w:rsidRPr="00B9324B" w:rsidRDefault="002F0316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B9324B" w:rsidRPr="00B9324B">
              <w:rPr>
                <w:lang w:eastAsia="en-US"/>
              </w:rPr>
              <w:t xml:space="preserve"> nee</w:t>
            </w:r>
          </w:p>
        </w:tc>
      </w:tr>
      <w:tr w:rsidR="00B9324B" w:rsidRPr="00B9324B" w14:paraId="174486C6" w14:textId="77777777" w:rsidTr="00B9324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7F65FE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3.</w:t>
            </w: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78B856" w14:textId="202D8806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Omschrijving van de Opdracht</w:t>
            </w:r>
          </w:p>
        </w:tc>
      </w:tr>
      <w:tr w:rsidR="00B9324B" w:rsidRPr="00B9324B" w14:paraId="66C90920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1101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1A4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455BB648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6A6CC85D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6A4F7A5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061449CD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535FDED1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1FF3CB4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099F3A9D" w14:textId="77777777" w:rsidTr="00B9324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6FF747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4.</w:t>
            </w: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6E32C9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Gestelde eisen aan referentieopdrachten</w:t>
            </w:r>
          </w:p>
        </w:tc>
      </w:tr>
      <w:tr w:rsidR="00B9324B" w:rsidRPr="00B9324B" w14:paraId="65252CCD" w14:textId="7777777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5A99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76F3" w14:textId="77777777" w:rsid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 xml:space="preserve">Onderstaand aankruisen </w:t>
            </w:r>
            <w:r>
              <w:rPr>
                <w:lang w:eastAsia="en-US"/>
              </w:rPr>
              <w:t>of</w:t>
            </w:r>
            <w:r w:rsidRPr="00B9324B">
              <w:rPr>
                <w:lang w:eastAsia="en-US"/>
              </w:rPr>
              <w:t xml:space="preserve"> de referentie aan de kerncompetentie/gestelde eisen </w:t>
            </w:r>
            <w:r>
              <w:rPr>
                <w:lang w:eastAsia="en-US"/>
              </w:rPr>
              <w:t>van paragraaf 3.1.4 van de Aanbestedingsleidraad</w:t>
            </w:r>
            <w:r w:rsidR="00993637">
              <w:rPr>
                <w:lang w:eastAsia="en-US"/>
              </w:rPr>
              <w:t xml:space="preserve"> Aanschaf VTH applicatie Middelburg</w:t>
            </w:r>
            <w:r>
              <w:rPr>
                <w:lang w:eastAsia="en-US"/>
              </w:rPr>
              <w:t xml:space="preserve"> </w:t>
            </w:r>
            <w:r w:rsidRPr="00B9324B">
              <w:rPr>
                <w:lang w:eastAsia="en-US"/>
              </w:rPr>
              <w:t>voldoet.</w:t>
            </w:r>
          </w:p>
          <w:p w14:paraId="7A581A2C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20F0F848" w14:textId="0C12D572" w:rsidR="00B9324B" w:rsidRDefault="00B9324B" w:rsidP="00B9324B">
            <w:pPr>
              <w:shd w:val="clear" w:color="auto" w:fill="FFFFFF" w:themeFill="background1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B9324B">
              <w:rPr>
                <w:szCs w:val="20"/>
              </w:rPr>
              <w:t>rvaring met het implementeren, beheren ((laten)hosten) en onderhouden van een VTH-systeem met een minimale omvang van</w:t>
            </w:r>
            <w:r w:rsidR="00AD0D24">
              <w:rPr>
                <w:szCs w:val="20"/>
              </w:rPr>
              <w:t xml:space="preserve"> 18 </w:t>
            </w:r>
            <w:r w:rsidRPr="00B9324B">
              <w:rPr>
                <w:szCs w:val="20"/>
              </w:rPr>
              <w:t>gebruikers</w:t>
            </w:r>
            <w:bookmarkStart w:id="0" w:name="_GoBack"/>
            <w:bookmarkEnd w:id="0"/>
            <w:r w:rsidRPr="00B9324B">
              <w:rPr>
                <w:szCs w:val="20"/>
              </w:rPr>
              <w:t>.</w:t>
            </w:r>
          </w:p>
          <w:p w14:paraId="5771A404" w14:textId="77777777" w:rsidR="00B9324B" w:rsidRDefault="00B9324B" w:rsidP="00B9324B">
            <w:pPr>
              <w:shd w:val="clear" w:color="auto" w:fill="FFFFFF" w:themeFill="background1"/>
              <w:rPr>
                <w:szCs w:val="20"/>
              </w:rPr>
            </w:pPr>
          </w:p>
          <w:p w14:paraId="3DAE20B1" w14:textId="77777777" w:rsidR="00B9324B" w:rsidRDefault="00B9324B" w:rsidP="00B9324B">
            <w:pPr>
              <w:shd w:val="clear" w:color="auto" w:fill="FFFFFF" w:themeFill="background1"/>
              <w:rPr>
                <w:szCs w:val="20"/>
              </w:rPr>
            </w:pPr>
            <w:r>
              <w:rPr>
                <w:szCs w:val="20"/>
              </w:rPr>
              <w:t>O ja</w:t>
            </w:r>
          </w:p>
          <w:p w14:paraId="5C290E13" w14:textId="4B663889" w:rsidR="00B9324B" w:rsidRDefault="00B9324B" w:rsidP="00B9324B">
            <w:pPr>
              <w:shd w:val="clear" w:color="auto" w:fill="FFFFFF" w:themeFill="background1"/>
              <w:rPr>
                <w:szCs w:val="20"/>
              </w:rPr>
            </w:pPr>
            <w:r>
              <w:rPr>
                <w:szCs w:val="20"/>
              </w:rPr>
              <w:t>O nee</w:t>
            </w:r>
          </w:p>
          <w:p w14:paraId="2B93AEF8" w14:textId="5BAC39B5" w:rsidR="002F0316" w:rsidRDefault="002F0316" w:rsidP="00B9324B">
            <w:pPr>
              <w:shd w:val="clear" w:color="auto" w:fill="FFFFFF" w:themeFill="background1"/>
              <w:rPr>
                <w:szCs w:val="20"/>
              </w:rPr>
            </w:pPr>
          </w:p>
          <w:p w14:paraId="792EB7E2" w14:textId="10513EDC" w:rsidR="002F0316" w:rsidRDefault="002F0316" w:rsidP="00B9324B">
            <w:pPr>
              <w:shd w:val="clear" w:color="auto" w:fill="FFFFFF" w:themeFill="background1"/>
              <w:rPr>
                <w:szCs w:val="20"/>
              </w:rPr>
            </w:pPr>
          </w:p>
          <w:p w14:paraId="17E524D0" w14:textId="07FCB815" w:rsidR="002F0316" w:rsidRDefault="002F0316" w:rsidP="00B9324B">
            <w:pPr>
              <w:shd w:val="clear" w:color="auto" w:fill="FFFFFF" w:themeFill="background1"/>
              <w:rPr>
                <w:szCs w:val="20"/>
              </w:rPr>
            </w:pPr>
            <w:r>
              <w:rPr>
                <w:szCs w:val="20"/>
              </w:rPr>
              <w:t>Het VTH systeem is door Opdrachtnemer in de afgelopen 3 jaar geïmplementeerd, beheerd en onderhouden</w:t>
            </w:r>
          </w:p>
          <w:p w14:paraId="72F66517" w14:textId="71910728" w:rsidR="002F0316" w:rsidRDefault="002F0316" w:rsidP="00B9324B">
            <w:pPr>
              <w:shd w:val="clear" w:color="auto" w:fill="FFFFFF" w:themeFill="background1"/>
              <w:rPr>
                <w:szCs w:val="20"/>
              </w:rPr>
            </w:pPr>
          </w:p>
          <w:p w14:paraId="63CC87A2" w14:textId="4B827A30" w:rsidR="002F0316" w:rsidRDefault="002F0316" w:rsidP="00B9324B">
            <w:pPr>
              <w:shd w:val="clear" w:color="auto" w:fill="FFFFFF" w:themeFill="background1"/>
              <w:rPr>
                <w:szCs w:val="20"/>
              </w:rPr>
            </w:pPr>
            <w:r>
              <w:rPr>
                <w:szCs w:val="20"/>
              </w:rPr>
              <w:t xml:space="preserve">O ja </w:t>
            </w:r>
          </w:p>
          <w:p w14:paraId="67965448" w14:textId="1F5687A2" w:rsidR="002F0316" w:rsidRDefault="002F0316" w:rsidP="00B9324B">
            <w:pPr>
              <w:shd w:val="clear" w:color="auto" w:fill="FFFFFF" w:themeFill="background1"/>
              <w:rPr>
                <w:szCs w:val="20"/>
              </w:rPr>
            </w:pPr>
            <w:r>
              <w:rPr>
                <w:szCs w:val="20"/>
              </w:rPr>
              <w:t>O Nee</w:t>
            </w:r>
          </w:p>
          <w:p w14:paraId="559E01D8" w14:textId="29B98F34" w:rsidR="002F0316" w:rsidRDefault="002F0316" w:rsidP="00B9324B">
            <w:pPr>
              <w:shd w:val="clear" w:color="auto" w:fill="FFFFFF" w:themeFill="background1"/>
              <w:rPr>
                <w:szCs w:val="20"/>
              </w:rPr>
            </w:pPr>
          </w:p>
          <w:p w14:paraId="75470559" w14:textId="78FF4B43" w:rsidR="002F0316" w:rsidRDefault="002F0316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>Het VTH systeem werkt reeds 6 maanden naar tevredenheid van Opdrachtgever</w:t>
            </w:r>
          </w:p>
          <w:p w14:paraId="74F741F9" w14:textId="77777777" w:rsidR="002F0316" w:rsidRDefault="002F0316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19ED8FE6" w14:textId="01E10192" w:rsidR="002F0316" w:rsidRDefault="002F0316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O Ja </w:t>
            </w:r>
          </w:p>
          <w:p w14:paraId="3005E84D" w14:textId="188E029D" w:rsidR="002F0316" w:rsidRDefault="002F0316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>Nee</w:t>
            </w:r>
          </w:p>
          <w:p w14:paraId="2E0DDEB2" w14:textId="1CA6C38B" w:rsidR="002F0316" w:rsidRPr="00B9324B" w:rsidRDefault="002F0316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223022EF" w14:textId="77777777" w:rsidTr="00B9324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34A204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lastRenderedPageBreak/>
              <w:t>5.</w:t>
            </w: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3862B9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Rol Inschrijver</w:t>
            </w:r>
          </w:p>
        </w:tc>
      </w:tr>
      <w:tr w:rsidR="00B9324B" w:rsidRPr="00B9324B" w14:paraId="1CD421C8" w14:textId="77777777" w:rsidTr="00B9324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E87E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BF00E" w14:textId="77777777" w:rsid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 xml:space="preserve">Doet u een beroep op een referentie van een </w:t>
            </w:r>
            <w:r>
              <w:rPr>
                <w:lang w:eastAsia="en-US"/>
              </w:rPr>
              <w:t>D</w:t>
            </w:r>
            <w:r w:rsidRPr="00B9324B">
              <w:rPr>
                <w:lang w:eastAsia="en-US"/>
              </w:rPr>
              <w:t>erde</w:t>
            </w:r>
            <w:r>
              <w:rPr>
                <w:rStyle w:val="Voetnootmarkering"/>
                <w:lang w:eastAsia="en-US"/>
              </w:rPr>
              <w:footnoteReference w:id="1"/>
            </w:r>
            <w:r w:rsidRPr="00B9324B">
              <w:rPr>
                <w:lang w:eastAsia="en-US"/>
              </w:rPr>
              <w:t xml:space="preserve"> (lid van samenwerkingsverband of onderaannemer)? </w:t>
            </w:r>
          </w:p>
          <w:p w14:paraId="17F53177" w14:textId="77777777" w:rsid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347756C2" w14:textId="77777777" w:rsid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>O ja</w:t>
            </w:r>
          </w:p>
          <w:p w14:paraId="6148109D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>O n</w:t>
            </w:r>
            <w:r w:rsidRPr="00B9324B">
              <w:rPr>
                <w:lang w:eastAsia="en-US"/>
              </w:rPr>
              <w:t>ee</w:t>
            </w:r>
          </w:p>
          <w:p w14:paraId="24B24375" w14:textId="77777777" w:rsid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65D2B2F9" w14:textId="3E2BC4C8" w:rsidR="00993637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 xml:space="preserve">Naam </w:t>
            </w:r>
            <w:r w:rsidR="00C60F8B">
              <w:rPr>
                <w:lang w:eastAsia="en-US"/>
              </w:rPr>
              <w:t>D</w:t>
            </w:r>
            <w:r w:rsidRPr="00B9324B">
              <w:rPr>
                <w:lang w:eastAsia="en-US"/>
              </w:rPr>
              <w:t>erde:</w:t>
            </w:r>
          </w:p>
          <w:p w14:paraId="5F28E1A2" w14:textId="77777777" w:rsidR="00993637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 xml:space="preserve"> &lt;naam onderneming&gt;, </w:t>
            </w:r>
          </w:p>
          <w:p w14:paraId="3E64E243" w14:textId="77777777" w:rsidR="00B9324B" w:rsidRPr="00B9324B" w:rsidRDefault="00993637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>&lt;</w:t>
            </w:r>
            <w:r w:rsidR="00B9324B" w:rsidRPr="00B9324B">
              <w:rPr>
                <w:lang w:eastAsia="en-US"/>
              </w:rPr>
              <w:t>gevestigd te</w:t>
            </w:r>
            <w:r>
              <w:rPr>
                <w:lang w:eastAsia="en-US"/>
              </w:rPr>
              <w:t xml:space="preserve"> </w:t>
            </w:r>
            <w:r w:rsidR="00B9324B" w:rsidRPr="00B9324B">
              <w:rPr>
                <w:lang w:eastAsia="en-US"/>
              </w:rPr>
              <w:t>plaats&gt;</w:t>
            </w:r>
          </w:p>
          <w:p w14:paraId="3F48F91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6D88852D" w14:textId="77777777" w:rsidR="00993637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 xml:space="preserve">Zo ja, was u (Inschrijver) verantwoordelijk voor het gehele referentieproject? </w:t>
            </w:r>
          </w:p>
          <w:p w14:paraId="2969F46D" w14:textId="77777777" w:rsidR="00993637" w:rsidRDefault="00993637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60D2D4C9" w14:textId="77777777" w:rsidR="00993637" w:rsidRDefault="00993637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 xml:space="preserve">O </w:t>
            </w:r>
            <w:r w:rsidR="00B9324B" w:rsidRPr="00B9324B">
              <w:rPr>
                <w:lang w:eastAsia="en-US"/>
              </w:rPr>
              <w:t xml:space="preserve">Ja </w:t>
            </w:r>
          </w:p>
          <w:p w14:paraId="1339FF09" w14:textId="77777777" w:rsidR="00B9324B" w:rsidRPr="00B9324B" w:rsidRDefault="00993637" w:rsidP="00B9324B">
            <w:pPr>
              <w:shd w:val="clear" w:color="auto" w:fill="FFFFFF" w:themeFill="background1"/>
              <w:rPr>
                <w:lang w:eastAsia="en-US"/>
              </w:rPr>
            </w:pPr>
            <w:r>
              <w:rPr>
                <w:lang w:eastAsia="en-US"/>
              </w:rPr>
              <w:t xml:space="preserve">O </w:t>
            </w:r>
            <w:r w:rsidR="00B9324B" w:rsidRPr="00B9324B">
              <w:rPr>
                <w:lang w:eastAsia="en-US"/>
              </w:rPr>
              <w:t>Nee</w:t>
            </w:r>
          </w:p>
          <w:p w14:paraId="32F9B1D8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3028807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2CDA30F7" w14:textId="77777777" w:rsidTr="00B9324B">
        <w:tc>
          <w:tcPr>
            <w:tcW w:w="8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0A803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Inschrijver</w:t>
            </w:r>
          </w:p>
        </w:tc>
      </w:tr>
      <w:tr w:rsidR="00B9324B" w:rsidRPr="00B9324B" w14:paraId="41DE72EC" w14:textId="77777777" w:rsidTr="00B9324B"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953E35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Datum</w:t>
            </w:r>
          </w:p>
        </w:tc>
        <w:tc>
          <w:tcPr>
            <w:tcW w:w="6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06638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72E46958" w14:textId="77777777" w:rsidTr="00B9324B"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EB95E3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Plaats</w:t>
            </w:r>
          </w:p>
        </w:tc>
        <w:tc>
          <w:tcPr>
            <w:tcW w:w="6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1EA40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51C1B8B0" w14:textId="77777777" w:rsidTr="00B9324B"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AA5BD7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Naam</w:t>
            </w:r>
          </w:p>
        </w:tc>
        <w:tc>
          <w:tcPr>
            <w:tcW w:w="6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21F2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200E616A" w14:textId="77777777" w:rsidTr="00B9324B"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D72782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Functie</w:t>
            </w:r>
          </w:p>
        </w:tc>
        <w:tc>
          <w:tcPr>
            <w:tcW w:w="6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36B76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189F591B" w14:textId="77777777" w:rsidTr="00B9324B"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BBE74A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Onderneming</w:t>
            </w:r>
          </w:p>
        </w:tc>
        <w:tc>
          <w:tcPr>
            <w:tcW w:w="6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DC2B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  <w:tr w:rsidR="00B9324B" w:rsidRPr="00B9324B" w14:paraId="489B6E8F" w14:textId="77777777" w:rsidTr="00B9324B"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A2179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  <w:r w:rsidRPr="00B9324B">
              <w:rPr>
                <w:lang w:eastAsia="en-US"/>
              </w:rPr>
              <w:t>Handtekening</w:t>
            </w:r>
          </w:p>
          <w:p w14:paraId="4F52EF6E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3BB82BF3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237ACCB7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  <w:p w14:paraId="390C4E3D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6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2581F" w14:textId="77777777" w:rsidR="00B9324B" w:rsidRPr="00B9324B" w:rsidRDefault="00B9324B" w:rsidP="00B9324B">
            <w:pPr>
              <w:shd w:val="clear" w:color="auto" w:fill="FFFFFF" w:themeFill="background1"/>
              <w:rPr>
                <w:lang w:eastAsia="en-US"/>
              </w:rPr>
            </w:pPr>
          </w:p>
        </w:tc>
      </w:tr>
    </w:tbl>
    <w:p w14:paraId="0DED40DD" w14:textId="77777777" w:rsidR="00B9324B" w:rsidRDefault="00B9324B" w:rsidP="00B9324B">
      <w:pPr>
        <w:shd w:val="clear" w:color="auto" w:fill="FFFFFF" w:themeFill="background1"/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6997"/>
      </w:tblGrid>
      <w:tr w:rsidR="00310D7B" w14:paraId="69206F37" w14:textId="77777777" w:rsidTr="00310D7B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3AF4" w14:textId="2CB27589" w:rsidR="00310D7B" w:rsidRDefault="00B9324B">
            <w:pPr>
              <w:spacing w:after="160" w:line="254" w:lineRule="auto"/>
              <w:rPr>
                <w:szCs w:val="20"/>
              </w:rPr>
            </w:pPr>
            <w:r>
              <w:br w:type="page"/>
            </w:r>
            <w:r w:rsidR="00310D7B">
              <w:rPr>
                <w:szCs w:val="20"/>
              </w:rPr>
              <w:t>De referent verklaart hierbij dat opdrachtnemer de opdracht naar volle tevredenheid heeft uitgevoerd</w:t>
            </w:r>
          </w:p>
        </w:tc>
      </w:tr>
      <w:tr w:rsidR="00310D7B" w14:paraId="5AAD4E1D" w14:textId="77777777" w:rsidTr="00310D7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8340" w14:textId="77777777" w:rsidR="00310D7B" w:rsidRDefault="00310D7B">
            <w:pPr>
              <w:spacing w:after="160" w:line="254" w:lineRule="auto"/>
              <w:rPr>
                <w:szCs w:val="20"/>
              </w:rPr>
            </w:pPr>
            <w:r>
              <w:rPr>
                <w:szCs w:val="20"/>
              </w:rPr>
              <w:t>Naam referent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1CC" w14:textId="77777777" w:rsidR="00310D7B" w:rsidRDefault="00310D7B">
            <w:pPr>
              <w:spacing w:after="160" w:line="254" w:lineRule="auto"/>
              <w:rPr>
                <w:szCs w:val="20"/>
              </w:rPr>
            </w:pPr>
          </w:p>
        </w:tc>
      </w:tr>
      <w:tr w:rsidR="00310D7B" w14:paraId="6BB144EB" w14:textId="77777777" w:rsidTr="00310D7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83CE" w14:textId="77777777" w:rsidR="00310D7B" w:rsidRDefault="00310D7B">
            <w:pPr>
              <w:spacing w:after="160" w:line="254" w:lineRule="auto"/>
              <w:rPr>
                <w:szCs w:val="20"/>
              </w:rPr>
            </w:pPr>
            <w:r>
              <w:rPr>
                <w:szCs w:val="20"/>
              </w:rPr>
              <w:t>Datum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46F" w14:textId="77777777" w:rsidR="00310D7B" w:rsidRDefault="00310D7B">
            <w:pPr>
              <w:spacing w:after="160" w:line="254" w:lineRule="auto"/>
              <w:rPr>
                <w:szCs w:val="20"/>
              </w:rPr>
            </w:pPr>
          </w:p>
        </w:tc>
      </w:tr>
      <w:tr w:rsidR="00310D7B" w14:paraId="1A77A476" w14:textId="77777777" w:rsidTr="00310D7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C91C" w14:textId="77777777" w:rsidR="00310D7B" w:rsidRDefault="00310D7B">
            <w:pPr>
              <w:spacing w:after="160" w:line="254" w:lineRule="auto"/>
              <w:rPr>
                <w:szCs w:val="20"/>
              </w:rPr>
            </w:pPr>
            <w:r>
              <w:rPr>
                <w:szCs w:val="20"/>
              </w:rPr>
              <w:t>Handtekening referent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3A4" w14:textId="77777777" w:rsidR="00310D7B" w:rsidRDefault="00310D7B">
            <w:pPr>
              <w:spacing w:after="160" w:line="254" w:lineRule="auto"/>
              <w:rPr>
                <w:szCs w:val="20"/>
              </w:rPr>
            </w:pPr>
          </w:p>
        </w:tc>
      </w:tr>
    </w:tbl>
    <w:p w14:paraId="7AECFA16" w14:textId="77777777" w:rsidR="00310D7B" w:rsidRDefault="00310D7B" w:rsidP="00310D7B">
      <w:pPr>
        <w:spacing w:after="160" w:line="254" w:lineRule="auto"/>
        <w:rPr>
          <w:szCs w:val="20"/>
          <w:lang w:eastAsia="en-US"/>
        </w:rPr>
      </w:pPr>
    </w:p>
    <w:p w14:paraId="7043192C" w14:textId="77777777" w:rsidR="00310D7B" w:rsidRDefault="00310D7B" w:rsidP="00310D7B">
      <w:pPr>
        <w:spacing w:after="160" w:line="254" w:lineRule="auto"/>
        <w:rPr>
          <w:szCs w:val="20"/>
          <w:lang w:eastAsia="en-US"/>
        </w:rPr>
      </w:pPr>
    </w:p>
    <w:p w14:paraId="59299E80" w14:textId="77777777" w:rsidR="00310D7B" w:rsidRDefault="00310D7B" w:rsidP="00310D7B">
      <w:pPr>
        <w:rPr>
          <w:szCs w:val="20"/>
        </w:rPr>
      </w:pPr>
    </w:p>
    <w:p w14:paraId="61DE1AC0" w14:textId="77777777" w:rsidR="008116EC" w:rsidRDefault="00AD0D24" w:rsidP="00B9324B">
      <w:pPr>
        <w:shd w:val="clear" w:color="auto" w:fill="FFFFFF" w:themeFill="background1"/>
      </w:pPr>
    </w:p>
    <w:sectPr w:rsidR="0081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3CAF1" w14:textId="77777777" w:rsidR="00B9324B" w:rsidRDefault="00B9324B" w:rsidP="00B9324B">
      <w:pPr>
        <w:spacing w:line="240" w:lineRule="auto"/>
      </w:pPr>
      <w:r>
        <w:separator/>
      </w:r>
    </w:p>
  </w:endnote>
  <w:endnote w:type="continuationSeparator" w:id="0">
    <w:p w14:paraId="7578282C" w14:textId="77777777" w:rsidR="00B9324B" w:rsidRDefault="00B9324B" w:rsidP="00B932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8D30B" w14:textId="77777777" w:rsidR="00B9324B" w:rsidRDefault="00B9324B" w:rsidP="00B9324B">
      <w:pPr>
        <w:spacing w:line="240" w:lineRule="auto"/>
      </w:pPr>
      <w:r>
        <w:separator/>
      </w:r>
    </w:p>
  </w:footnote>
  <w:footnote w:type="continuationSeparator" w:id="0">
    <w:p w14:paraId="4277733A" w14:textId="77777777" w:rsidR="00B9324B" w:rsidRDefault="00B9324B" w:rsidP="00B9324B">
      <w:pPr>
        <w:spacing w:line="240" w:lineRule="auto"/>
      </w:pPr>
      <w:r>
        <w:continuationSeparator/>
      </w:r>
    </w:p>
  </w:footnote>
  <w:footnote w:id="1">
    <w:p w14:paraId="0552BE74" w14:textId="77777777" w:rsidR="00B9324B" w:rsidRDefault="00B9324B">
      <w:pPr>
        <w:pStyle w:val="Voetnoottekst"/>
      </w:pPr>
      <w:r>
        <w:rPr>
          <w:rStyle w:val="Voetnootmarkering"/>
        </w:rPr>
        <w:footnoteRef/>
      </w:r>
      <w:r>
        <w:t xml:space="preserve"> In dat geval dient ook de Model verklaring Derde te worden ingevuld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F10DD"/>
    <w:multiLevelType w:val="hybridMultilevel"/>
    <w:tmpl w:val="3FE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4B"/>
    <w:rsid w:val="000C6EA6"/>
    <w:rsid w:val="002F0316"/>
    <w:rsid w:val="00310D7B"/>
    <w:rsid w:val="007B7317"/>
    <w:rsid w:val="00993637"/>
    <w:rsid w:val="00AD0D24"/>
    <w:rsid w:val="00B9324B"/>
    <w:rsid w:val="00C60F8B"/>
    <w:rsid w:val="00CD2BFD"/>
    <w:rsid w:val="00F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B763"/>
  <w15:chartTrackingRefBased/>
  <w15:docId w15:val="{22A2E409-7C13-495F-A012-EF4726F1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324B"/>
    <w:pPr>
      <w:autoSpaceDE w:val="0"/>
      <w:autoSpaceDN w:val="0"/>
      <w:spacing w:after="0" w:line="280" w:lineRule="exact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LijstalineaChar">
    <w:name w:val="Lijstalinea Char"/>
    <w:link w:val="Lijstalinea"/>
    <w:uiPriority w:val="34"/>
    <w:locked/>
    <w:rsid w:val="00B9324B"/>
    <w:rPr>
      <w:rFonts w:ascii="Tahoma" w:eastAsia="Times New Roman" w:hAnsi="Tahoma" w:cs="Times New Roman"/>
      <w:sz w:val="20"/>
      <w:szCs w:val="24"/>
      <w:lang w:val="en-US"/>
    </w:rPr>
  </w:style>
  <w:style w:type="paragraph" w:styleId="Lijstalinea">
    <w:name w:val="List Paragraph"/>
    <w:basedOn w:val="Standaard"/>
    <w:link w:val="LijstalineaChar"/>
    <w:uiPriority w:val="34"/>
    <w:qFormat/>
    <w:rsid w:val="00B9324B"/>
    <w:pPr>
      <w:tabs>
        <w:tab w:val="left" w:pos="714"/>
        <w:tab w:val="left" w:pos="1134"/>
        <w:tab w:val="left" w:pos="2268"/>
        <w:tab w:val="left" w:pos="3402"/>
        <w:tab w:val="left" w:pos="4536"/>
        <w:tab w:val="decimal" w:pos="5670"/>
        <w:tab w:val="decimal" w:pos="6804"/>
        <w:tab w:val="decimal" w:pos="7938"/>
        <w:tab w:val="right" w:pos="9639"/>
      </w:tabs>
      <w:suppressAutoHyphens/>
      <w:autoSpaceDE/>
      <w:autoSpaceDN/>
      <w:spacing w:before="120" w:after="120"/>
      <w:ind w:left="360" w:hanging="360"/>
      <w:contextualSpacing/>
    </w:pPr>
    <w:rPr>
      <w:rFonts w:ascii="Tahoma" w:hAnsi="Tahoma" w:cs="Times New Roman"/>
      <w:szCs w:val="24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2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9324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9324B"/>
    <w:rPr>
      <w:rFonts w:ascii="Arial" w:eastAsia="Times New Roman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2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24B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324B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32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324B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32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C3275-8EB4-4238-8AA2-C2CCB032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98644215</Template>
  <TotalTime>11</TotalTime>
  <Pages>2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Justion Advocaten</dc:creator>
  <cp:keywords/>
  <dc:description/>
  <cp:lastModifiedBy>Harm ten Klooster</cp:lastModifiedBy>
  <cp:revision>6</cp:revision>
  <dcterms:created xsi:type="dcterms:W3CDTF">2020-11-09T11:02:00Z</dcterms:created>
  <dcterms:modified xsi:type="dcterms:W3CDTF">2020-11-10T19:10:00Z</dcterms:modified>
</cp:coreProperties>
</file>