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8C1" w:rsidRDefault="008878C1">
      <w:r>
        <w:t>Bericht over de planning</w:t>
      </w:r>
    </w:p>
    <w:p w:rsidR="008878C1" w:rsidRDefault="008878C1"/>
    <w:p w:rsidR="008878C1" w:rsidRDefault="008878C1">
      <w:r>
        <w:t xml:space="preserve">Houten, 12 maart 2019, </w:t>
      </w:r>
    </w:p>
    <w:p w:rsidR="008878C1" w:rsidRDefault="008878C1"/>
    <w:p w:rsidR="008878C1" w:rsidRDefault="008878C1">
      <w:r>
        <w:t xml:space="preserve">Geachte geïnteresseerde, </w:t>
      </w:r>
    </w:p>
    <w:p w:rsidR="008878C1" w:rsidRDefault="008878C1">
      <w:r>
        <w:t xml:space="preserve">In het bericht van 26 februari is aangegeven dat de planning zal gaan verschuiven. </w:t>
      </w:r>
    </w:p>
    <w:p w:rsidR="008878C1" w:rsidRDefault="008878C1">
      <w:r>
        <w:t xml:space="preserve">In verband met interne besluitvorming is op dit moment nog geen nieuwe planning bekend en staat de aanbesteding op on </w:t>
      </w:r>
      <w:proofErr w:type="spellStart"/>
      <w:r>
        <w:t>hold</w:t>
      </w:r>
      <w:proofErr w:type="spellEnd"/>
      <w:r>
        <w:t xml:space="preserve">.  </w:t>
      </w:r>
    </w:p>
    <w:p w:rsidR="008878C1" w:rsidRDefault="008878C1">
      <w:r>
        <w:t xml:space="preserve">Zodra er meer informatie bekend is, zal dit via </w:t>
      </w:r>
      <w:proofErr w:type="spellStart"/>
      <w:r>
        <w:t>TenderNed</w:t>
      </w:r>
      <w:proofErr w:type="spellEnd"/>
      <w:r>
        <w:t xml:space="preserve"> worden aangegeven. </w:t>
      </w:r>
    </w:p>
    <w:p w:rsidR="008878C1" w:rsidRDefault="008878C1"/>
    <w:p w:rsidR="008878C1" w:rsidRDefault="008878C1">
      <w:r>
        <w:t xml:space="preserve">Vriendelijke groet, </w:t>
      </w:r>
    </w:p>
    <w:p w:rsidR="008878C1" w:rsidRDefault="008878C1">
      <w:r>
        <w:t>Danielle van de Velde</w:t>
      </w:r>
      <w:bookmarkStart w:id="0" w:name="_GoBack"/>
      <w:bookmarkEnd w:id="0"/>
    </w:p>
    <w:p w:rsidR="008878C1" w:rsidRDefault="008878C1"/>
    <w:p w:rsidR="008878C1" w:rsidRDefault="008878C1"/>
    <w:p w:rsidR="008878C1" w:rsidRDefault="008878C1"/>
    <w:sectPr w:rsidR="00887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C1"/>
    <w:rsid w:val="008878C1"/>
    <w:rsid w:val="00D9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A9D9C-B610-4821-B9B7-0FB366D8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E05E6968</Template>
  <TotalTime>5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Daniëlle van de Velde</dc:creator>
  <cp:keywords/>
  <dc:description/>
  <cp:lastModifiedBy>Daniëlle van de Velde</cp:lastModifiedBy>
  <cp:revision>1</cp:revision>
  <dcterms:created xsi:type="dcterms:W3CDTF">2019-03-12T14:05:00Z</dcterms:created>
  <dcterms:modified xsi:type="dcterms:W3CDTF">2019-03-12T14:10:00Z</dcterms:modified>
</cp:coreProperties>
</file>