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45F69" w14:textId="77777777" w:rsidR="000513E2" w:rsidRDefault="000513E2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B9D1384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40276A9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D8F04B8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2B4B9B8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A45AE7F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E441221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4786D95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B10AEB1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A0A93AC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2CFD904" w14:textId="77777777" w:rsidR="00D46CE7" w:rsidRDefault="00F731A6" w:rsidP="00F731A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Veiligheids- en Gezondheidsplan</w:t>
      </w:r>
      <w:r w:rsidR="00D46CE7">
        <w:rPr>
          <w:rFonts w:ascii="Arial" w:hAnsi="Arial" w:cs="Arial"/>
          <w:b/>
          <w:sz w:val="40"/>
          <w:szCs w:val="40"/>
        </w:rPr>
        <w:t xml:space="preserve"> </w:t>
      </w:r>
    </w:p>
    <w:p w14:paraId="0AC55CC0" w14:textId="77777777" w:rsidR="00F731A6" w:rsidRDefault="00D46CE7" w:rsidP="00F731A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Ontwerpfase</w:t>
      </w:r>
    </w:p>
    <w:p w14:paraId="5083F39C" w14:textId="77777777" w:rsidR="0073265A" w:rsidRDefault="0073265A" w:rsidP="00F731A6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</w:p>
    <w:p w14:paraId="71259AE9" w14:textId="77777777" w:rsidR="004A6454" w:rsidRPr="00D46CE7" w:rsidRDefault="004A6454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4AB4C46B" w14:textId="77777777" w:rsidR="001969D5" w:rsidRDefault="001969D5" w:rsidP="004A64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3E02CBE" w14:textId="77777777" w:rsidR="001969D5" w:rsidRDefault="001969D5" w:rsidP="004A64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A212FC5" w14:textId="77777777" w:rsidR="001969D5" w:rsidRDefault="001969D5" w:rsidP="004A64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6325BA2" w14:textId="77777777" w:rsidR="001969D5" w:rsidRDefault="001969D5" w:rsidP="004A64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4F1F8C4" w14:textId="77777777" w:rsidR="001969D5" w:rsidRDefault="001969D5" w:rsidP="004A64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1E169C4" w14:textId="77777777" w:rsidR="004A6454" w:rsidRPr="001969D5" w:rsidRDefault="004A6454" w:rsidP="004A64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969D5">
        <w:rPr>
          <w:rFonts w:ascii="Arial" w:hAnsi="Arial" w:cs="Arial"/>
          <w:b/>
          <w:sz w:val="24"/>
          <w:szCs w:val="24"/>
        </w:rPr>
        <w:t>Inhoudsopgave</w:t>
      </w:r>
    </w:p>
    <w:p w14:paraId="1FA379FE" w14:textId="77777777" w:rsidR="004A6454" w:rsidRDefault="004A6454" w:rsidP="004A6454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</w:p>
    <w:p w14:paraId="5D8BCD6E" w14:textId="77777777" w:rsidR="004A6454" w:rsidRDefault="00DA4F6D" w:rsidP="004A6454">
      <w:pPr>
        <w:pStyle w:val="Lijstalinea"/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Bouwwerkgegevens</w:t>
      </w:r>
    </w:p>
    <w:p w14:paraId="5754CBBA" w14:textId="77777777" w:rsidR="009D0AA2" w:rsidRDefault="009D0AA2" w:rsidP="009D0AA2">
      <w:pPr>
        <w:pStyle w:val="Lijstalinea"/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14:paraId="6B188572" w14:textId="77777777" w:rsidR="009D0AA2" w:rsidRDefault="009D0AA2" w:rsidP="009D0AA2">
      <w:pPr>
        <w:pStyle w:val="Lijstalinea"/>
        <w:numPr>
          <w:ilvl w:val="1"/>
          <w:numId w:val="2"/>
        </w:num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Locatie bouwwerk</w:t>
      </w:r>
    </w:p>
    <w:p w14:paraId="26C44F51" w14:textId="77777777" w:rsidR="009D0AA2" w:rsidRDefault="009D0AA2" w:rsidP="009D0AA2">
      <w:pPr>
        <w:pStyle w:val="Lijstalinea"/>
        <w:numPr>
          <w:ilvl w:val="1"/>
          <w:numId w:val="2"/>
        </w:num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9D0AA2">
        <w:rPr>
          <w:rFonts w:ascii="Arial" w:hAnsi="Arial" w:cs="Arial"/>
          <w:sz w:val="21"/>
          <w:szCs w:val="21"/>
        </w:rPr>
        <w:t>Het bouwwerk bestaat uit het bouwen/aanleggen/uitvoeren van:</w:t>
      </w:r>
    </w:p>
    <w:p w14:paraId="5423954A" w14:textId="77777777" w:rsidR="009D0AA2" w:rsidRPr="009D0AA2" w:rsidRDefault="009D0AA2" w:rsidP="009D0AA2">
      <w:pPr>
        <w:pStyle w:val="Lijstalinea"/>
        <w:numPr>
          <w:ilvl w:val="1"/>
          <w:numId w:val="2"/>
        </w:numPr>
        <w:tabs>
          <w:tab w:val="left" w:pos="567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9D0AA2">
        <w:rPr>
          <w:rFonts w:ascii="Arial" w:hAnsi="Arial" w:cs="Arial"/>
          <w:sz w:val="21"/>
          <w:szCs w:val="21"/>
        </w:rPr>
        <w:t>Namen en adressen betrokken partijen</w:t>
      </w:r>
    </w:p>
    <w:p w14:paraId="742320EE" w14:textId="77777777" w:rsidR="009D0AA2" w:rsidRPr="009D0AA2" w:rsidRDefault="009D0AA2" w:rsidP="009D0AA2">
      <w:pPr>
        <w:pStyle w:val="Lijstalinea"/>
        <w:numPr>
          <w:ilvl w:val="1"/>
          <w:numId w:val="2"/>
        </w:numPr>
        <w:tabs>
          <w:tab w:val="left" w:pos="567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9D0AA2">
        <w:rPr>
          <w:rFonts w:ascii="Arial" w:hAnsi="Arial" w:cs="Arial"/>
          <w:sz w:val="21"/>
          <w:szCs w:val="21"/>
        </w:rPr>
        <w:t>Planning en uitvoeringsgegevens</w:t>
      </w:r>
    </w:p>
    <w:p w14:paraId="02B33DA1" w14:textId="77777777" w:rsidR="004A6454" w:rsidRDefault="004A6454" w:rsidP="004A6454">
      <w:pPr>
        <w:pStyle w:val="Lijstalinea"/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14:paraId="31500402" w14:textId="77777777" w:rsidR="004A6454" w:rsidRDefault="009D0AA2" w:rsidP="004A6454">
      <w:pPr>
        <w:pStyle w:val="Lijstalinea"/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Inventarisatie risico’s</w:t>
      </w:r>
    </w:p>
    <w:p w14:paraId="65B6953F" w14:textId="77777777" w:rsidR="009D0AA2" w:rsidRDefault="009D0AA2" w:rsidP="009D0AA2">
      <w:pPr>
        <w:pStyle w:val="Lijstalinea"/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14:paraId="28887E89" w14:textId="77777777" w:rsidR="009D0AA2" w:rsidRDefault="009D0AA2" w:rsidP="009D0AA2">
      <w:pPr>
        <w:pStyle w:val="Lijstalinea"/>
        <w:numPr>
          <w:ilvl w:val="1"/>
          <w:numId w:val="2"/>
        </w:num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9D0AA2">
        <w:rPr>
          <w:rFonts w:ascii="Arial" w:hAnsi="Arial" w:cs="Arial"/>
          <w:sz w:val="21"/>
          <w:szCs w:val="21"/>
        </w:rPr>
        <w:t>Veiligheids- en gezondheidsgevaren voortvloeiend uit het ontwerp</w:t>
      </w:r>
    </w:p>
    <w:p w14:paraId="176B0FC9" w14:textId="77777777" w:rsidR="009D0AA2" w:rsidRPr="009D0AA2" w:rsidRDefault="009D0AA2" w:rsidP="009D0AA2">
      <w:pPr>
        <w:pStyle w:val="Lijstalinea"/>
        <w:numPr>
          <w:ilvl w:val="1"/>
          <w:numId w:val="2"/>
        </w:num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9D0AA2">
        <w:rPr>
          <w:rFonts w:ascii="Arial" w:hAnsi="Arial" w:cs="Arial"/>
          <w:sz w:val="21"/>
          <w:szCs w:val="21"/>
        </w:rPr>
        <w:t>Veiligheids- en gezondheidsgevaren voortvloeiend uit de omgeving van de bouwlocatie</w:t>
      </w:r>
    </w:p>
    <w:p w14:paraId="01494679" w14:textId="77777777" w:rsidR="004A6454" w:rsidRPr="004A6454" w:rsidRDefault="004A6454" w:rsidP="004A6454">
      <w:p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14:paraId="73214920" w14:textId="77777777" w:rsidR="004A6454" w:rsidRPr="009D0AA2" w:rsidRDefault="004A6454" w:rsidP="009D0AA2">
      <w:p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14:paraId="5EFF412B" w14:textId="77777777" w:rsidR="004A6454" w:rsidRPr="004A6454" w:rsidRDefault="004A6454" w:rsidP="004A6454">
      <w:p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14:paraId="0173ED42" w14:textId="77777777" w:rsidR="004A6454" w:rsidRDefault="004A6454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5761C043" w14:textId="77777777" w:rsidR="004A6454" w:rsidRPr="004A6454" w:rsidRDefault="004A6454" w:rsidP="004A6454">
      <w:pPr>
        <w:pStyle w:val="Lijstalinea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4A6454">
        <w:rPr>
          <w:rFonts w:ascii="Arial" w:hAnsi="Arial" w:cs="Arial"/>
          <w:b/>
          <w:sz w:val="24"/>
          <w:szCs w:val="24"/>
        </w:rPr>
        <w:lastRenderedPageBreak/>
        <w:t>Bouwwerkgegevens</w:t>
      </w:r>
    </w:p>
    <w:p w14:paraId="5C19A886" w14:textId="77777777" w:rsidR="004A6454" w:rsidRDefault="004A6454" w:rsidP="004A6454">
      <w:pPr>
        <w:pStyle w:val="Lijstalinea"/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F630E58" w14:textId="77777777" w:rsidR="004A6454" w:rsidRPr="00296647" w:rsidRDefault="004A6454" w:rsidP="004A6454">
      <w:pPr>
        <w:pStyle w:val="Lijstalinea"/>
        <w:numPr>
          <w:ilvl w:val="1"/>
          <w:numId w:val="3"/>
        </w:numPr>
        <w:tabs>
          <w:tab w:val="left" w:pos="567"/>
        </w:tabs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296647">
        <w:rPr>
          <w:rFonts w:ascii="Arial" w:hAnsi="Arial" w:cs="Arial"/>
          <w:b/>
          <w:sz w:val="21"/>
          <w:szCs w:val="21"/>
        </w:rPr>
        <w:t>Locatie bouwwerk</w:t>
      </w:r>
    </w:p>
    <w:p w14:paraId="762A34DC" w14:textId="77777777" w:rsidR="004A6454" w:rsidRPr="00296647" w:rsidRDefault="004A6454" w:rsidP="004A6454">
      <w:pPr>
        <w:pStyle w:val="Lijstalinea"/>
        <w:tabs>
          <w:tab w:val="left" w:pos="567"/>
        </w:tabs>
        <w:spacing w:after="0" w:line="240" w:lineRule="auto"/>
        <w:ind w:left="930"/>
        <w:rPr>
          <w:rFonts w:ascii="Arial" w:hAnsi="Arial" w:cs="Arial"/>
          <w:sz w:val="21"/>
          <w:szCs w:val="21"/>
        </w:rPr>
      </w:pPr>
    </w:p>
    <w:p w14:paraId="4C3AD588" w14:textId="24E24E46" w:rsidR="004A6454" w:rsidRPr="00905C4B" w:rsidRDefault="00905C4B" w:rsidP="00905C4B">
      <w:pPr>
        <w:tabs>
          <w:tab w:val="left" w:pos="567"/>
        </w:tabs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 w:rsidR="007F71BC">
        <w:rPr>
          <w:rFonts w:ascii="Arial" w:hAnsi="Arial" w:cs="Arial"/>
          <w:sz w:val="21"/>
          <w:szCs w:val="21"/>
        </w:rPr>
        <w:t xml:space="preserve">Diverse locaties gelegen in gemeente </w:t>
      </w:r>
      <w:r w:rsidR="00D60866" w:rsidRPr="00905C4B">
        <w:rPr>
          <w:rFonts w:ascii="Arial" w:hAnsi="Arial" w:cs="Arial"/>
          <w:sz w:val="21"/>
          <w:szCs w:val="21"/>
        </w:rPr>
        <w:t>Heerhugowaard</w:t>
      </w:r>
      <w:r w:rsidRPr="00905C4B">
        <w:rPr>
          <w:rFonts w:ascii="Arial" w:hAnsi="Arial" w:cs="Arial"/>
          <w:sz w:val="21"/>
          <w:szCs w:val="21"/>
        </w:rPr>
        <w:t xml:space="preserve"> en Langedijk</w:t>
      </w:r>
    </w:p>
    <w:p w14:paraId="081E94C2" w14:textId="77777777" w:rsidR="004A6454" w:rsidRPr="00296647" w:rsidRDefault="004A6454" w:rsidP="004A6454">
      <w:pPr>
        <w:pStyle w:val="Lijstalinea"/>
        <w:tabs>
          <w:tab w:val="left" w:pos="567"/>
        </w:tabs>
        <w:spacing w:after="0" w:line="240" w:lineRule="auto"/>
        <w:ind w:left="930"/>
        <w:rPr>
          <w:rFonts w:ascii="Arial" w:hAnsi="Arial" w:cs="Arial"/>
          <w:sz w:val="21"/>
          <w:szCs w:val="21"/>
        </w:rPr>
      </w:pPr>
    </w:p>
    <w:p w14:paraId="183D7B7E" w14:textId="77777777" w:rsidR="004A6454" w:rsidRPr="00296647" w:rsidRDefault="004A6454" w:rsidP="004A6454">
      <w:pPr>
        <w:pStyle w:val="Lijstalinea"/>
        <w:numPr>
          <w:ilvl w:val="1"/>
          <w:numId w:val="3"/>
        </w:numPr>
        <w:tabs>
          <w:tab w:val="left" w:pos="567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b/>
          <w:sz w:val="21"/>
          <w:szCs w:val="21"/>
        </w:rPr>
        <w:t>Het bouwwerk bestaat uit het bouwen/aanleggen/uitvoeren van:</w:t>
      </w:r>
    </w:p>
    <w:p w14:paraId="09B76047" w14:textId="77777777" w:rsidR="003E54F7" w:rsidRPr="00296647" w:rsidRDefault="003E54F7" w:rsidP="003E54F7">
      <w:pPr>
        <w:pStyle w:val="Lijstalinea"/>
        <w:tabs>
          <w:tab w:val="left" w:pos="567"/>
        </w:tabs>
        <w:spacing w:after="0" w:line="240" w:lineRule="auto"/>
        <w:ind w:left="930"/>
        <w:rPr>
          <w:rFonts w:ascii="Arial" w:hAnsi="Arial" w:cs="Arial"/>
          <w:b/>
          <w:sz w:val="21"/>
          <w:szCs w:val="21"/>
        </w:rPr>
      </w:pPr>
    </w:p>
    <w:p w14:paraId="5AF52C8D" w14:textId="7C000A8F" w:rsidR="00314D78" w:rsidRPr="00296647" w:rsidRDefault="00905C4B" w:rsidP="003E54F7">
      <w:pPr>
        <w:pStyle w:val="Lijstalinea"/>
        <w:tabs>
          <w:tab w:val="left" w:pos="567"/>
        </w:tabs>
        <w:spacing w:after="0" w:line="240" w:lineRule="auto"/>
        <w:ind w:left="1134"/>
        <w:rPr>
          <w:rFonts w:ascii="Arial" w:hAnsi="Arial" w:cs="Arial"/>
          <w:b/>
          <w:color w:val="FF0000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Groot onderhoud aan asfalt en overige verharding en bijkomende zaken.</w:t>
      </w:r>
    </w:p>
    <w:p w14:paraId="0ABB163C" w14:textId="77777777" w:rsidR="003E54F7" w:rsidRPr="00296647" w:rsidRDefault="003E54F7" w:rsidP="003E54F7">
      <w:pPr>
        <w:pStyle w:val="Lijstalinea"/>
        <w:tabs>
          <w:tab w:val="left" w:pos="567"/>
        </w:tabs>
        <w:spacing w:after="0" w:line="240" w:lineRule="auto"/>
        <w:ind w:left="1134"/>
        <w:rPr>
          <w:rFonts w:ascii="Arial" w:hAnsi="Arial" w:cs="Arial"/>
          <w:sz w:val="21"/>
          <w:szCs w:val="21"/>
        </w:rPr>
      </w:pPr>
    </w:p>
    <w:p w14:paraId="4650BCAF" w14:textId="77777777" w:rsidR="003E54F7" w:rsidRPr="00296647" w:rsidRDefault="003E54F7" w:rsidP="004A6454">
      <w:pPr>
        <w:pStyle w:val="Lijstalinea"/>
        <w:numPr>
          <w:ilvl w:val="1"/>
          <w:numId w:val="3"/>
        </w:numPr>
        <w:tabs>
          <w:tab w:val="left" w:pos="567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b/>
          <w:sz w:val="21"/>
          <w:szCs w:val="21"/>
        </w:rPr>
        <w:t>Namen en adressen betrokken partijen</w:t>
      </w:r>
    </w:p>
    <w:p w14:paraId="22636AF4" w14:textId="77777777" w:rsidR="003E54F7" w:rsidRPr="00296647" w:rsidRDefault="003E54F7" w:rsidP="003E54F7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sz w:val="21"/>
          <w:szCs w:val="21"/>
        </w:rPr>
      </w:pPr>
    </w:p>
    <w:p w14:paraId="5B0AE343" w14:textId="77777777" w:rsidR="00304251" w:rsidRPr="00296647" w:rsidRDefault="00304251" w:rsidP="003E54F7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sz w:val="21"/>
          <w:szCs w:val="21"/>
          <w:u w:val="single"/>
        </w:rPr>
      </w:pPr>
      <w:r w:rsidRPr="00296647">
        <w:rPr>
          <w:rFonts w:ascii="Arial" w:hAnsi="Arial" w:cs="Arial"/>
          <w:sz w:val="21"/>
          <w:szCs w:val="21"/>
          <w:u w:val="single"/>
        </w:rPr>
        <w:t>Opdrachtgever:</w:t>
      </w:r>
    </w:p>
    <w:p w14:paraId="4BBD6C43" w14:textId="438CB466" w:rsidR="00304251" w:rsidRPr="00296647" w:rsidRDefault="00304251" w:rsidP="00304251">
      <w:pPr>
        <w:pStyle w:val="Lijstalinea"/>
        <w:tabs>
          <w:tab w:val="left" w:pos="567"/>
          <w:tab w:val="left" w:pos="3119"/>
        </w:tabs>
        <w:spacing w:after="0" w:line="240" w:lineRule="auto"/>
        <w:ind w:left="3118" w:hanging="1980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Naam: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  <w:t>Het College van Burgemeester &amp; Wethouders gemeente Heerhugowaard</w:t>
      </w:r>
      <w:r w:rsidR="007F71BC">
        <w:rPr>
          <w:rFonts w:ascii="Arial" w:hAnsi="Arial" w:cs="Arial"/>
          <w:sz w:val="21"/>
          <w:szCs w:val="21"/>
        </w:rPr>
        <w:t xml:space="preserve"> en Langedijk</w:t>
      </w:r>
    </w:p>
    <w:p w14:paraId="3CEF27E6" w14:textId="4587109E" w:rsidR="00304251" w:rsidRPr="00296647" w:rsidRDefault="00304251" w:rsidP="00304251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Adres: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</w:r>
      <w:r w:rsidR="007F71BC">
        <w:rPr>
          <w:rFonts w:ascii="Arial" w:hAnsi="Arial" w:cs="Arial"/>
          <w:sz w:val="21"/>
          <w:szCs w:val="21"/>
        </w:rPr>
        <w:t xml:space="preserve">p/a </w:t>
      </w:r>
      <w:proofErr w:type="spellStart"/>
      <w:r w:rsidRPr="00296647">
        <w:rPr>
          <w:rFonts w:ascii="Arial" w:hAnsi="Arial" w:cs="Arial"/>
          <w:sz w:val="21"/>
          <w:szCs w:val="21"/>
        </w:rPr>
        <w:t>Parelhof</w:t>
      </w:r>
      <w:proofErr w:type="spellEnd"/>
      <w:r w:rsidRPr="00296647">
        <w:rPr>
          <w:rFonts w:ascii="Arial" w:hAnsi="Arial" w:cs="Arial"/>
          <w:sz w:val="21"/>
          <w:szCs w:val="21"/>
        </w:rPr>
        <w:t xml:space="preserve"> 1</w:t>
      </w:r>
    </w:p>
    <w:p w14:paraId="3DDA6910" w14:textId="77777777" w:rsidR="00304251" w:rsidRPr="00296647" w:rsidRDefault="00304251" w:rsidP="00304251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Postcode/plaats:</w:t>
      </w:r>
      <w:r w:rsidRPr="00296647">
        <w:rPr>
          <w:rFonts w:ascii="Arial" w:hAnsi="Arial" w:cs="Arial"/>
          <w:sz w:val="21"/>
          <w:szCs w:val="21"/>
        </w:rPr>
        <w:tab/>
        <w:t>1703 EZ Heerhugowaard</w:t>
      </w:r>
    </w:p>
    <w:p w14:paraId="7EFD61BA" w14:textId="208744F0" w:rsidR="00D60866" w:rsidRPr="00296647" w:rsidRDefault="00D60866" w:rsidP="00304251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Contactpersoon:</w:t>
      </w:r>
      <w:r w:rsidRPr="00296647">
        <w:rPr>
          <w:rFonts w:ascii="Arial" w:hAnsi="Arial" w:cs="Arial"/>
          <w:sz w:val="21"/>
          <w:szCs w:val="21"/>
        </w:rPr>
        <w:tab/>
      </w:r>
      <w:r w:rsidR="00905C4B">
        <w:rPr>
          <w:rFonts w:ascii="Arial" w:hAnsi="Arial" w:cs="Arial"/>
          <w:sz w:val="21"/>
          <w:szCs w:val="21"/>
        </w:rPr>
        <w:t>J.</w:t>
      </w:r>
      <w:r w:rsidR="007F71BC">
        <w:rPr>
          <w:rFonts w:ascii="Arial" w:hAnsi="Arial" w:cs="Arial"/>
          <w:sz w:val="21"/>
          <w:szCs w:val="21"/>
        </w:rPr>
        <w:t xml:space="preserve"> </w:t>
      </w:r>
      <w:r w:rsidR="00905C4B">
        <w:rPr>
          <w:rFonts w:ascii="Arial" w:hAnsi="Arial" w:cs="Arial"/>
          <w:sz w:val="21"/>
          <w:szCs w:val="21"/>
        </w:rPr>
        <w:t>Wezel</w:t>
      </w:r>
    </w:p>
    <w:p w14:paraId="599B1162" w14:textId="77777777" w:rsidR="00304251" w:rsidRPr="00296647" w:rsidRDefault="00304251" w:rsidP="00304251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Telefoon: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</w:r>
      <w:r w:rsidR="00314D78" w:rsidRPr="00296647">
        <w:rPr>
          <w:rFonts w:ascii="Arial" w:hAnsi="Arial" w:cs="Arial"/>
          <w:sz w:val="21"/>
          <w:szCs w:val="21"/>
        </w:rPr>
        <w:t>14 072</w:t>
      </w:r>
    </w:p>
    <w:p w14:paraId="2CF6BD56" w14:textId="77777777" w:rsidR="00304251" w:rsidRPr="00296647" w:rsidRDefault="00304251" w:rsidP="00304251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Fax: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  <w:t>072 5755556</w:t>
      </w:r>
    </w:p>
    <w:p w14:paraId="10CA52D4" w14:textId="77777777" w:rsidR="00D60866" w:rsidRPr="00296647" w:rsidRDefault="00D60866" w:rsidP="00304251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</w:p>
    <w:p w14:paraId="3CD8468A" w14:textId="77777777" w:rsidR="00D60866" w:rsidRPr="00296647" w:rsidRDefault="00D60866" w:rsidP="00D60866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sz w:val="21"/>
          <w:szCs w:val="21"/>
          <w:u w:val="single"/>
        </w:rPr>
      </w:pPr>
      <w:r w:rsidRPr="00296647">
        <w:rPr>
          <w:rFonts w:ascii="Arial" w:hAnsi="Arial" w:cs="Arial"/>
          <w:sz w:val="21"/>
          <w:szCs w:val="21"/>
          <w:u w:val="single"/>
        </w:rPr>
        <w:t>Ontwerpende partij:</w:t>
      </w:r>
    </w:p>
    <w:p w14:paraId="5016E676" w14:textId="692D54D4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3118" w:hanging="1980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Naam: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</w:r>
      <w:r w:rsidR="007F71BC">
        <w:rPr>
          <w:rFonts w:ascii="Arial" w:hAnsi="Arial" w:cs="Arial"/>
          <w:sz w:val="21"/>
          <w:szCs w:val="21"/>
        </w:rPr>
        <w:t>Domein Ruimte</w:t>
      </w:r>
      <w:r w:rsidRPr="00296647">
        <w:rPr>
          <w:rFonts w:ascii="Arial" w:hAnsi="Arial" w:cs="Arial"/>
          <w:sz w:val="21"/>
          <w:szCs w:val="21"/>
        </w:rPr>
        <w:t>, afdeling Ingenieursbureau</w:t>
      </w:r>
    </w:p>
    <w:p w14:paraId="19941DE7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Adres: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</w:r>
      <w:proofErr w:type="spellStart"/>
      <w:r w:rsidRPr="00296647">
        <w:rPr>
          <w:rFonts w:ascii="Arial" w:hAnsi="Arial" w:cs="Arial"/>
          <w:sz w:val="21"/>
          <w:szCs w:val="21"/>
        </w:rPr>
        <w:t>Parelhof</w:t>
      </w:r>
      <w:proofErr w:type="spellEnd"/>
      <w:r w:rsidRPr="00296647">
        <w:rPr>
          <w:rFonts w:ascii="Arial" w:hAnsi="Arial" w:cs="Arial"/>
          <w:sz w:val="21"/>
          <w:szCs w:val="21"/>
        </w:rPr>
        <w:t xml:space="preserve"> 1</w:t>
      </w:r>
    </w:p>
    <w:p w14:paraId="624BE302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Postcode/plaats:</w:t>
      </w:r>
      <w:r w:rsidRPr="00296647">
        <w:rPr>
          <w:rFonts w:ascii="Arial" w:hAnsi="Arial" w:cs="Arial"/>
          <w:sz w:val="21"/>
          <w:szCs w:val="21"/>
        </w:rPr>
        <w:tab/>
        <w:t>1703 EZ Heerhugowaard</w:t>
      </w:r>
    </w:p>
    <w:p w14:paraId="1450B77E" w14:textId="24B3CB34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Contactpersoon:</w:t>
      </w:r>
      <w:r w:rsidRPr="00296647">
        <w:rPr>
          <w:rFonts w:ascii="Arial" w:hAnsi="Arial" w:cs="Arial"/>
          <w:sz w:val="21"/>
          <w:szCs w:val="21"/>
        </w:rPr>
        <w:tab/>
      </w:r>
      <w:r w:rsidR="00905C4B">
        <w:rPr>
          <w:rFonts w:ascii="Arial" w:hAnsi="Arial" w:cs="Arial"/>
          <w:sz w:val="21"/>
          <w:szCs w:val="21"/>
        </w:rPr>
        <w:t>M.</w:t>
      </w:r>
      <w:r w:rsidR="007F71BC">
        <w:rPr>
          <w:rFonts w:ascii="Arial" w:hAnsi="Arial" w:cs="Arial"/>
          <w:sz w:val="21"/>
          <w:szCs w:val="21"/>
        </w:rPr>
        <w:t xml:space="preserve"> </w:t>
      </w:r>
      <w:r w:rsidR="00905C4B">
        <w:rPr>
          <w:rFonts w:ascii="Arial" w:hAnsi="Arial" w:cs="Arial"/>
          <w:sz w:val="21"/>
          <w:szCs w:val="21"/>
        </w:rPr>
        <w:t>Khalifa</w:t>
      </w:r>
    </w:p>
    <w:p w14:paraId="779C2899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Telefoon: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</w:r>
      <w:r w:rsidR="00314D78" w:rsidRPr="00296647">
        <w:rPr>
          <w:rFonts w:ascii="Arial" w:hAnsi="Arial" w:cs="Arial"/>
          <w:sz w:val="21"/>
          <w:szCs w:val="21"/>
        </w:rPr>
        <w:t>14 072</w:t>
      </w:r>
    </w:p>
    <w:p w14:paraId="3CCE6EE4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Fax: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  <w:t>072 5755556</w:t>
      </w:r>
    </w:p>
    <w:p w14:paraId="5680FDAA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</w:p>
    <w:p w14:paraId="2D903E9F" w14:textId="77777777" w:rsidR="00D60866" w:rsidRPr="00296647" w:rsidRDefault="00D60866" w:rsidP="00D60866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sz w:val="21"/>
          <w:szCs w:val="21"/>
          <w:u w:val="single"/>
        </w:rPr>
      </w:pPr>
      <w:proofErr w:type="spellStart"/>
      <w:r w:rsidRPr="00296647">
        <w:rPr>
          <w:rFonts w:ascii="Arial" w:hAnsi="Arial" w:cs="Arial"/>
          <w:sz w:val="21"/>
          <w:szCs w:val="21"/>
          <w:u w:val="single"/>
        </w:rPr>
        <w:t>Directievoerende</w:t>
      </w:r>
      <w:proofErr w:type="spellEnd"/>
      <w:r w:rsidRPr="00296647">
        <w:rPr>
          <w:rFonts w:ascii="Arial" w:hAnsi="Arial" w:cs="Arial"/>
          <w:sz w:val="21"/>
          <w:szCs w:val="21"/>
          <w:u w:val="single"/>
        </w:rPr>
        <w:t xml:space="preserve"> partij:</w:t>
      </w:r>
    </w:p>
    <w:p w14:paraId="11BF27C4" w14:textId="51F46F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3118" w:hanging="1980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Naam:</w:t>
      </w:r>
      <w:r w:rsidRPr="00296647">
        <w:rPr>
          <w:rFonts w:ascii="Arial" w:hAnsi="Arial" w:cs="Arial"/>
          <w:sz w:val="21"/>
          <w:szCs w:val="21"/>
        </w:rPr>
        <w:tab/>
      </w:r>
      <w:r w:rsidR="007F71BC">
        <w:rPr>
          <w:rFonts w:ascii="Arial" w:hAnsi="Arial" w:cs="Arial"/>
          <w:sz w:val="21"/>
          <w:szCs w:val="21"/>
        </w:rPr>
        <w:t>Domein Ruimte</w:t>
      </w:r>
      <w:r w:rsidRPr="00296647">
        <w:rPr>
          <w:rFonts w:ascii="Arial" w:hAnsi="Arial" w:cs="Arial"/>
          <w:sz w:val="21"/>
          <w:szCs w:val="21"/>
        </w:rPr>
        <w:t>, afdeling Ingenieursbureau</w:t>
      </w:r>
    </w:p>
    <w:p w14:paraId="6D65410C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Adres: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</w:r>
      <w:proofErr w:type="spellStart"/>
      <w:r w:rsidRPr="00296647">
        <w:rPr>
          <w:rFonts w:ascii="Arial" w:hAnsi="Arial" w:cs="Arial"/>
          <w:sz w:val="21"/>
          <w:szCs w:val="21"/>
        </w:rPr>
        <w:t>Parelhof</w:t>
      </w:r>
      <w:proofErr w:type="spellEnd"/>
      <w:r w:rsidRPr="00296647">
        <w:rPr>
          <w:rFonts w:ascii="Arial" w:hAnsi="Arial" w:cs="Arial"/>
          <w:sz w:val="21"/>
          <w:szCs w:val="21"/>
        </w:rPr>
        <w:t xml:space="preserve"> 1</w:t>
      </w:r>
    </w:p>
    <w:p w14:paraId="607D6810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Postcode/plaats:</w:t>
      </w:r>
      <w:r w:rsidRPr="00296647">
        <w:rPr>
          <w:rFonts w:ascii="Arial" w:hAnsi="Arial" w:cs="Arial"/>
          <w:sz w:val="21"/>
          <w:szCs w:val="21"/>
        </w:rPr>
        <w:tab/>
        <w:t>1703 EZ Heerhugowaard</w:t>
      </w:r>
    </w:p>
    <w:p w14:paraId="460E0DA5" w14:textId="29650D16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Contactpersoon:</w:t>
      </w:r>
      <w:r w:rsidRPr="00296647">
        <w:rPr>
          <w:rFonts w:ascii="Arial" w:hAnsi="Arial" w:cs="Arial"/>
          <w:sz w:val="21"/>
          <w:szCs w:val="21"/>
        </w:rPr>
        <w:tab/>
      </w:r>
      <w:r w:rsidR="00517946">
        <w:rPr>
          <w:rFonts w:ascii="Arial" w:hAnsi="Arial" w:cs="Arial"/>
          <w:sz w:val="21"/>
          <w:szCs w:val="21"/>
        </w:rPr>
        <w:t>J.</w:t>
      </w:r>
      <w:r w:rsidR="007F71BC">
        <w:rPr>
          <w:rFonts w:ascii="Arial" w:hAnsi="Arial" w:cs="Arial"/>
          <w:sz w:val="21"/>
          <w:szCs w:val="21"/>
        </w:rPr>
        <w:t xml:space="preserve"> </w:t>
      </w:r>
      <w:r w:rsidR="00517946">
        <w:rPr>
          <w:rFonts w:ascii="Arial" w:hAnsi="Arial" w:cs="Arial"/>
          <w:sz w:val="21"/>
          <w:szCs w:val="21"/>
        </w:rPr>
        <w:t>Groen</w:t>
      </w:r>
    </w:p>
    <w:p w14:paraId="242E58FF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Telefoon: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</w:r>
      <w:r w:rsidR="00314D78" w:rsidRPr="00296647">
        <w:rPr>
          <w:rFonts w:ascii="Arial" w:hAnsi="Arial" w:cs="Arial"/>
          <w:sz w:val="21"/>
          <w:szCs w:val="21"/>
        </w:rPr>
        <w:t>14 072</w:t>
      </w:r>
    </w:p>
    <w:p w14:paraId="2118F140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Fax: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  <w:t>072 5755556</w:t>
      </w:r>
    </w:p>
    <w:p w14:paraId="54EBEA15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</w:p>
    <w:p w14:paraId="79800C8E" w14:textId="77777777" w:rsidR="00D60866" w:rsidRPr="00296647" w:rsidRDefault="00D60866" w:rsidP="00D60866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sz w:val="21"/>
          <w:szCs w:val="21"/>
          <w:u w:val="single"/>
        </w:rPr>
      </w:pPr>
      <w:r w:rsidRPr="00296647">
        <w:rPr>
          <w:rFonts w:ascii="Arial" w:hAnsi="Arial" w:cs="Arial"/>
          <w:sz w:val="21"/>
          <w:szCs w:val="21"/>
          <w:u w:val="single"/>
        </w:rPr>
        <w:t>Uitvoerende partij:</w:t>
      </w:r>
    </w:p>
    <w:p w14:paraId="406E9720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3118" w:hanging="1980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Naam: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  <w:t xml:space="preserve"> </w:t>
      </w:r>
    </w:p>
    <w:p w14:paraId="6DA8840F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Adres: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  <w:t xml:space="preserve"> </w:t>
      </w:r>
    </w:p>
    <w:p w14:paraId="74DF20B1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Postcode/plaats:</w:t>
      </w:r>
      <w:r w:rsidRPr="00296647">
        <w:rPr>
          <w:rFonts w:ascii="Arial" w:hAnsi="Arial" w:cs="Arial"/>
          <w:sz w:val="21"/>
          <w:szCs w:val="21"/>
        </w:rPr>
        <w:tab/>
        <w:t xml:space="preserve"> </w:t>
      </w:r>
    </w:p>
    <w:p w14:paraId="2EF62036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Contactpersoon:</w:t>
      </w:r>
      <w:r w:rsidRPr="00296647">
        <w:rPr>
          <w:rFonts w:ascii="Arial" w:hAnsi="Arial" w:cs="Arial"/>
          <w:sz w:val="21"/>
          <w:szCs w:val="21"/>
        </w:rPr>
        <w:tab/>
        <w:t xml:space="preserve"> </w:t>
      </w:r>
    </w:p>
    <w:p w14:paraId="333E7F79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Telefoon: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  <w:t xml:space="preserve"> </w:t>
      </w:r>
    </w:p>
    <w:p w14:paraId="7FAD2636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Fax: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  <w:t xml:space="preserve"> </w:t>
      </w:r>
    </w:p>
    <w:p w14:paraId="309FDCFB" w14:textId="77777777" w:rsidR="00D60866" w:rsidRPr="00296647" w:rsidRDefault="00D60866">
      <w:pPr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br w:type="page"/>
      </w:r>
    </w:p>
    <w:p w14:paraId="7FED4A4B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</w:p>
    <w:p w14:paraId="4D481987" w14:textId="77777777" w:rsidR="00D60866" w:rsidRPr="00296647" w:rsidRDefault="00D60866" w:rsidP="00D60866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sz w:val="21"/>
          <w:szCs w:val="21"/>
          <w:u w:val="single"/>
        </w:rPr>
      </w:pPr>
      <w:r w:rsidRPr="00296647">
        <w:rPr>
          <w:rFonts w:ascii="Arial" w:hAnsi="Arial" w:cs="Arial"/>
          <w:sz w:val="21"/>
          <w:szCs w:val="21"/>
          <w:u w:val="single"/>
        </w:rPr>
        <w:t>V&amp;G-coördinator(en) Uitvoeringsfase:</w:t>
      </w:r>
    </w:p>
    <w:p w14:paraId="62083AAA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3118" w:hanging="1980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Naam: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  <w:t xml:space="preserve"> </w:t>
      </w:r>
    </w:p>
    <w:p w14:paraId="70BF77CD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Adres: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  <w:t xml:space="preserve"> </w:t>
      </w:r>
    </w:p>
    <w:p w14:paraId="7C63F0D3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Postcode/plaats:</w:t>
      </w:r>
      <w:r w:rsidRPr="00296647">
        <w:rPr>
          <w:rFonts w:ascii="Arial" w:hAnsi="Arial" w:cs="Arial"/>
          <w:sz w:val="21"/>
          <w:szCs w:val="21"/>
        </w:rPr>
        <w:tab/>
        <w:t xml:space="preserve"> </w:t>
      </w:r>
    </w:p>
    <w:p w14:paraId="211ACA83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Contactpersoon:</w:t>
      </w:r>
      <w:r w:rsidRPr="00296647">
        <w:rPr>
          <w:rFonts w:ascii="Arial" w:hAnsi="Arial" w:cs="Arial"/>
          <w:sz w:val="21"/>
          <w:szCs w:val="21"/>
        </w:rPr>
        <w:tab/>
        <w:t xml:space="preserve"> </w:t>
      </w:r>
    </w:p>
    <w:p w14:paraId="1BD7C0CF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Telefoon: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  <w:t xml:space="preserve"> </w:t>
      </w:r>
    </w:p>
    <w:p w14:paraId="3F0C8809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Fax: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  <w:t xml:space="preserve"> </w:t>
      </w:r>
    </w:p>
    <w:p w14:paraId="5ECB9C02" w14:textId="77777777" w:rsidR="003E54F7" w:rsidRPr="00296647" w:rsidRDefault="003E54F7" w:rsidP="003E54F7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sz w:val="21"/>
          <w:szCs w:val="21"/>
        </w:rPr>
      </w:pPr>
    </w:p>
    <w:p w14:paraId="442CD14B" w14:textId="77777777" w:rsidR="003E54F7" w:rsidRPr="00296647" w:rsidRDefault="00D60866" w:rsidP="004A6454">
      <w:pPr>
        <w:pStyle w:val="Lijstalinea"/>
        <w:numPr>
          <w:ilvl w:val="1"/>
          <w:numId w:val="3"/>
        </w:numPr>
        <w:tabs>
          <w:tab w:val="left" w:pos="567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b/>
          <w:sz w:val="21"/>
          <w:szCs w:val="21"/>
        </w:rPr>
        <w:t>Planning en uitvoeringsgegevens</w:t>
      </w:r>
    </w:p>
    <w:p w14:paraId="0665F88D" w14:textId="77777777" w:rsidR="00D60866" w:rsidRPr="00296647" w:rsidRDefault="00D60866" w:rsidP="00D60866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b/>
          <w:sz w:val="21"/>
          <w:szCs w:val="21"/>
        </w:rPr>
      </w:pPr>
    </w:p>
    <w:p w14:paraId="10FCE595" w14:textId="77777777" w:rsidR="00D60866" w:rsidRPr="00296647" w:rsidRDefault="00D60866" w:rsidP="00D60866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Geplande start</w:t>
      </w:r>
      <w:r w:rsidR="00314D78" w:rsidRPr="00296647">
        <w:rPr>
          <w:rFonts w:ascii="Arial" w:hAnsi="Arial" w:cs="Arial"/>
          <w:sz w:val="21"/>
          <w:szCs w:val="21"/>
        </w:rPr>
        <w:t>:</w:t>
      </w:r>
      <w:r w:rsidR="00314D78"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 xml:space="preserve"> </w:t>
      </w:r>
      <w:r w:rsidR="00223714" w:rsidRPr="00296647">
        <w:rPr>
          <w:rFonts w:ascii="Arial" w:hAnsi="Arial" w:cs="Arial"/>
          <w:sz w:val="21"/>
          <w:szCs w:val="21"/>
        </w:rPr>
        <w:fldChar w:fldCharType="begin"/>
      </w:r>
      <w:r w:rsidR="00314D78" w:rsidRPr="00296647">
        <w:rPr>
          <w:rFonts w:ascii="Arial" w:hAnsi="Arial" w:cs="Arial"/>
          <w:sz w:val="21"/>
          <w:szCs w:val="21"/>
        </w:rPr>
        <w:instrText xml:space="preserve"> MACROBUTTON /nomacro </w:instrText>
      </w:r>
      <w:r w:rsidR="00314D78" w:rsidRPr="00296647">
        <w:rPr>
          <w:rFonts w:ascii="Arial" w:hAnsi="Arial" w:cs="Arial"/>
          <w:b/>
          <w:color w:val="FF0000"/>
          <w:sz w:val="21"/>
          <w:szCs w:val="21"/>
        </w:rPr>
        <w:instrText>&lt;Datum&gt;</w:instrText>
      </w:r>
      <w:r w:rsidR="00314D78" w:rsidRPr="00296647">
        <w:rPr>
          <w:rFonts w:ascii="Arial" w:hAnsi="Arial" w:cs="Arial"/>
          <w:color w:val="FF0000"/>
          <w:sz w:val="21"/>
          <w:szCs w:val="21"/>
        </w:rPr>
        <w:instrText xml:space="preserve"> </w:instrText>
      </w:r>
      <w:r w:rsidR="00223714" w:rsidRPr="00296647">
        <w:rPr>
          <w:rFonts w:ascii="Arial" w:hAnsi="Arial" w:cs="Arial"/>
          <w:sz w:val="21"/>
          <w:szCs w:val="21"/>
        </w:rPr>
        <w:fldChar w:fldCharType="end"/>
      </w:r>
    </w:p>
    <w:p w14:paraId="51004CFC" w14:textId="050FDF05" w:rsidR="00D60866" w:rsidRPr="00296647" w:rsidRDefault="00D60866" w:rsidP="00D60866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 xml:space="preserve">Geplande bouwtijd: </w:t>
      </w:r>
      <w:r w:rsidR="00517946">
        <w:rPr>
          <w:rFonts w:ascii="Arial" w:hAnsi="Arial" w:cs="Arial"/>
          <w:sz w:val="21"/>
          <w:szCs w:val="21"/>
        </w:rPr>
        <w:t xml:space="preserve">2021 – 2024 </w:t>
      </w:r>
    </w:p>
    <w:p w14:paraId="139640CF" w14:textId="77777777" w:rsidR="00D60866" w:rsidRPr="00296647" w:rsidRDefault="00D60866" w:rsidP="00D60866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sz w:val="21"/>
          <w:szCs w:val="21"/>
        </w:rPr>
      </w:pPr>
    </w:p>
    <w:p w14:paraId="0640EFD6" w14:textId="77777777" w:rsidR="003E54F7" w:rsidRPr="00296647" w:rsidRDefault="00B40AEC" w:rsidP="00DA4F6D">
      <w:pPr>
        <w:rPr>
          <w:rFonts w:ascii="Arial" w:hAnsi="Arial" w:cs="Arial"/>
          <w:b/>
          <w:sz w:val="21"/>
          <w:szCs w:val="21"/>
        </w:rPr>
      </w:pPr>
      <w:r w:rsidRPr="00296647">
        <w:rPr>
          <w:rFonts w:ascii="Arial" w:hAnsi="Arial" w:cs="Arial"/>
          <w:b/>
          <w:sz w:val="21"/>
          <w:szCs w:val="21"/>
        </w:rPr>
        <w:br w:type="page"/>
      </w:r>
    </w:p>
    <w:p w14:paraId="043DA5C9" w14:textId="77777777" w:rsidR="00A94452" w:rsidRPr="00296647" w:rsidRDefault="00A94452" w:rsidP="00B40AEC">
      <w:pPr>
        <w:pStyle w:val="Lijstalinea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b/>
          <w:sz w:val="21"/>
          <w:szCs w:val="21"/>
        </w:rPr>
        <w:sectPr w:rsidR="00A94452" w:rsidRPr="00296647" w:rsidSect="00314D78">
          <w:headerReference w:type="default" r:id="rId8"/>
          <w:footerReference w:type="default" r:id="rId9"/>
          <w:pgSz w:w="11906" w:h="16838"/>
          <w:pgMar w:top="1417" w:right="1417" w:bottom="993" w:left="1417" w:header="708" w:footer="180" w:gutter="0"/>
          <w:cols w:space="708"/>
          <w:docGrid w:linePitch="360"/>
        </w:sectPr>
      </w:pPr>
    </w:p>
    <w:p w14:paraId="4C0DB69B" w14:textId="77777777" w:rsidR="00D60866" w:rsidRPr="00B40AEC" w:rsidRDefault="00B40AEC" w:rsidP="00B40AEC">
      <w:pPr>
        <w:pStyle w:val="Lijstalinea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Inventarisatie van de risico’s</w:t>
      </w:r>
    </w:p>
    <w:p w14:paraId="4523470D" w14:textId="77777777" w:rsidR="00B40AEC" w:rsidRDefault="00B40AEC" w:rsidP="00B40AEC">
      <w:pPr>
        <w:pStyle w:val="Lijstalinea"/>
        <w:tabs>
          <w:tab w:val="left" w:pos="567"/>
        </w:tabs>
        <w:spacing w:after="0" w:line="240" w:lineRule="auto"/>
        <w:ind w:left="567"/>
        <w:rPr>
          <w:rFonts w:ascii="Arial" w:hAnsi="Arial" w:cs="Arial"/>
          <w:b/>
          <w:sz w:val="21"/>
          <w:szCs w:val="21"/>
        </w:rPr>
      </w:pPr>
    </w:p>
    <w:p w14:paraId="7569A964" w14:textId="77777777" w:rsidR="00C70245" w:rsidRPr="00C70245" w:rsidRDefault="00C70245" w:rsidP="00C70245">
      <w:pPr>
        <w:pStyle w:val="Lijstalinea"/>
        <w:tabs>
          <w:tab w:val="left" w:pos="567"/>
        </w:tabs>
        <w:spacing w:after="0" w:line="240" w:lineRule="auto"/>
        <w:ind w:left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2.1</w:t>
      </w:r>
      <w:r>
        <w:rPr>
          <w:rFonts w:ascii="Arial" w:hAnsi="Arial" w:cs="Arial"/>
          <w:b/>
          <w:sz w:val="21"/>
          <w:szCs w:val="21"/>
        </w:rPr>
        <w:tab/>
        <w:t>Veiligheids- en gezondheidsgevaren voortvloeiend uit het ontwerp</w:t>
      </w:r>
    </w:p>
    <w:p w14:paraId="71946234" w14:textId="77777777" w:rsidR="00B40AEC" w:rsidRDefault="00B40AEC" w:rsidP="00B40AEC">
      <w:pPr>
        <w:pStyle w:val="Lijstalinea"/>
        <w:tabs>
          <w:tab w:val="left" w:pos="567"/>
        </w:tabs>
        <w:spacing w:after="0" w:line="240" w:lineRule="auto"/>
        <w:ind w:left="567"/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646"/>
        <w:gridCol w:w="2199"/>
        <w:gridCol w:w="2763"/>
        <w:gridCol w:w="2787"/>
        <w:gridCol w:w="2599"/>
        <w:gridCol w:w="2835"/>
      </w:tblGrid>
      <w:tr w:rsidR="00A94452" w14:paraId="6D287CC6" w14:textId="77777777" w:rsidTr="00652A7C">
        <w:tc>
          <w:tcPr>
            <w:tcW w:w="646" w:type="dxa"/>
            <w:shd w:val="clear" w:color="auto" w:fill="D9D9D9" w:themeFill="background1" w:themeFillShade="D9"/>
          </w:tcPr>
          <w:p w14:paraId="64884EEA" w14:textId="77777777" w:rsidR="00A94452" w:rsidRPr="00003AC4" w:rsidRDefault="002733B6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RAW</w:t>
            </w:r>
          </w:p>
        </w:tc>
        <w:tc>
          <w:tcPr>
            <w:tcW w:w="2199" w:type="dxa"/>
            <w:shd w:val="clear" w:color="auto" w:fill="D9D9D9" w:themeFill="background1" w:themeFillShade="D9"/>
          </w:tcPr>
          <w:p w14:paraId="5C4841BF" w14:textId="77777777" w:rsidR="00A94452" w:rsidRPr="00003AC4" w:rsidRDefault="00A94452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Bouwfase</w:t>
            </w:r>
          </w:p>
        </w:tc>
        <w:tc>
          <w:tcPr>
            <w:tcW w:w="2763" w:type="dxa"/>
            <w:shd w:val="clear" w:color="auto" w:fill="D9D9D9" w:themeFill="background1" w:themeFillShade="D9"/>
          </w:tcPr>
          <w:p w14:paraId="5B0F14F3" w14:textId="77777777" w:rsidR="00A94452" w:rsidRPr="00003AC4" w:rsidRDefault="00A94452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03AC4">
              <w:rPr>
                <w:rFonts w:ascii="Arial" w:hAnsi="Arial" w:cs="Arial"/>
                <w:b/>
                <w:sz w:val="18"/>
                <w:szCs w:val="18"/>
              </w:rPr>
              <w:t>Activteit</w:t>
            </w:r>
            <w:proofErr w:type="spellEnd"/>
          </w:p>
        </w:tc>
        <w:tc>
          <w:tcPr>
            <w:tcW w:w="2787" w:type="dxa"/>
            <w:shd w:val="clear" w:color="auto" w:fill="D9D9D9" w:themeFill="background1" w:themeFillShade="D9"/>
          </w:tcPr>
          <w:p w14:paraId="6CA3A2F0" w14:textId="77777777" w:rsidR="00A94452" w:rsidRPr="00003AC4" w:rsidRDefault="00A94452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Arbo-risico</w:t>
            </w:r>
          </w:p>
        </w:tc>
        <w:tc>
          <w:tcPr>
            <w:tcW w:w="2599" w:type="dxa"/>
            <w:shd w:val="clear" w:color="auto" w:fill="D9D9D9" w:themeFill="background1" w:themeFillShade="D9"/>
          </w:tcPr>
          <w:p w14:paraId="5CAECA45" w14:textId="77777777" w:rsidR="00A94452" w:rsidRPr="00003AC4" w:rsidRDefault="00A94452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Oorzaak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3892A749" w14:textId="77777777" w:rsidR="00A94452" w:rsidRPr="00003AC4" w:rsidRDefault="00A94452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Suggestie</w:t>
            </w:r>
          </w:p>
        </w:tc>
      </w:tr>
      <w:tr w:rsidR="00166984" w14:paraId="258C2991" w14:textId="77777777" w:rsidTr="00A026DC">
        <w:tc>
          <w:tcPr>
            <w:tcW w:w="646" w:type="dxa"/>
          </w:tcPr>
          <w:p w14:paraId="6C0CA534" w14:textId="77777777" w:rsidR="00166984" w:rsidRPr="00A94452" w:rsidRDefault="00166984" w:rsidP="00A026D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2199" w:type="dxa"/>
          </w:tcPr>
          <w:p w14:paraId="3C2AA2FE" w14:textId="77777777" w:rsidR="00166984" w:rsidRPr="00A94452" w:rsidRDefault="00166984" w:rsidP="00A026D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Verontreinigde grond  en verontreinigde water</w:t>
            </w:r>
          </w:p>
        </w:tc>
        <w:tc>
          <w:tcPr>
            <w:tcW w:w="2763" w:type="dxa"/>
          </w:tcPr>
          <w:p w14:paraId="4ABBC1B7" w14:textId="77777777" w:rsidR="00166984" w:rsidRPr="00A94452" w:rsidRDefault="00166984" w:rsidP="00A026D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Grond ontgraven, vervoeren en verwerken in depot</w:t>
            </w:r>
          </w:p>
        </w:tc>
        <w:tc>
          <w:tcPr>
            <w:tcW w:w="2787" w:type="dxa"/>
          </w:tcPr>
          <w:p w14:paraId="20036259" w14:textId="77777777" w:rsidR="00166984" w:rsidRPr="00A94452" w:rsidRDefault="00166984" w:rsidP="00A026D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Aantasting gezondheid</w:t>
            </w:r>
          </w:p>
        </w:tc>
        <w:tc>
          <w:tcPr>
            <w:tcW w:w="2599" w:type="dxa"/>
          </w:tcPr>
          <w:p w14:paraId="3CE0B425" w14:textId="77777777" w:rsidR="00166984" w:rsidRDefault="00166984" w:rsidP="00A026D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Verontreiniging met zware metalen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PAK’s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en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PCB’s</w:t>
            </w:r>
            <w:proofErr w:type="spellEnd"/>
          </w:p>
        </w:tc>
        <w:tc>
          <w:tcPr>
            <w:tcW w:w="2835" w:type="dxa"/>
          </w:tcPr>
          <w:p w14:paraId="136BB1AE" w14:textId="77777777" w:rsidR="00166984" w:rsidRPr="00A94452" w:rsidRDefault="00166984" w:rsidP="00A026D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Maatregelen basisklasse en klasse 1T</w:t>
            </w:r>
          </w:p>
        </w:tc>
      </w:tr>
      <w:tr w:rsidR="00A94452" w14:paraId="1679131C" w14:textId="77777777" w:rsidTr="00652A7C">
        <w:tc>
          <w:tcPr>
            <w:tcW w:w="646" w:type="dxa"/>
          </w:tcPr>
          <w:p w14:paraId="01B22AB1" w14:textId="77777777" w:rsidR="00A94452" w:rsidRPr="00A94452" w:rsidRDefault="002733B6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2199" w:type="dxa"/>
          </w:tcPr>
          <w:p w14:paraId="2B1C7AE1" w14:textId="77777777" w:rsidR="00A94452" w:rsidRDefault="002733B6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Grondwerk</w:t>
            </w:r>
          </w:p>
          <w:p w14:paraId="7EA2D484" w14:textId="77777777" w:rsidR="00652A7C" w:rsidRPr="00A94452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</w:tcPr>
          <w:p w14:paraId="47BFC76F" w14:textId="77777777" w:rsidR="00A94452" w:rsidRPr="00A94452" w:rsidRDefault="002733B6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Grond, zand vervoeren</w:t>
            </w:r>
          </w:p>
        </w:tc>
        <w:tc>
          <w:tcPr>
            <w:tcW w:w="2787" w:type="dxa"/>
          </w:tcPr>
          <w:p w14:paraId="2352D45A" w14:textId="77777777" w:rsidR="00A94452" w:rsidRPr="00A94452" w:rsidRDefault="002733B6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Overreden worden</w:t>
            </w:r>
          </w:p>
        </w:tc>
        <w:tc>
          <w:tcPr>
            <w:tcW w:w="2599" w:type="dxa"/>
          </w:tcPr>
          <w:p w14:paraId="3BA9512B" w14:textId="77777777" w:rsidR="00A94452" w:rsidRPr="00A94452" w:rsidRDefault="002733B6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Achterrijdende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vrachtauto’s</w:t>
            </w:r>
          </w:p>
        </w:tc>
        <w:tc>
          <w:tcPr>
            <w:tcW w:w="2835" w:type="dxa"/>
          </w:tcPr>
          <w:p w14:paraId="699BBB9B" w14:textId="77777777" w:rsidR="00A94452" w:rsidRPr="00A94452" w:rsidRDefault="002733B6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Akoestisch signaal</w:t>
            </w:r>
          </w:p>
        </w:tc>
      </w:tr>
      <w:tr w:rsidR="00A94452" w14:paraId="224F0244" w14:textId="77777777" w:rsidTr="00652A7C">
        <w:tc>
          <w:tcPr>
            <w:tcW w:w="646" w:type="dxa"/>
          </w:tcPr>
          <w:p w14:paraId="3DDEDEEE" w14:textId="77777777" w:rsidR="00A94452" w:rsidRPr="00A94452" w:rsidRDefault="00A94452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</w:tcPr>
          <w:p w14:paraId="2A1B2E6C" w14:textId="77777777" w:rsidR="00A94452" w:rsidRDefault="00A94452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6FD0B687" w14:textId="77777777" w:rsidR="00652A7C" w:rsidRPr="00A94452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</w:tcPr>
          <w:p w14:paraId="34F75C51" w14:textId="77777777" w:rsidR="00A94452" w:rsidRPr="00A94452" w:rsidRDefault="002733B6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Grond, zand verdichten</w:t>
            </w:r>
          </w:p>
        </w:tc>
        <w:tc>
          <w:tcPr>
            <w:tcW w:w="2787" w:type="dxa"/>
          </w:tcPr>
          <w:p w14:paraId="109D7242" w14:textId="77777777" w:rsidR="00A94452" w:rsidRPr="00A94452" w:rsidRDefault="002733B6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Gehoorbeschadiging</w:t>
            </w:r>
          </w:p>
        </w:tc>
        <w:tc>
          <w:tcPr>
            <w:tcW w:w="2599" w:type="dxa"/>
          </w:tcPr>
          <w:p w14:paraId="033517DC" w14:textId="77777777" w:rsidR="00A94452" w:rsidRPr="00A94452" w:rsidRDefault="002733B6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Geluidsoverlast</w:t>
            </w:r>
          </w:p>
        </w:tc>
        <w:tc>
          <w:tcPr>
            <w:tcW w:w="2835" w:type="dxa"/>
          </w:tcPr>
          <w:p w14:paraId="26E10A25" w14:textId="77777777" w:rsidR="00A94452" w:rsidRPr="00A94452" w:rsidRDefault="002733B6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Gehoorbescherming</w:t>
            </w:r>
          </w:p>
        </w:tc>
      </w:tr>
      <w:tr w:rsidR="00003AC4" w14:paraId="69C306CE" w14:textId="77777777" w:rsidTr="00652A7C">
        <w:tc>
          <w:tcPr>
            <w:tcW w:w="646" w:type="dxa"/>
          </w:tcPr>
          <w:p w14:paraId="4C16A67F" w14:textId="77777777" w:rsidR="00003AC4" w:rsidRPr="00A94452" w:rsidRDefault="00003AC4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</w:tcPr>
          <w:p w14:paraId="1BFE2E08" w14:textId="77777777" w:rsidR="00003AC4" w:rsidRPr="00A94452" w:rsidRDefault="00003AC4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</w:tcPr>
          <w:p w14:paraId="01389EDC" w14:textId="77777777" w:rsidR="00003AC4" w:rsidRDefault="00003AC4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Grond ontgraven put</w:t>
            </w:r>
          </w:p>
        </w:tc>
        <w:tc>
          <w:tcPr>
            <w:tcW w:w="2787" w:type="dxa"/>
          </w:tcPr>
          <w:p w14:paraId="74330901" w14:textId="77777777" w:rsidR="00003AC4" w:rsidRDefault="00003AC4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Instortingsgevaar sleuf</w:t>
            </w:r>
          </w:p>
        </w:tc>
        <w:tc>
          <w:tcPr>
            <w:tcW w:w="2599" w:type="dxa"/>
          </w:tcPr>
          <w:p w14:paraId="64ED5636" w14:textId="77777777" w:rsidR="00003AC4" w:rsidRDefault="00003AC4" w:rsidP="00003AC4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Instabiliteit put</w:t>
            </w:r>
          </w:p>
        </w:tc>
        <w:tc>
          <w:tcPr>
            <w:tcW w:w="2835" w:type="dxa"/>
          </w:tcPr>
          <w:p w14:paraId="00113BC0" w14:textId="77777777" w:rsidR="00003AC4" w:rsidRDefault="00003AC4" w:rsidP="00003AC4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Veilige taluds:</w:t>
            </w:r>
          </w:p>
          <w:p w14:paraId="302DD7F8" w14:textId="77777777" w:rsidR="00003AC4" w:rsidRDefault="00003AC4" w:rsidP="00003AC4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stutten</w:t>
            </w:r>
          </w:p>
        </w:tc>
      </w:tr>
      <w:tr w:rsidR="00652A7C" w14:paraId="7DC6FCF3" w14:textId="77777777" w:rsidTr="00652A7C">
        <w:tc>
          <w:tcPr>
            <w:tcW w:w="646" w:type="dxa"/>
          </w:tcPr>
          <w:p w14:paraId="5E26B828" w14:textId="77777777" w:rsidR="00652A7C" w:rsidRPr="00A94452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2199" w:type="dxa"/>
          </w:tcPr>
          <w:p w14:paraId="0E73B5EB" w14:textId="77777777" w:rsidR="00652A7C" w:rsidRPr="00A94452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Funderingslagen</w:t>
            </w:r>
          </w:p>
        </w:tc>
        <w:tc>
          <w:tcPr>
            <w:tcW w:w="2763" w:type="dxa"/>
          </w:tcPr>
          <w:p w14:paraId="0816B49E" w14:textId="77777777" w:rsidR="00652A7C" w:rsidRPr="00A94452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Werken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instof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lawaai en/of trillingen</w:t>
            </w:r>
          </w:p>
        </w:tc>
        <w:tc>
          <w:tcPr>
            <w:tcW w:w="2787" w:type="dxa"/>
          </w:tcPr>
          <w:p w14:paraId="6A1BC65F" w14:textId="77777777" w:rsidR="00652A7C" w:rsidRPr="00A94452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Aantasting gezondheid</w:t>
            </w:r>
          </w:p>
        </w:tc>
        <w:tc>
          <w:tcPr>
            <w:tcW w:w="2599" w:type="dxa"/>
          </w:tcPr>
          <w:p w14:paraId="46961476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Werkwijze</w:t>
            </w:r>
          </w:p>
          <w:p w14:paraId="069BC691" w14:textId="77777777" w:rsidR="00652A7C" w:rsidRPr="00A94452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Omgevingsfactoren</w:t>
            </w:r>
          </w:p>
        </w:tc>
        <w:tc>
          <w:tcPr>
            <w:tcW w:w="2835" w:type="dxa"/>
          </w:tcPr>
          <w:p w14:paraId="211D5808" w14:textId="77777777" w:rsidR="00652A7C" w:rsidRPr="00A94452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Beschermende middelen</w:t>
            </w:r>
          </w:p>
        </w:tc>
      </w:tr>
    </w:tbl>
    <w:p w14:paraId="55E2F282" w14:textId="77777777" w:rsidR="00166984" w:rsidRDefault="00166984">
      <w:r>
        <w:br w:type="page"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646"/>
        <w:gridCol w:w="2199"/>
        <w:gridCol w:w="2763"/>
        <w:gridCol w:w="2787"/>
        <w:gridCol w:w="2599"/>
        <w:gridCol w:w="2835"/>
      </w:tblGrid>
      <w:tr w:rsidR="00652A7C" w14:paraId="35D79066" w14:textId="77777777" w:rsidTr="00652A7C">
        <w:tc>
          <w:tcPr>
            <w:tcW w:w="646" w:type="dxa"/>
            <w:shd w:val="clear" w:color="auto" w:fill="D9D9D9" w:themeFill="background1" w:themeFillShade="D9"/>
          </w:tcPr>
          <w:p w14:paraId="7E7E455B" w14:textId="77777777" w:rsidR="00652A7C" w:rsidRPr="00003AC4" w:rsidRDefault="001969D5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lastRenderedPageBreak/>
              <w:br w:type="page"/>
            </w:r>
            <w:r w:rsidR="00652A7C" w:rsidRPr="00003AC4">
              <w:rPr>
                <w:rFonts w:ascii="Arial" w:hAnsi="Arial" w:cs="Arial"/>
                <w:b/>
                <w:sz w:val="18"/>
                <w:szCs w:val="18"/>
              </w:rPr>
              <w:t>RAW</w:t>
            </w:r>
          </w:p>
        </w:tc>
        <w:tc>
          <w:tcPr>
            <w:tcW w:w="2199" w:type="dxa"/>
            <w:shd w:val="clear" w:color="auto" w:fill="D9D9D9" w:themeFill="background1" w:themeFillShade="D9"/>
          </w:tcPr>
          <w:p w14:paraId="4D37B5FC" w14:textId="77777777" w:rsidR="00652A7C" w:rsidRPr="00003AC4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Bouwfase</w:t>
            </w:r>
          </w:p>
        </w:tc>
        <w:tc>
          <w:tcPr>
            <w:tcW w:w="2763" w:type="dxa"/>
            <w:shd w:val="clear" w:color="auto" w:fill="D9D9D9" w:themeFill="background1" w:themeFillShade="D9"/>
          </w:tcPr>
          <w:p w14:paraId="6D4D5D2F" w14:textId="77777777" w:rsidR="00652A7C" w:rsidRPr="00003AC4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03AC4">
              <w:rPr>
                <w:rFonts w:ascii="Arial" w:hAnsi="Arial" w:cs="Arial"/>
                <w:b/>
                <w:sz w:val="18"/>
                <w:szCs w:val="18"/>
              </w:rPr>
              <w:t>Activteit</w:t>
            </w:r>
            <w:proofErr w:type="spellEnd"/>
          </w:p>
        </w:tc>
        <w:tc>
          <w:tcPr>
            <w:tcW w:w="2787" w:type="dxa"/>
            <w:shd w:val="clear" w:color="auto" w:fill="D9D9D9" w:themeFill="background1" w:themeFillShade="D9"/>
          </w:tcPr>
          <w:p w14:paraId="4BFCCFB5" w14:textId="77777777" w:rsidR="00652A7C" w:rsidRPr="00003AC4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Arbo-risico</w:t>
            </w:r>
          </w:p>
        </w:tc>
        <w:tc>
          <w:tcPr>
            <w:tcW w:w="2599" w:type="dxa"/>
            <w:shd w:val="clear" w:color="auto" w:fill="D9D9D9" w:themeFill="background1" w:themeFillShade="D9"/>
          </w:tcPr>
          <w:p w14:paraId="3CB92181" w14:textId="77777777" w:rsidR="00652A7C" w:rsidRPr="00003AC4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Oorzaak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25472808" w14:textId="77777777" w:rsidR="00652A7C" w:rsidRPr="00003AC4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Suggestie</w:t>
            </w:r>
          </w:p>
        </w:tc>
      </w:tr>
      <w:tr w:rsidR="00166984" w14:paraId="0FBD1703" w14:textId="77777777" w:rsidTr="00A026DC">
        <w:tc>
          <w:tcPr>
            <w:tcW w:w="646" w:type="dxa"/>
          </w:tcPr>
          <w:p w14:paraId="29CB7C90" w14:textId="41334CA4" w:rsidR="00166984" w:rsidRPr="00A94452" w:rsidRDefault="007F71BC" w:rsidP="00A026D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  <w:r w:rsidR="0016698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99" w:type="dxa"/>
          </w:tcPr>
          <w:p w14:paraId="7E765C2D" w14:textId="77777777" w:rsidR="00166984" w:rsidRPr="00A94452" w:rsidRDefault="00166984" w:rsidP="00A026D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Wegverhardingen I</w:t>
            </w:r>
          </w:p>
        </w:tc>
        <w:tc>
          <w:tcPr>
            <w:tcW w:w="2763" w:type="dxa"/>
          </w:tcPr>
          <w:p w14:paraId="1DBB2F93" w14:textId="77777777" w:rsidR="00166984" w:rsidRPr="00A94452" w:rsidRDefault="00166984" w:rsidP="00A026D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Frezen asfaltverhardingen</w:t>
            </w:r>
          </w:p>
        </w:tc>
        <w:tc>
          <w:tcPr>
            <w:tcW w:w="2787" w:type="dxa"/>
          </w:tcPr>
          <w:p w14:paraId="311CCC61" w14:textId="77777777" w:rsidR="00166984" w:rsidRDefault="00166984" w:rsidP="00A026D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Gehoorbeschadiging</w:t>
            </w:r>
          </w:p>
          <w:p w14:paraId="38D984FF" w14:textId="77777777" w:rsidR="00166984" w:rsidRPr="00A94452" w:rsidRDefault="00166984" w:rsidP="00A026D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Oogblessures</w:t>
            </w:r>
          </w:p>
        </w:tc>
        <w:tc>
          <w:tcPr>
            <w:tcW w:w="2599" w:type="dxa"/>
          </w:tcPr>
          <w:p w14:paraId="0BD009B9" w14:textId="77777777" w:rsidR="00166984" w:rsidRPr="00A94452" w:rsidRDefault="00166984" w:rsidP="00A026D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Geluidsoverlast,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wegspattend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puin</w:t>
            </w:r>
          </w:p>
        </w:tc>
        <w:tc>
          <w:tcPr>
            <w:tcW w:w="2835" w:type="dxa"/>
          </w:tcPr>
          <w:p w14:paraId="4711C4F0" w14:textId="77777777" w:rsidR="00166984" w:rsidRPr="00A94452" w:rsidRDefault="00166984" w:rsidP="00A026D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Gehoor-, oogbescherming </w:t>
            </w:r>
          </w:p>
        </w:tc>
      </w:tr>
      <w:tr w:rsidR="00166984" w14:paraId="3433738E" w14:textId="77777777" w:rsidTr="00A026DC">
        <w:tc>
          <w:tcPr>
            <w:tcW w:w="646" w:type="dxa"/>
          </w:tcPr>
          <w:p w14:paraId="6428902D" w14:textId="77777777" w:rsidR="00166984" w:rsidRPr="00A94452" w:rsidRDefault="00166984" w:rsidP="00A026D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</w:tcPr>
          <w:p w14:paraId="032FF022" w14:textId="77777777" w:rsidR="00166984" w:rsidRPr="00A94452" w:rsidRDefault="00166984" w:rsidP="00A026D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</w:tcPr>
          <w:p w14:paraId="611BFD66" w14:textId="77777777" w:rsidR="00166984" w:rsidRPr="00A94452" w:rsidRDefault="00166984" w:rsidP="00A026D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Frezen, c.q. opnemen asfaltverhardingen (verontreinigd)</w:t>
            </w:r>
          </w:p>
        </w:tc>
        <w:tc>
          <w:tcPr>
            <w:tcW w:w="2787" w:type="dxa"/>
          </w:tcPr>
          <w:p w14:paraId="09D522FA" w14:textId="77777777" w:rsidR="00166984" w:rsidRDefault="00166984" w:rsidP="00A026D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Gehoorbeschadiging</w:t>
            </w:r>
          </w:p>
          <w:p w14:paraId="50AB9108" w14:textId="77777777" w:rsidR="00166984" w:rsidRPr="00A94452" w:rsidRDefault="00166984" w:rsidP="00A026D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Oogblessures, ademhalingsproblemen, opname door de huid</w:t>
            </w:r>
          </w:p>
        </w:tc>
        <w:tc>
          <w:tcPr>
            <w:tcW w:w="2599" w:type="dxa"/>
          </w:tcPr>
          <w:p w14:paraId="60E7D34B" w14:textId="77777777" w:rsidR="00166984" w:rsidRPr="00A94452" w:rsidRDefault="00166984" w:rsidP="00A026D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Geluidsoverlast,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wegspattend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puin, vrijkomen van verontreinigde stoffen</w:t>
            </w:r>
          </w:p>
        </w:tc>
        <w:tc>
          <w:tcPr>
            <w:tcW w:w="2835" w:type="dxa"/>
          </w:tcPr>
          <w:p w14:paraId="38A1D9F6" w14:textId="77777777" w:rsidR="00166984" w:rsidRPr="00A94452" w:rsidRDefault="00166984" w:rsidP="00A026D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Gehoor-, oog-, ademhalingsbescherming </w:t>
            </w:r>
          </w:p>
        </w:tc>
      </w:tr>
      <w:tr w:rsidR="00166984" w14:paraId="2164F6AE" w14:textId="77777777" w:rsidTr="00A026DC">
        <w:tc>
          <w:tcPr>
            <w:tcW w:w="646" w:type="dxa"/>
            <w:tcBorders>
              <w:bottom w:val="single" w:sz="4" w:space="0" w:color="auto"/>
            </w:tcBorders>
          </w:tcPr>
          <w:p w14:paraId="34E4E97A" w14:textId="77777777" w:rsidR="00166984" w:rsidRPr="00A94452" w:rsidRDefault="00166984" w:rsidP="00A026D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  <w:tcBorders>
              <w:bottom w:val="single" w:sz="4" w:space="0" w:color="auto"/>
            </w:tcBorders>
          </w:tcPr>
          <w:p w14:paraId="4CDDAD75" w14:textId="77777777" w:rsidR="00166984" w:rsidRPr="00A94452" w:rsidRDefault="00166984" w:rsidP="00A026D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  <w:tcBorders>
              <w:bottom w:val="single" w:sz="4" w:space="0" w:color="auto"/>
            </w:tcBorders>
          </w:tcPr>
          <w:p w14:paraId="6F544DEC" w14:textId="77777777" w:rsidR="00166984" w:rsidRDefault="00166984" w:rsidP="00A026D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Zagen asfaltverhardingen</w:t>
            </w:r>
          </w:p>
        </w:tc>
        <w:tc>
          <w:tcPr>
            <w:tcW w:w="2787" w:type="dxa"/>
            <w:tcBorders>
              <w:bottom w:val="single" w:sz="4" w:space="0" w:color="auto"/>
            </w:tcBorders>
          </w:tcPr>
          <w:p w14:paraId="103E5092" w14:textId="77777777" w:rsidR="00166984" w:rsidRDefault="00166984" w:rsidP="00A026D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Gehoorbeschadiging</w:t>
            </w:r>
          </w:p>
          <w:p w14:paraId="41A5B201" w14:textId="77777777" w:rsidR="00166984" w:rsidRDefault="00166984" w:rsidP="00A026D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Oogblessures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14:paraId="0CAA965A" w14:textId="77777777" w:rsidR="00166984" w:rsidRDefault="00166984" w:rsidP="00A026D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Geluidsoverlast,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wegspattend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puin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756A0D6" w14:textId="77777777" w:rsidR="00166984" w:rsidRDefault="00166984" w:rsidP="00A026D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Gehoor-, oogbescherming</w:t>
            </w:r>
          </w:p>
        </w:tc>
      </w:tr>
      <w:tr w:rsidR="00652A7C" w14:paraId="34EB538A" w14:textId="77777777" w:rsidTr="00652A7C">
        <w:tc>
          <w:tcPr>
            <w:tcW w:w="646" w:type="dxa"/>
          </w:tcPr>
          <w:p w14:paraId="395828E2" w14:textId="77777777" w:rsidR="00652A7C" w:rsidRPr="00A94452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</w:tcPr>
          <w:p w14:paraId="06253E5F" w14:textId="77777777" w:rsidR="00652A7C" w:rsidRPr="00A94452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</w:tcPr>
          <w:p w14:paraId="5DD674F0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Opbreken verhardingen en funderingen</w:t>
            </w:r>
          </w:p>
        </w:tc>
        <w:tc>
          <w:tcPr>
            <w:tcW w:w="2787" w:type="dxa"/>
          </w:tcPr>
          <w:p w14:paraId="0750FE65" w14:textId="77777777" w:rsidR="00652A7C" w:rsidRDefault="00652A7C" w:rsidP="00584359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Gehoorbeschadiging</w:t>
            </w:r>
          </w:p>
          <w:p w14:paraId="493C2F0D" w14:textId="77777777" w:rsidR="00652A7C" w:rsidRDefault="00652A7C" w:rsidP="00584359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Oogblessures</w:t>
            </w:r>
          </w:p>
        </w:tc>
        <w:tc>
          <w:tcPr>
            <w:tcW w:w="2599" w:type="dxa"/>
          </w:tcPr>
          <w:p w14:paraId="24E5CEB4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Geluidsoverlast,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wegspattend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puin</w:t>
            </w:r>
          </w:p>
        </w:tc>
        <w:tc>
          <w:tcPr>
            <w:tcW w:w="2835" w:type="dxa"/>
          </w:tcPr>
          <w:p w14:paraId="1F37A616" w14:textId="77777777" w:rsidR="00652A7C" w:rsidRDefault="00652A7C" w:rsidP="00584359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Gehoor-, oogbescherming en beschermend kleding</w:t>
            </w:r>
          </w:p>
        </w:tc>
      </w:tr>
      <w:tr w:rsidR="00652A7C" w14:paraId="6B807284" w14:textId="77777777" w:rsidTr="00652A7C">
        <w:tc>
          <w:tcPr>
            <w:tcW w:w="646" w:type="dxa"/>
          </w:tcPr>
          <w:p w14:paraId="42F09BCA" w14:textId="77777777" w:rsidR="00652A7C" w:rsidRPr="00A94452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</w:tcPr>
          <w:p w14:paraId="2395793D" w14:textId="77777777" w:rsidR="00652A7C" w:rsidRPr="00A94452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</w:tcPr>
          <w:p w14:paraId="3858DF5E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Opbreken straatwerk</w:t>
            </w:r>
          </w:p>
          <w:p w14:paraId="447DFA8E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7" w:type="dxa"/>
          </w:tcPr>
          <w:p w14:paraId="3001F885" w14:textId="77777777" w:rsidR="00652A7C" w:rsidRDefault="00652A7C" w:rsidP="00584359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Rugblessures</w:t>
            </w:r>
          </w:p>
        </w:tc>
        <w:tc>
          <w:tcPr>
            <w:tcW w:w="2599" w:type="dxa"/>
          </w:tcPr>
          <w:p w14:paraId="56A7E579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Zware bestratingsmaterialen</w:t>
            </w:r>
          </w:p>
        </w:tc>
        <w:tc>
          <w:tcPr>
            <w:tcW w:w="2835" w:type="dxa"/>
          </w:tcPr>
          <w:p w14:paraId="021B4706" w14:textId="77777777" w:rsidR="00652A7C" w:rsidRDefault="00652A7C" w:rsidP="00584359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Mechanisch opbreken</w:t>
            </w:r>
          </w:p>
        </w:tc>
      </w:tr>
      <w:tr w:rsidR="00652A7C" w14:paraId="038134CC" w14:textId="77777777" w:rsidTr="00652A7C">
        <w:tc>
          <w:tcPr>
            <w:tcW w:w="646" w:type="dxa"/>
          </w:tcPr>
          <w:p w14:paraId="39B61AC8" w14:textId="77777777" w:rsidR="00652A7C" w:rsidRPr="00A94452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</w:tcPr>
          <w:p w14:paraId="1A2E398F" w14:textId="77777777" w:rsidR="00652A7C" w:rsidRPr="00A94452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</w:tcPr>
          <w:p w14:paraId="7A62E0B0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Verwijderen zware betonelementen </w:t>
            </w:r>
          </w:p>
        </w:tc>
        <w:tc>
          <w:tcPr>
            <w:tcW w:w="2787" w:type="dxa"/>
          </w:tcPr>
          <w:p w14:paraId="3E52B38D" w14:textId="77777777" w:rsidR="00652A7C" w:rsidRDefault="00652A7C" w:rsidP="00095643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Bedelving</w:t>
            </w:r>
          </w:p>
          <w:p w14:paraId="05BF0C8E" w14:textId="77777777" w:rsidR="00652A7C" w:rsidRDefault="00652A7C" w:rsidP="00095643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Beknelling</w:t>
            </w:r>
          </w:p>
          <w:p w14:paraId="0D515F62" w14:textId="77777777" w:rsidR="00652A7C" w:rsidRDefault="00652A7C" w:rsidP="00095643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Ongeval/persoonlijk</w:t>
            </w:r>
          </w:p>
        </w:tc>
        <w:tc>
          <w:tcPr>
            <w:tcW w:w="2599" w:type="dxa"/>
          </w:tcPr>
          <w:p w14:paraId="05C4E422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Werkwijze</w:t>
            </w:r>
          </w:p>
          <w:p w14:paraId="6D70A24C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Defect materiaal</w:t>
            </w:r>
          </w:p>
        </w:tc>
        <w:tc>
          <w:tcPr>
            <w:tcW w:w="2835" w:type="dxa"/>
          </w:tcPr>
          <w:p w14:paraId="150F356C" w14:textId="77777777" w:rsidR="00652A7C" w:rsidRDefault="00652A7C" w:rsidP="00584359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Beschermende middelen</w:t>
            </w:r>
          </w:p>
        </w:tc>
      </w:tr>
      <w:tr w:rsidR="00652A7C" w14:paraId="588347CD" w14:textId="77777777" w:rsidTr="00652A7C">
        <w:tc>
          <w:tcPr>
            <w:tcW w:w="646" w:type="dxa"/>
          </w:tcPr>
          <w:p w14:paraId="0ED3314E" w14:textId="77777777" w:rsidR="00652A7C" w:rsidRPr="00A94452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2199" w:type="dxa"/>
          </w:tcPr>
          <w:p w14:paraId="571743D8" w14:textId="77777777" w:rsidR="00652A7C" w:rsidRPr="00A94452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Wegverhardingen II</w:t>
            </w:r>
          </w:p>
        </w:tc>
        <w:tc>
          <w:tcPr>
            <w:tcW w:w="2763" w:type="dxa"/>
          </w:tcPr>
          <w:p w14:paraId="32928C63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Aanbrengen asfaltbetonverhardingen</w:t>
            </w:r>
          </w:p>
        </w:tc>
        <w:tc>
          <w:tcPr>
            <w:tcW w:w="2787" w:type="dxa"/>
          </w:tcPr>
          <w:p w14:paraId="3B20806A" w14:textId="77777777" w:rsidR="00652A7C" w:rsidRDefault="00652A7C" w:rsidP="00584359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Hersenbeschadiging</w:t>
            </w:r>
          </w:p>
        </w:tc>
        <w:tc>
          <w:tcPr>
            <w:tcW w:w="2599" w:type="dxa"/>
          </w:tcPr>
          <w:p w14:paraId="68EB432A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Vluchtige vrijkomende stoffen</w:t>
            </w:r>
          </w:p>
        </w:tc>
        <w:tc>
          <w:tcPr>
            <w:tcW w:w="2835" w:type="dxa"/>
          </w:tcPr>
          <w:p w14:paraId="247C883D" w14:textId="77777777" w:rsidR="00652A7C" w:rsidRDefault="00652A7C" w:rsidP="00584359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Ademhalingsbescherming</w:t>
            </w:r>
          </w:p>
        </w:tc>
      </w:tr>
      <w:tr w:rsidR="00652A7C" w14:paraId="7F845364" w14:textId="77777777" w:rsidTr="00652A7C">
        <w:tc>
          <w:tcPr>
            <w:tcW w:w="646" w:type="dxa"/>
          </w:tcPr>
          <w:p w14:paraId="3F6673CA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</w:tcPr>
          <w:p w14:paraId="5874F0EF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</w:tcPr>
          <w:p w14:paraId="194BF7E3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Aanbrengen bestratingen en betonbanden</w:t>
            </w:r>
          </w:p>
        </w:tc>
        <w:tc>
          <w:tcPr>
            <w:tcW w:w="2787" w:type="dxa"/>
          </w:tcPr>
          <w:p w14:paraId="12718AFF" w14:textId="77777777" w:rsidR="00652A7C" w:rsidRDefault="00652A7C" w:rsidP="00584359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Rugblessures</w:t>
            </w:r>
          </w:p>
        </w:tc>
        <w:tc>
          <w:tcPr>
            <w:tcW w:w="2599" w:type="dxa"/>
          </w:tcPr>
          <w:p w14:paraId="28EE0FB6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Zware bestratingsmaterialen</w:t>
            </w:r>
          </w:p>
        </w:tc>
        <w:tc>
          <w:tcPr>
            <w:tcW w:w="2835" w:type="dxa"/>
          </w:tcPr>
          <w:p w14:paraId="4FDD8000" w14:textId="77777777" w:rsidR="00652A7C" w:rsidRDefault="00652A7C" w:rsidP="00584359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Mechanisch aanbrengen</w:t>
            </w:r>
          </w:p>
        </w:tc>
      </w:tr>
      <w:tr w:rsidR="00652A7C" w14:paraId="2BE7A2B2" w14:textId="77777777" w:rsidTr="00652A7C">
        <w:tc>
          <w:tcPr>
            <w:tcW w:w="646" w:type="dxa"/>
          </w:tcPr>
          <w:p w14:paraId="128029E7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</w:tcPr>
          <w:p w14:paraId="59D43F16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</w:tcPr>
          <w:p w14:paraId="3E85035D" w14:textId="77777777" w:rsidR="00652A7C" w:rsidRDefault="00652A7C" w:rsidP="00095643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Aanbrengen zware prefab betonelementen</w:t>
            </w:r>
          </w:p>
        </w:tc>
        <w:tc>
          <w:tcPr>
            <w:tcW w:w="2787" w:type="dxa"/>
          </w:tcPr>
          <w:p w14:paraId="0FDECE7F" w14:textId="77777777" w:rsidR="00652A7C" w:rsidRDefault="00652A7C" w:rsidP="00095643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Bedelving</w:t>
            </w:r>
          </w:p>
          <w:p w14:paraId="71A48B17" w14:textId="77777777" w:rsidR="00652A7C" w:rsidRDefault="00652A7C" w:rsidP="00095643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Beknelling</w:t>
            </w:r>
          </w:p>
          <w:p w14:paraId="5078F0F5" w14:textId="77777777" w:rsidR="00652A7C" w:rsidRDefault="00652A7C" w:rsidP="00095643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Ongeval/persoonlijk</w:t>
            </w:r>
          </w:p>
        </w:tc>
        <w:tc>
          <w:tcPr>
            <w:tcW w:w="2599" w:type="dxa"/>
          </w:tcPr>
          <w:p w14:paraId="4AC0CDBB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Werkwijze</w:t>
            </w:r>
          </w:p>
          <w:p w14:paraId="61A159E5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Defect materiaal</w:t>
            </w:r>
          </w:p>
        </w:tc>
        <w:tc>
          <w:tcPr>
            <w:tcW w:w="2835" w:type="dxa"/>
          </w:tcPr>
          <w:p w14:paraId="060293AA" w14:textId="77777777" w:rsidR="00652A7C" w:rsidRDefault="00652A7C" w:rsidP="00584359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Beschermende middelen</w:t>
            </w:r>
          </w:p>
        </w:tc>
      </w:tr>
      <w:tr w:rsidR="00652A7C" w14:paraId="6A4FD118" w14:textId="77777777" w:rsidTr="00652A7C">
        <w:tc>
          <w:tcPr>
            <w:tcW w:w="646" w:type="dxa"/>
          </w:tcPr>
          <w:p w14:paraId="081A7656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2199" w:type="dxa"/>
          </w:tcPr>
          <w:p w14:paraId="7A3A7BE8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Werken van algemene aard</w:t>
            </w:r>
          </w:p>
        </w:tc>
        <w:tc>
          <w:tcPr>
            <w:tcW w:w="2763" w:type="dxa"/>
          </w:tcPr>
          <w:p w14:paraId="30B07C1A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Werken langs / nabij openbaar verkeer</w:t>
            </w:r>
          </w:p>
        </w:tc>
        <w:tc>
          <w:tcPr>
            <w:tcW w:w="2787" w:type="dxa"/>
          </w:tcPr>
          <w:p w14:paraId="7D95BEFE" w14:textId="77777777" w:rsidR="00652A7C" w:rsidRDefault="00652A7C" w:rsidP="00584359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Ongeval / persoonlijk letsel</w:t>
            </w:r>
          </w:p>
        </w:tc>
        <w:tc>
          <w:tcPr>
            <w:tcW w:w="2599" w:type="dxa"/>
          </w:tcPr>
          <w:p w14:paraId="74CD1666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Werkwijze</w:t>
            </w:r>
          </w:p>
          <w:p w14:paraId="7AE13845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Lokale invloeden</w:t>
            </w:r>
          </w:p>
          <w:p w14:paraId="2D389A97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Invloeden van derden</w:t>
            </w:r>
          </w:p>
        </w:tc>
        <w:tc>
          <w:tcPr>
            <w:tcW w:w="2835" w:type="dxa"/>
          </w:tcPr>
          <w:p w14:paraId="6F8F5F81" w14:textId="77777777" w:rsidR="00652A7C" w:rsidRDefault="00652A7C" w:rsidP="00584359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Beschermende middelen</w:t>
            </w:r>
          </w:p>
        </w:tc>
      </w:tr>
      <w:tr w:rsidR="00652A7C" w14:paraId="47C0705C" w14:textId="77777777" w:rsidTr="00652A7C">
        <w:tc>
          <w:tcPr>
            <w:tcW w:w="646" w:type="dxa"/>
          </w:tcPr>
          <w:p w14:paraId="13158207" w14:textId="77777777" w:rsidR="00652A7C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2199" w:type="dxa"/>
          </w:tcPr>
          <w:p w14:paraId="3B2A0722" w14:textId="77777777" w:rsidR="00652A7C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Verkeersmaatregelen bij werk in uitvoering</w:t>
            </w:r>
          </w:p>
        </w:tc>
        <w:tc>
          <w:tcPr>
            <w:tcW w:w="2763" w:type="dxa"/>
          </w:tcPr>
          <w:p w14:paraId="56606CDB" w14:textId="77777777" w:rsidR="00652A7C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Werken langs / nabij openbaar verkeer</w:t>
            </w:r>
          </w:p>
        </w:tc>
        <w:tc>
          <w:tcPr>
            <w:tcW w:w="2787" w:type="dxa"/>
          </w:tcPr>
          <w:p w14:paraId="4C3CEEAA" w14:textId="77777777" w:rsidR="00652A7C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Ongeval / persoonlijk letsel</w:t>
            </w:r>
          </w:p>
        </w:tc>
        <w:tc>
          <w:tcPr>
            <w:tcW w:w="2599" w:type="dxa"/>
          </w:tcPr>
          <w:p w14:paraId="589CD92E" w14:textId="77777777" w:rsidR="00652A7C" w:rsidRDefault="00652A7C" w:rsidP="00652A7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Werkwijze</w:t>
            </w:r>
          </w:p>
          <w:p w14:paraId="1444A95B" w14:textId="77777777" w:rsidR="00652A7C" w:rsidRDefault="00652A7C" w:rsidP="00652A7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Lokale invloeden</w:t>
            </w:r>
          </w:p>
          <w:p w14:paraId="2921D443" w14:textId="77777777" w:rsidR="00652A7C" w:rsidRDefault="00652A7C" w:rsidP="00652A7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Invloeden van derden</w:t>
            </w:r>
          </w:p>
        </w:tc>
        <w:tc>
          <w:tcPr>
            <w:tcW w:w="2835" w:type="dxa"/>
          </w:tcPr>
          <w:p w14:paraId="11D8DDC4" w14:textId="77777777" w:rsidR="00652A7C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Beschermende middelen</w:t>
            </w:r>
          </w:p>
        </w:tc>
      </w:tr>
      <w:tr w:rsidR="00652A7C" w14:paraId="3AE8D375" w14:textId="77777777" w:rsidTr="00652A7C">
        <w:tc>
          <w:tcPr>
            <w:tcW w:w="646" w:type="dxa"/>
          </w:tcPr>
          <w:p w14:paraId="3CA35030" w14:textId="77777777" w:rsidR="00652A7C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</w:tcPr>
          <w:p w14:paraId="60482850" w14:textId="77777777" w:rsidR="00652A7C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Informatievoorziening</w:t>
            </w:r>
          </w:p>
        </w:tc>
        <w:tc>
          <w:tcPr>
            <w:tcW w:w="2763" w:type="dxa"/>
          </w:tcPr>
          <w:p w14:paraId="4B3F6DF6" w14:textId="77777777" w:rsidR="00652A7C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Toepassen, verwijderen bouwborden</w:t>
            </w:r>
          </w:p>
        </w:tc>
        <w:tc>
          <w:tcPr>
            <w:tcW w:w="2787" w:type="dxa"/>
          </w:tcPr>
          <w:p w14:paraId="5B6A5B98" w14:textId="77777777" w:rsidR="00652A7C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Aanrijden / ongeval</w:t>
            </w:r>
          </w:p>
        </w:tc>
        <w:tc>
          <w:tcPr>
            <w:tcW w:w="2599" w:type="dxa"/>
          </w:tcPr>
          <w:p w14:paraId="1A48BF45" w14:textId="77777777" w:rsidR="00652A7C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Openbaar verkeer</w:t>
            </w:r>
          </w:p>
        </w:tc>
        <w:tc>
          <w:tcPr>
            <w:tcW w:w="2835" w:type="dxa"/>
          </w:tcPr>
          <w:p w14:paraId="73DE86DD" w14:textId="77777777" w:rsidR="00652A7C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Reflecterende kleding volgens voorschriften</w:t>
            </w:r>
          </w:p>
        </w:tc>
      </w:tr>
    </w:tbl>
    <w:p w14:paraId="1104FD0F" w14:textId="77777777" w:rsidR="009A02BA" w:rsidRDefault="009A02BA" w:rsidP="00B40AEC">
      <w:pPr>
        <w:pStyle w:val="Lijstalinea"/>
        <w:tabs>
          <w:tab w:val="left" w:pos="567"/>
        </w:tabs>
        <w:spacing w:after="0" w:line="240" w:lineRule="auto"/>
        <w:ind w:left="567"/>
        <w:rPr>
          <w:rFonts w:ascii="Arial" w:hAnsi="Arial" w:cs="Arial"/>
          <w:sz w:val="21"/>
          <w:szCs w:val="21"/>
        </w:rPr>
      </w:pPr>
    </w:p>
    <w:p w14:paraId="076CDBDB" w14:textId="77777777" w:rsidR="009A02BA" w:rsidRDefault="009A02BA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763B04E5" w14:textId="77777777" w:rsidR="009A02BA" w:rsidRPr="00C70245" w:rsidRDefault="009A02BA" w:rsidP="009A02BA">
      <w:pPr>
        <w:pStyle w:val="Lijstalinea"/>
        <w:tabs>
          <w:tab w:val="left" w:pos="567"/>
        </w:tabs>
        <w:spacing w:after="0" w:line="240" w:lineRule="auto"/>
        <w:ind w:left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2.2</w:t>
      </w:r>
      <w:r>
        <w:rPr>
          <w:rFonts w:ascii="Arial" w:hAnsi="Arial" w:cs="Arial"/>
          <w:b/>
          <w:sz w:val="21"/>
          <w:szCs w:val="21"/>
        </w:rPr>
        <w:tab/>
        <w:t xml:space="preserve">Veiligheids- en gezondheidsgevaren voortvloeiend uit </w:t>
      </w:r>
      <w:r w:rsidR="00DA4F6D">
        <w:rPr>
          <w:rFonts w:ascii="Arial" w:hAnsi="Arial" w:cs="Arial"/>
          <w:b/>
          <w:sz w:val="21"/>
          <w:szCs w:val="21"/>
        </w:rPr>
        <w:t>de omgeving van de bouwlocatie</w:t>
      </w:r>
    </w:p>
    <w:p w14:paraId="5137C911" w14:textId="77777777" w:rsidR="00B40AEC" w:rsidRDefault="00B40AEC" w:rsidP="00B40AEC">
      <w:pPr>
        <w:pStyle w:val="Lijstalinea"/>
        <w:tabs>
          <w:tab w:val="left" w:pos="567"/>
        </w:tabs>
        <w:spacing w:after="0" w:line="240" w:lineRule="auto"/>
        <w:ind w:left="567"/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697"/>
        <w:gridCol w:w="2838"/>
        <w:gridCol w:w="2687"/>
        <w:gridCol w:w="2543"/>
        <w:gridCol w:w="2509"/>
        <w:gridCol w:w="2612"/>
      </w:tblGrid>
      <w:tr w:rsidR="00DA4F6D" w:rsidRPr="00DA4F6D" w14:paraId="76F082CA" w14:textId="77777777" w:rsidTr="001969D5">
        <w:tc>
          <w:tcPr>
            <w:tcW w:w="701" w:type="dxa"/>
            <w:shd w:val="clear" w:color="auto" w:fill="D9D9D9" w:themeFill="background1" w:themeFillShade="D9"/>
          </w:tcPr>
          <w:p w14:paraId="64295F06" w14:textId="77777777" w:rsidR="00DA4F6D" w:rsidRPr="00003AC4" w:rsidRDefault="00DA4F6D" w:rsidP="00DA4F6D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RAW</w:t>
            </w:r>
          </w:p>
        </w:tc>
        <w:tc>
          <w:tcPr>
            <w:tcW w:w="2838" w:type="dxa"/>
            <w:shd w:val="clear" w:color="auto" w:fill="D9D9D9" w:themeFill="background1" w:themeFillShade="D9"/>
          </w:tcPr>
          <w:p w14:paraId="222F5ED2" w14:textId="77777777" w:rsidR="00DA4F6D" w:rsidRPr="00003AC4" w:rsidRDefault="00DA4F6D" w:rsidP="00DA4F6D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Bouwfase</w:t>
            </w:r>
          </w:p>
        </w:tc>
        <w:tc>
          <w:tcPr>
            <w:tcW w:w="2733" w:type="dxa"/>
            <w:shd w:val="clear" w:color="auto" w:fill="D9D9D9" w:themeFill="background1" w:themeFillShade="D9"/>
          </w:tcPr>
          <w:p w14:paraId="0E555883" w14:textId="77777777" w:rsidR="00DA4F6D" w:rsidRPr="00003AC4" w:rsidRDefault="00DA4F6D" w:rsidP="00DA4F6D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03AC4">
              <w:rPr>
                <w:rFonts w:ascii="Arial" w:hAnsi="Arial" w:cs="Arial"/>
                <w:b/>
                <w:sz w:val="18"/>
                <w:szCs w:val="18"/>
              </w:rPr>
              <w:t>Activteit</w:t>
            </w:r>
            <w:proofErr w:type="spellEnd"/>
          </w:p>
        </w:tc>
        <w:tc>
          <w:tcPr>
            <w:tcW w:w="2590" w:type="dxa"/>
            <w:shd w:val="clear" w:color="auto" w:fill="D9D9D9" w:themeFill="background1" w:themeFillShade="D9"/>
          </w:tcPr>
          <w:p w14:paraId="7B31523B" w14:textId="77777777" w:rsidR="00DA4F6D" w:rsidRPr="00003AC4" w:rsidRDefault="00DA4F6D" w:rsidP="00DA4F6D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Arbo-risico</w:t>
            </w:r>
          </w:p>
        </w:tc>
        <w:tc>
          <w:tcPr>
            <w:tcW w:w="2566" w:type="dxa"/>
            <w:shd w:val="clear" w:color="auto" w:fill="D9D9D9" w:themeFill="background1" w:themeFillShade="D9"/>
          </w:tcPr>
          <w:p w14:paraId="2E2CADED" w14:textId="77777777" w:rsidR="00DA4F6D" w:rsidRPr="00003AC4" w:rsidRDefault="00DA4F6D" w:rsidP="00DA4F6D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Oorzaak</w:t>
            </w:r>
          </w:p>
        </w:tc>
        <w:tc>
          <w:tcPr>
            <w:tcW w:w="2682" w:type="dxa"/>
            <w:shd w:val="clear" w:color="auto" w:fill="D9D9D9" w:themeFill="background1" w:themeFillShade="D9"/>
          </w:tcPr>
          <w:p w14:paraId="031926C2" w14:textId="77777777" w:rsidR="00DA4F6D" w:rsidRPr="00003AC4" w:rsidRDefault="00DA4F6D" w:rsidP="00DA4F6D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Suggestie</w:t>
            </w:r>
          </w:p>
        </w:tc>
      </w:tr>
      <w:tr w:rsidR="00DA4F6D" w:rsidRPr="00DA4F6D" w14:paraId="3019E957" w14:textId="77777777" w:rsidTr="001969D5">
        <w:tc>
          <w:tcPr>
            <w:tcW w:w="701" w:type="dxa"/>
          </w:tcPr>
          <w:p w14:paraId="03D686EF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8" w:type="dxa"/>
          </w:tcPr>
          <w:p w14:paraId="5803397E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Bouwplaatsvoorziening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/inrichting</w:t>
            </w:r>
          </w:p>
        </w:tc>
        <w:tc>
          <w:tcPr>
            <w:tcW w:w="2733" w:type="dxa"/>
          </w:tcPr>
          <w:p w14:paraId="0EC1793C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Inrichting bouwterrein</w:t>
            </w:r>
          </w:p>
        </w:tc>
        <w:tc>
          <w:tcPr>
            <w:tcW w:w="2590" w:type="dxa"/>
          </w:tcPr>
          <w:p w14:paraId="2F5499D6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Verwonding onbevoegden</w:t>
            </w:r>
          </w:p>
        </w:tc>
        <w:tc>
          <w:tcPr>
            <w:tcW w:w="2566" w:type="dxa"/>
          </w:tcPr>
          <w:p w14:paraId="5B9E7291" w14:textId="77777777" w:rsid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Betreding door onbevoegden</w:t>
            </w:r>
          </w:p>
          <w:p w14:paraId="689E1DFC" w14:textId="77777777" w:rsid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Opstelling bouwmachines</w:t>
            </w:r>
          </w:p>
          <w:p w14:paraId="14F12950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Ligging tijdelijke stroomvoorziening</w:t>
            </w:r>
          </w:p>
        </w:tc>
        <w:tc>
          <w:tcPr>
            <w:tcW w:w="2682" w:type="dxa"/>
          </w:tcPr>
          <w:p w14:paraId="02CA9099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Afzetten met hekwerk</w:t>
            </w:r>
          </w:p>
        </w:tc>
      </w:tr>
      <w:tr w:rsidR="00DA4F6D" w:rsidRPr="00DA4F6D" w14:paraId="546FAF95" w14:textId="77777777" w:rsidTr="001969D5">
        <w:tc>
          <w:tcPr>
            <w:tcW w:w="701" w:type="dxa"/>
          </w:tcPr>
          <w:p w14:paraId="6D198B71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8" w:type="dxa"/>
          </w:tcPr>
          <w:p w14:paraId="080760EB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Leidingen/kabels</w:t>
            </w:r>
          </w:p>
        </w:tc>
        <w:tc>
          <w:tcPr>
            <w:tcW w:w="2733" w:type="dxa"/>
          </w:tcPr>
          <w:p w14:paraId="1E1DDC62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Grondverzet</w:t>
            </w:r>
          </w:p>
        </w:tc>
        <w:tc>
          <w:tcPr>
            <w:tcW w:w="2590" w:type="dxa"/>
          </w:tcPr>
          <w:p w14:paraId="7A9C5A3D" w14:textId="77777777" w:rsid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Instortingsgevaar</w:t>
            </w:r>
          </w:p>
          <w:p w14:paraId="5B3ED0AB" w14:textId="77777777" w:rsidR="00DA4F6D" w:rsidRPr="00DA4F6D" w:rsidRDefault="00DA4F6D" w:rsidP="00DA4F6D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Electrocutie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bij aanwezigheid van een hoogspanningskabel</w:t>
            </w:r>
          </w:p>
        </w:tc>
        <w:tc>
          <w:tcPr>
            <w:tcW w:w="2566" w:type="dxa"/>
          </w:tcPr>
          <w:p w14:paraId="13D8095D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Werken in sleuven</w:t>
            </w:r>
          </w:p>
        </w:tc>
        <w:tc>
          <w:tcPr>
            <w:tcW w:w="2682" w:type="dxa"/>
          </w:tcPr>
          <w:p w14:paraId="61EBF512" w14:textId="77777777" w:rsid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Mechanische verwerking</w:t>
            </w:r>
          </w:p>
          <w:p w14:paraId="3425ADE6" w14:textId="77777777" w:rsid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Kabels- en leidingentekening</w:t>
            </w:r>
          </w:p>
          <w:p w14:paraId="248D1BC9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Proefsleuven maken</w:t>
            </w:r>
          </w:p>
        </w:tc>
      </w:tr>
      <w:tr w:rsidR="00DA4F6D" w:rsidRPr="00DA4F6D" w14:paraId="24C10660" w14:textId="77777777" w:rsidTr="001969D5">
        <w:tc>
          <w:tcPr>
            <w:tcW w:w="701" w:type="dxa"/>
          </w:tcPr>
          <w:p w14:paraId="5BAFBE7E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8" w:type="dxa"/>
          </w:tcPr>
          <w:p w14:paraId="002BE00A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Werken in het verkeer</w:t>
            </w:r>
          </w:p>
        </w:tc>
        <w:tc>
          <w:tcPr>
            <w:tcW w:w="2733" w:type="dxa"/>
          </w:tcPr>
          <w:p w14:paraId="2E3E8134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verkeersvoorzieningen</w:t>
            </w:r>
          </w:p>
        </w:tc>
        <w:tc>
          <w:tcPr>
            <w:tcW w:w="2590" w:type="dxa"/>
          </w:tcPr>
          <w:p w14:paraId="2EEF69C1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Aanrijden / ongeval</w:t>
            </w:r>
          </w:p>
        </w:tc>
        <w:tc>
          <w:tcPr>
            <w:tcW w:w="2566" w:type="dxa"/>
          </w:tcPr>
          <w:p w14:paraId="31B8EC61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Openbaar verkeer</w:t>
            </w:r>
          </w:p>
        </w:tc>
        <w:tc>
          <w:tcPr>
            <w:tcW w:w="2682" w:type="dxa"/>
          </w:tcPr>
          <w:p w14:paraId="1E5101DC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Reflecterende kleding volgens voorschriften</w:t>
            </w:r>
          </w:p>
        </w:tc>
      </w:tr>
      <w:tr w:rsidR="00DA4F6D" w:rsidRPr="00DA4F6D" w14:paraId="0DB61ADA" w14:textId="77777777" w:rsidTr="001969D5">
        <w:tc>
          <w:tcPr>
            <w:tcW w:w="701" w:type="dxa"/>
          </w:tcPr>
          <w:p w14:paraId="1C1E6639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8" w:type="dxa"/>
          </w:tcPr>
          <w:p w14:paraId="554447E9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Wegen</w:t>
            </w:r>
          </w:p>
        </w:tc>
        <w:tc>
          <w:tcPr>
            <w:tcW w:w="2733" w:type="dxa"/>
          </w:tcPr>
          <w:p w14:paraId="3787A01E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Omleidingsroutes</w:t>
            </w:r>
          </w:p>
        </w:tc>
        <w:tc>
          <w:tcPr>
            <w:tcW w:w="2590" w:type="dxa"/>
          </w:tcPr>
          <w:p w14:paraId="69167D02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Aanrijden / ongeval</w:t>
            </w:r>
          </w:p>
        </w:tc>
        <w:tc>
          <w:tcPr>
            <w:tcW w:w="2566" w:type="dxa"/>
          </w:tcPr>
          <w:p w14:paraId="1EC694F6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Openbaar verkeer</w:t>
            </w:r>
          </w:p>
        </w:tc>
        <w:tc>
          <w:tcPr>
            <w:tcW w:w="2682" w:type="dxa"/>
          </w:tcPr>
          <w:p w14:paraId="434D7609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Veilige omleidingsroute</w:t>
            </w:r>
          </w:p>
        </w:tc>
      </w:tr>
    </w:tbl>
    <w:p w14:paraId="1E30E009" w14:textId="77777777" w:rsidR="001969D5" w:rsidRDefault="001969D5" w:rsidP="00B40AEC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40F6DA5" w14:textId="77777777" w:rsidR="001969D5" w:rsidRDefault="001969D5" w:rsidP="00B40AEC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EEE2B81" w14:textId="77777777" w:rsidR="001969D5" w:rsidRDefault="001969D5" w:rsidP="00B40AEC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207E887" w14:textId="77777777" w:rsidR="001969D5" w:rsidRDefault="001969D5" w:rsidP="001969D5">
      <w:pPr>
        <w:rPr>
          <w:rFonts w:ascii="Arial" w:hAnsi="Arial" w:cs="Arial"/>
          <w:sz w:val="24"/>
          <w:szCs w:val="24"/>
        </w:rPr>
      </w:pPr>
    </w:p>
    <w:sectPr w:rsidR="001969D5" w:rsidSect="00166984">
      <w:pgSz w:w="16838" w:h="11906" w:orient="landscape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FFC86" w14:textId="77777777" w:rsidR="00077EF3" w:rsidRDefault="00077EF3" w:rsidP="00F731A6">
      <w:pPr>
        <w:spacing w:after="0" w:line="240" w:lineRule="auto"/>
      </w:pPr>
      <w:r>
        <w:separator/>
      </w:r>
    </w:p>
  </w:endnote>
  <w:endnote w:type="continuationSeparator" w:id="0">
    <w:p w14:paraId="4E0F2BCC" w14:textId="77777777" w:rsidR="00077EF3" w:rsidRDefault="00077EF3" w:rsidP="00F73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50220"/>
      <w:docPartObj>
        <w:docPartGallery w:val="Page Numbers (Bottom of Page)"/>
        <w:docPartUnique/>
      </w:docPartObj>
    </w:sdtPr>
    <w:sdtEndPr/>
    <w:sdtContent>
      <w:p w14:paraId="1CF060A5" w14:textId="77777777" w:rsidR="00314D78" w:rsidRDefault="00314D78">
        <w:pPr>
          <w:pStyle w:val="Voettekst"/>
          <w:jc w:val="center"/>
        </w:pPr>
      </w:p>
      <w:p w14:paraId="4CB85AC1" w14:textId="77777777" w:rsidR="00314D78" w:rsidRDefault="00D95887" w:rsidP="00314D78">
        <w:pPr>
          <w:jc w:val="center"/>
        </w:pPr>
        <w:sdt>
          <w:sdtPr>
            <w:id w:val="250395305"/>
            <w:docPartObj>
              <w:docPartGallery w:val="Page Numbers (Top of Page)"/>
              <w:docPartUnique/>
            </w:docPartObj>
          </w:sdtPr>
          <w:sdtEndPr/>
          <w:sdtContent>
            <w:r w:rsidR="00314D78">
              <w:t xml:space="preserve">Pagina </w:t>
            </w:r>
            <w:r w:rsidR="002F190E">
              <w:fldChar w:fldCharType="begin"/>
            </w:r>
            <w:r w:rsidR="002F190E">
              <w:instrText xml:space="preserve"> PAGE </w:instrText>
            </w:r>
            <w:r w:rsidR="002F190E">
              <w:fldChar w:fldCharType="separate"/>
            </w:r>
            <w:r w:rsidR="002F190E">
              <w:rPr>
                <w:noProof/>
              </w:rPr>
              <w:t>3</w:t>
            </w:r>
            <w:r w:rsidR="002F190E">
              <w:rPr>
                <w:noProof/>
              </w:rPr>
              <w:fldChar w:fldCharType="end"/>
            </w:r>
            <w:r w:rsidR="00314D78">
              <w:t xml:space="preserve"> van </w:t>
            </w:r>
            <w:fldSimple w:instr=" NUMPAGES  ">
              <w:r w:rsidR="002F190E">
                <w:rPr>
                  <w:noProof/>
                </w:rPr>
                <w:t>7</w:t>
              </w:r>
            </w:fldSimple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055D7" w14:textId="77777777" w:rsidR="00077EF3" w:rsidRDefault="00077EF3" w:rsidP="00F731A6">
      <w:pPr>
        <w:spacing w:after="0" w:line="240" w:lineRule="auto"/>
      </w:pPr>
      <w:r>
        <w:separator/>
      </w:r>
    </w:p>
  </w:footnote>
  <w:footnote w:type="continuationSeparator" w:id="0">
    <w:p w14:paraId="3F637299" w14:textId="77777777" w:rsidR="00077EF3" w:rsidRDefault="00077EF3" w:rsidP="00F73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97D8F" w14:textId="57EA4933" w:rsidR="00314D78" w:rsidRPr="00314D78" w:rsidRDefault="00FC51F5">
    <w:pPr>
      <w:pStyle w:val="Koptekst"/>
      <w:rPr>
        <w:b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669F93" wp14:editId="1ACFDC27">
          <wp:simplePos x="0" y="0"/>
          <wp:positionH relativeFrom="column">
            <wp:posOffset>3540531</wp:posOffset>
          </wp:positionH>
          <wp:positionV relativeFrom="paragraph">
            <wp:posOffset>-215494</wp:posOffset>
          </wp:positionV>
          <wp:extent cx="2814600" cy="463550"/>
          <wp:effectExtent l="0" t="0" r="508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4"/>
                  <a:stretch/>
                </pic:blipFill>
                <pic:spPr bwMode="auto">
                  <a:xfrm>
                    <a:off x="0" y="0"/>
                    <a:ext cx="2814600" cy="463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314D78" w:rsidRPr="00314D78">
      <w:rPr>
        <w:b/>
      </w:rPr>
      <w:t xml:space="preserve">Veiligheids- en Gezondheidsplan </w:t>
    </w:r>
    <w:r w:rsidR="00314D78">
      <w:rPr>
        <w:b/>
      </w:rPr>
      <w:t xml:space="preserve">- </w:t>
    </w:r>
    <w:r w:rsidR="00314D78" w:rsidRPr="00314D78">
      <w:rPr>
        <w:b/>
      </w:rPr>
      <w:t>Ontwerpfase</w:t>
    </w:r>
    <w:r w:rsidR="007F71BC" w:rsidRPr="007F71BC">
      <w:rPr>
        <w:noProof/>
      </w:rPr>
      <w:t xml:space="preserve"> </w:t>
    </w:r>
  </w:p>
  <w:p w14:paraId="1EA2CA57" w14:textId="4F4FFDC0" w:rsidR="00314D78" w:rsidRDefault="00314D78" w:rsidP="00314D78">
    <w:pPr>
      <w:pStyle w:val="Koptekst"/>
      <w:tabs>
        <w:tab w:val="clear" w:pos="4536"/>
        <w:tab w:val="clear" w:pos="9072"/>
        <w:tab w:val="left" w:pos="1560"/>
        <w:tab w:val="left" w:pos="6060"/>
      </w:tabs>
    </w:pPr>
    <w:r>
      <w:t>Project:</w:t>
    </w:r>
    <w:r w:rsidR="00077EF3">
      <w:tab/>
      <w:t>Groot onderhoud asfalt 2021-2024</w:t>
    </w:r>
  </w:p>
  <w:p w14:paraId="66393AF4" w14:textId="11EEDFF7" w:rsidR="00314D78" w:rsidRDefault="00314D78" w:rsidP="00F731A6">
    <w:pPr>
      <w:pStyle w:val="Koptekst"/>
      <w:tabs>
        <w:tab w:val="left" w:pos="1560"/>
      </w:tabs>
    </w:pPr>
    <w:r>
      <w:t>Besteknummer:</w:t>
    </w:r>
    <w:r>
      <w:tab/>
    </w:r>
    <w:r w:rsidR="00077EF3">
      <w:t>I.21.0010</w:t>
    </w:r>
  </w:p>
  <w:p w14:paraId="3C978A31" w14:textId="60C7191F" w:rsidR="00314D78" w:rsidRDefault="00314D78" w:rsidP="00F731A6">
    <w:pPr>
      <w:pStyle w:val="Koptekst"/>
      <w:tabs>
        <w:tab w:val="left" w:pos="1560"/>
      </w:tabs>
    </w:pPr>
    <w:r>
      <w:t>Versie:</w:t>
    </w:r>
    <w:r>
      <w:tab/>
      <w:t>01</w:t>
    </w:r>
  </w:p>
  <w:p w14:paraId="1C9D54B1" w14:textId="5E26EB74" w:rsidR="00314D78" w:rsidRPr="00314D78" w:rsidRDefault="00314D78" w:rsidP="00F731A6">
    <w:pPr>
      <w:pStyle w:val="Koptekst"/>
      <w:tabs>
        <w:tab w:val="left" w:pos="1560"/>
      </w:tabs>
      <w:rPr>
        <w:b/>
      </w:rPr>
    </w:pPr>
    <w:r>
      <w:t>Datum:</w:t>
    </w:r>
    <w:r>
      <w:tab/>
    </w:r>
    <w:r w:rsidR="00077EF3">
      <w:t>2</w:t>
    </w:r>
    <w:r w:rsidR="00D95887">
      <w:t>0</w:t>
    </w:r>
    <w:r w:rsidR="00077EF3">
      <w:t>-0</w:t>
    </w:r>
    <w:r w:rsidR="00D95887">
      <w:t>5</w:t>
    </w:r>
    <w:r w:rsidR="00077EF3">
      <w:t>-2021</w:t>
    </w:r>
  </w:p>
  <w:p w14:paraId="5AC6CA70" w14:textId="77777777" w:rsidR="00314D78" w:rsidRDefault="00314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F4C88"/>
    <w:multiLevelType w:val="multilevel"/>
    <w:tmpl w:val="4BA08E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41AA46E0"/>
    <w:multiLevelType w:val="hybridMultilevel"/>
    <w:tmpl w:val="BE463F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C31774"/>
    <w:multiLevelType w:val="multilevel"/>
    <w:tmpl w:val="CC0446E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38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EF3"/>
    <w:rsid w:val="00003AC4"/>
    <w:rsid w:val="00022F4F"/>
    <w:rsid w:val="000513E2"/>
    <w:rsid w:val="00077EF3"/>
    <w:rsid w:val="00095643"/>
    <w:rsid w:val="00166984"/>
    <w:rsid w:val="001969D5"/>
    <w:rsid w:val="00223714"/>
    <w:rsid w:val="002733B6"/>
    <w:rsid w:val="00296647"/>
    <w:rsid w:val="002F190E"/>
    <w:rsid w:val="00304251"/>
    <w:rsid w:val="00314D78"/>
    <w:rsid w:val="003B257F"/>
    <w:rsid w:val="003E54F7"/>
    <w:rsid w:val="0047631D"/>
    <w:rsid w:val="004A6454"/>
    <w:rsid w:val="00505445"/>
    <w:rsid w:val="00517946"/>
    <w:rsid w:val="00584359"/>
    <w:rsid w:val="005A2C64"/>
    <w:rsid w:val="005C0A62"/>
    <w:rsid w:val="00604111"/>
    <w:rsid w:val="00652A7C"/>
    <w:rsid w:val="006F17CE"/>
    <w:rsid w:val="0073265A"/>
    <w:rsid w:val="007F71BC"/>
    <w:rsid w:val="00905C4B"/>
    <w:rsid w:val="00920CF2"/>
    <w:rsid w:val="009A02BA"/>
    <w:rsid w:val="009D0AA2"/>
    <w:rsid w:val="00A62446"/>
    <w:rsid w:val="00A94452"/>
    <w:rsid w:val="00B40AEC"/>
    <w:rsid w:val="00BD65FE"/>
    <w:rsid w:val="00C459BC"/>
    <w:rsid w:val="00C65BB9"/>
    <w:rsid w:val="00C70245"/>
    <w:rsid w:val="00C72638"/>
    <w:rsid w:val="00CA5828"/>
    <w:rsid w:val="00CB504E"/>
    <w:rsid w:val="00CD7390"/>
    <w:rsid w:val="00D46CE7"/>
    <w:rsid w:val="00D60866"/>
    <w:rsid w:val="00D95887"/>
    <w:rsid w:val="00DA4F6D"/>
    <w:rsid w:val="00E978EA"/>
    <w:rsid w:val="00EE6A0B"/>
    <w:rsid w:val="00F61FE2"/>
    <w:rsid w:val="00F731A6"/>
    <w:rsid w:val="00FA372B"/>
    <w:rsid w:val="00FC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ADFE31"/>
  <w15:docId w15:val="{98D1E32B-7789-42B6-B696-5A4BE56D6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73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31A6"/>
  </w:style>
  <w:style w:type="paragraph" w:styleId="Voettekst">
    <w:name w:val="footer"/>
    <w:basedOn w:val="Standaard"/>
    <w:link w:val="VoettekstChar"/>
    <w:uiPriority w:val="99"/>
    <w:unhideWhenUsed/>
    <w:rsid w:val="00F73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31A6"/>
  </w:style>
  <w:style w:type="paragraph" w:styleId="Ballontekst">
    <w:name w:val="Balloon Text"/>
    <w:basedOn w:val="Standaard"/>
    <w:link w:val="BallontekstChar"/>
    <w:uiPriority w:val="99"/>
    <w:semiHidden/>
    <w:unhideWhenUsed/>
    <w:rsid w:val="00F73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31A6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4A6454"/>
    <w:pPr>
      <w:ind w:left="720"/>
      <w:contextualSpacing/>
    </w:pPr>
  </w:style>
  <w:style w:type="table" w:styleId="Tabelraster">
    <w:name w:val="Table Grid"/>
    <w:basedOn w:val="Standaardtabel"/>
    <w:uiPriority w:val="59"/>
    <w:rsid w:val="00B40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HHWLD\Ruimte\IB\Projecten\H.20.840%20Voorbereiden%20GOA%202021%20(Maatregeltoets,%20raming%20en%20tekeningen)\Bestek\Aanbesteding%20gereed\VenG%20plan%20ontwerpfase%20VOORBEELD%20HHW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E38D5-2DBE-49E5-A189-15B89BD39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VenG plan ontwerpfase VOORBEELD HHW</Template>
  <TotalTime>43</TotalTime>
  <Pages>7</Pages>
  <Words>758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Heerhugowaard</Company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Mohammed Khalifa</dc:creator>
  <cp:lastModifiedBy>Mohammed Khalifa</cp:lastModifiedBy>
  <cp:revision>3</cp:revision>
  <cp:lastPrinted>2012-07-12T13:16:00Z</cp:lastPrinted>
  <dcterms:created xsi:type="dcterms:W3CDTF">2021-05-21T09:17:00Z</dcterms:created>
  <dcterms:modified xsi:type="dcterms:W3CDTF">2021-05-25T16:37:00Z</dcterms:modified>
</cp:coreProperties>
</file>