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17585" w14:textId="0973EF45" w:rsidR="00E16013" w:rsidRPr="00B776E7" w:rsidRDefault="00E16013" w:rsidP="00371612">
      <w:pPr>
        <w:pStyle w:val="Kop1"/>
        <w:numPr>
          <w:ilvl w:val="0"/>
          <w:numId w:val="0"/>
        </w:numPr>
        <w:ind w:left="1134" w:hanging="1134"/>
        <w:rPr>
          <w:color w:val="006EB9"/>
          <w:sz w:val="28"/>
          <w:szCs w:val="28"/>
          <w:lang w:eastAsia="nl-NL"/>
        </w:rPr>
      </w:pPr>
      <w:r w:rsidRPr="00B776E7">
        <w:rPr>
          <w:color w:val="006EB9"/>
          <w:sz w:val="28"/>
          <w:szCs w:val="28"/>
          <w:lang w:eastAsia="nl-NL"/>
        </w:rPr>
        <w:t xml:space="preserve">Bijlage </w:t>
      </w:r>
      <w:r w:rsidR="0097781E">
        <w:rPr>
          <w:color w:val="006EB9"/>
          <w:sz w:val="28"/>
          <w:szCs w:val="28"/>
          <w:lang w:eastAsia="nl-NL"/>
        </w:rPr>
        <w:t>5</w:t>
      </w:r>
      <w:r w:rsidR="00D568FF">
        <w:rPr>
          <w:color w:val="006EB9"/>
          <w:sz w:val="28"/>
          <w:szCs w:val="28"/>
          <w:lang w:eastAsia="nl-NL"/>
        </w:rPr>
        <w:t>a</w:t>
      </w:r>
      <w:r w:rsidR="00303086" w:rsidRPr="00B776E7">
        <w:rPr>
          <w:color w:val="006EB9"/>
          <w:sz w:val="28"/>
          <w:szCs w:val="28"/>
          <w:lang w:eastAsia="nl-NL"/>
        </w:rPr>
        <w:t xml:space="preserve"> </w:t>
      </w:r>
      <w:r w:rsidRPr="00B776E7">
        <w:rPr>
          <w:color w:val="006EB9"/>
          <w:sz w:val="28"/>
          <w:szCs w:val="28"/>
          <w:lang w:eastAsia="nl-NL"/>
        </w:rPr>
        <w:t xml:space="preserve">Verklaring Onderaanneming </w:t>
      </w:r>
    </w:p>
    <w:p w14:paraId="02217589" w14:textId="77777777" w:rsidR="00E16013" w:rsidRPr="00155734" w:rsidRDefault="00E16013" w:rsidP="00155734">
      <w:pPr>
        <w:ind w:left="0"/>
        <w:rPr>
          <w:rFonts w:ascii="Verdana" w:hAnsi="Verdana" w:cs="Arial"/>
          <w:sz w:val="16"/>
          <w:szCs w:val="16"/>
        </w:rPr>
      </w:pPr>
      <w:bookmarkStart w:id="0" w:name="_GoBack"/>
      <w:bookmarkEnd w:id="0"/>
    </w:p>
    <w:p w14:paraId="61340583" w14:textId="77777777" w:rsidR="002D7B06" w:rsidRPr="00390F99" w:rsidRDefault="002D7B06" w:rsidP="002D7B06">
      <w:pPr>
        <w:spacing w:line="280" w:lineRule="atLeast"/>
        <w:ind w:left="0"/>
        <w:jc w:val="both"/>
        <w:rPr>
          <w:rFonts w:ascii="Arial" w:hAnsi="Arial" w:cs="Arial"/>
        </w:rPr>
      </w:pPr>
      <w:r w:rsidRPr="00390F99">
        <w:rPr>
          <w:rFonts w:ascii="Arial" w:hAnsi="Arial" w:cs="Arial"/>
        </w:rPr>
        <w:t>ONDERGETEKENDE</w:t>
      </w:r>
      <w:r>
        <w:rPr>
          <w:rFonts w:ascii="Arial" w:hAnsi="Arial" w:cs="Arial"/>
        </w:rPr>
        <w:t>N</w:t>
      </w:r>
      <w:r w:rsidRPr="00390F99">
        <w:rPr>
          <w:rFonts w:ascii="Arial" w:hAnsi="Arial" w:cs="Arial"/>
        </w:rPr>
        <w:t>, HANDELEND ALS RECHTSGELDIG VERTEGENWOORDIGER</w:t>
      </w:r>
      <w:r>
        <w:rPr>
          <w:rFonts w:ascii="Arial" w:hAnsi="Arial" w:cs="Arial"/>
        </w:rPr>
        <w:t>S</w:t>
      </w:r>
      <w:r w:rsidRPr="00390F99">
        <w:rPr>
          <w:rFonts w:ascii="Arial" w:hAnsi="Arial" w:cs="Arial"/>
        </w:rPr>
        <w:t xml:space="preserve"> VAN:</w:t>
      </w:r>
    </w:p>
    <w:p w14:paraId="6A85C364" w14:textId="77777777" w:rsidR="00442883" w:rsidRDefault="00442883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38F0484" w14:textId="391AAAB5" w:rsidR="002866F9" w:rsidRDefault="00401870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 xml:space="preserve">Hierbij </w:t>
      </w:r>
      <w:r w:rsidRPr="008B7B91">
        <w:rPr>
          <w:rFonts w:ascii="Arial" w:hAnsi="Arial" w:cs="Arial"/>
          <w:bCs/>
        </w:rPr>
        <w:t>verklaren ondergetekenden dat bij gunning van de opdracht ‘</w:t>
      </w:r>
      <w:r w:rsidR="008B7B91" w:rsidRPr="008B7B91">
        <w:rPr>
          <w:rFonts w:ascii="Arial" w:hAnsi="Arial" w:cs="Arial"/>
          <w:bCs/>
        </w:rPr>
        <w:t>“Werktuigbouwkundig &amp; Elektrotechnisch Beheer en Onderhoud t.b.v. GVB Vastgoed” met kenmerk 2019-13</w:t>
      </w:r>
      <w:r w:rsidRPr="008B7B91">
        <w:rPr>
          <w:rFonts w:ascii="Arial" w:hAnsi="Arial" w:cs="Arial"/>
          <w:bCs/>
        </w:rPr>
        <w:t xml:space="preserve"> aan </w:t>
      </w:r>
      <w:r w:rsidR="008B7B91">
        <w:rPr>
          <w:rFonts w:ascii="Arial" w:hAnsi="Arial" w:cs="Arial"/>
          <w:bCs/>
        </w:rPr>
        <w:t>Gegadigde</w:t>
      </w:r>
      <w:r w:rsidR="005B5A98" w:rsidRPr="008B7B91">
        <w:rPr>
          <w:rFonts w:ascii="Arial" w:hAnsi="Arial" w:cs="Arial"/>
          <w:bCs/>
        </w:rPr>
        <w:t>:</w:t>
      </w:r>
    </w:p>
    <w:p w14:paraId="37A34707" w14:textId="77777777" w:rsidR="002866F9" w:rsidRDefault="002866F9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</w:p>
    <w:p w14:paraId="2A1BC607" w14:textId="636AE8B2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Op grond van het beroep op derden in artikel 6.2 Eigen Verklaring, dat inschrijver beschikt of middels de Onderaannemer kan beschikken, over alle noodzakelijke middelen, welke voor de uitvoering nodig zijn;</w:t>
      </w:r>
    </w:p>
    <w:p w14:paraId="0688C015" w14:textId="47667811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uitvoering geheel overeenkomstig het beschreven in het Beschrijvend document wordt verricht;</w:t>
      </w:r>
    </w:p>
    <w:p w14:paraId="473D8852" w14:textId="2BB4A48C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Inschrijver hoofdelijke aansprakelijkheid aanvaardt;</w:t>
      </w:r>
    </w:p>
    <w:p w14:paraId="4F676973" w14:textId="79A68690" w:rsidR="00801AC2" w:rsidRPr="00801AC2" w:rsidRDefault="00801AC2" w:rsidP="00801AC2">
      <w:pPr>
        <w:pStyle w:val="Lijstalinea"/>
        <w:numPr>
          <w:ilvl w:val="0"/>
          <w:numId w:val="15"/>
        </w:numPr>
        <w:spacing w:line="280" w:lineRule="atLeast"/>
        <w:jc w:val="both"/>
        <w:rPr>
          <w:rFonts w:ascii="Arial" w:hAnsi="Arial" w:cs="Arial"/>
          <w:bCs/>
        </w:rPr>
      </w:pPr>
      <w:r w:rsidRPr="00801AC2">
        <w:rPr>
          <w:rFonts w:ascii="Arial" w:hAnsi="Arial" w:cs="Arial"/>
          <w:bCs/>
        </w:rPr>
        <w:t>De volgende werkzaamheden door Onderaannemer(s) worden verricht:</w:t>
      </w:r>
    </w:p>
    <w:p w14:paraId="72CCDDBE" w14:textId="77777777" w:rsidR="00801AC2" w:rsidRDefault="00801AC2" w:rsidP="00801AC2">
      <w:pPr>
        <w:spacing w:line="280" w:lineRule="atLeast"/>
        <w:ind w:left="0"/>
        <w:jc w:val="both"/>
        <w:rPr>
          <w:rFonts w:ascii="Arial" w:hAnsi="Arial" w:cs="Arial"/>
          <w:bCs/>
        </w:rPr>
      </w:pPr>
    </w:p>
    <w:p w14:paraId="0A5C696D" w14:textId="77777777" w:rsidR="00960E88" w:rsidRDefault="00960E88" w:rsidP="00C77649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5D717BCE" w14:textId="17F4187E" w:rsidR="00401870" w:rsidRPr="003B69E3" w:rsidRDefault="00FA3025" w:rsidP="00C77649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="00401870" w:rsidRPr="003B69E3">
        <w:rPr>
          <w:rFonts w:ascii="Arial" w:hAnsi="Arial" w:cs="Arial"/>
          <w:b/>
          <w:bCs/>
        </w:rPr>
        <w:t xml:space="preserve"> 1</w:t>
      </w:r>
      <w:r w:rsidR="00401870">
        <w:rPr>
          <w:rFonts w:ascii="Arial" w:hAnsi="Arial" w:cs="Arial"/>
          <w:b/>
          <w:bCs/>
        </w:rPr>
        <w:t>*</w:t>
      </w:r>
    </w:p>
    <w:p w14:paraId="65A7790E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64DC0B84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68B2A356" w14:textId="77777777" w:rsidR="00401870" w:rsidRPr="00125329" w:rsidRDefault="00401870" w:rsidP="00C77649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28311906" w14:textId="222542A3" w:rsidR="00401870" w:rsidRDefault="00401870" w:rsidP="00C77649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 w:rsidR="00511EBF"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 w:rsidR="00AF553F">
        <w:rPr>
          <w:rFonts w:ascii="Arial" w:hAnsi="Arial" w:cs="Arial"/>
          <w:i/>
        </w:rPr>
        <w:t xml:space="preserve">zijnde </w:t>
      </w:r>
      <w:r w:rsidR="00AF553F" w:rsidRPr="00960E88">
        <w:rPr>
          <w:rFonts w:ascii="Arial" w:hAnsi="Arial" w:cs="Arial"/>
          <w:i/>
          <w:highlight w:val="yellow"/>
        </w:rPr>
        <w:t>XX</w:t>
      </w:r>
      <w:r w:rsidR="00511EBF"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7E99BB8A" w14:textId="77777777" w:rsidR="00401870" w:rsidRDefault="00401870" w:rsidP="00511EBF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6ABC9E75" w14:textId="77777777" w:rsidR="00401870" w:rsidRPr="00125329" w:rsidRDefault="00401870" w:rsidP="00511EBF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117DC1F" w14:textId="77777777" w:rsidR="00401870" w:rsidRPr="00125329" w:rsidRDefault="00401870" w:rsidP="00511EBF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6B64877F" w14:textId="77777777" w:rsidR="00401870" w:rsidRPr="00125329" w:rsidRDefault="00401870" w:rsidP="00511EBF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6A466FBE" w14:textId="77777777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60D01C19" w14:textId="7B394AAC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7780FB03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7C270F21" w14:textId="1645314C" w:rsidR="002E0F27" w:rsidRPr="003B69E3" w:rsidRDefault="002E0F27" w:rsidP="002E0F27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2*</w:t>
      </w:r>
    </w:p>
    <w:p w14:paraId="017C7036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1DE9679D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1E38BB05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016B6AA7" w14:textId="75119421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10E72A80" w14:textId="77777777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0F563793" w14:textId="77777777" w:rsidR="002E0F27" w:rsidRPr="00125329" w:rsidRDefault="002E0F27" w:rsidP="002E0F27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799EB92C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5932C4B8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5FF2AEC1" w14:textId="77777777" w:rsidR="002E0F27" w:rsidRDefault="002E0F27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09DFA4A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2E1FA98D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2F75358C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4E7C4EF4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6A768F69" w14:textId="77777777" w:rsidR="00960E88" w:rsidRDefault="00960E88" w:rsidP="002E0F27">
      <w:pPr>
        <w:spacing w:line="288" w:lineRule="auto"/>
        <w:ind w:left="0"/>
        <w:rPr>
          <w:rFonts w:ascii="Arial" w:hAnsi="Arial" w:cs="Arial"/>
          <w:b/>
          <w:bCs/>
        </w:rPr>
      </w:pPr>
    </w:p>
    <w:p w14:paraId="0AE62A69" w14:textId="250E2575" w:rsidR="002E0F27" w:rsidRPr="003B69E3" w:rsidRDefault="002E0F27" w:rsidP="002E0F27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lastRenderedPageBreak/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3*</w:t>
      </w:r>
    </w:p>
    <w:p w14:paraId="3AF5B298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7ED150C0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3F13C64B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74AAFE7D" w14:textId="2A9EA971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 w:rsidR="00960E88"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5EF1FA0B" w14:textId="77777777" w:rsidR="002E0F27" w:rsidRDefault="002E0F27" w:rsidP="002E0F27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041262EC" w14:textId="77777777" w:rsidR="002E0F27" w:rsidRPr="00125329" w:rsidRDefault="002E0F27" w:rsidP="002E0F27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5069B2ED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02021AF9" w14:textId="77777777" w:rsidR="002E0F27" w:rsidRPr="00125329" w:rsidRDefault="002E0F27" w:rsidP="002E0F27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74FE6AB4" w14:textId="77777777" w:rsidR="00401870" w:rsidRDefault="0040187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073AAFB6" w14:textId="688E4D9D" w:rsidR="00944FA0" w:rsidRDefault="00944FA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4455485E" w14:textId="4D058362" w:rsidR="00944FA0" w:rsidRPr="003B69E3" w:rsidRDefault="00944FA0" w:rsidP="00944FA0">
      <w:pPr>
        <w:spacing w:line="288" w:lineRule="auto"/>
        <w:ind w:left="0"/>
        <w:rPr>
          <w:rFonts w:ascii="Arial" w:hAnsi="Arial" w:cs="Arial"/>
          <w:b/>
          <w:bCs/>
        </w:rPr>
      </w:pPr>
      <w:r w:rsidRPr="00FA3025">
        <w:rPr>
          <w:rFonts w:ascii="Arial" w:hAnsi="Arial" w:cs="Arial"/>
          <w:b/>
          <w:bCs/>
        </w:rPr>
        <w:t>Onderaannemer</w:t>
      </w:r>
      <w:r w:rsidRPr="003B69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4*</w:t>
      </w:r>
    </w:p>
    <w:p w14:paraId="16C620D5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Naam: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………………………………………</w:t>
      </w:r>
    </w:p>
    <w:p w14:paraId="49E64752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Functie: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</w:t>
      </w:r>
    </w:p>
    <w:p w14:paraId="224AFA9E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Bedrijf: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……………………………………...</w:t>
      </w:r>
    </w:p>
    <w:p w14:paraId="317D5378" w14:textId="77777777" w:rsidR="00944FA0" w:rsidRDefault="00944FA0" w:rsidP="00944FA0">
      <w:pPr>
        <w:spacing w:line="360" w:lineRule="auto"/>
        <w:ind w:left="0"/>
        <w:rPr>
          <w:rFonts w:ascii="Arial" w:hAnsi="Arial" w:cs="Arial"/>
          <w:i/>
        </w:rPr>
      </w:pPr>
      <w:r w:rsidRPr="00125329">
        <w:rPr>
          <w:rFonts w:ascii="Arial" w:hAnsi="Arial" w:cs="Arial"/>
          <w:i/>
        </w:rPr>
        <w:t xml:space="preserve">Deze </w:t>
      </w:r>
      <w:r>
        <w:rPr>
          <w:rFonts w:ascii="Arial" w:hAnsi="Arial" w:cs="Arial"/>
          <w:i/>
        </w:rPr>
        <w:t>Onderaannemer</w:t>
      </w:r>
      <w:r w:rsidRPr="00125329">
        <w:rPr>
          <w:rFonts w:ascii="Arial" w:hAnsi="Arial" w:cs="Arial"/>
          <w:i/>
        </w:rPr>
        <w:t xml:space="preserve"> zal de volgende werkzaamheden</w:t>
      </w:r>
      <w:r>
        <w:rPr>
          <w:rFonts w:ascii="Arial" w:hAnsi="Arial" w:cs="Arial"/>
          <w:i/>
        </w:rPr>
        <w:t>,</w:t>
      </w:r>
      <w:r w:rsidRPr="0012532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zijnde </w:t>
      </w:r>
      <w:r w:rsidRPr="00960E88">
        <w:rPr>
          <w:rFonts w:ascii="Arial" w:hAnsi="Arial" w:cs="Arial"/>
          <w:i/>
          <w:highlight w:val="yellow"/>
        </w:rPr>
        <w:t>XX</w:t>
      </w:r>
      <w:r>
        <w:rPr>
          <w:rFonts w:ascii="Arial" w:hAnsi="Arial" w:cs="Arial"/>
          <w:i/>
        </w:rPr>
        <w:t xml:space="preserve">% van de totale werkzaamheden, </w:t>
      </w:r>
      <w:r w:rsidRPr="00125329">
        <w:rPr>
          <w:rFonts w:ascii="Arial" w:hAnsi="Arial" w:cs="Arial"/>
          <w:i/>
        </w:rPr>
        <w:t>voor haar rekening nemen</w:t>
      </w:r>
      <w:r>
        <w:rPr>
          <w:rFonts w:ascii="Arial" w:hAnsi="Arial" w:cs="Arial"/>
          <w:i/>
        </w:rPr>
        <w:t>:</w:t>
      </w:r>
    </w:p>
    <w:p w14:paraId="2FF7F4CB" w14:textId="77777777" w:rsidR="00944FA0" w:rsidRDefault="00944FA0" w:rsidP="00944FA0">
      <w:pPr>
        <w:spacing w:line="36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5676CD30" w14:textId="77777777" w:rsidR="00944FA0" w:rsidRPr="00125329" w:rsidRDefault="00944FA0" w:rsidP="00944FA0">
      <w:pPr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26AA822E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Datum: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……………………………………..</w:t>
      </w:r>
      <w:r w:rsidRPr="00125329">
        <w:rPr>
          <w:rFonts w:ascii="Arial" w:hAnsi="Arial" w:cs="Arial"/>
          <w:i/>
        </w:rPr>
        <w:t>.</w:t>
      </w:r>
    </w:p>
    <w:p w14:paraId="7650ED15" w14:textId="77777777" w:rsidR="00944FA0" w:rsidRPr="00125329" w:rsidRDefault="00944FA0" w:rsidP="00944FA0">
      <w:pPr>
        <w:spacing w:line="288" w:lineRule="auto"/>
        <w:ind w:left="0"/>
        <w:rPr>
          <w:rFonts w:ascii="Arial" w:hAnsi="Arial" w:cs="Arial"/>
        </w:rPr>
      </w:pPr>
      <w:r w:rsidRPr="00125329">
        <w:rPr>
          <w:rFonts w:ascii="Arial" w:hAnsi="Arial" w:cs="Arial"/>
        </w:rPr>
        <w:t>Handtekening:</w:t>
      </w:r>
      <w:r w:rsidRPr="00125329">
        <w:rPr>
          <w:rFonts w:ascii="Arial" w:hAnsi="Arial" w:cs="Arial"/>
          <w:i/>
        </w:rPr>
        <w:t xml:space="preserve"> ………………………………………………………………………</w:t>
      </w:r>
      <w:r>
        <w:rPr>
          <w:rFonts w:ascii="Arial" w:hAnsi="Arial" w:cs="Arial"/>
          <w:i/>
        </w:rPr>
        <w:t>…………………………….</w:t>
      </w:r>
      <w:r w:rsidRPr="00125329">
        <w:rPr>
          <w:rFonts w:ascii="Arial" w:hAnsi="Arial" w:cs="Arial"/>
          <w:i/>
        </w:rPr>
        <w:t>.</w:t>
      </w:r>
    </w:p>
    <w:p w14:paraId="364470A7" w14:textId="04225346" w:rsidR="00944FA0" w:rsidRDefault="00944FA0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33E14BFE" w14:textId="652D2584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1005156B" w14:textId="2E1362E5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351E5" w14:paraId="6DE5C557" w14:textId="77777777" w:rsidTr="00A83AD3">
        <w:tc>
          <w:tcPr>
            <w:tcW w:w="4678" w:type="dxa"/>
          </w:tcPr>
          <w:p w14:paraId="11B528AA" w14:textId="177C971E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Inschrijver:</w:t>
            </w:r>
          </w:p>
        </w:tc>
      </w:tr>
      <w:tr w:rsidR="003351E5" w14:paraId="66CEE13C" w14:textId="77777777" w:rsidTr="00A83AD3">
        <w:tc>
          <w:tcPr>
            <w:tcW w:w="4678" w:type="dxa"/>
          </w:tcPr>
          <w:p w14:paraId="22D094AA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E4138D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1E5" w14:paraId="08134EA5" w14:textId="77777777" w:rsidTr="00A83AD3">
        <w:tc>
          <w:tcPr>
            <w:tcW w:w="4678" w:type="dxa"/>
          </w:tcPr>
          <w:p w14:paraId="29A3B2E9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3351E5" w14:paraId="207690B7" w14:textId="77777777" w:rsidTr="00A83AD3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3351E5" w14:paraId="4D460CB3" w14:textId="77777777" w:rsidTr="00A83AD3">
              <w:tc>
                <w:tcPr>
                  <w:tcW w:w="4678" w:type="dxa"/>
                </w:tcPr>
                <w:p w14:paraId="67BCB3AE" w14:textId="77777777" w:rsidR="003351E5" w:rsidRDefault="003351E5" w:rsidP="00A83AD3">
                  <w:pPr>
                    <w:pStyle w:val="Geenafstand"/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3351E5" w14:paraId="361FDA1C" w14:textId="77777777" w:rsidTr="00A83AD3">
              <w:tc>
                <w:tcPr>
                  <w:tcW w:w="4678" w:type="dxa"/>
                </w:tcPr>
                <w:p w14:paraId="13621DD9" w14:textId="77777777" w:rsidR="003351E5" w:rsidRDefault="003351E5" w:rsidP="00A83AD3">
                  <w:pPr>
                    <w:pStyle w:val="Geenafstand"/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7EFF3A90" w14:textId="77777777" w:rsidR="003351E5" w:rsidRDefault="003351E5" w:rsidP="00A83AD3">
            <w:pPr>
              <w:pStyle w:val="Geenafstand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C5A76F" w14:textId="006103F1" w:rsidR="003351E5" w:rsidRDefault="003351E5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p w14:paraId="0D5562CC" w14:textId="77777777" w:rsidR="00F447FF" w:rsidRDefault="00F447FF" w:rsidP="00F447FF">
      <w:pPr>
        <w:ind w:left="0"/>
        <w:rPr>
          <w:rFonts w:ascii="Arial" w:hAnsi="Arial" w:cs="Arial"/>
        </w:rPr>
      </w:pPr>
    </w:p>
    <w:p w14:paraId="07DEB3C0" w14:textId="77777777" w:rsidR="00F447FF" w:rsidRDefault="00F447FF" w:rsidP="00F447FF">
      <w:pPr>
        <w:ind w:left="0"/>
        <w:rPr>
          <w:rFonts w:ascii="Arial" w:hAnsi="Arial" w:cs="Arial"/>
        </w:rPr>
      </w:pPr>
    </w:p>
    <w:p w14:paraId="63C4BF9E" w14:textId="7F37813B" w:rsidR="00F447FF" w:rsidRPr="003B69E3" w:rsidRDefault="00F447FF" w:rsidP="00F447FF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3B69E3">
        <w:rPr>
          <w:rFonts w:ascii="Arial" w:hAnsi="Arial" w:cs="Arial"/>
        </w:rPr>
        <w:t xml:space="preserve">Dit formulier is uit te breiden indien er sprake is van meer dan </w:t>
      </w:r>
      <w:r>
        <w:rPr>
          <w:rFonts w:ascii="Arial" w:hAnsi="Arial" w:cs="Arial"/>
        </w:rPr>
        <w:t>4 onderaannemers</w:t>
      </w:r>
      <w:r w:rsidRPr="003B69E3">
        <w:rPr>
          <w:rFonts w:ascii="Arial" w:hAnsi="Arial" w:cs="Arial"/>
        </w:rPr>
        <w:t>.</w:t>
      </w:r>
    </w:p>
    <w:p w14:paraId="24E0EBDA" w14:textId="77777777" w:rsidR="00F447FF" w:rsidRDefault="00F447FF" w:rsidP="00155734">
      <w:pPr>
        <w:spacing w:line="240" w:lineRule="atLeast"/>
        <w:ind w:left="0"/>
        <w:rPr>
          <w:rFonts w:ascii="Verdana" w:hAnsi="Verdana" w:cs="Arial"/>
          <w:sz w:val="16"/>
          <w:szCs w:val="16"/>
        </w:rPr>
      </w:pPr>
    </w:p>
    <w:sectPr w:rsidR="00F447FF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CDE3D" w14:textId="77777777" w:rsidR="009E59A8" w:rsidRDefault="009E59A8">
      <w:r>
        <w:separator/>
      </w:r>
    </w:p>
  </w:endnote>
  <w:endnote w:type="continuationSeparator" w:id="0">
    <w:p w14:paraId="1B2444C6" w14:textId="77777777" w:rsidR="009E59A8" w:rsidRDefault="009E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B" w14:textId="77777777" w:rsidR="00F3697D" w:rsidRPr="00F3697D" w:rsidRDefault="00F3697D">
    <w:pPr>
      <w:pStyle w:val="Voettekst"/>
      <w:rPr>
        <w:rFonts w:ascii="Verdana" w:hAnsi="Verdana"/>
        <w:szCs w:val="16"/>
      </w:rPr>
    </w:pPr>
    <w:r w:rsidRPr="00F3697D">
      <w:rPr>
        <w:rFonts w:ascii="Verdana" w:hAnsi="Verdana"/>
        <w:szCs w:val="16"/>
      </w:rPr>
      <w:tab/>
    </w:r>
    <w:sdt>
      <w:sdtPr>
        <w:rPr>
          <w:rFonts w:ascii="Verdana" w:hAnsi="Verdana"/>
          <w:szCs w:val="16"/>
        </w:rPr>
        <w:id w:val="-251844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Verdana" w:hAnsi="Verdana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F3697D">
              <w:rPr>
                <w:rFonts w:ascii="Verdana" w:hAnsi="Verdana"/>
                <w:szCs w:val="16"/>
              </w:rPr>
              <w:t xml:space="preserve">Pagina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PAGE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2D00EE">
              <w:rPr>
                <w:rFonts w:ascii="Verdana" w:hAnsi="Verdana"/>
                <w:b/>
                <w:bCs/>
                <w:szCs w:val="16"/>
              </w:rPr>
              <w:t>1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  <w:r w:rsidRPr="00F3697D">
              <w:rPr>
                <w:rFonts w:ascii="Verdana" w:hAnsi="Verdana"/>
                <w:szCs w:val="16"/>
              </w:rPr>
              <w:t xml:space="preserve"> van 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begin"/>
            </w:r>
            <w:r w:rsidRPr="00F3697D">
              <w:rPr>
                <w:rFonts w:ascii="Verdana" w:hAnsi="Verdana"/>
                <w:b/>
                <w:bCs/>
                <w:szCs w:val="16"/>
              </w:rPr>
              <w:instrText>NUMPAGES</w:instrTex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separate"/>
            </w:r>
            <w:r w:rsidR="002D00EE">
              <w:rPr>
                <w:rFonts w:ascii="Verdana" w:hAnsi="Verdana"/>
                <w:b/>
                <w:bCs/>
                <w:szCs w:val="16"/>
              </w:rPr>
              <w:t>2</w:t>
            </w:r>
            <w:r w:rsidRPr="00F3697D">
              <w:rPr>
                <w:rFonts w:ascii="Verdana" w:hAnsi="Verdana"/>
                <w:b/>
                <w:bCs/>
                <w:szCs w:val="16"/>
              </w:rPr>
              <w:fldChar w:fldCharType="end"/>
            </w:r>
          </w:sdtContent>
        </w:sdt>
      </w:sdtContent>
    </w:sdt>
  </w:p>
  <w:p w14:paraId="0221761C" w14:textId="77777777" w:rsidR="00992F9A" w:rsidRPr="00F3697D" w:rsidRDefault="00992F9A" w:rsidP="00F369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C56BF" w14:textId="77777777" w:rsidR="009E59A8" w:rsidRDefault="009E59A8">
      <w:r>
        <w:separator/>
      </w:r>
    </w:p>
  </w:footnote>
  <w:footnote w:type="continuationSeparator" w:id="0">
    <w:p w14:paraId="7F5FE8FD" w14:textId="77777777" w:rsidR="009E59A8" w:rsidRDefault="009E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9" w14:textId="77777777" w:rsidR="00547EF7" w:rsidRDefault="00D568FF">
    <w:pPr>
      <w:pStyle w:val="Koptekst"/>
    </w:pPr>
    <w:r>
      <w:pict w14:anchorId="022176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A" w14:textId="38CAD673" w:rsidR="00992F9A" w:rsidRPr="00303086" w:rsidRDefault="00C04699" w:rsidP="0005234C">
    <w:pPr>
      <w:ind w:left="0"/>
      <w:rPr>
        <w:rFonts w:ascii="Verdana" w:hAnsi="Verdana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6D2285FA" wp14:editId="2EC8CFDD">
          <wp:simplePos x="0" y="0"/>
          <wp:positionH relativeFrom="page">
            <wp:posOffset>0</wp:posOffset>
          </wp:positionH>
          <wp:positionV relativeFrom="page">
            <wp:posOffset>28575</wp:posOffset>
          </wp:positionV>
          <wp:extent cx="7565721" cy="1069530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044" cy="1070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086">
      <w:rPr>
        <w:rFonts w:ascii="Verdana" w:hAnsi="Verdana"/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1" locked="1" layoutInCell="0" allowOverlap="1" wp14:anchorId="0221761F" wp14:editId="02217620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547EF7" w:rsidRPr="007C0675" w14:paraId="02217626" w14:textId="77777777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14:paraId="02217625" w14:textId="77777777" w:rsidR="00547EF7" w:rsidRPr="007C0675" w:rsidRDefault="00975919" w:rsidP="00BD2569">
                                <w:pPr>
                                  <w:pStyle w:val="Watermerk"/>
                                </w:pPr>
                                <w:bookmarkStart w:id="1" w:name="Watermerk"/>
                                <w: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</w:tbl>
                        <w:p w14:paraId="02217627" w14:textId="77777777" w:rsidR="00547EF7" w:rsidRPr="007C0675" w:rsidRDefault="00547EF7" w:rsidP="00BD2569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1761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547EF7" w:rsidRPr="007C0675" w14:paraId="02217626" w14:textId="77777777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14:paraId="02217625" w14:textId="77777777" w:rsidR="00547EF7" w:rsidRPr="007C0675" w:rsidRDefault="00975919" w:rsidP="00BD2569">
                          <w:pPr>
                            <w:pStyle w:val="Watermerk"/>
                          </w:pPr>
                          <w:bookmarkStart w:id="2" w:name="Watermerk"/>
                          <w:r>
                            <w:t xml:space="preserve"> </w:t>
                          </w:r>
                          <w:bookmarkEnd w:id="2"/>
                        </w:p>
                      </w:tc>
                    </w:tr>
                  </w:tbl>
                  <w:p w14:paraId="02217627" w14:textId="77777777" w:rsidR="00547EF7" w:rsidRPr="007C0675" w:rsidRDefault="00547EF7" w:rsidP="00BD2569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D00EE">
      <w:rPr>
        <w:rFonts w:ascii="Verdana" w:hAnsi="Verdana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1761D" w14:textId="77777777" w:rsidR="00992F9A" w:rsidRDefault="00303086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02217623" wp14:editId="02217624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5A1FB1"/>
    <w:multiLevelType w:val="hybridMultilevel"/>
    <w:tmpl w:val="090A0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55734"/>
    <w:rsid w:val="00162202"/>
    <w:rsid w:val="00181108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866F9"/>
    <w:rsid w:val="002D00EE"/>
    <w:rsid w:val="002D7B06"/>
    <w:rsid w:val="002E0F27"/>
    <w:rsid w:val="002F7C45"/>
    <w:rsid w:val="0030069E"/>
    <w:rsid w:val="00303086"/>
    <w:rsid w:val="003351E5"/>
    <w:rsid w:val="00340577"/>
    <w:rsid w:val="00340D80"/>
    <w:rsid w:val="003468D6"/>
    <w:rsid w:val="00371612"/>
    <w:rsid w:val="00376947"/>
    <w:rsid w:val="003904AA"/>
    <w:rsid w:val="003C5B30"/>
    <w:rsid w:val="00401870"/>
    <w:rsid w:val="0043168D"/>
    <w:rsid w:val="004375DF"/>
    <w:rsid w:val="00442883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1EBF"/>
    <w:rsid w:val="00515176"/>
    <w:rsid w:val="005303AA"/>
    <w:rsid w:val="0054092F"/>
    <w:rsid w:val="00547EF7"/>
    <w:rsid w:val="00563229"/>
    <w:rsid w:val="005668DA"/>
    <w:rsid w:val="00580D2F"/>
    <w:rsid w:val="005B5A98"/>
    <w:rsid w:val="005B5C91"/>
    <w:rsid w:val="005D53CB"/>
    <w:rsid w:val="00613D1F"/>
    <w:rsid w:val="0062780F"/>
    <w:rsid w:val="0068071C"/>
    <w:rsid w:val="00682A3B"/>
    <w:rsid w:val="006914A6"/>
    <w:rsid w:val="00697B48"/>
    <w:rsid w:val="006A1856"/>
    <w:rsid w:val="006B7AB2"/>
    <w:rsid w:val="006F33BE"/>
    <w:rsid w:val="006F7AA2"/>
    <w:rsid w:val="0070290A"/>
    <w:rsid w:val="00702C81"/>
    <w:rsid w:val="00726572"/>
    <w:rsid w:val="0072743B"/>
    <w:rsid w:val="007865BC"/>
    <w:rsid w:val="007C0675"/>
    <w:rsid w:val="007D02A9"/>
    <w:rsid w:val="007E1C9C"/>
    <w:rsid w:val="00801AC2"/>
    <w:rsid w:val="0085009A"/>
    <w:rsid w:val="00866521"/>
    <w:rsid w:val="008712F9"/>
    <w:rsid w:val="008B7B91"/>
    <w:rsid w:val="008C18EE"/>
    <w:rsid w:val="008C2AD9"/>
    <w:rsid w:val="00944FA0"/>
    <w:rsid w:val="0096035E"/>
    <w:rsid w:val="00960E88"/>
    <w:rsid w:val="00975919"/>
    <w:rsid w:val="0097781E"/>
    <w:rsid w:val="00992F9A"/>
    <w:rsid w:val="00994324"/>
    <w:rsid w:val="009D1847"/>
    <w:rsid w:val="009E59A8"/>
    <w:rsid w:val="00A32F2C"/>
    <w:rsid w:val="00A43786"/>
    <w:rsid w:val="00A575AE"/>
    <w:rsid w:val="00A7141D"/>
    <w:rsid w:val="00A76CA0"/>
    <w:rsid w:val="00AF553F"/>
    <w:rsid w:val="00B776E7"/>
    <w:rsid w:val="00B87CBE"/>
    <w:rsid w:val="00BA0DCB"/>
    <w:rsid w:val="00BA6308"/>
    <w:rsid w:val="00BD2569"/>
    <w:rsid w:val="00C04699"/>
    <w:rsid w:val="00C136ED"/>
    <w:rsid w:val="00C516FA"/>
    <w:rsid w:val="00C6457F"/>
    <w:rsid w:val="00C77649"/>
    <w:rsid w:val="00CA22E1"/>
    <w:rsid w:val="00CB5BA5"/>
    <w:rsid w:val="00D324A4"/>
    <w:rsid w:val="00D568FF"/>
    <w:rsid w:val="00D57B2F"/>
    <w:rsid w:val="00D62A13"/>
    <w:rsid w:val="00D75334"/>
    <w:rsid w:val="00DB3E72"/>
    <w:rsid w:val="00DB43D6"/>
    <w:rsid w:val="00DF2428"/>
    <w:rsid w:val="00E16013"/>
    <w:rsid w:val="00E428B4"/>
    <w:rsid w:val="00E7005D"/>
    <w:rsid w:val="00E947C7"/>
    <w:rsid w:val="00EA3CB7"/>
    <w:rsid w:val="00EB7073"/>
    <w:rsid w:val="00F01D18"/>
    <w:rsid w:val="00F125EE"/>
    <w:rsid w:val="00F3697D"/>
    <w:rsid w:val="00F447FF"/>
    <w:rsid w:val="00F84BCA"/>
    <w:rsid w:val="00FA3025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2217585"/>
  <w15:docId w15:val="{378CE3E5-9164-47A4-8CAF-392DEF4B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44FA0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F3697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801AC2"/>
    <w:pPr>
      <w:ind w:left="720"/>
      <w:contextualSpacing/>
    </w:pPr>
  </w:style>
  <w:style w:type="paragraph" w:styleId="Geenafstand">
    <w:name w:val="No Spacing"/>
    <w:uiPriority w:val="1"/>
    <w:qFormat/>
    <w:rsid w:val="003351E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51B119-F40B-4A01-8958-DA53F335E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19FF3-6703-4F74-A3EE-931E50145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54f9a-0963-483f-a00f-8ee3e9955b64"/>
    <ds:schemaRef ds:uri="9f8973fb-b00f-42d2-bc39-f749c2d58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AD9CCB-3BC8-4334-A79E-0D9515561383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6754f9a-0963-483f-a00f-8ee3e9955b64"/>
    <ds:schemaRef ds:uri="http://schemas.openxmlformats.org/package/2006/metadata/core-properties"/>
    <ds:schemaRef ds:uri="9f8973fb-b00f-42d2-bc39-f749c2d5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15</TotalTime>
  <Pages>2</Pages>
  <Words>443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bmRapportTitel</vt:lpstr>
      <vt:lpstr>bmRapportTitel</vt:lpstr>
    </vt:vector>
  </TitlesOfParts>
  <Company>Symeko Datasystems bv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creator>Mathieu, D</dc:creator>
  <cp:lastModifiedBy>Tahamata, Livio</cp:lastModifiedBy>
  <cp:revision>31</cp:revision>
  <cp:lastPrinted>2009-06-16T11:41:00Z</cp:lastPrinted>
  <dcterms:created xsi:type="dcterms:W3CDTF">2014-07-22T06:18:00Z</dcterms:created>
  <dcterms:modified xsi:type="dcterms:W3CDTF">2021-08-23T10:24:00Z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0x0101009AA214559FFCF941B5C91285E871435E</vt:lpwstr>
  </property>
  <property fmtid="{D5CDD505-2E9C-101B-9397-08002B2CF9AE}" pid="8" name="Order">
    <vt:r8>6200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