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E6599" w14:textId="735372D9" w:rsidR="005A0157" w:rsidRPr="005A0157" w:rsidRDefault="005A0157" w:rsidP="005A0157">
      <w:pPr>
        <w:pStyle w:val="Kop1"/>
      </w:pPr>
      <w:r>
        <w:t>B</w:t>
      </w:r>
      <w:r w:rsidR="00254E73">
        <w:t>IJLAGE</w:t>
      </w:r>
      <w:r>
        <w:t xml:space="preserve"> </w:t>
      </w:r>
      <w:r w:rsidR="006E3E19">
        <w:t>03</w:t>
      </w:r>
      <w:r w:rsidR="00254E73">
        <w:t xml:space="preserve"> </w:t>
      </w:r>
      <w:r w:rsidR="00721E8E">
        <w:t>–</w:t>
      </w:r>
      <w:r w:rsidR="00254E73">
        <w:t xml:space="preserve"> </w:t>
      </w:r>
      <w:r>
        <w:t>Akkoordverklaring</w:t>
      </w:r>
      <w:r w:rsidR="00721E8E">
        <w:t xml:space="preserve"> bij </w:t>
      </w:r>
      <w:r w:rsidR="00CC1793">
        <w:t>i</w:t>
      </w:r>
      <w:r w:rsidR="00721E8E">
        <w:t>nschrijving</w:t>
      </w:r>
      <w:r w:rsidR="00DA3FD8">
        <w:t xml:space="preserve"> </w:t>
      </w:r>
    </w:p>
    <w:p w14:paraId="6D7C951E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F718786" w14:textId="5BAC1C03" w:rsidR="005A0157" w:rsidRPr="005A0157" w:rsidRDefault="005A0157" w:rsidP="005A0157">
      <w:pPr>
        <w:rPr>
          <w:rFonts w:ascii="Century Gothic" w:hAnsi="Century Gothic" w:cs="Times New Roman"/>
          <w:b/>
          <w:sz w:val="20"/>
          <w:szCs w:val="20"/>
        </w:rPr>
      </w:pPr>
      <w:r w:rsidRPr="005A0157">
        <w:rPr>
          <w:rFonts w:ascii="Century Gothic" w:hAnsi="Century Gothic" w:cs="Times New Roman"/>
          <w:b/>
          <w:sz w:val="20"/>
          <w:szCs w:val="20"/>
        </w:rPr>
        <w:t xml:space="preserve">U dient deze </w:t>
      </w:r>
      <w:r w:rsidR="00325D50">
        <w:rPr>
          <w:rFonts w:ascii="Century Gothic" w:hAnsi="Century Gothic" w:cs="Times New Roman"/>
          <w:b/>
          <w:sz w:val="20"/>
          <w:szCs w:val="20"/>
        </w:rPr>
        <w:t>a</w:t>
      </w:r>
      <w:r w:rsidRPr="005A0157">
        <w:rPr>
          <w:rFonts w:ascii="Century Gothic" w:hAnsi="Century Gothic" w:cs="Times New Roman"/>
          <w:b/>
          <w:sz w:val="20"/>
          <w:szCs w:val="20"/>
        </w:rPr>
        <w:t>kkoord</w:t>
      </w:r>
      <w:r w:rsidR="005E341C">
        <w:rPr>
          <w:rFonts w:ascii="Century Gothic" w:hAnsi="Century Gothic" w:cs="Times New Roman"/>
          <w:b/>
          <w:sz w:val="20"/>
          <w:szCs w:val="20"/>
        </w:rPr>
        <w:t>v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erklaring </w:t>
      </w:r>
      <w:r w:rsidR="00721E8E">
        <w:rPr>
          <w:rFonts w:ascii="Century Gothic" w:hAnsi="Century Gothic" w:cs="Times New Roman"/>
          <w:b/>
          <w:sz w:val="20"/>
          <w:szCs w:val="20"/>
        </w:rPr>
        <w:t>bij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325D50">
        <w:rPr>
          <w:rFonts w:ascii="Century Gothic" w:hAnsi="Century Gothic" w:cs="Times New Roman"/>
          <w:b/>
          <w:sz w:val="20"/>
          <w:szCs w:val="20"/>
        </w:rPr>
        <w:t>i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nschrijving in te vullen en te ondertekenen. Indien u inschrijft als combinatie dienen alle </w:t>
      </w:r>
      <w:proofErr w:type="spellStart"/>
      <w:r w:rsidRPr="005A0157">
        <w:rPr>
          <w:rFonts w:ascii="Century Gothic" w:hAnsi="Century Gothic" w:cs="Times New Roman"/>
          <w:b/>
          <w:sz w:val="20"/>
          <w:szCs w:val="20"/>
        </w:rPr>
        <w:t>combinanten</w:t>
      </w:r>
      <w:proofErr w:type="spellEnd"/>
      <w:r w:rsidRPr="005A0157">
        <w:rPr>
          <w:rFonts w:ascii="Century Gothic" w:hAnsi="Century Gothic" w:cs="Times New Roman"/>
          <w:b/>
          <w:sz w:val="20"/>
          <w:szCs w:val="20"/>
        </w:rPr>
        <w:t xml:space="preserve"> (deelnemers aan een combinatie) deze verklaring bij inschrijving </w:t>
      </w:r>
      <w:r w:rsidR="005820C1">
        <w:rPr>
          <w:rFonts w:ascii="Century Gothic" w:hAnsi="Century Gothic" w:cs="Times New Roman"/>
          <w:b/>
          <w:sz w:val="20"/>
          <w:szCs w:val="20"/>
        </w:rPr>
        <w:t xml:space="preserve">te </w:t>
      </w:r>
      <w:r w:rsidRPr="005A0157">
        <w:rPr>
          <w:rFonts w:ascii="Century Gothic" w:hAnsi="Century Gothic" w:cs="Times New Roman"/>
          <w:b/>
          <w:sz w:val="20"/>
          <w:szCs w:val="20"/>
        </w:rPr>
        <w:t>hebben ondertekend.</w:t>
      </w:r>
    </w:p>
    <w:p w14:paraId="2169019D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46FA705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537D" w14:textId="0D0B7DEB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De ondergetekende(n) verklaart (verklaren) naar waarheid:</w:t>
      </w:r>
    </w:p>
    <w:p w14:paraId="48FAD919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6321" w14:textId="51757872" w:rsidR="005A0157" w:rsidRPr="002804A8" w:rsidRDefault="00C16BA2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>i</w:t>
      </w:r>
      <w:r w:rsidR="005A0157" w:rsidRPr="15CE606A">
        <w:rPr>
          <w:rFonts w:cs="Times New Roman"/>
        </w:rPr>
        <w:t>n</w:t>
      </w:r>
      <w:r w:rsidRPr="15CE606A">
        <w:rPr>
          <w:rFonts w:cs="Times New Roman"/>
        </w:rPr>
        <w:t xml:space="preserve"> te </w:t>
      </w:r>
      <w:r w:rsidR="005A0157" w:rsidRPr="15CE606A">
        <w:rPr>
          <w:rFonts w:cs="Times New Roman"/>
        </w:rPr>
        <w:t>stem</w:t>
      </w:r>
      <w:r w:rsidRPr="15CE606A">
        <w:rPr>
          <w:rFonts w:cs="Times New Roman"/>
        </w:rPr>
        <w:t>men</w:t>
      </w:r>
      <w:r w:rsidR="005A0157" w:rsidRPr="15CE606A">
        <w:rPr>
          <w:rFonts w:cs="Times New Roman"/>
        </w:rPr>
        <w:t xml:space="preserve"> met en </w:t>
      </w:r>
      <w:r w:rsidR="3B5B05F4" w:rsidRPr="15CE606A">
        <w:rPr>
          <w:rFonts w:cs="Times New Roman"/>
        </w:rPr>
        <w:t xml:space="preserve">te </w:t>
      </w:r>
      <w:r w:rsidR="005A0157" w:rsidRPr="15CE606A">
        <w:rPr>
          <w:rFonts w:cs="Times New Roman"/>
        </w:rPr>
        <w:t>voldoe</w:t>
      </w:r>
      <w:r w:rsidRPr="15CE606A">
        <w:rPr>
          <w:rFonts w:cs="Times New Roman"/>
        </w:rPr>
        <w:t>n</w:t>
      </w:r>
      <w:r w:rsidR="005A0157" w:rsidRPr="15CE606A">
        <w:rPr>
          <w:rFonts w:cs="Times New Roman"/>
        </w:rPr>
        <w:t xml:space="preserve"> aan </w:t>
      </w:r>
      <w:r w:rsidR="002E2C2C" w:rsidRPr="15CE606A">
        <w:rPr>
          <w:rFonts w:cs="Times New Roman"/>
        </w:rPr>
        <w:t>de bepalingen in het beschrijvend document;</w:t>
      </w:r>
    </w:p>
    <w:p w14:paraId="4B52DB07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2911E20" w14:textId="38627352" w:rsidR="00C16BA2" w:rsidRDefault="0058541C" w:rsidP="15CE606A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>dat zijn inschrijving voldoet aan de in het beschrijvend document</w:t>
      </w:r>
      <w:r w:rsidR="00DB6050">
        <w:rPr>
          <w:rFonts w:cs="Times New Roman"/>
        </w:rPr>
        <w:t xml:space="preserve"> en Programma van Eisen</w:t>
      </w:r>
      <w:r w:rsidRPr="15CE606A">
        <w:rPr>
          <w:rFonts w:cs="Times New Roman"/>
        </w:rPr>
        <w:t xml:space="preserve"> gestelde eisen</w:t>
      </w:r>
      <w:r w:rsidR="00B71526" w:rsidRPr="15CE606A">
        <w:rPr>
          <w:rFonts w:cs="Times New Roman"/>
        </w:rPr>
        <w:t>;</w:t>
      </w:r>
    </w:p>
    <w:p w14:paraId="243D8F5D" w14:textId="77777777" w:rsidR="00C16BA2" w:rsidRPr="00C16BA2" w:rsidRDefault="00C16BA2" w:rsidP="00C16BA2">
      <w:pPr>
        <w:pStyle w:val="Lijstalinea"/>
        <w:rPr>
          <w:rFonts w:cs="Times New Roman"/>
          <w:szCs w:val="20"/>
        </w:rPr>
      </w:pPr>
    </w:p>
    <w:p w14:paraId="44A986EA" w14:textId="5E09F39B" w:rsidR="005A0157" w:rsidRPr="005A0157" w:rsidRDefault="00B71526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de </w:t>
      </w:r>
      <w:r w:rsidR="005A0157" w:rsidRPr="005A0157">
        <w:rPr>
          <w:rFonts w:cs="Times New Roman"/>
          <w:szCs w:val="20"/>
        </w:rPr>
        <w:t xml:space="preserve">overeenkomst conform zijn </w:t>
      </w:r>
      <w:r w:rsidR="00717D52">
        <w:rPr>
          <w:rFonts w:cs="Times New Roman"/>
          <w:szCs w:val="20"/>
        </w:rPr>
        <w:t>i</w:t>
      </w:r>
      <w:r w:rsidR="005A0157" w:rsidRPr="005A0157">
        <w:rPr>
          <w:rFonts w:cs="Times New Roman"/>
          <w:szCs w:val="20"/>
        </w:rPr>
        <w:t>nschrijving uit</w:t>
      </w:r>
      <w:r>
        <w:rPr>
          <w:rFonts w:cs="Times New Roman"/>
          <w:szCs w:val="20"/>
        </w:rPr>
        <w:t xml:space="preserve"> te voeren;</w:t>
      </w:r>
    </w:p>
    <w:p w14:paraId="36A9A40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B370DD7" w14:textId="17C79179" w:rsidR="005A0157" w:rsidRDefault="00AB1012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alle gegevens en antwoorden in zijn inschrijving juist en volledig zijn;</w:t>
      </w:r>
    </w:p>
    <w:p w14:paraId="3908D55E" w14:textId="77777777" w:rsidR="00AB1012" w:rsidRPr="00AB1012" w:rsidRDefault="00AB1012" w:rsidP="00AB1012">
      <w:pPr>
        <w:pStyle w:val="Lijstalinea"/>
        <w:rPr>
          <w:rFonts w:cs="Times New Roman"/>
          <w:szCs w:val="20"/>
        </w:rPr>
      </w:pPr>
    </w:p>
    <w:p w14:paraId="5E247E29" w14:textId="45EEA075" w:rsidR="00AB1012" w:rsidRPr="005A0157" w:rsidRDefault="003F3D23" w:rsidP="15CE606A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>zonder voorbehoud akkoord te gaan met de contractuele bepaling</w:t>
      </w:r>
      <w:r w:rsidR="2F117C0A" w:rsidRPr="15CE606A">
        <w:rPr>
          <w:rFonts w:cs="Times New Roman"/>
        </w:rPr>
        <w:t>en</w:t>
      </w:r>
      <w:r w:rsidRPr="15CE606A">
        <w:rPr>
          <w:rFonts w:cs="Times New Roman"/>
        </w:rPr>
        <w:t xml:space="preserve"> (concept overeenkomst</w:t>
      </w:r>
      <w:r w:rsidR="004773F5" w:rsidRPr="15CE606A">
        <w:rPr>
          <w:rFonts w:cs="Times New Roman"/>
        </w:rPr>
        <w:t xml:space="preserve"> en de </w:t>
      </w:r>
      <w:r w:rsidR="00DB6050">
        <w:rPr>
          <w:rFonts w:cs="Times New Roman"/>
        </w:rPr>
        <w:t>ARVODI-</w:t>
      </w:r>
      <w:r w:rsidR="00B93ABD" w:rsidRPr="15CE606A">
        <w:rPr>
          <w:rFonts w:cs="Times New Roman"/>
        </w:rPr>
        <w:t>2018</w:t>
      </w:r>
      <w:r w:rsidR="00126E6F" w:rsidRPr="15CE606A">
        <w:rPr>
          <w:rFonts w:cs="Times New Roman"/>
        </w:rPr>
        <w:t xml:space="preserve"> </w:t>
      </w:r>
      <w:r w:rsidR="00B93ABD" w:rsidRPr="15CE606A">
        <w:rPr>
          <w:rFonts w:cs="Times New Roman"/>
        </w:rPr>
        <w:t>) zoals als bijlage bij het beschrijvend document gevoegd, met daarin verwerkt de wijzigingen als vermeld in de Nota van Inlichtingen.</w:t>
      </w:r>
    </w:p>
    <w:p w14:paraId="64C3E6E2" w14:textId="77777777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3884878F" w14:textId="216EDBF9" w:rsid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 xml:space="preserve">Aldus </w:t>
      </w:r>
      <w:r w:rsidR="00F12B6B" w:rsidRPr="005A0157">
        <w:rPr>
          <w:rFonts w:ascii="Century Gothic" w:hAnsi="Century Gothic" w:cs="Times New Roman"/>
          <w:sz w:val="20"/>
          <w:szCs w:val="20"/>
        </w:rPr>
        <w:t xml:space="preserve">naar waarheid </w:t>
      </w:r>
      <w:r w:rsidRPr="005A0157">
        <w:rPr>
          <w:rFonts w:ascii="Century Gothic" w:hAnsi="Century Gothic" w:cs="Times New Roman"/>
          <w:sz w:val="20"/>
          <w:szCs w:val="20"/>
        </w:rPr>
        <w:t>opgemaakt en rechtsgeldig bevoegd ondertekend:</w:t>
      </w:r>
    </w:p>
    <w:p w14:paraId="34F9A644" w14:textId="686C4B21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7BBDA694" w14:textId="42ED4770" w:rsidR="00C27D70" w:rsidRPr="00C27D70" w:rsidRDefault="00C27D70" w:rsidP="00C27D70">
      <w:pPr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C27D70" w14:paraId="0953AC11" w14:textId="77777777" w:rsidTr="00C27D70">
        <w:tc>
          <w:tcPr>
            <w:tcW w:w="2405" w:type="dxa"/>
          </w:tcPr>
          <w:p w14:paraId="34D1EE34" w14:textId="16E1569D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Naam</w:t>
            </w:r>
          </w:p>
        </w:tc>
        <w:tc>
          <w:tcPr>
            <w:tcW w:w="6657" w:type="dxa"/>
          </w:tcPr>
          <w:p w14:paraId="74AC194E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4CCDCC3F" w14:textId="77777777" w:rsidTr="00C27D70">
        <w:tc>
          <w:tcPr>
            <w:tcW w:w="2405" w:type="dxa"/>
          </w:tcPr>
          <w:p w14:paraId="69FCBCD9" w14:textId="54BC2A4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Functie</w:t>
            </w:r>
          </w:p>
        </w:tc>
        <w:tc>
          <w:tcPr>
            <w:tcW w:w="6657" w:type="dxa"/>
          </w:tcPr>
          <w:p w14:paraId="1FE5C546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2E38C7FC" w14:textId="77777777" w:rsidTr="00C27D70">
        <w:tc>
          <w:tcPr>
            <w:tcW w:w="2405" w:type="dxa"/>
          </w:tcPr>
          <w:p w14:paraId="4099CFB8" w14:textId="53604F4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Onderneming</w:t>
            </w:r>
          </w:p>
        </w:tc>
        <w:tc>
          <w:tcPr>
            <w:tcW w:w="6657" w:type="dxa"/>
          </w:tcPr>
          <w:p w14:paraId="67C290C5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0D814E65" w14:textId="77777777" w:rsidTr="00C27D70">
        <w:tc>
          <w:tcPr>
            <w:tcW w:w="2405" w:type="dxa"/>
          </w:tcPr>
          <w:p w14:paraId="0766DD04" w14:textId="26FC381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Handtekening</w:t>
            </w:r>
          </w:p>
        </w:tc>
        <w:tc>
          <w:tcPr>
            <w:tcW w:w="6657" w:type="dxa"/>
          </w:tcPr>
          <w:p w14:paraId="0A1D0CB3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B58341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6E2218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0399E79" w14:textId="71D22BA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18605B74" w14:textId="77777777" w:rsidTr="00C27D70">
        <w:tc>
          <w:tcPr>
            <w:tcW w:w="2405" w:type="dxa"/>
          </w:tcPr>
          <w:p w14:paraId="3D1C0969" w14:textId="1250236A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Plaats en datum</w:t>
            </w:r>
          </w:p>
        </w:tc>
        <w:tc>
          <w:tcPr>
            <w:tcW w:w="6657" w:type="dxa"/>
          </w:tcPr>
          <w:p w14:paraId="77A1E1CD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0E21611C" w14:textId="77777777" w:rsidR="00C27D70" w:rsidRPr="005A0157" w:rsidRDefault="00C27D70" w:rsidP="00C27D70">
      <w:pPr>
        <w:rPr>
          <w:rFonts w:ascii="Century Gothic" w:hAnsi="Century Gothic" w:cs="Times New Roman"/>
          <w:sz w:val="20"/>
          <w:szCs w:val="20"/>
        </w:rPr>
      </w:pPr>
    </w:p>
    <w:p w14:paraId="1D8B1552" w14:textId="77777777" w:rsidR="00C27D70" w:rsidRPr="005A0157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4F514AD8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CB12EC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839F034" w14:textId="77777777" w:rsidR="009279E3" w:rsidRPr="005A0157" w:rsidRDefault="009279E3" w:rsidP="009279E3">
      <w:pPr>
        <w:rPr>
          <w:rFonts w:ascii="Century Gothic" w:hAnsi="Century Gothic"/>
          <w:sz w:val="20"/>
          <w:szCs w:val="20"/>
        </w:rPr>
      </w:pPr>
    </w:p>
    <w:p w14:paraId="41C0D328" w14:textId="3357C12D" w:rsidR="003560D6" w:rsidRDefault="003560D6" w:rsidP="009279E3">
      <w:pPr>
        <w:rPr>
          <w:rFonts w:ascii="Century Gothic" w:hAnsi="Century Gothic"/>
          <w:sz w:val="20"/>
          <w:szCs w:val="20"/>
        </w:rPr>
      </w:pPr>
    </w:p>
    <w:p w14:paraId="489A9F88" w14:textId="6EE7097B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3063B529" w14:textId="7C29BAEF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67F5693E" w14:textId="4CD36AA1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65AE8D09" w14:textId="74657758" w:rsid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73A06C71" w14:textId="6C6D2675" w:rsid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326936A3" w14:textId="0961E6DB" w:rsidR="00C5647C" w:rsidRPr="00C5647C" w:rsidRDefault="00C5647C" w:rsidP="00C5647C">
      <w:pPr>
        <w:tabs>
          <w:tab w:val="left" w:pos="5485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sectPr w:rsidR="00C5647C" w:rsidRPr="00C5647C" w:rsidSect="005E341C">
      <w:headerReference w:type="default" r:id="rId11"/>
      <w:footerReference w:type="default" r:id="rId12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70D47" w14:textId="77777777" w:rsidR="00761C00" w:rsidRDefault="00761C00" w:rsidP="009279E3">
      <w:pPr>
        <w:spacing w:line="240" w:lineRule="auto"/>
      </w:pPr>
      <w:r>
        <w:separator/>
      </w:r>
    </w:p>
  </w:endnote>
  <w:endnote w:type="continuationSeparator" w:id="0">
    <w:p w14:paraId="0BACA8F7" w14:textId="77777777" w:rsidR="00761C00" w:rsidRDefault="00761C00" w:rsidP="0092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E111A" w14:textId="03B56AA7" w:rsidR="00DB2281" w:rsidRPr="005E1853" w:rsidRDefault="005E1853" w:rsidP="005E1853">
    <w:pPr>
      <w:pStyle w:val="Voettekst"/>
      <w:jc w:val="center"/>
      <w:rPr>
        <w:sz w:val="18"/>
        <w:szCs w:val="18"/>
      </w:rPr>
    </w:pPr>
    <w:r w:rsidRPr="00DB6050">
      <w:rPr>
        <w:rFonts w:eastAsiaTheme="majorEastAsia" w:cstheme="majorBidi"/>
        <w:sz w:val="18"/>
        <w:szCs w:val="18"/>
      </w:rPr>
      <w:t xml:space="preserve">Beschrijvend document </w:t>
    </w:r>
    <w:r w:rsidR="00F66684" w:rsidRPr="00DB6050">
      <w:rPr>
        <w:rFonts w:eastAsiaTheme="majorEastAsia" w:cstheme="majorBidi"/>
        <w:sz w:val="18"/>
        <w:szCs w:val="18"/>
      </w:rPr>
      <w:t>Accountantsdiensten</w:t>
    </w:r>
    <w:r w:rsidRPr="00DB6050">
      <w:rPr>
        <w:rFonts w:eastAsiaTheme="majorEastAsia" w:cstheme="majorBidi"/>
        <w:sz w:val="18"/>
        <w:szCs w:val="18"/>
      </w:rPr>
      <w:t xml:space="preserve"> – </w:t>
    </w:r>
    <w:r w:rsidR="00F66684" w:rsidRPr="00DB6050">
      <w:rPr>
        <w:rFonts w:eastAsiaTheme="majorEastAsia" w:cstheme="majorBidi"/>
        <w:sz w:val="18"/>
        <w:szCs w:val="18"/>
      </w:rPr>
      <w:t>1</w:t>
    </w:r>
    <w:r w:rsidR="00DB6050" w:rsidRPr="00DB6050">
      <w:rPr>
        <w:rFonts w:eastAsiaTheme="majorEastAsia" w:cstheme="majorBidi"/>
        <w:sz w:val="18"/>
        <w:szCs w:val="18"/>
      </w:rPr>
      <w:t>9</w:t>
    </w:r>
    <w:r w:rsidR="00F66684" w:rsidRPr="00DB6050">
      <w:rPr>
        <w:rFonts w:eastAsiaTheme="majorEastAsia" w:cstheme="majorBidi"/>
        <w:sz w:val="18"/>
        <w:szCs w:val="18"/>
      </w:rPr>
      <w:t xml:space="preserve"> maart 2021</w:t>
    </w:r>
    <w:r w:rsidRPr="00DB6050">
      <w:rPr>
        <w:rFonts w:eastAsiaTheme="majorEastAsia" w:cstheme="majorBidi"/>
        <w:sz w:val="18"/>
        <w:szCs w:val="18"/>
      </w:rPr>
      <w:t xml:space="preserve"> </w:t>
    </w:r>
    <w:r w:rsidR="00085A23" w:rsidRPr="00DB6050">
      <w:rPr>
        <w:rFonts w:eastAsiaTheme="majorEastAsia" w:cstheme="majorBidi"/>
        <w:sz w:val="18"/>
        <w:szCs w:val="18"/>
      </w:rPr>
      <w:t>–</w:t>
    </w:r>
    <w:r w:rsidR="004508D4">
      <w:rPr>
        <w:rFonts w:eastAsiaTheme="majorEastAsia" w:cstheme="majorBidi"/>
        <w:sz w:val="18"/>
        <w:szCs w:val="18"/>
      </w:rPr>
      <w:t xml:space="preserve"> </w:t>
    </w:r>
    <w:r w:rsidR="00085A23" w:rsidRPr="00DB6050">
      <w:rPr>
        <w:rFonts w:eastAsiaTheme="majorEastAsia" w:cstheme="majorBidi"/>
        <w:sz w:val="18"/>
        <w:szCs w:val="18"/>
      </w:rPr>
      <w:t>VP21021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00AFD" w14:textId="77777777" w:rsidR="00761C00" w:rsidRDefault="00761C00" w:rsidP="009279E3">
      <w:pPr>
        <w:spacing w:line="240" w:lineRule="auto"/>
      </w:pPr>
      <w:r>
        <w:separator/>
      </w:r>
    </w:p>
  </w:footnote>
  <w:footnote w:type="continuationSeparator" w:id="0">
    <w:p w14:paraId="4D00C925" w14:textId="77777777" w:rsidR="00761C00" w:rsidRDefault="00761C00" w:rsidP="00927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A425B" w14:textId="77777777" w:rsidR="009279E3" w:rsidRDefault="15CE606A">
    <w:pPr>
      <w:pStyle w:val="Koptekst"/>
    </w:pPr>
    <w:r>
      <w:rPr>
        <w:noProof/>
      </w:rPr>
      <w:drawing>
        <wp:inline distT="0" distB="0" distL="0" distR="0" wp14:anchorId="31C535B1" wp14:editId="7F0BFF50">
          <wp:extent cx="1590675" cy="506095"/>
          <wp:effectExtent l="0" t="0" r="9525" b="8255"/>
          <wp:docPr id="9" name="Afbeelding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36E7">
      <w:tab/>
    </w:r>
    <w:r w:rsidR="00EF36E7">
      <w:tab/>
    </w:r>
  </w:p>
  <w:p w14:paraId="17C078B3" w14:textId="77777777" w:rsidR="009279E3" w:rsidRDefault="009279E3">
    <w:pPr>
      <w:pStyle w:val="Koptekst"/>
    </w:pPr>
  </w:p>
  <w:p w14:paraId="4DE3241F" w14:textId="77777777" w:rsidR="009279E3" w:rsidRDefault="009279E3">
    <w:pPr>
      <w:pStyle w:val="Koptekst"/>
    </w:pPr>
  </w:p>
  <w:p w14:paraId="1DEDA2D7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57"/>
    <w:rsid w:val="00085A23"/>
    <w:rsid w:val="000D5791"/>
    <w:rsid w:val="00106557"/>
    <w:rsid w:val="00126E6F"/>
    <w:rsid w:val="00141794"/>
    <w:rsid w:val="001436DB"/>
    <w:rsid w:val="00150EAF"/>
    <w:rsid w:val="00185E2D"/>
    <w:rsid w:val="001A31B8"/>
    <w:rsid w:val="00204D8F"/>
    <w:rsid w:val="00246A99"/>
    <w:rsid w:val="00254E73"/>
    <w:rsid w:val="002804A8"/>
    <w:rsid w:val="00285917"/>
    <w:rsid w:val="002E2C2C"/>
    <w:rsid w:val="002E4068"/>
    <w:rsid w:val="00317229"/>
    <w:rsid w:val="00323754"/>
    <w:rsid w:val="00325D50"/>
    <w:rsid w:val="00347C42"/>
    <w:rsid w:val="003560D6"/>
    <w:rsid w:val="00397EF5"/>
    <w:rsid w:val="003A5231"/>
    <w:rsid w:val="003B0CA9"/>
    <w:rsid w:val="003E4389"/>
    <w:rsid w:val="003F3D23"/>
    <w:rsid w:val="00413B6C"/>
    <w:rsid w:val="004508D4"/>
    <w:rsid w:val="00472DAC"/>
    <w:rsid w:val="004773F5"/>
    <w:rsid w:val="00482D7F"/>
    <w:rsid w:val="004D2872"/>
    <w:rsid w:val="005820C1"/>
    <w:rsid w:val="0058541C"/>
    <w:rsid w:val="005A0157"/>
    <w:rsid w:val="005E1853"/>
    <w:rsid w:val="005E341C"/>
    <w:rsid w:val="00666830"/>
    <w:rsid w:val="006E3C2D"/>
    <w:rsid w:val="006E3E19"/>
    <w:rsid w:val="00717D52"/>
    <w:rsid w:val="00721E8E"/>
    <w:rsid w:val="00734CE3"/>
    <w:rsid w:val="00761C00"/>
    <w:rsid w:val="007924F0"/>
    <w:rsid w:val="008102F4"/>
    <w:rsid w:val="00832D3C"/>
    <w:rsid w:val="00856E8F"/>
    <w:rsid w:val="0089137F"/>
    <w:rsid w:val="008C7B41"/>
    <w:rsid w:val="008D3A20"/>
    <w:rsid w:val="009279E3"/>
    <w:rsid w:val="00975FEB"/>
    <w:rsid w:val="009B50EC"/>
    <w:rsid w:val="009E5F91"/>
    <w:rsid w:val="009F18E3"/>
    <w:rsid w:val="00A03FCB"/>
    <w:rsid w:val="00A62784"/>
    <w:rsid w:val="00AB1012"/>
    <w:rsid w:val="00AF0027"/>
    <w:rsid w:val="00B71526"/>
    <w:rsid w:val="00B76C67"/>
    <w:rsid w:val="00B91266"/>
    <w:rsid w:val="00B93ABD"/>
    <w:rsid w:val="00C16BA2"/>
    <w:rsid w:val="00C240BE"/>
    <w:rsid w:val="00C27D70"/>
    <w:rsid w:val="00C5647C"/>
    <w:rsid w:val="00C708BC"/>
    <w:rsid w:val="00C70D77"/>
    <w:rsid w:val="00CB623C"/>
    <w:rsid w:val="00CC1793"/>
    <w:rsid w:val="00D0792B"/>
    <w:rsid w:val="00D7291B"/>
    <w:rsid w:val="00D95425"/>
    <w:rsid w:val="00DA3FD8"/>
    <w:rsid w:val="00DB2281"/>
    <w:rsid w:val="00DB6050"/>
    <w:rsid w:val="00E42E03"/>
    <w:rsid w:val="00E73248"/>
    <w:rsid w:val="00E86B4D"/>
    <w:rsid w:val="00EB275F"/>
    <w:rsid w:val="00ED641D"/>
    <w:rsid w:val="00EF36E7"/>
    <w:rsid w:val="00F013C5"/>
    <w:rsid w:val="00F12B6B"/>
    <w:rsid w:val="00F34F1F"/>
    <w:rsid w:val="00F66684"/>
    <w:rsid w:val="00FA4D7D"/>
    <w:rsid w:val="00FB5189"/>
    <w:rsid w:val="00FF1709"/>
    <w:rsid w:val="15CE606A"/>
    <w:rsid w:val="2946C498"/>
    <w:rsid w:val="2F117C0A"/>
    <w:rsid w:val="3B5B05F4"/>
    <w:rsid w:val="3E0382A0"/>
    <w:rsid w:val="477E7D20"/>
    <w:rsid w:val="53B8A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9FFA28"/>
  <w15:chartTrackingRefBased/>
  <w15:docId w15:val="{41329241-50F6-4D00-A2C1-A860ED44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015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ascii="Century Gothic" w:eastAsiaTheme="majorEastAsia" w:hAnsi="Century Gothic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ascii="Century Gothic" w:eastAsiaTheme="majorEastAsia" w:hAnsi="Century Gothic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ascii="Century Gothic" w:eastAsiaTheme="majorEastAsia" w:hAnsi="Century Gothic" w:cstheme="majorBidi"/>
      <w:i/>
      <w:iCs/>
      <w:color w:val="00B5FF"/>
      <w:sz w:val="20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ascii="Century Gothic" w:eastAsiaTheme="majorEastAsia" w:hAnsi="Century Gothic" w:cstheme="majorBidi"/>
      <w:sz w:val="20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 w:line="288" w:lineRule="auto"/>
      <w:outlineLvl w:val="5"/>
    </w:pPr>
    <w:rPr>
      <w:rFonts w:ascii="Century Gothic" w:eastAsiaTheme="majorEastAsia" w:hAnsi="Century Gothic" w:cstheme="majorBidi"/>
      <w:sz w:val="20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 w:line="288" w:lineRule="auto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  <w:sz w:val="20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 w:line="288" w:lineRule="auto"/>
      <w:ind w:left="864" w:right="864"/>
      <w:jc w:val="center"/>
    </w:pPr>
    <w:rPr>
      <w:rFonts w:ascii="Century Gothic" w:hAnsi="Century Gothic"/>
      <w:i/>
      <w:iCs/>
      <w:color w:val="63DBFF" w:themeColor="accent1"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rFonts w:ascii="Century Gothic" w:hAnsi="Century Gothic"/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  <w:spacing w:line="288" w:lineRule="auto"/>
    </w:pPr>
    <w:rPr>
      <w:rFonts w:ascii="Century Gothic" w:eastAsiaTheme="minorEastAsia" w:hAnsi="Century Gothic"/>
      <w:color w:val="5A5A5A" w:themeColor="text1" w:themeTint="A5"/>
      <w:spacing w:val="15"/>
      <w:sz w:val="2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 w:line="288" w:lineRule="auto"/>
      <w:ind w:left="864" w:right="864"/>
      <w:jc w:val="center"/>
    </w:pPr>
    <w:rPr>
      <w:rFonts w:ascii="Century Gothic" w:hAnsi="Century Gothic"/>
      <w:i/>
      <w:iCs/>
      <w:color w:val="404040" w:themeColor="text1" w:themeTint="BF"/>
      <w:sz w:val="20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E7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E73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65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65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655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65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6557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47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lu01.ictu.nl\template$\ICTU%20blanco.dotx" TargetMode="External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0B9D3896C264CB010C750D6FEDE10" ma:contentTypeVersion="2" ma:contentTypeDescription="Een nieuw document maken." ma:contentTypeScope="" ma:versionID="ea2ddbcb00d14bfbfcfada1078203523">
  <xsd:schema xmlns:xsd="http://www.w3.org/2001/XMLSchema" xmlns:xs="http://www.w3.org/2001/XMLSchema" xmlns:p="http://schemas.microsoft.com/office/2006/metadata/properties" xmlns:ns2="6eaa7c8c-99ad-43bf-a9d3-362a1c0e5aa1" targetNamespace="http://schemas.microsoft.com/office/2006/metadata/properties" ma:root="true" ma:fieldsID="080519e805d50c22d564c817c07906a8" ns2:_="">
    <xsd:import namespace="6eaa7c8c-99ad-43bf-a9d3-362a1c0e5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a7c8c-99ad-43bf-a9d3-362a1c0e5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D1EB-2386-4659-9BF1-828AD0F4A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a7c8c-99ad-43bf-a9d3-362a1c0e5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3D85FF-4F3E-4AE6-AD84-8DE93853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ICTU blanco</Template>
  <TotalTime>4</TotalTime>
  <Pages>1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Iperen</dc:creator>
  <cp:keywords/>
  <dc:description/>
  <cp:lastModifiedBy>Eline Kevenaar</cp:lastModifiedBy>
  <cp:revision>14</cp:revision>
  <dcterms:created xsi:type="dcterms:W3CDTF">2021-02-26T09:45:00Z</dcterms:created>
  <dcterms:modified xsi:type="dcterms:W3CDTF">2021-03-19T13:28:00Z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0x010100B830B9D3896C264CB010C750D6FEDE10</vt:lpwstr>
  </property>
  <property fmtid="{D5CDD505-2E9C-101B-9397-08002B2CF9AE}" pid="3" name="Aan">
    <vt:lpwstr>Aan</vt:lpwstr>
  </property>
  <property fmtid="{D5CDD505-2E9C-101B-9397-08002B2CF9AE}" pid="4" name="Order">
    <vt:r8>54500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