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5266" w:rsidRPr="00300520" w:rsidRDefault="009D5266" w:rsidP="00CE6308">
      <w:pPr>
        <w:pStyle w:val="Kop1"/>
        <w:pageBreakBefore w:val="0"/>
        <w:spacing w:after="120" w:line="240" w:lineRule="auto"/>
        <w:ind w:left="720" w:hanging="720"/>
        <w:rPr>
          <w:rFonts w:ascii="Arial" w:hAnsi="Arial"/>
          <w:b/>
          <w:color w:val="2B9ECF"/>
          <w:spacing w:val="6"/>
          <w:sz w:val="24"/>
          <w:szCs w:val="24"/>
        </w:rPr>
      </w:pPr>
      <w:r w:rsidRPr="00300520">
        <w:rPr>
          <w:rFonts w:ascii="Arial" w:hAnsi="Arial"/>
          <w:b/>
          <w:color w:val="2B9ECF"/>
          <w:spacing w:val="6"/>
          <w:sz w:val="24"/>
          <w:szCs w:val="24"/>
        </w:rPr>
        <w:t xml:space="preserve">Bijlage </w:t>
      </w:r>
      <w:sdt>
        <w:sdtPr>
          <w:rPr>
            <w:rFonts w:ascii="Arial" w:hAnsi="Arial"/>
            <w:b/>
            <w:color w:val="2B9ECF"/>
            <w:spacing w:val="6"/>
            <w:sz w:val="24"/>
            <w:szCs w:val="24"/>
          </w:rPr>
          <w:id w:val="1033384322"/>
          <w:placeholder>
            <w:docPart w:val="FFA4AEA4496E416C8F21ED1A3191714B"/>
          </w:placeholder>
        </w:sdtPr>
        <w:sdtEndPr/>
        <w:sdtContent>
          <w:r w:rsidR="00CE6308" w:rsidRPr="00300520">
            <w:rPr>
              <w:rFonts w:ascii="Arial" w:hAnsi="Arial"/>
              <w:b/>
              <w:color w:val="2B9ECF"/>
              <w:spacing w:val="6"/>
              <w:sz w:val="24"/>
              <w:szCs w:val="24"/>
            </w:rPr>
            <w:t>9</w:t>
          </w:r>
        </w:sdtContent>
      </w:sdt>
      <w:r w:rsidRPr="00300520">
        <w:rPr>
          <w:rFonts w:ascii="Arial" w:hAnsi="Arial"/>
          <w:b/>
          <w:color w:val="2B9ECF"/>
          <w:spacing w:val="6"/>
          <w:sz w:val="24"/>
          <w:szCs w:val="24"/>
        </w:rPr>
        <w:t xml:space="preserve"> </w:t>
      </w:r>
      <w:r w:rsidR="00CE6308" w:rsidRPr="00300520">
        <w:rPr>
          <w:rFonts w:ascii="Arial" w:hAnsi="Arial"/>
          <w:b/>
          <w:color w:val="2B9ECF"/>
          <w:spacing w:val="6"/>
          <w:sz w:val="24"/>
          <w:szCs w:val="24"/>
        </w:rPr>
        <w:t>–</w:t>
      </w:r>
      <w:r w:rsidRPr="00300520">
        <w:rPr>
          <w:rFonts w:ascii="Arial" w:hAnsi="Arial"/>
          <w:b/>
          <w:color w:val="2B9ECF"/>
          <w:spacing w:val="6"/>
          <w:sz w:val="24"/>
          <w:szCs w:val="24"/>
        </w:rPr>
        <w:t xml:space="preserve"> Referentieformulier</w:t>
      </w:r>
    </w:p>
    <w:p w:rsidR="00CE6308" w:rsidRPr="00300520" w:rsidRDefault="00CE6308" w:rsidP="00CE6308">
      <w:pPr>
        <w:rPr>
          <w:rFonts w:cs="Arial"/>
          <w:lang w:eastAsia="en-US"/>
        </w:rPr>
      </w:pPr>
    </w:p>
    <w:tbl>
      <w:tblPr>
        <w:tblStyle w:val="Tabelraster"/>
        <w:tblW w:w="0" w:type="auto"/>
        <w:tblLook w:val="04A0" w:firstRow="1" w:lastRow="0" w:firstColumn="1" w:lastColumn="0" w:noHBand="0" w:noVBand="1"/>
      </w:tblPr>
      <w:tblGrid>
        <w:gridCol w:w="2705"/>
        <w:gridCol w:w="6378"/>
      </w:tblGrid>
      <w:tr w:rsidR="00CE6308" w:rsidRPr="00300520" w:rsidTr="00CE6308">
        <w:trPr>
          <w:trHeight w:val="340"/>
        </w:trPr>
        <w:tc>
          <w:tcPr>
            <w:tcW w:w="2705" w:type="dxa"/>
          </w:tcPr>
          <w:p w:rsidR="00797B19" w:rsidRPr="00300520" w:rsidRDefault="00797B19" w:rsidP="00797B19">
            <w:pPr>
              <w:pStyle w:val="Tabeltekst"/>
              <w:rPr>
                <w:rFonts w:ascii="Arial" w:hAnsi="Arial"/>
                <w:b/>
                <w:sz w:val="20"/>
              </w:rPr>
            </w:pPr>
            <w:r w:rsidRPr="00300520">
              <w:rPr>
                <w:rFonts w:ascii="Arial" w:hAnsi="Arial"/>
                <w:b/>
                <w:sz w:val="20"/>
              </w:rPr>
              <w:t>Inschrijver</w:t>
            </w:r>
          </w:p>
        </w:tc>
        <w:sdt>
          <w:sdtPr>
            <w:rPr>
              <w:rFonts w:ascii="Arial" w:hAnsi="Arial"/>
              <w:sz w:val="20"/>
              <w:highlight w:val="yellow"/>
              <w:lang w:eastAsia="en-US"/>
            </w:rPr>
            <w:id w:val="-1677949362"/>
            <w:placeholder>
              <w:docPart w:val="5F53752489E64A22A26C8B60747D014F"/>
            </w:placeholder>
            <w:showingPlcHdr/>
          </w:sdtPr>
          <w:sdtEndPr/>
          <w:sdtContent>
            <w:tc>
              <w:tcPr>
                <w:tcW w:w="6378" w:type="dxa"/>
              </w:tcPr>
              <w:p w:rsidR="00797B19" w:rsidRPr="00300520" w:rsidRDefault="001A2650" w:rsidP="001A2650">
                <w:pPr>
                  <w:pStyle w:val="Tabeltekst"/>
                  <w:ind w:left="0"/>
                  <w:rPr>
                    <w:rFonts w:ascii="Arial" w:hAnsi="Arial"/>
                    <w:sz w:val="20"/>
                    <w:lang w:eastAsia="en-US"/>
                  </w:rPr>
                </w:pPr>
                <w:r w:rsidRPr="00300520">
                  <w:rPr>
                    <w:rStyle w:val="Tekstvantijdelijkeaanduiding"/>
                    <w:rFonts w:ascii="Arial" w:hAnsi="Arial"/>
                    <w:color w:val="auto"/>
                    <w:sz w:val="20"/>
                    <w:highlight w:val="yellow"/>
                  </w:rPr>
                  <w:t>b</w:t>
                </w:r>
                <w:r w:rsidR="00797B19" w:rsidRPr="00300520">
                  <w:rPr>
                    <w:rStyle w:val="Tekstvantijdelijkeaanduiding"/>
                    <w:rFonts w:ascii="Arial" w:hAnsi="Arial"/>
                    <w:color w:val="auto"/>
                    <w:sz w:val="20"/>
                    <w:highlight w:val="yellow"/>
                  </w:rPr>
                  <w:t>edrijfsnaam inschrijver</w:t>
                </w:r>
              </w:p>
            </w:tc>
          </w:sdtContent>
        </w:sdt>
      </w:tr>
    </w:tbl>
    <w:p w:rsidR="00797B19" w:rsidRPr="00300520" w:rsidRDefault="00797B19" w:rsidP="00114506">
      <w:pPr>
        <w:ind w:left="0"/>
        <w:rPr>
          <w:rFonts w:cs="Arial"/>
          <w:lang w:eastAsia="en-US"/>
        </w:rPr>
      </w:pPr>
    </w:p>
    <w:p w:rsidR="00114506" w:rsidRPr="00300520" w:rsidRDefault="00114506" w:rsidP="00114506">
      <w:pPr>
        <w:ind w:left="0"/>
        <w:rPr>
          <w:rFonts w:cs="Arial"/>
          <w:lang w:eastAsia="en-US"/>
        </w:rPr>
      </w:pPr>
      <w:r w:rsidRPr="00300520">
        <w:rPr>
          <w:rFonts w:cs="Arial"/>
          <w:lang w:eastAsia="en-US"/>
        </w:rPr>
        <w:t>Inschrijver dient per hierna beschreven kerncompetentie één referentie in van een gelijksoortige kerncompetentie uit de afgelopen drie</w:t>
      </w:r>
      <w:r w:rsidR="009D5266" w:rsidRPr="00300520">
        <w:rPr>
          <w:rFonts w:cs="Arial"/>
          <w:lang w:eastAsia="en-US"/>
        </w:rPr>
        <w:t xml:space="preserve"> (3)</w:t>
      </w:r>
      <w:r w:rsidRPr="00300520">
        <w:rPr>
          <w:rFonts w:cs="Arial"/>
          <w:lang w:eastAsia="en-US"/>
        </w:rPr>
        <w:t xml:space="preserve"> jaren. </w:t>
      </w:r>
    </w:p>
    <w:p w:rsidR="00114506" w:rsidRPr="00300520" w:rsidRDefault="00114506" w:rsidP="00114506">
      <w:pPr>
        <w:ind w:left="0"/>
        <w:rPr>
          <w:rFonts w:cs="Arial"/>
          <w:lang w:eastAsia="en-US"/>
        </w:rPr>
      </w:pPr>
      <w:bookmarkStart w:id="0" w:name="_GoBack"/>
      <w:bookmarkEnd w:id="0"/>
    </w:p>
    <w:p w:rsidR="00114506" w:rsidRPr="00300520" w:rsidRDefault="00114506" w:rsidP="00114506">
      <w:pPr>
        <w:ind w:left="0"/>
        <w:rPr>
          <w:rFonts w:cs="Arial"/>
          <w:lang w:eastAsia="en-US"/>
        </w:rPr>
      </w:pPr>
      <w:r w:rsidRPr="00300520">
        <w:rPr>
          <w:rFonts w:cs="Arial"/>
          <w:lang w:eastAsia="en-US"/>
        </w:rPr>
        <w:t>Bij de referent is de opdracht naar tevredenheid uitgevoerd. Dit betekent dat bij de uitvoering van de opdracht de afspraken zijn nagekomen.</w:t>
      </w:r>
    </w:p>
    <w:p w:rsidR="00114506" w:rsidRPr="00300520" w:rsidRDefault="00114506" w:rsidP="00114506">
      <w:pPr>
        <w:ind w:left="0"/>
        <w:rPr>
          <w:rFonts w:cs="Arial"/>
          <w:lang w:eastAsia="en-US"/>
        </w:rPr>
      </w:pPr>
      <w:r w:rsidRPr="00300520">
        <w:rPr>
          <w:rFonts w:cs="Arial"/>
          <w:lang w:eastAsia="en-US"/>
        </w:rPr>
        <w:t>Nadere bewijsmiddelen hoeven niet te worden overgelegd. De Gemeente kan echter referenties al dan niet steekproefsgewijs controleren, ook rechtstreeks bij de referent. Indien een eventueel gecontroleerde referentie daartoe gerede aanleiding geeft, eventuele substantiële en beargumenteerde ontevredenheid daaronder inbegrepen, kan de Gemeente de inschrijving uitsluiten. De Gemeente doet dit niet zonder de inschrijver in staat te stellen zijn zienswijze over de referentie te geven.</w:t>
      </w:r>
    </w:p>
    <w:p w:rsidR="00114506" w:rsidRPr="00300520" w:rsidRDefault="00114506" w:rsidP="00114506">
      <w:pPr>
        <w:ind w:left="0"/>
        <w:rPr>
          <w:rFonts w:cs="Arial"/>
          <w:lang w:eastAsia="en-US"/>
        </w:rPr>
      </w:pPr>
    </w:p>
    <w:tbl>
      <w:tblPr>
        <w:tblStyle w:val="Tabelraster"/>
        <w:tblW w:w="4884" w:type="pct"/>
        <w:tblLook w:val="04A0" w:firstRow="1" w:lastRow="0" w:firstColumn="1" w:lastColumn="0" w:noHBand="0" w:noVBand="1"/>
      </w:tblPr>
      <w:tblGrid>
        <w:gridCol w:w="2764"/>
        <w:gridCol w:w="2954"/>
        <w:gridCol w:w="3355"/>
      </w:tblGrid>
      <w:tr w:rsidR="001B0903" w:rsidRPr="00300520" w:rsidTr="00CE6308">
        <w:trPr>
          <w:trHeight w:val="340"/>
        </w:trPr>
        <w:tc>
          <w:tcPr>
            <w:tcW w:w="1523" w:type="pct"/>
          </w:tcPr>
          <w:p w:rsidR="001B0903" w:rsidRPr="00300520" w:rsidRDefault="001B0903" w:rsidP="00CE6308">
            <w:pPr>
              <w:pStyle w:val="Tabeltekst"/>
              <w:rPr>
                <w:rFonts w:ascii="Arial" w:hAnsi="Arial"/>
                <w:b/>
                <w:sz w:val="20"/>
                <w:lang w:eastAsia="en-US"/>
              </w:rPr>
            </w:pPr>
            <w:r w:rsidRPr="00300520">
              <w:rPr>
                <w:rFonts w:ascii="Arial" w:hAnsi="Arial"/>
                <w:b/>
                <w:sz w:val="20"/>
                <w:lang w:eastAsia="en-US"/>
              </w:rPr>
              <w:t>Ker</w:t>
            </w:r>
            <w:r w:rsidR="00CE6308" w:rsidRPr="00300520">
              <w:rPr>
                <w:rFonts w:ascii="Arial" w:hAnsi="Arial"/>
                <w:b/>
                <w:sz w:val="20"/>
                <w:lang w:eastAsia="en-US"/>
              </w:rPr>
              <w:t>ncompetentie</w:t>
            </w:r>
          </w:p>
        </w:tc>
        <w:sdt>
          <w:sdtPr>
            <w:rPr>
              <w:rFonts w:ascii="Arial" w:hAnsi="Arial"/>
              <w:sz w:val="20"/>
              <w:lang w:eastAsia="en-US"/>
            </w:rPr>
            <w:id w:val="626358293"/>
            <w:placeholder>
              <w:docPart w:val="1D6354E5B8AD4B429DA7027CC221B129"/>
            </w:placeholder>
          </w:sdtPr>
          <w:sdtEndPr/>
          <w:sdtContent>
            <w:tc>
              <w:tcPr>
                <w:tcW w:w="3477" w:type="pct"/>
                <w:gridSpan w:val="2"/>
              </w:tcPr>
              <w:p w:rsidR="001B0903" w:rsidRPr="00300520" w:rsidRDefault="00CE6308" w:rsidP="00CE6308">
                <w:pPr>
                  <w:pStyle w:val="Tabeltekst"/>
                  <w:rPr>
                    <w:rFonts w:ascii="Arial" w:hAnsi="Arial"/>
                    <w:sz w:val="20"/>
                    <w:lang w:eastAsia="en-US"/>
                  </w:rPr>
                </w:pPr>
                <w:r w:rsidRPr="00300520">
                  <w:rPr>
                    <w:rFonts w:ascii="Arial" w:hAnsi="Arial"/>
                    <w:sz w:val="20"/>
                    <w:lang w:eastAsia="en-US"/>
                  </w:rPr>
                  <w:t>Inschrijver heeft op een vakkundige en regelmatige wijze een soortgelijke opdracht - waarbij hij verantwoordelijk was voor meerjarig onderhoud van groen voor een overheidsinstantie - uitgevoerd met een opdrachtsom van minimaal € 60.000 euro per jaar excl. btw.</w:t>
                </w:r>
              </w:p>
            </w:tc>
          </w:sdtContent>
        </w:sdt>
      </w:tr>
      <w:tr w:rsidR="001C77AC" w:rsidRPr="00300520" w:rsidTr="00CE6308">
        <w:trPr>
          <w:trHeight w:val="188"/>
        </w:trPr>
        <w:tc>
          <w:tcPr>
            <w:tcW w:w="1523" w:type="pct"/>
            <w:vMerge w:val="restart"/>
          </w:tcPr>
          <w:p w:rsidR="001C77AC" w:rsidRPr="00300520" w:rsidRDefault="001C77AC" w:rsidP="001C77AC">
            <w:pPr>
              <w:pStyle w:val="Tabeltekst"/>
              <w:rPr>
                <w:rFonts w:ascii="Arial" w:hAnsi="Arial"/>
                <w:b/>
                <w:sz w:val="20"/>
              </w:rPr>
            </w:pPr>
            <w:r w:rsidRPr="00300520">
              <w:rPr>
                <w:rFonts w:ascii="Arial" w:hAnsi="Arial"/>
                <w:b/>
                <w:sz w:val="20"/>
              </w:rPr>
              <w:t>Referentiebedrijf</w:t>
            </w:r>
          </w:p>
        </w:tc>
        <w:tc>
          <w:tcPr>
            <w:tcW w:w="3477" w:type="pct"/>
            <w:gridSpan w:val="2"/>
          </w:tcPr>
          <w:p w:rsidR="001C77AC" w:rsidRPr="00300520" w:rsidRDefault="001C77AC" w:rsidP="001C77AC">
            <w:pPr>
              <w:spacing w:before="120"/>
              <w:ind w:left="0"/>
              <w:rPr>
                <w:rFonts w:cs="Arial"/>
                <w:b/>
                <w:highlight w:val="yellow"/>
              </w:rPr>
            </w:pPr>
            <w:r w:rsidRPr="00300520">
              <w:rPr>
                <w:rFonts w:cs="Arial"/>
                <w:b/>
              </w:rPr>
              <w:t>Referentiebedrijf</w:t>
            </w:r>
          </w:p>
        </w:tc>
      </w:tr>
      <w:tr w:rsidR="001C77AC" w:rsidRPr="00300520" w:rsidTr="00CE6308">
        <w:trPr>
          <w:trHeight w:val="187"/>
        </w:trPr>
        <w:tc>
          <w:tcPr>
            <w:tcW w:w="1523" w:type="pct"/>
            <w:vMerge/>
          </w:tcPr>
          <w:p w:rsidR="001C77AC" w:rsidRPr="00300520" w:rsidRDefault="001C77AC" w:rsidP="001C77AC">
            <w:pPr>
              <w:pStyle w:val="Tabeltekst"/>
              <w:rPr>
                <w:rFonts w:ascii="Arial" w:hAnsi="Arial"/>
                <w:b/>
                <w:sz w:val="20"/>
              </w:rPr>
            </w:pPr>
          </w:p>
        </w:tc>
        <w:sdt>
          <w:sdtPr>
            <w:rPr>
              <w:rFonts w:ascii="Arial" w:hAnsi="Arial"/>
              <w:sz w:val="20"/>
              <w:lang w:eastAsia="en-US"/>
            </w:rPr>
            <w:id w:val="1630661129"/>
            <w:placeholder>
              <w:docPart w:val="234E76EFFD2F48B7AFC41F03EB9ED8CB"/>
            </w:placeholder>
            <w:showingPlcHdr/>
          </w:sdtPr>
          <w:sdtEndPr/>
          <w:sdtContent>
            <w:tc>
              <w:tcPr>
                <w:tcW w:w="3477" w:type="pct"/>
                <w:gridSpan w:val="2"/>
              </w:tcPr>
              <w:p w:rsidR="001C77AC" w:rsidRPr="00300520" w:rsidRDefault="001A2650" w:rsidP="001A2650">
                <w:pPr>
                  <w:pStyle w:val="Tabeltekst"/>
                  <w:ind w:left="0"/>
                  <w:rPr>
                    <w:rFonts w:ascii="Arial" w:hAnsi="Arial"/>
                    <w:sz w:val="20"/>
                    <w:lang w:eastAsia="en-US"/>
                  </w:rPr>
                </w:pPr>
                <w:r w:rsidRPr="00300520">
                  <w:rPr>
                    <w:rStyle w:val="Tekstvantijdelijkeaanduiding"/>
                    <w:rFonts w:ascii="Arial" w:hAnsi="Arial"/>
                    <w:sz w:val="20"/>
                    <w:highlight w:val="yellow"/>
                  </w:rPr>
                  <w:t>b</w:t>
                </w:r>
                <w:r w:rsidR="005102BC" w:rsidRPr="00300520">
                  <w:rPr>
                    <w:rStyle w:val="Tekstvantijdelijkeaanduiding"/>
                    <w:rFonts w:ascii="Arial" w:hAnsi="Arial"/>
                    <w:sz w:val="20"/>
                    <w:highlight w:val="yellow"/>
                  </w:rPr>
                  <w:t>edrijfsnaam referent</w:t>
                </w:r>
              </w:p>
            </w:tc>
          </w:sdtContent>
        </w:sdt>
      </w:tr>
      <w:tr w:rsidR="001C77AC" w:rsidRPr="00300520" w:rsidTr="00CE6308">
        <w:trPr>
          <w:trHeight w:val="363"/>
        </w:trPr>
        <w:tc>
          <w:tcPr>
            <w:tcW w:w="1523" w:type="pct"/>
            <w:vMerge/>
          </w:tcPr>
          <w:p w:rsidR="001C77AC" w:rsidRPr="00300520" w:rsidRDefault="001C77AC" w:rsidP="001C77AC">
            <w:pPr>
              <w:pStyle w:val="Tabeltekst"/>
              <w:rPr>
                <w:rFonts w:ascii="Arial" w:hAnsi="Arial"/>
                <w:b/>
                <w:sz w:val="20"/>
              </w:rPr>
            </w:pPr>
          </w:p>
        </w:tc>
        <w:sdt>
          <w:sdtPr>
            <w:rPr>
              <w:rFonts w:ascii="Arial" w:hAnsi="Arial"/>
              <w:sz w:val="20"/>
              <w:lang w:eastAsia="en-US"/>
            </w:rPr>
            <w:id w:val="1917672087"/>
            <w:placeholder>
              <w:docPart w:val="3A8AE9811C3E46F1A54438F34BEF64BA"/>
            </w:placeholder>
            <w:showingPlcHdr/>
          </w:sdtPr>
          <w:sdtEndPr/>
          <w:sdtContent>
            <w:tc>
              <w:tcPr>
                <w:tcW w:w="3477" w:type="pct"/>
                <w:gridSpan w:val="2"/>
              </w:tcPr>
              <w:p w:rsidR="001C77AC" w:rsidRPr="00300520" w:rsidRDefault="001A2650" w:rsidP="001A2650">
                <w:pPr>
                  <w:pStyle w:val="Tabeltekst"/>
                  <w:ind w:left="0"/>
                  <w:rPr>
                    <w:rFonts w:ascii="Arial" w:hAnsi="Arial"/>
                    <w:sz w:val="20"/>
                    <w:lang w:eastAsia="en-US"/>
                  </w:rPr>
                </w:pPr>
                <w:r w:rsidRPr="00300520">
                  <w:rPr>
                    <w:rStyle w:val="Tekstvantijdelijkeaanduiding"/>
                    <w:rFonts w:ascii="Arial" w:hAnsi="Arial"/>
                    <w:sz w:val="20"/>
                    <w:highlight w:val="yellow"/>
                  </w:rPr>
                  <w:t>a</w:t>
                </w:r>
                <w:r w:rsidR="005102BC" w:rsidRPr="00300520">
                  <w:rPr>
                    <w:rStyle w:val="Tekstvantijdelijkeaanduiding"/>
                    <w:rFonts w:ascii="Arial" w:hAnsi="Arial"/>
                    <w:sz w:val="20"/>
                    <w:highlight w:val="yellow"/>
                  </w:rPr>
                  <w:t>dres referent</w:t>
                </w:r>
              </w:p>
            </w:tc>
          </w:sdtContent>
        </w:sdt>
      </w:tr>
      <w:tr w:rsidR="001C77AC" w:rsidRPr="00300520" w:rsidTr="00CE6308">
        <w:trPr>
          <w:trHeight w:val="363"/>
        </w:trPr>
        <w:tc>
          <w:tcPr>
            <w:tcW w:w="1523" w:type="pct"/>
            <w:vMerge/>
          </w:tcPr>
          <w:p w:rsidR="001C77AC" w:rsidRPr="00300520" w:rsidRDefault="001C77AC" w:rsidP="001C77AC">
            <w:pPr>
              <w:pStyle w:val="Tabeltekst"/>
              <w:rPr>
                <w:rFonts w:ascii="Arial" w:hAnsi="Arial"/>
                <w:b/>
                <w:sz w:val="20"/>
              </w:rPr>
            </w:pPr>
          </w:p>
        </w:tc>
        <w:tc>
          <w:tcPr>
            <w:tcW w:w="3477" w:type="pct"/>
            <w:gridSpan w:val="2"/>
          </w:tcPr>
          <w:p w:rsidR="001C77AC" w:rsidRPr="00300520" w:rsidRDefault="001C77AC" w:rsidP="001C77AC">
            <w:pPr>
              <w:spacing w:before="120"/>
              <w:ind w:left="0"/>
              <w:rPr>
                <w:rFonts w:cs="Arial"/>
                <w:b/>
              </w:rPr>
            </w:pPr>
            <w:r w:rsidRPr="00300520">
              <w:rPr>
                <w:rFonts w:cs="Arial"/>
                <w:b/>
              </w:rPr>
              <w:t>Contactpersoon</w:t>
            </w:r>
          </w:p>
        </w:tc>
      </w:tr>
      <w:tr w:rsidR="001C77AC" w:rsidRPr="00300520" w:rsidTr="00CE6308">
        <w:trPr>
          <w:trHeight w:val="363"/>
        </w:trPr>
        <w:tc>
          <w:tcPr>
            <w:tcW w:w="1523" w:type="pct"/>
            <w:vMerge/>
          </w:tcPr>
          <w:p w:rsidR="001C77AC" w:rsidRPr="00300520" w:rsidRDefault="001C77AC" w:rsidP="001C77AC">
            <w:pPr>
              <w:pStyle w:val="Tabeltekst"/>
              <w:rPr>
                <w:rFonts w:ascii="Arial" w:hAnsi="Arial"/>
                <w:b/>
                <w:sz w:val="20"/>
              </w:rPr>
            </w:pPr>
          </w:p>
        </w:tc>
        <w:sdt>
          <w:sdtPr>
            <w:rPr>
              <w:rFonts w:ascii="Arial" w:hAnsi="Arial"/>
              <w:sz w:val="20"/>
              <w:lang w:eastAsia="en-US"/>
            </w:rPr>
            <w:id w:val="661590873"/>
            <w:placeholder>
              <w:docPart w:val="79B0B2C490A74DC7B9B78A2D91F0BCCD"/>
            </w:placeholder>
            <w:showingPlcHdr/>
          </w:sdtPr>
          <w:sdtEndPr/>
          <w:sdtContent>
            <w:tc>
              <w:tcPr>
                <w:tcW w:w="3477" w:type="pct"/>
                <w:gridSpan w:val="2"/>
              </w:tcPr>
              <w:p w:rsidR="001C77AC" w:rsidRPr="00300520" w:rsidRDefault="001A2650" w:rsidP="001A2650">
                <w:pPr>
                  <w:pStyle w:val="Tabeltekst"/>
                  <w:ind w:left="0"/>
                  <w:rPr>
                    <w:rFonts w:ascii="Arial" w:hAnsi="Arial"/>
                    <w:sz w:val="20"/>
                    <w:lang w:eastAsia="en-US"/>
                  </w:rPr>
                </w:pPr>
                <w:r w:rsidRPr="00300520">
                  <w:rPr>
                    <w:rStyle w:val="Tekstvantijdelijkeaanduiding"/>
                    <w:rFonts w:ascii="Arial" w:hAnsi="Arial"/>
                    <w:sz w:val="20"/>
                    <w:highlight w:val="yellow"/>
                  </w:rPr>
                  <w:t>n</w:t>
                </w:r>
                <w:r w:rsidR="005102BC" w:rsidRPr="00300520">
                  <w:rPr>
                    <w:rStyle w:val="Tekstvantijdelijkeaanduiding"/>
                    <w:rFonts w:ascii="Arial" w:hAnsi="Arial"/>
                    <w:sz w:val="20"/>
                    <w:highlight w:val="yellow"/>
                  </w:rPr>
                  <w:t>aam contactpersoon referent</w:t>
                </w:r>
              </w:p>
            </w:tc>
          </w:sdtContent>
        </w:sdt>
      </w:tr>
      <w:tr w:rsidR="001C77AC" w:rsidRPr="00300520" w:rsidTr="00CE6308">
        <w:trPr>
          <w:trHeight w:val="363"/>
        </w:trPr>
        <w:tc>
          <w:tcPr>
            <w:tcW w:w="1523" w:type="pct"/>
            <w:vMerge/>
          </w:tcPr>
          <w:p w:rsidR="001C77AC" w:rsidRPr="00300520" w:rsidRDefault="001C77AC" w:rsidP="001C77AC">
            <w:pPr>
              <w:pStyle w:val="Tabeltekst"/>
              <w:rPr>
                <w:rFonts w:ascii="Arial" w:hAnsi="Arial"/>
                <w:b/>
                <w:sz w:val="20"/>
              </w:rPr>
            </w:pPr>
          </w:p>
        </w:tc>
        <w:sdt>
          <w:sdtPr>
            <w:rPr>
              <w:rFonts w:ascii="Arial" w:hAnsi="Arial"/>
              <w:sz w:val="20"/>
              <w:lang w:eastAsia="en-US"/>
            </w:rPr>
            <w:id w:val="-1245026012"/>
            <w:placeholder>
              <w:docPart w:val="44781AA940804F8FAC6A3053FC9B2867"/>
            </w:placeholder>
            <w:showingPlcHdr/>
          </w:sdtPr>
          <w:sdtEndPr/>
          <w:sdtContent>
            <w:tc>
              <w:tcPr>
                <w:tcW w:w="3477" w:type="pct"/>
                <w:gridSpan w:val="2"/>
              </w:tcPr>
              <w:p w:rsidR="001C77AC" w:rsidRPr="00300520" w:rsidRDefault="001A2650" w:rsidP="001A2650">
                <w:pPr>
                  <w:pStyle w:val="Tabeltekst"/>
                  <w:ind w:left="0"/>
                  <w:rPr>
                    <w:rFonts w:ascii="Arial" w:hAnsi="Arial"/>
                    <w:sz w:val="20"/>
                    <w:lang w:eastAsia="en-US"/>
                  </w:rPr>
                </w:pPr>
                <w:r w:rsidRPr="00300520">
                  <w:rPr>
                    <w:rStyle w:val="Tekstvantijdelijkeaanduiding"/>
                    <w:rFonts w:ascii="Arial" w:hAnsi="Arial"/>
                    <w:sz w:val="20"/>
                    <w:highlight w:val="yellow"/>
                  </w:rPr>
                  <w:t>t</w:t>
                </w:r>
                <w:r w:rsidR="005102BC" w:rsidRPr="00300520">
                  <w:rPr>
                    <w:rStyle w:val="Tekstvantijdelijkeaanduiding"/>
                    <w:rFonts w:ascii="Arial" w:hAnsi="Arial"/>
                    <w:sz w:val="20"/>
                    <w:highlight w:val="yellow"/>
                  </w:rPr>
                  <w:t>elefoonnummer contactpersoon referent</w:t>
                </w:r>
              </w:p>
            </w:tc>
          </w:sdtContent>
        </w:sdt>
      </w:tr>
      <w:tr w:rsidR="001C77AC" w:rsidRPr="00300520" w:rsidTr="00CE6308">
        <w:trPr>
          <w:trHeight w:val="340"/>
        </w:trPr>
        <w:tc>
          <w:tcPr>
            <w:tcW w:w="1523" w:type="pct"/>
          </w:tcPr>
          <w:p w:rsidR="001C77AC" w:rsidRPr="00300520" w:rsidRDefault="001C77AC" w:rsidP="001C77AC">
            <w:pPr>
              <w:pStyle w:val="Tabeltekst"/>
              <w:rPr>
                <w:rFonts w:ascii="Arial" w:hAnsi="Arial"/>
                <w:b/>
                <w:sz w:val="20"/>
              </w:rPr>
            </w:pPr>
            <w:r w:rsidRPr="00300520">
              <w:rPr>
                <w:rFonts w:ascii="Arial" w:hAnsi="Arial"/>
                <w:b/>
                <w:sz w:val="20"/>
              </w:rPr>
              <w:t>Opdrachtomschrijving (kort)</w:t>
            </w:r>
          </w:p>
        </w:tc>
        <w:sdt>
          <w:sdtPr>
            <w:rPr>
              <w:rFonts w:ascii="Arial" w:hAnsi="Arial"/>
              <w:sz w:val="20"/>
              <w:lang w:eastAsia="en-US"/>
            </w:rPr>
            <w:id w:val="502403175"/>
            <w:placeholder>
              <w:docPart w:val="8CBE4EC67E0D4B698901673FE6BE0B6A"/>
            </w:placeholder>
            <w:showingPlcHdr/>
          </w:sdtPr>
          <w:sdtEndPr/>
          <w:sdtContent>
            <w:tc>
              <w:tcPr>
                <w:tcW w:w="3477" w:type="pct"/>
                <w:gridSpan w:val="2"/>
              </w:tcPr>
              <w:p w:rsidR="001C77AC" w:rsidRPr="00300520" w:rsidRDefault="001A2650" w:rsidP="001A2650">
                <w:pPr>
                  <w:pStyle w:val="Tabeltekst"/>
                  <w:ind w:left="0"/>
                  <w:rPr>
                    <w:rFonts w:ascii="Arial" w:hAnsi="Arial"/>
                    <w:sz w:val="20"/>
                    <w:lang w:eastAsia="en-US"/>
                  </w:rPr>
                </w:pPr>
                <w:r w:rsidRPr="00300520">
                  <w:rPr>
                    <w:rStyle w:val="Tekstvantijdelijkeaanduiding"/>
                    <w:rFonts w:ascii="Arial" w:hAnsi="Arial"/>
                    <w:sz w:val="20"/>
                    <w:highlight w:val="yellow"/>
                  </w:rPr>
                  <w:t>o</w:t>
                </w:r>
                <w:r w:rsidR="005102BC" w:rsidRPr="00300520">
                  <w:rPr>
                    <w:rStyle w:val="Tekstvantijdelijkeaanduiding"/>
                    <w:rFonts w:ascii="Arial" w:hAnsi="Arial"/>
                    <w:sz w:val="20"/>
                    <w:highlight w:val="yellow"/>
                  </w:rPr>
                  <w:t>pdrachtomschrijving</w:t>
                </w:r>
              </w:p>
            </w:tc>
          </w:sdtContent>
        </w:sdt>
      </w:tr>
      <w:tr w:rsidR="00CE6308" w:rsidRPr="00300520" w:rsidTr="005179BD">
        <w:trPr>
          <w:trHeight w:val="340"/>
        </w:trPr>
        <w:tc>
          <w:tcPr>
            <w:tcW w:w="1523" w:type="pct"/>
          </w:tcPr>
          <w:p w:rsidR="00CE6308" w:rsidRPr="00300520" w:rsidRDefault="00CE6308" w:rsidP="005179BD">
            <w:pPr>
              <w:pStyle w:val="Tabeltekst"/>
              <w:rPr>
                <w:rFonts w:ascii="Arial" w:hAnsi="Arial"/>
                <w:b/>
                <w:sz w:val="20"/>
              </w:rPr>
            </w:pPr>
            <w:r w:rsidRPr="00300520">
              <w:rPr>
                <w:rFonts w:ascii="Arial" w:hAnsi="Arial"/>
                <w:b/>
                <w:sz w:val="20"/>
              </w:rPr>
              <w:t>Uitgevoerde werkzaamheden i.r.t. deze kerncompetentie</w:t>
            </w:r>
          </w:p>
        </w:tc>
        <w:sdt>
          <w:sdtPr>
            <w:rPr>
              <w:rFonts w:ascii="Arial" w:hAnsi="Arial"/>
              <w:sz w:val="20"/>
              <w:lang w:eastAsia="en-US"/>
            </w:rPr>
            <w:id w:val="-768388193"/>
            <w:placeholder>
              <w:docPart w:val="D518186423DA46FF97788E6E91F27F47"/>
            </w:placeholder>
            <w:showingPlcHdr/>
          </w:sdtPr>
          <w:sdtEndPr/>
          <w:sdtContent>
            <w:tc>
              <w:tcPr>
                <w:tcW w:w="3477" w:type="pct"/>
                <w:gridSpan w:val="2"/>
              </w:tcPr>
              <w:p w:rsidR="00CE6308" w:rsidRPr="00300520" w:rsidRDefault="00CE6308" w:rsidP="005179BD">
                <w:pPr>
                  <w:pStyle w:val="Tabeltekst"/>
                  <w:ind w:left="0"/>
                  <w:rPr>
                    <w:rFonts w:ascii="Arial" w:hAnsi="Arial"/>
                    <w:sz w:val="20"/>
                    <w:lang w:eastAsia="en-US"/>
                  </w:rPr>
                </w:pPr>
                <w:r w:rsidRPr="00300520">
                  <w:rPr>
                    <w:rStyle w:val="Tekstvantijdelijkeaanduiding"/>
                    <w:rFonts w:ascii="Arial" w:hAnsi="Arial"/>
                    <w:sz w:val="20"/>
                    <w:highlight w:val="yellow"/>
                  </w:rPr>
                  <w:t>uitgevoerde werkzaamheden</w:t>
                </w:r>
              </w:p>
            </w:tc>
          </w:sdtContent>
        </w:sdt>
      </w:tr>
      <w:tr w:rsidR="001C77AC" w:rsidRPr="00300520" w:rsidTr="00CE6308">
        <w:trPr>
          <w:trHeight w:val="340"/>
        </w:trPr>
        <w:tc>
          <w:tcPr>
            <w:tcW w:w="1523" w:type="pct"/>
          </w:tcPr>
          <w:p w:rsidR="001C77AC" w:rsidRPr="00300520" w:rsidRDefault="001C77AC" w:rsidP="001C77AC">
            <w:pPr>
              <w:pStyle w:val="Tabeltekst"/>
              <w:rPr>
                <w:rFonts w:ascii="Arial" w:hAnsi="Arial"/>
                <w:b/>
                <w:sz w:val="20"/>
              </w:rPr>
            </w:pPr>
            <w:r w:rsidRPr="00300520">
              <w:rPr>
                <w:rFonts w:ascii="Arial" w:hAnsi="Arial"/>
                <w:b/>
                <w:sz w:val="20"/>
              </w:rPr>
              <w:t>Looptijd van de opdracht</w:t>
            </w:r>
          </w:p>
        </w:tc>
        <w:tc>
          <w:tcPr>
            <w:tcW w:w="1628" w:type="pct"/>
          </w:tcPr>
          <w:p w:rsidR="001C77AC" w:rsidRPr="00300520" w:rsidRDefault="001C77AC" w:rsidP="005102BC">
            <w:pPr>
              <w:pStyle w:val="Tabeltekst"/>
              <w:ind w:left="0"/>
              <w:rPr>
                <w:rFonts w:ascii="Arial" w:hAnsi="Arial"/>
                <w:sz w:val="20"/>
                <w:highlight w:val="yellow"/>
                <w:lang w:eastAsia="en-US"/>
              </w:rPr>
            </w:pPr>
            <w:r w:rsidRPr="00300520">
              <w:rPr>
                <w:rFonts w:ascii="Arial" w:hAnsi="Arial"/>
                <w:sz w:val="20"/>
                <w:lang w:eastAsia="en-US"/>
              </w:rPr>
              <w:t>Van</w:t>
            </w:r>
            <w:r w:rsidR="00EF3811" w:rsidRPr="00300520">
              <w:rPr>
                <w:rFonts w:ascii="Arial" w:hAnsi="Arial"/>
                <w:sz w:val="20"/>
                <w:lang w:eastAsia="en-US"/>
              </w:rPr>
              <w:tab/>
            </w:r>
            <w:sdt>
              <w:sdtPr>
                <w:rPr>
                  <w:rFonts w:ascii="Arial" w:hAnsi="Arial"/>
                  <w:sz w:val="20"/>
                  <w:lang w:eastAsia="en-US"/>
                </w:rPr>
                <w:id w:val="-572968548"/>
                <w:placeholder>
                  <w:docPart w:val="AD08EF2E9DF9444AAF7585C3EA2C81A4"/>
                </w:placeholder>
                <w:showingPlcHdr/>
                <w:date>
                  <w:dateFormat w:val="d-M-yyyy"/>
                  <w:lid w:val="nl-NL"/>
                  <w:storeMappedDataAs w:val="dateTime"/>
                  <w:calendar w:val="gregorian"/>
                </w:date>
              </w:sdtPr>
              <w:sdtEndPr/>
              <w:sdtContent>
                <w:r w:rsidR="001A2650" w:rsidRPr="00300520">
                  <w:rPr>
                    <w:rStyle w:val="Tekstvantijdelijkeaanduiding"/>
                    <w:rFonts w:ascii="Arial" w:hAnsi="Arial"/>
                    <w:sz w:val="20"/>
                    <w:highlight w:val="yellow"/>
                  </w:rPr>
                  <w:t>datum</w:t>
                </w:r>
              </w:sdtContent>
            </w:sdt>
          </w:p>
        </w:tc>
        <w:tc>
          <w:tcPr>
            <w:tcW w:w="1849" w:type="pct"/>
          </w:tcPr>
          <w:p w:rsidR="001C77AC" w:rsidRPr="00300520" w:rsidRDefault="00EF3811" w:rsidP="001A2650">
            <w:pPr>
              <w:pStyle w:val="Tabeltekst"/>
              <w:rPr>
                <w:rFonts w:ascii="Arial" w:hAnsi="Arial"/>
                <w:sz w:val="20"/>
                <w:highlight w:val="yellow"/>
                <w:lang w:eastAsia="en-US"/>
              </w:rPr>
            </w:pPr>
            <w:r w:rsidRPr="00300520">
              <w:rPr>
                <w:rFonts w:ascii="Arial" w:hAnsi="Arial"/>
                <w:sz w:val="20"/>
                <w:lang w:eastAsia="en-US"/>
              </w:rPr>
              <w:t>Tot</w:t>
            </w:r>
            <w:r w:rsidRPr="00300520">
              <w:rPr>
                <w:rFonts w:ascii="Arial" w:hAnsi="Arial"/>
                <w:sz w:val="20"/>
                <w:lang w:eastAsia="en-US"/>
              </w:rPr>
              <w:tab/>
            </w:r>
            <w:sdt>
              <w:sdtPr>
                <w:rPr>
                  <w:rFonts w:ascii="Arial" w:hAnsi="Arial"/>
                  <w:sz w:val="20"/>
                  <w:lang w:eastAsia="en-US"/>
                </w:rPr>
                <w:id w:val="-1575657214"/>
                <w:placeholder>
                  <w:docPart w:val="CFAC1523634246CE96A738E3F5D25065"/>
                </w:placeholder>
                <w:showingPlcHdr/>
                <w:date>
                  <w:dateFormat w:val="d-M-yyyy"/>
                  <w:lid w:val="nl-NL"/>
                  <w:storeMappedDataAs w:val="dateTime"/>
                  <w:calendar w:val="gregorian"/>
                </w:date>
              </w:sdtPr>
              <w:sdtEndPr/>
              <w:sdtContent>
                <w:r w:rsidR="001A2650" w:rsidRPr="00300520">
                  <w:rPr>
                    <w:rStyle w:val="Tekstvantijdelijkeaanduiding"/>
                    <w:rFonts w:ascii="Arial" w:hAnsi="Arial"/>
                    <w:sz w:val="20"/>
                    <w:highlight w:val="yellow"/>
                  </w:rPr>
                  <w:t>datum</w:t>
                </w:r>
              </w:sdtContent>
            </w:sdt>
          </w:p>
        </w:tc>
      </w:tr>
      <w:tr w:rsidR="00CE6308" w:rsidRPr="00300520" w:rsidTr="00CE6308">
        <w:trPr>
          <w:trHeight w:val="340"/>
        </w:trPr>
        <w:tc>
          <w:tcPr>
            <w:tcW w:w="1523" w:type="pct"/>
          </w:tcPr>
          <w:p w:rsidR="00CE6308" w:rsidRPr="00300520" w:rsidRDefault="00CE6308" w:rsidP="005179BD">
            <w:pPr>
              <w:pStyle w:val="Tabeltekst"/>
              <w:rPr>
                <w:rFonts w:ascii="Arial" w:hAnsi="Arial"/>
                <w:b/>
                <w:sz w:val="20"/>
              </w:rPr>
            </w:pPr>
            <w:r w:rsidRPr="00300520">
              <w:rPr>
                <w:rFonts w:ascii="Arial" w:hAnsi="Arial"/>
                <w:b/>
                <w:sz w:val="20"/>
              </w:rPr>
              <w:t>Gefactureerde omzet per jaar</w:t>
            </w:r>
          </w:p>
        </w:tc>
        <w:tc>
          <w:tcPr>
            <w:tcW w:w="3477" w:type="pct"/>
            <w:gridSpan w:val="2"/>
          </w:tcPr>
          <w:p w:rsidR="00CE6308" w:rsidRPr="00300520" w:rsidRDefault="00235799" w:rsidP="00CE6308">
            <w:pPr>
              <w:pStyle w:val="Tabeltekst"/>
              <w:ind w:left="0"/>
              <w:rPr>
                <w:rFonts w:ascii="Arial" w:hAnsi="Arial"/>
                <w:sz w:val="20"/>
                <w:lang w:eastAsia="en-US"/>
              </w:rPr>
            </w:pPr>
            <w:sdt>
              <w:sdtPr>
                <w:rPr>
                  <w:rFonts w:ascii="Arial" w:hAnsi="Arial"/>
                  <w:sz w:val="20"/>
                  <w:lang w:eastAsia="en-US"/>
                </w:rPr>
                <w:id w:val="1973172696"/>
                <w:placeholder>
                  <w:docPart w:val="813ACD1630EE4059B0409C7A925833B2"/>
                </w:placeholder>
                <w:showingPlcHdr/>
              </w:sdtPr>
              <w:sdtEndPr/>
              <w:sdtContent>
                <w:r w:rsidR="00CE6308" w:rsidRPr="00300520">
                  <w:rPr>
                    <w:rStyle w:val="Tekstvantijdelijkeaanduiding"/>
                    <w:rFonts w:ascii="Arial" w:hAnsi="Arial"/>
                    <w:sz w:val="20"/>
                    <w:highlight w:val="yellow"/>
                  </w:rPr>
                  <w:t>gefactureerde omzet per jaar</w:t>
                </w:r>
              </w:sdtContent>
            </w:sdt>
          </w:p>
        </w:tc>
      </w:tr>
    </w:tbl>
    <w:p w:rsidR="001C77AC" w:rsidRPr="00300520" w:rsidRDefault="001C77AC" w:rsidP="001C77AC">
      <w:pPr>
        <w:ind w:left="0"/>
        <w:rPr>
          <w:rFonts w:cs="Arial"/>
        </w:rPr>
      </w:pPr>
    </w:p>
    <w:p w:rsidR="00B5589E" w:rsidRPr="00300520" w:rsidRDefault="00B5589E" w:rsidP="00114506">
      <w:pPr>
        <w:ind w:left="0"/>
        <w:rPr>
          <w:rFonts w:cs="Arial"/>
        </w:rPr>
      </w:pPr>
    </w:p>
    <w:sectPr w:rsidR="00B5589E" w:rsidRPr="00300520">
      <w:headerReference w:type="default" r:id="rId9"/>
      <w:footerReference w:type="default" r:id="rId10"/>
      <w:pgSz w:w="11906" w:h="16838"/>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77AC" w:rsidRDefault="001C77AC" w:rsidP="00114506">
      <w:pPr>
        <w:spacing w:line="240" w:lineRule="auto"/>
      </w:pPr>
      <w:r>
        <w:separator/>
      </w:r>
    </w:p>
  </w:endnote>
  <w:endnote w:type="continuationSeparator" w:id="0">
    <w:p w:rsidR="001C77AC" w:rsidRDefault="001C77AC" w:rsidP="001145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77AC" w:rsidRPr="00CE6308" w:rsidRDefault="00CE6308" w:rsidP="00CE6308">
    <w:pPr>
      <w:pStyle w:val="Voettekst"/>
      <w:ind w:left="0"/>
      <w:rPr>
        <w:sz w:val="16"/>
        <w:szCs w:val="16"/>
      </w:rPr>
    </w:pPr>
    <w:r>
      <w:rPr>
        <w:sz w:val="16"/>
        <w:szCs w:val="16"/>
      </w:rPr>
      <w:tab/>
    </w:r>
    <w:r>
      <w:rPr>
        <w:sz w:val="16"/>
        <w:szCs w:val="16"/>
      </w:rPr>
      <w:tab/>
    </w:r>
    <w:r w:rsidRPr="000D1066">
      <w:rPr>
        <w:sz w:val="16"/>
        <w:szCs w:val="16"/>
      </w:rPr>
      <w:t xml:space="preserve">Pagina </w:t>
    </w:r>
    <w:r w:rsidRPr="000D1066">
      <w:rPr>
        <w:sz w:val="16"/>
        <w:szCs w:val="16"/>
      </w:rPr>
      <w:fldChar w:fldCharType="begin"/>
    </w:r>
    <w:r w:rsidRPr="000D1066">
      <w:rPr>
        <w:sz w:val="16"/>
        <w:szCs w:val="16"/>
      </w:rPr>
      <w:instrText>PAGE  \* Arabic  \* MERGEFORMAT</w:instrText>
    </w:r>
    <w:r w:rsidRPr="000D1066">
      <w:rPr>
        <w:sz w:val="16"/>
        <w:szCs w:val="16"/>
      </w:rPr>
      <w:fldChar w:fldCharType="separate"/>
    </w:r>
    <w:r w:rsidR="00235799">
      <w:rPr>
        <w:noProof/>
        <w:sz w:val="16"/>
        <w:szCs w:val="16"/>
      </w:rPr>
      <w:t>1</w:t>
    </w:r>
    <w:r w:rsidRPr="000D1066">
      <w:rPr>
        <w:sz w:val="16"/>
        <w:szCs w:val="16"/>
      </w:rPr>
      <w:fldChar w:fldCharType="end"/>
    </w:r>
    <w:r w:rsidRPr="000D1066">
      <w:rPr>
        <w:sz w:val="16"/>
        <w:szCs w:val="16"/>
      </w:rPr>
      <w:t xml:space="preserve"> van </w:t>
    </w:r>
    <w:r w:rsidRPr="000D1066">
      <w:rPr>
        <w:sz w:val="16"/>
        <w:szCs w:val="16"/>
      </w:rPr>
      <w:fldChar w:fldCharType="begin"/>
    </w:r>
    <w:r w:rsidRPr="000D1066">
      <w:rPr>
        <w:sz w:val="16"/>
        <w:szCs w:val="16"/>
      </w:rPr>
      <w:instrText>NUMPAGES  \* Arabic  \* MERGEFORMAT</w:instrText>
    </w:r>
    <w:r w:rsidRPr="000D1066">
      <w:rPr>
        <w:sz w:val="16"/>
        <w:szCs w:val="16"/>
      </w:rPr>
      <w:fldChar w:fldCharType="separate"/>
    </w:r>
    <w:r w:rsidR="00235799">
      <w:rPr>
        <w:noProof/>
        <w:sz w:val="16"/>
        <w:szCs w:val="16"/>
      </w:rPr>
      <w:t>1</w:t>
    </w:r>
    <w:r w:rsidRPr="000D1066">
      <w:rPr>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77AC" w:rsidRDefault="001C77AC" w:rsidP="00114506">
      <w:pPr>
        <w:spacing w:line="240" w:lineRule="auto"/>
      </w:pPr>
      <w:r>
        <w:separator/>
      </w:r>
    </w:p>
  </w:footnote>
  <w:footnote w:type="continuationSeparator" w:id="0">
    <w:p w:rsidR="001C77AC" w:rsidRDefault="001C77AC" w:rsidP="0011450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6308" w:rsidRPr="00D45896" w:rsidRDefault="00CE6308" w:rsidP="00CE6308">
    <w:pPr>
      <w:ind w:left="0"/>
      <w:jc w:val="left"/>
      <w:rPr>
        <w:sz w:val="16"/>
      </w:rPr>
    </w:pPr>
    <w:r>
      <w:rPr>
        <w:noProof/>
      </w:rPr>
      <w:drawing>
        <wp:anchor distT="0" distB="0" distL="114935" distR="114935" simplePos="0" relativeHeight="251663360" behindDoc="1" locked="0" layoutInCell="1" allowOverlap="1" wp14:anchorId="3174DD83" wp14:editId="6B62CA92">
          <wp:simplePos x="0" y="0"/>
          <wp:positionH relativeFrom="column">
            <wp:posOffset>5029200</wp:posOffset>
          </wp:positionH>
          <wp:positionV relativeFrom="paragraph">
            <wp:posOffset>-196215</wp:posOffset>
          </wp:positionV>
          <wp:extent cx="1080770" cy="686435"/>
          <wp:effectExtent l="0" t="0" r="5080" b="0"/>
          <wp:wrapSquare wrapText="bothSides"/>
          <wp:docPr id="2" name="Afbeelding 1" descr="logo-gemeente-Noordoostpol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logo-gemeente-Noordoostpold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770" cy="68643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16"/>
      </w:rPr>
      <w:t>Europese aanbesteding Onderhoud groen buitengebied</w:t>
    </w:r>
  </w:p>
  <w:p w:rsidR="00CE6308" w:rsidRDefault="00CE6308" w:rsidP="00CE6308">
    <w:pPr>
      <w:pStyle w:val="Koptekst"/>
    </w:pPr>
  </w:p>
  <w:p w:rsidR="00CE6308" w:rsidRDefault="00CE6308" w:rsidP="00CE6308">
    <w:pPr>
      <w:pStyle w:val="Koptekst"/>
    </w:pPr>
  </w:p>
  <w:p w:rsidR="00CE6308" w:rsidRDefault="00CE6308" w:rsidP="00CE6308">
    <w:pPr>
      <w:pStyle w:val="Koptekst"/>
    </w:pPr>
  </w:p>
  <w:p w:rsidR="00CE6308" w:rsidRPr="00CE6308" w:rsidRDefault="00CE6308" w:rsidP="00CE6308">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238A0"/>
    <w:multiLevelType w:val="multilevel"/>
    <w:tmpl w:val="E7B0F6CE"/>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lang w:val="nl-NL"/>
      </w:rPr>
    </w:lvl>
    <w:lvl w:ilvl="2">
      <w:start w:val="1"/>
      <w:numFmt w:val="decimal"/>
      <w:isLgl/>
      <w:lvlText w:val="%1.%2.%3"/>
      <w:lvlJc w:val="left"/>
      <w:pPr>
        <w:ind w:left="720" w:hanging="72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1080" w:hanging="1080"/>
      </w:pPr>
      <w:rPr>
        <w:rFonts w:hint="default"/>
        <w:b/>
        <w:color w:val="2B9ECF"/>
        <w:sz w:val="22"/>
        <w:szCs w:val="22"/>
      </w:rPr>
    </w:lvl>
    <w:lvl w:ilvl="4">
      <w:start w:val="1"/>
      <w:numFmt w:val="decimal"/>
      <w:isLgl/>
      <w:lvlText w:val="%1.%2.%3.%4.%5"/>
      <w:lvlJc w:val="left"/>
      <w:pPr>
        <w:ind w:left="1440" w:hanging="1440"/>
      </w:pPr>
      <w:rPr>
        <w:rFonts w:hint="default"/>
        <w:b/>
        <w:color w:val="2B9ECF"/>
        <w:sz w:val="22"/>
        <w:szCs w:val="22"/>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
    <w:nsid w:val="221A0700"/>
    <w:multiLevelType w:val="multilevel"/>
    <w:tmpl w:val="FF9CC900"/>
    <w:lvl w:ilvl="0">
      <w:start w:val="1"/>
      <w:numFmt w:val="decimal"/>
      <w:lvlText w:val="%1"/>
      <w:lvlJc w:val="left"/>
      <w:pPr>
        <w:ind w:left="432" w:hanging="432"/>
      </w:pPr>
    </w:lvl>
    <w:lvl w:ilvl="1">
      <w:start w:val="1"/>
      <w:numFmt w:val="decimal"/>
      <w:pStyle w:val="Kop2"/>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
    <w:nsid w:val="39B2272D"/>
    <w:multiLevelType w:val="hybridMultilevel"/>
    <w:tmpl w:val="05B2C328"/>
    <w:lvl w:ilvl="0" w:tplc="A134CCEC">
      <w:start w:val="1"/>
      <w:numFmt w:val="bullet"/>
      <w:lvlText w:val=""/>
      <w:lvlJc w:val="left"/>
      <w:pPr>
        <w:ind w:left="108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nsid w:val="4BF11B91"/>
    <w:multiLevelType w:val="hybridMultilevel"/>
    <w:tmpl w:val="B12EDD02"/>
    <w:lvl w:ilvl="0" w:tplc="3A6CA23A">
      <w:start w:val="1"/>
      <w:numFmt w:val="upp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
    <w:nsid w:val="4F5002F4"/>
    <w:multiLevelType w:val="hybridMultilevel"/>
    <w:tmpl w:val="83084DE2"/>
    <w:lvl w:ilvl="0" w:tplc="508EC754">
      <w:start w:val="1"/>
      <w:numFmt w:val="decimal"/>
      <w:pStyle w:val="Geschiktheidseisen"/>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0"/>
  </w:num>
  <w:num w:numId="3">
    <w:abstractNumId w:val="2"/>
  </w:num>
  <w:num w:numId="4">
    <w:abstractNumId w:val="4"/>
  </w:num>
  <w:num w:numId="5">
    <w:abstractNumId w:val="3"/>
  </w:num>
  <w:num w:numId="6">
    <w:abstractNumId w:val="1"/>
  </w:num>
  <w:num w:numId="7">
    <w:abstractNumId w:val="1"/>
  </w:num>
  <w:num w:numId="8">
    <w:abstractNumId w:val="1"/>
  </w:num>
  <w:num w:numId="9">
    <w:abstractNumId w:val="2"/>
  </w:num>
  <w:num w:numId="10">
    <w:abstractNumId w:val="4"/>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6778"/>
    <w:rsid w:val="000264BB"/>
    <w:rsid w:val="000270A5"/>
    <w:rsid w:val="00027A4D"/>
    <w:rsid w:val="000D06F0"/>
    <w:rsid w:val="00114506"/>
    <w:rsid w:val="001912B8"/>
    <w:rsid w:val="001A2650"/>
    <w:rsid w:val="001B0903"/>
    <w:rsid w:val="001C77AC"/>
    <w:rsid w:val="001C7A1A"/>
    <w:rsid w:val="001E38EE"/>
    <w:rsid w:val="001E65BB"/>
    <w:rsid w:val="001F3746"/>
    <w:rsid w:val="00217073"/>
    <w:rsid w:val="00235799"/>
    <w:rsid w:val="00272C65"/>
    <w:rsid w:val="00294332"/>
    <w:rsid w:val="00300520"/>
    <w:rsid w:val="00307C62"/>
    <w:rsid w:val="00375A41"/>
    <w:rsid w:val="00446A38"/>
    <w:rsid w:val="004676EF"/>
    <w:rsid w:val="005102BC"/>
    <w:rsid w:val="00521CA0"/>
    <w:rsid w:val="00592339"/>
    <w:rsid w:val="00594BB8"/>
    <w:rsid w:val="005A02F5"/>
    <w:rsid w:val="005D5517"/>
    <w:rsid w:val="005F03EF"/>
    <w:rsid w:val="005F41AD"/>
    <w:rsid w:val="005F545A"/>
    <w:rsid w:val="006365EE"/>
    <w:rsid w:val="006C6778"/>
    <w:rsid w:val="006E62F3"/>
    <w:rsid w:val="00707E2D"/>
    <w:rsid w:val="00746523"/>
    <w:rsid w:val="00763956"/>
    <w:rsid w:val="00774AD2"/>
    <w:rsid w:val="0079085B"/>
    <w:rsid w:val="00794858"/>
    <w:rsid w:val="00797B19"/>
    <w:rsid w:val="0081323F"/>
    <w:rsid w:val="008140BB"/>
    <w:rsid w:val="0088032E"/>
    <w:rsid w:val="008902E6"/>
    <w:rsid w:val="008E700F"/>
    <w:rsid w:val="00925D68"/>
    <w:rsid w:val="009312A2"/>
    <w:rsid w:val="00940F6E"/>
    <w:rsid w:val="00981AD9"/>
    <w:rsid w:val="009845D8"/>
    <w:rsid w:val="009D5266"/>
    <w:rsid w:val="00A405F2"/>
    <w:rsid w:val="00A479EC"/>
    <w:rsid w:val="00A568BF"/>
    <w:rsid w:val="00A87E5B"/>
    <w:rsid w:val="00B23A1E"/>
    <w:rsid w:val="00B552B5"/>
    <w:rsid w:val="00B5589E"/>
    <w:rsid w:val="00C0674B"/>
    <w:rsid w:val="00C13F5A"/>
    <w:rsid w:val="00CB63E2"/>
    <w:rsid w:val="00CE1E6C"/>
    <w:rsid w:val="00CE6308"/>
    <w:rsid w:val="00D00C52"/>
    <w:rsid w:val="00D06F18"/>
    <w:rsid w:val="00D2395E"/>
    <w:rsid w:val="00E06860"/>
    <w:rsid w:val="00E24067"/>
    <w:rsid w:val="00EA430C"/>
    <w:rsid w:val="00EC3F42"/>
    <w:rsid w:val="00EF3811"/>
    <w:rsid w:val="00F004CE"/>
    <w:rsid w:val="00F15628"/>
    <w:rsid w:val="00F83AF7"/>
    <w:rsid w:val="00FA729D"/>
    <w:rsid w:val="00FB6A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footer" w:uiPriority="99"/>
    <w:lsdException w:name="caption" w:semiHidden="1" w:unhideWhenUsed="1" w:qFormat="1"/>
    <w:lsdException w:name="Title" w:qFormat="1"/>
    <w:lsdException w:name="Subtitle"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Standaard">
    <w:name w:val="Normal"/>
    <w:qFormat/>
    <w:rsid w:val="001C77AC"/>
    <w:pPr>
      <w:spacing w:line="300" w:lineRule="auto"/>
      <w:ind w:left="720"/>
      <w:jc w:val="both"/>
    </w:pPr>
    <w:rPr>
      <w:rFonts w:ascii="Arial" w:hAnsi="Arial"/>
    </w:rPr>
  </w:style>
  <w:style w:type="paragraph" w:styleId="Kop1">
    <w:name w:val="heading 1"/>
    <w:basedOn w:val="Standaard"/>
    <w:next w:val="Standaard"/>
    <w:link w:val="Kop1Char"/>
    <w:qFormat/>
    <w:rsid w:val="001C77AC"/>
    <w:pPr>
      <w:keepNext/>
      <w:keepLines/>
      <w:pageBreakBefore/>
      <w:spacing w:after="240"/>
      <w:ind w:left="0"/>
      <w:outlineLvl w:val="0"/>
    </w:pPr>
    <w:rPr>
      <w:rFonts w:ascii="Arial Narrow" w:hAnsi="Arial Narrow" w:cs="Arial"/>
      <w:bCs/>
      <w:color w:val="0072BC" w:themeColor="accent1"/>
      <w:sz w:val="28"/>
      <w:szCs w:val="32"/>
      <w:lang w:eastAsia="en-US"/>
    </w:rPr>
  </w:style>
  <w:style w:type="paragraph" w:styleId="Kop2">
    <w:name w:val="heading 2"/>
    <w:basedOn w:val="Standaard"/>
    <w:next w:val="Standaard"/>
    <w:link w:val="Kop2Char"/>
    <w:qFormat/>
    <w:rsid w:val="001C77AC"/>
    <w:pPr>
      <w:keepNext/>
      <w:keepLines/>
      <w:numPr>
        <w:ilvl w:val="1"/>
        <w:numId w:val="8"/>
      </w:numPr>
      <w:spacing w:before="240" w:after="60"/>
      <w:outlineLvl w:val="1"/>
    </w:pPr>
    <w:rPr>
      <w:rFonts w:ascii="Arial Narrow" w:hAnsi="Arial Narrow" w:cs="Arial"/>
      <w:bCs/>
      <w:color w:val="0072BC" w:themeColor="accent1"/>
      <w:sz w:val="24"/>
      <w:szCs w:val="26"/>
      <w:lang w:eastAsia="en-US"/>
    </w:rPr>
  </w:style>
  <w:style w:type="paragraph" w:styleId="Kop3">
    <w:name w:val="heading 3"/>
    <w:basedOn w:val="Standaard"/>
    <w:next w:val="Standaard"/>
    <w:link w:val="Kop3Char"/>
    <w:autoRedefine/>
    <w:qFormat/>
    <w:rsid w:val="001C77AC"/>
    <w:pPr>
      <w:keepNext/>
      <w:spacing w:before="240" w:after="60"/>
      <w:ind w:left="0"/>
      <w:outlineLvl w:val="2"/>
    </w:pPr>
    <w:rPr>
      <w:rFonts w:ascii="Arial Narrow" w:eastAsia="Cambria" w:hAnsi="Arial Narrow" w:cs="Arial"/>
      <w:sz w:val="24"/>
      <w:szCs w:val="24"/>
      <w:lang w:eastAsia="en-US"/>
    </w:rPr>
  </w:style>
  <w:style w:type="paragraph" w:styleId="Kop4">
    <w:name w:val="heading 4"/>
    <w:basedOn w:val="Standaard"/>
    <w:next w:val="Standaard"/>
    <w:link w:val="Kop4Char"/>
    <w:qFormat/>
    <w:rsid w:val="001C77AC"/>
    <w:pPr>
      <w:keepNext/>
      <w:widowControl w:val="0"/>
      <w:tabs>
        <w:tab w:val="left" w:pos="284"/>
        <w:tab w:val="left" w:pos="567"/>
        <w:tab w:val="left" w:pos="1134"/>
        <w:tab w:val="left" w:pos="1701"/>
        <w:tab w:val="left" w:pos="2268"/>
        <w:tab w:val="left" w:pos="2835"/>
        <w:tab w:val="left" w:pos="3402"/>
        <w:tab w:val="left" w:pos="4536"/>
        <w:tab w:val="right" w:pos="7088"/>
      </w:tabs>
      <w:spacing w:before="180"/>
      <w:ind w:left="0" w:firstLine="720"/>
      <w:outlineLvl w:val="3"/>
    </w:pPr>
    <w:rPr>
      <w:rFonts w:ascii="Arial Narrow" w:eastAsiaTheme="majorEastAsia" w:hAnsi="Arial Narrow" w:cstheme="majorBidi"/>
      <w:b/>
      <w:bCs/>
      <w:sz w:val="22"/>
      <w:szCs w:val="28"/>
    </w:rPr>
  </w:style>
  <w:style w:type="paragraph" w:styleId="Kop5">
    <w:name w:val="heading 5"/>
    <w:basedOn w:val="Standaard"/>
    <w:next w:val="Standaard"/>
    <w:link w:val="Kop5Char"/>
    <w:rsid w:val="00981AD9"/>
    <w:pPr>
      <w:widowControl w:val="0"/>
      <w:numPr>
        <w:ilvl w:val="4"/>
        <w:numId w:val="8"/>
      </w:numPr>
      <w:tabs>
        <w:tab w:val="left" w:pos="284"/>
        <w:tab w:val="left" w:pos="567"/>
        <w:tab w:val="left" w:pos="851"/>
        <w:tab w:val="left" w:pos="1134"/>
        <w:tab w:val="left" w:pos="1701"/>
        <w:tab w:val="left" w:pos="2268"/>
        <w:tab w:val="left" w:pos="2835"/>
        <w:tab w:val="left" w:pos="3402"/>
        <w:tab w:val="left" w:pos="4536"/>
        <w:tab w:val="right" w:pos="7088"/>
      </w:tabs>
      <w:spacing w:before="240" w:after="60"/>
      <w:outlineLvl w:val="4"/>
    </w:pPr>
    <w:rPr>
      <w:rFonts w:ascii="Verdana" w:hAnsi="Verdana"/>
      <w:b/>
      <w:bCs/>
      <w:i/>
      <w:iCs/>
      <w:sz w:val="26"/>
      <w:szCs w:val="26"/>
    </w:rPr>
  </w:style>
  <w:style w:type="paragraph" w:styleId="Kop6">
    <w:name w:val="heading 6"/>
    <w:basedOn w:val="Standaard"/>
    <w:next w:val="Standaard"/>
    <w:link w:val="Kop6Char"/>
    <w:rsid w:val="00981AD9"/>
    <w:pPr>
      <w:widowControl w:val="0"/>
      <w:numPr>
        <w:ilvl w:val="5"/>
        <w:numId w:val="8"/>
      </w:numPr>
      <w:tabs>
        <w:tab w:val="left" w:pos="284"/>
        <w:tab w:val="left" w:pos="567"/>
        <w:tab w:val="left" w:pos="851"/>
        <w:tab w:val="left" w:pos="1701"/>
        <w:tab w:val="left" w:pos="2268"/>
        <w:tab w:val="left" w:pos="2835"/>
        <w:tab w:val="left" w:pos="3402"/>
        <w:tab w:val="left" w:pos="4536"/>
        <w:tab w:val="right" w:pos="7088"/>
      </w:tabs>
      <w:spacing w:before="240" w:after="60"/>
      <w:outlineLvl w:val="5"/>
    </w:pPr>
    <w:rPr>
      <w:rFonts w:ascii="Times New Roman" w:hAnsi="Times New Roman"/>
      <w:b/>
      <w:bCs/>
      <w:sz w:val="22"/>
      <w:szCs w:val="22"/>
    </w:rPr>
  </w:style>
  <w:style w:type="paragraph" w:styleId="Kop7">
    <w:name w:val="heading 7"/>
    <w:basedOn w:val="Standaard"/>
    <w:next w:val="Standaard"/>
    <w:link w:val="Kop7Char"/>
    <w:rsid w:val="00981AD9"/>
    <w:pPr>
      <w:widowControl w:val="0"/>
      <w:numPr>
        <w:ilvl w:val="6"/>
        <w:numId w:val="8"/>
      </w:numPr>
      <w:tabs>
        <w:tab w:val="left" w:pos="284"/>
        <w:tab w:val="left" w:pos="567"/>
        <w:tab w:val="left" w:pos="851"/>
        <w:tab w:val="left" w:pos="1134"/>
        <w:tab w:val="left" w:pos="1701"/>
        <w:tab w:val="left" w:pos="2268"/>
        <w:tab w:val="left" w:pos="2835"/>
        <w:tab w:val="left" w:pos="3402"/>
        <w:tab w:val="left" w:pos="4536"/>
        <w:tab w:val="right" w:pos="7088"/>
      </w:tabs>
      <w:spacing w:before="240" w:after="60"/>
      <w:outlineLvl w:val="6"/>
    </w:pPr>
    <w:rPr>
      <w:rFonts w:ascii="Times New Roman" w:hAnsi="Times New Roman"/>
      <w:sz w:val="24"/>
      <w:szCs w:val="24"/>
    </w:rPr>
  </w:style>
  <w:style w:type="paragraph" w:styleId="Kop8">
    <w:name w:val="heading 8"/>
    <w:basedOn w:val="Standaard"/>
    <w:next w:val="Standaard"/>
    <w:link w:val="Kop8Char"/>
    <w:rsid w:val="00981AD9"/>
    <w:pPr>
      <w:widowControl w:val="0"/>
      <w:numPr>
        <w:ilvl w:val="7"/>
        <w:numId w:val="8"/>
      </w:numPr>
      <w:tabs>
        <w:tab w:val="left" w:pos="284"/>
        <w:tab w:val="left" w:pos="567"/>
        <w:tab w:val="left" w:pos="851"/>
        <w:tab w:val="left" w:pos="1134"/>
        <w:tab w:val="left" w:pos="1701"/>
        <w:tab w:val="left" w:pos="2268"/>
        <w:tab w:val="left" w:pos="2835"/>
        <w:tab w:val="left" w:pos="3402"/>
        <w:tab w:val="left" w:pos="4536"/>
        <w:tab w:val="right" w:pos="7088"/>
      </w:tabs>
      <w:spacing w:before="240" w:after="60"/>
      <w:outlineLvl w:val="7"/>
    </w:pPr>
    <w:rPr>
      <w:rFonts w:ascii="Times New Roman" w:hAnsi="Times New Roman"/>
      <w:i/>
      <w:iCs/>
      <w:sz w:val="24"/>
      <w:szCs w:val="24"/>
    </w:rPr>
  </w:style>
  <w:style w:type="paragraph" w:styleId="Kop9">
    <w:name w:val="heading 9"/>
    <w:basedOn w:val="Standaard"/>
    <w:next w:val="Standaard"/>
    <w:link w:val="Kop9Char"/>
    <w:rsid w:val="00981AD9"/>
    <w:pPr>
      <w:widowControl w:val="0"/>
      <w:numPr>
        <w:ilvl w:val="8"/>
        <w:numId w:val="8"/>
      </w:numPr>
      <w:tabs>
        <w:tab w:val="left" w:pos="284"/>
        <w:tab w:val="left" w:pos="567"/>
        <w:tab w:val="left" w:pos="851"/>
        <w:tab w:val="left" w:pos="1134"/>
        <w:tab w:val="left" w:pos="1701"/>
        <w:tab w:val="left" w:pos="2268"/>
        <w:tab w:val="left" w:pos="2835"/>
        <w:tab w:val="left" w:pos="3402"/>
        <w:tab w:val="left" w:pos="4536"/>
        <w:tab w:val="right" w:pos="7088"/>
      </w:tabs>
      <w:spacing w:before="240" w:after="60"/>
      <w:outlineLvl w:val="8"/>
    </w:pPr>
    <w:rPr>
      <w:rFonts w:ascii="Verdana" w:hAnsi="Verdana"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NOP-subkoprapport">
    <w:name w:val="NOP-subkop rapport"/>
    <w:basedOn w:val="Standaard"/>
    <w:autoRedefine/>
    <w:rsid w:val="00981AD9"/>
    <w:pPr>
      <w:spacing w:after="200" w:line="264" w:lineRule="auto"/>
    </w:pPr>
    <w:rPr>
      <w:rFonts w:eastAsia="Cambria"/>
      <w:b/>
      <w:i/>
      <w:color w:val="FFFFFF"/>
      <w:sz w:val="32"/>
      <w:szCs w:val="32"/>
      <w:lang w:eastAsia="en-US"/>
    </w:rPr>
  </w:style>
  <w:style w:type="character" w:customStyle="1" w:styleId="Kop1Char">
    <w:name w:val="Kop 1 Char"/>
    <w:link w:val="Kop1"/>
    <w:rsid w:val="001C77AC"/>
    <w:rPr>
      <w:rFonts w:ascii="Arial Narrow" w:hAnsi="Arial Narrow" w:cs="Arial"/>
      <w:bCs/>
      <w:color w:val="0072BC" w:themeColor="accent1"/>
      <w:sz w:val="28"/>
      <w:szCs w:val="32"/>
      <w:lang w:eastAsia="en-US"/>
    </w:rPr>
  </w:style>
  <w:style w:type="character" w:customStyle="1" w:styleId="Kop2Char">
    <w:name w:val="Kop 2 Char"/>
    <w:link w:val="Kop2"/>
    <w:rsid w:val="001C77AC"/>
    <w:rPr>
      <w:rFonts w:ascii="Arial Narrow" w:hAnsi="Arial Narrow" w:cs="Arial"/>
      <w:bCs/>
      <w:color w:val="0072BC" w:themeColor="accent1"/>
      <w:sz w:val="24"/>
      <w:szCs w:val="26"/>
      <w:lang w:eastAsia="en-US"/>
    </w:rPr>
  </w:style>
  <w:style w:type="character" w:customStyle="1" w:styleId="Kop3Char">
    <w:name w:val="Kop 3 Char"/>
    <w:link w:val="Kop3"/>
    <w:rsid w:val="001C77AC"/>
    <w:rPr>
      <w:rFonts w:ascii="Arial Narrow" w:eastAsia="Cambria" w:hAnsi="Arial Narrow" w:cs="Arial"/>
      <w:sz w:val="24"/>
      <w:szCs w:val="24"/>
      <w:lang w:eastAsia="en-US"/>
    </w:rPr>
  </w:style>
  <w:style w:type="character" w:customStyle="1" w:styleId="Kop4Char">
    <w:name w:val="Kop 4 Char"/>
    <w:link w:val="Kop4"/>
    <w:rsid w:val="001C77AC"/>
    <w:rPr>
      <w:rFonts w:ascii="Arial Narrow" w:eastAsiaTheme="majorEastAsia" w:hAnsi="Arial Narrow" w:cstheme="majorBidi"/>
      <w:b/>
      <w:bCs/>
      <w:sz w:val="22"/>
      <w:szCs w:val="28"/>
    </w:rPr>
  </w:style>
  <w:style w:type="character" w:customStyle="1" w:styleId="Kop5Char">
    <w:name w:val="Kop 5 Char"/>
    <w:link w:val="Kop5"/>
    <w:rsid w:val="00981AD9"/>
    <w:rPr>
      <w:rFonts w:ascii="Verdana" w:hAnsi="Verdana"/>
      <w:b/>
      <w:bCs/>
      <w:i/>
      <w:iCs/>
      <w:sz w:val="26"/>
      <w:szCs w:val="26"/>
    </w:rPr>
  </w:style>
  <w:style w:type="character" w:customStyle="1" w:styleId="Kop6Char">
    <w:name w:val="Kop 6 Char"/>
    <w:link w:val="Kop6"/>
    <w:rsid w:val="00981AD9"/>
    <w:rPr>
      <w:b/>
      <w:bCs/>
      <w:sz w:val="22"/>
      <w:szCs w:val="22"/>
    </w:rPr>
  </w:style>
  <w:style w:type="character" w:customStyle="1" w:styleId="Kop7Char">
    <w:name w:val="Kop 7 Char"/>
    <w:link w:val="Kop7"/>
    <w:rsid w:val="00981AD9"/>
    <w:rPr>
      <w:sz w:val="24"/>
      <w:szCs w:val="24"/>
    </w:rPr>
  </w:style>
  <w:style w:type="character" w:customStyle="1" w:styleId="Kop8Char">
    <w:name w:val="Kop 8 Char"/>
    <w:link w:val="Kop8"/>
    <w:rsid w:val="00981AD9"/>
    <w:rPr>
      <w:i/>
      <w:iCs/>
      <w:sz w:val="24"/>
      <w:szCs w:val="24"/>
    </w:rPr>
  </w:style>
  <w:style w:type="character" w:customStyle="1" w:styleId="Kop9Char">
    <w:name w:val="Kop 9 Char"/>
    <w:link w:val="Kop9"/>
    <w:rsid w:val="00981AD9"/>
    <w:rPr>
      <w:rFonts w:ascii="Verdana" w:hAnsi="Verdana" w:cs="Arial"/>
      <w:sz w:val="22"/>
      <w:szCs w:val="22"/>
    </w:rPr>
  </w:style>
  <w:style w:type="paragraph" w:styleId="Bijschrift">
    <w:name w:val="caption"/>
    <w:basedOn w:val="Standaard"/>
    <w:next w:val="Standaard"/>
    <w:semiHidden/>
    <w:unhideWhenUsed/>
    <w:qFormat/>
    <w:rsid w:val="001C77AC"/>
    <w:pPr>
      <w:spacing w:after="200" w:line="240" w:lineRule="auto"/>
    </w:pPr>
    <w:rPr>
      <w:b/>
      <w:bCs/>
      <w:color w:val="0072BC" w:themeColor="accent1"/>
      <w:sz w:val="18"/>
      <w:szCs w:val="18"/>
    </w:rPr>
  </w:style>
  <w:style w:type="character" w:styleId="Nadruk">
    <w:name w:val="Emphasis"/>
    <w:basedOn w:val="Standaardalinea-lettertype"/>
    <w:rsid w:val="00981AD9"/>
    <w:rPr>
      <w:i/>
      <w:iCs/>
    </w:rPr>
  </w:style>
  <w:style w:type="paragraph" w:styleId="Lijstalinea">
    <w:name w:val="List Paragraph"/>
    <w:basedOn w:val="Standaard"/>
    <w:uiPriority w:val="34"/>
    <w:rsid w:val="00981AD9"/>
    <w:pPr>
      <w:contextualSpacing/>
    </w:pPr>
  </w:style>
  <w:style w:type="paragraph" w:styleId="Kopvaninhoudsopgave">
    <w:name w:val="TOC Heading"/>
    <w:basedOn w:val="Kop1"/>
    <w:next w:val="Standaard"/>
    <w:uiPriority w:val="39"/>
    <w:semiHidden/>
    <w:unhideWhenUsed/>
    <w:qFormat/>
    <w:rsid w:val="001C77AC"/>
    <w:pPr>
      <w:spacing w:before="480" w:line="276" w:lineRule="auto"/>
      <w:outlineLvl w:val="9"/>
    </w:pPr>
    <w:rPr>
      <w:rFonts w:ascii="Cambria" w:eastAsiaTheme="majorEastAsia" w:hAnsi="Cambria" w:cstheme="majorBidi"/>
      <w:b/>
      <w:color w:val="365F91"/>
      <w:szCs w:val="28"/>
      <w:lang w:eastAsia="nl-NL"/>
    </w:rPr>
  </w:style>
  <w:style w:type="paragraph" w:styleId="Koptekst">
    <w:name w:val="header"/>
    <w:basedOn w:val="Standaard"/>
    <w:link w:val="KoptekstChar"/>
    <w:rsid w:val="00114506"/>
    <w:pPr>
      <w:tabs>
        <w:tab w:val="center" w:pos="4536"/>
        <w:tab w:val="right" w:pos="9072"/>
      </w:tabs>
      <w:spacing w:line="240" w:lineRule="auto"/>
    </w:pPr>
  </w:style>
  <w:style w:type="character" w:customStyle="1" w:styleId="KoptekstChar">
    <w:name w:val="Koptekst Char"/>
    <w:basedOn w:val="Standaardalinea-lettertype"/>
    <w:link w:val="Koptekst"/>
    <w:rsid w:val="00114506"/>
    <w:rPr>
      <w:rFonts w:ascii="Arial" w:hAnsi="Arial"/>
    </w:rPr>
  </w:style>
  <w:style w:type="paragraph" w:styleId="Voettekst">
    <w:name w:val="footer"/>
    <w:basedOn w:val="Standaard"/>
    <w:link w:val="VoettekstChar"/>
    <w:uiPriority w:val="99"/>
    <w:rsid w:val="0011450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14506"/>
    <w:rPr>
      <w:rFonts w:ascii="Arial" w:hAnsi="Arial"/>
    </w:rPr>
  </w:style>
  <w:style w:type="table" w:styleId="Tabelraster">
    <w:name w:val="Table Grid"/>
    <w:basedOn w:val="Standaardtabel"/>
    <w:rsid w:val="001145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tekst">
    <w:name w:val="Tabeltekst"/>
    <w:basedOn w:val="Standaard"/>
    <w:link w:val="TabeltekstChar"/>
    <w:qFormat/>
    <w:rsid w:val="001C77AC"/>
    <w:pPr>
      <w:tabs>
        <w:tab w:val="left" w:pos="236"/>
      </w:tabs>
      <w:spacing w:before="60" w:after="60" w:line="240" w:lineRule="auto"/>
      <w:ind w:left="57"/>
      <w:jc w:val="left"/>
    </w:pPr>
    <w:rPr>
      <w:rFonts w:ascii="Arial Narrow" w:hAnsi="Arial Narrow" w:cs="Arial"/>
      <w:sz w:val="22"/>
    </w:rPr>
  </w:style>
  <w:style w:type="character" w:customStyle="1" w:styleId="TabeltekstChar">
    <w:name w:val="Tabeltekst Char"/>
    <w:basedOn w:val="Standaardalinea-lettertype"/>
    <w:link w:val="Tabeltekst"/>
    <w:rsid w:val="001C77AC"/>
    <w:rPr>
      <w:rFonts w:ascii="Arial Narrow" w:hAnsi="Arial Narrow" w:cs="Arial"/>
      <w:sz w:val="22"/>
    </w:rPr>
  </w:style>
  <w:style w:type="paragraph" w:customStyle="1" w:styleId="Opsommingbullets">
    <w:name w:val="Opsomming bullets"/>
    <w:basedOn w:val="Standaard"/>
    <w:link w:val="OpsommingbulletsChar"/>
    <w:qFormat/>
    <w:rsid w:val="001C77AC"/>
    <w:pPr>
      <w:ind w:left="1080" w:hanging="360"/>
    </w:pPr>
    <w:rPr>
      <w:rFonts w:cs="Arial"/>
    </w:rPr>
  </w:style>
  <w:style w:type="character" w:customStyle="1" w:styleId="OpsommingbulletsChar">
    <w:name w:val="Opsomming bullets Char"/>
    <w:basedOn w:val="Standaardalinea-lettertype"/>
    <w:link w:val="Opsommingbullets"/>
    <w:rsid w:val="001C77AC"/>
    <w:rPr>
      <w:rFonts w:ascii="Arial" w:hAnsi="Arial" w:cs="Arial"/>
    </w:rPr>
  </w:style>
  <w:style w:type="paragraph" w:customStyle="1" w:styleId="Opsommingcijfers">
    <w:name w:val="Opsomming cijfers"/>
    <w:basedOn w:val="Lijstalinea"/>
    <w:link w:val="OpsommingcijfersChar"/>
    <w:qFormat/>
    <w:rsid w:val="001C77AC"/>
    <w:pPr>
      <w:ind w:left="1077" w:hanging="357"/>
    </w:pPr>
    <w:rPr>
      <w:lang w:eastAsia="en-US"/>
    </w:rPr>
  </w:style>
  <w:style w:type="character" w:customStyle="1" w:styleId="OpsommingcijfersChar">
    <w:name w:val="Opsomming cijfers Char"/>
    <w:basedOn w:val="Standaardalinea-lettertype"/>
    <w:link w:val="Opsommingcijfers"/>
    <w:rsid w:val="001C77AC"/>
    <w:rPr>
      <w:rFonts w:ascii="Arial" w:hAnsi="Arial"/>
      <w:lang w:eastAsia="en-US"/>
    </w:rPr>
  </w:style>
  <w:style w:type="paragraph" w:customStyle="1" w:styleId="Knock-outcriterium">
    <w:name w:val="Knock-out criterium"/>
    <w:basedOn w:val="Standaard"/>
    <w:link w:val="Knock-outcriteriumChar"/>
    <w:qFormat/>
    <w:rsid w:val="001C77AC"/>
    <w:pPr>
      <w:pBdr>
        <w:left w:val="single" w:sz="8" w:space="4" w:color="0072BC" w:themeColor="accent1"/>
      </w:pBdr>
    </w:pPr>
    <w:rPr>
      <w:rFonts w:cs="Arial"/>
      <w:color w:val="636466" w:themeColor="accent2"/>
      <w:lang w:eastAsia="en-US"/>
    </w:rPr>
  </w:style>
  <w:style w:type="character" w:customStyle="1" w:styleId="Knock-outcriteriumChar">
    <w:name w:val="Knock-out criterium Char"/>
    <w:basedOn w:val="Standaardalinea-lettertype"/>
    <w:link w:val="Knock-outcriterium"/>
    <w:rsid w:val="001C77AC"/>
    <w:rPr>
      <w:rFonts w:ascii="Arial" w:hAnsi="Arial" w:cs="Arial"/>
      <w:color w:val="636466" w:themeColor="accent2"/>
      <w:lang w:eastAsia="en-US"/>
    </w:rPr>
  </w:style>
  <w:style w:type="paragraph" w:customStyle="1" w:styleId="Verwijzing">
    <w:name w:val="Verwijzing"/>
    <w:basedOn w:val="Standaard"/>
    <w:link w:val="VerwijzingChar"/>
    <w:qFormat/>
    <w:rsid w:val="001C77AC"/>
    <w:pPr>
      <w:spacing w:before="240" w:after="240"/>
      <w:jc w:val="left"/>
    </w:pPr>
    <w:rPr>
      <w:i/>
      <w:lang w:eastAsia="en-US"/>
    </w:rPr>
  </w:style>
  <w:style w:type="character" w:customStyle="1" w:styleId="VerwijzingChar">
    <w:name w:val="Verwijzing Char"/>
    <w:basedOn w:val="Standaardalinea-lettertype"/>
    <w:link w:val="Verwijzing"/>
    <w:rsid w:val="001C77AC"/>
    <w:rPr>
      <w:rFonts w:ascii="Arial" w:hAnsi="Arial"/>
      <w:i/>
      <w:lang w:eastAsia="en-US"/>
    </w:rPr>
  </w:style>
  <w:style w:type="paragraph" w:customStyle="1" w:styleId="Geschiktheidseisen">
    <w:name w:val="Geschiktheidseisen"/>
    <w:basedOn w:val="Kop4"/>
    <w:link w:val="GeschiktheidseisenChar"/>
    <w:qFormat/>
    <w:rsid w:val="001C77AC"/>
    <w:pPr>
      <w:numPr>
        <w:numId w:val="10"/>
      </w:numPr>
      <w:ind w:left="1080"/>
    </w:pPr>
  </w:style>
  <w:style w:type="character" w:customStyle="1" w:styleId="GeschiktheidseisenChar">
    <w:name w:val="Geschiktheidseisen Char"/>
    <w:basedOn w:val="Kop4Char"/>
    <w:link w:val="Geschiktheidseisen"/>
    <w:rsid w:val="001C77AC"/>
    <w:rPr>
      <w:rFonts w:ascii="Arial Narrow" w:eastAsiaTheme="majorEastAsia" w:hAnsi="Arial Narrow" w:cstheme="majorBidi"/>
      <w:b/>
      <w:bCs/>
      <w:sz w:val="22"/>
      <w:szCs w:val="28"/>
    </w:rPr>
  </w:style>
  <w:style w:type="paragraph" w:styleId="Geenafstand">
    <w:name w:val="No Spacing"/>
    <w:uiPriority w:val="1"/>
    <w:qFormat/>
    <w:rsid w:val="001C77AC"/>
    <w:pPr>
      <w:ind w:left="720"/>
      <w:jc w:val="both"/>
    </w:pPr>
    <w:rPr>
      <w:rFonts w:ascii="Arial" w:hAnsi="Arial"/>
    </w:rPr>
  </w:style>
  <w:style w:type="character" w:styleId="Tekstvantijdelijkeaanduiding">
    <w:name w:val="Placeholder Text"/>
    <w:basedOn w:val="Standaardalinea-lettertype"/>
    <w:uiPriority w:val="99"/>
    <w:semiHidden/>
    <w:rsid w:val="00EF3811"/>
    <w:rPr>
      <w:color w:val="808080"/>
    </w:rPr>
  </w:style>
  <w:style w:type="paragraph" w:styleId="Ballontekst">
    <w:name w:val="Balloon Text"/>
    <w:basedOn w:val="Standaard"/>
    <w:link w:val="BallontekstChar"/>
    <w:rsid w:val="00EF3811"/>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EF381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footer" w:uiPriority="99"/>
    <w:lsdException w:name="caption" w:semiHidden="1" w:unhideWhenUsed="1" w:qFormat="1"/>
    <w:lsdException w:name="Title" w:qFormat="1"/>
    <w:lsdException w:name="Subtitle"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Standaard">
    <w:name w:val="Normal"/>
    <w:qFormat/>
    <w:rsid w:val="001C77AC"/>
    <w:pPr>
      <w:spacing w:line="300" w:lineRule="auto"/>
      <w:ind w:left="720"/>
      <w:jc w:val="both"/>
    </w:pPr>
    <w:rPr>
      <w:rFonts w:ascii="Arial" w:hAnsi="Arial"/>
    </w:rPr>
  </w:style>
  <w:style w:type="paragraph" w:styleId="Kop1">
    <w:name w:val="heading 1"/>
    <w:basedOn w:val="Standaard"/>
    <w:next w:val="Standaard"/>
    <w:link w:val="Kop1Char"/>
    <w:qFormat/>
    <w:rsid w:val="001C77AC"/>
    <w:pPr>
      <w:keepNext/>
      <w:keepLines/>
      <w:pageBreakBefore/>
      <w:spacing w:after="240"/>
      <w:ind w:left="0"/>
      <w:outlineLvl w:val="0"/>
    </w:pPr>
    <w:rPr>
      <w:rFonts w:ascii="Arial Narrow" w:hAnsi="Arial Narrow" w:cs="Arial"/>
      <w:bCs/>
      <w:color w:val="0072BC" w:themeColor="accent1"/>
      <w:sz w:val="28"/>
      <w:szCs w:val="32"/>
      <w:lang w:eastAsia="en-US"/>
    </w:rPr>
  </w:style>
  <w:style w:type="paragraph" w:styleId="Kop2">
    <w:name w:val="heading 2"/>
    <w:basedOn w:val="Standaard"/>
    <w:next w:val="Standaard"/>
    <w:link w:val="Kop2Char"/>
    <w:qFormat/>
    <w:rsid w:val="001C77AC"/>
    <w:pPr>
      <w:keepNext/>
      <w:keepLines/>
      <w:numPr>
        <w:ilvl w:val="1"/>
        <w:numId w:val="8"/>
      </w:numPr>
      <w:spacing w:before="240" w:after="60"/>
      <w:outlineLvl w:val="1"/>
    </w:pPr>
    <w:rPr>
      <w:rFonts w:ascii="Arial Narrow" w:hAnsi="Arial Narrow" w:cs="Arial"/>
      <w:bCs/>
      <w:color w:val="0072BC" w:themeColor="accent1"/>
      <w:sz w:val="24"/>
      <w:szCs w:val="26"/>
      <w:lang w:eastAsia="en-US"/>
    </w:rPr>
  </w:style>
  <w:style w:type="paragraph" w:styleId="Kop3">
    <w:name w:val="heading 3"/>
    <w:basedOn w:val="Standaard"/>
    <w:next w:val="Standaard"/>
    <w:link w:val="Kop3Char"/>
    <w:autoRedefine/>
    <w:qFormat/>
    <w:rsid w:val="001C77AC"/>
    <w:pPr>
      <w:keepNext/>
      <w:spacing w:before="240" w:after="60"/>
      <w:ind w:left="0"/>
      <w:outlineLvl w:val="2"/>
    </w:pPr>
    <w:rPr>
      <w:rFonts w:ascii="Arial Narrow" w:eastAsia="Cambria" w:hAnsi="Arial Narrow" w:cs="Arial"/>
      <w:sz w:val="24"/>
      <w:szCs w:val="24"/>
      <w:lang w:eastAsia="en-US"/>
    </w:rPr>
  </w:style>
  <w:style w:type="paragraph" w:styleId="Kop4">
    <w:name w:val="heading 4"/>
    <w:basedOn w:val="Standaard"/>
    <w:next w:val="Standaard"/>
    <w:link w:val="Kop4Char"/>
    <w:qFormat/>
    <w:rsid w:val="001C77AC"/>
    <w:pPr>
      <w:keepNext/>
      <w:widowControl w:val="0"/>
      <w:tabs>
        <w:tab w:val="left" w:pos="284"/>
        <w:tab w:val="left" w:pos="567"/>
        <w:tab w:val="left" w:pos="1134"/>
        <w:tab w:val="left" w:pos="1701"/>
        <w:tab w:val="left" w:pos="2268"/>
        <w:tab w:val="left" w:pos="2835"/>
        <w:tab w:val="left" w:pos="3402"/>
        <w:tab w:val="left" w:pos="4536"/>
        <w:tab w:val="right" w:pos="7088"/>
      </w:tabs>
      <w:spacing w:before="180"/>
      <w:ind w:left="0" w:firstLine="720"/>
      <w:outlineLvl w:val="3"/>
    </w:pPr>
    <w:rPr>
      <w:rFonts w:ascii="Arial Narrow" w:eastAsiaTheme="majorEastAsia" w:hAnsi="Arial Narrow" w:cstheme="majorBidi"/>
      <w:b/>
      <w:bCs/>
      <w:sz w:val="22"/>
      <w:szCs w:val="28"/>
    </w:rPr>
  </w:style>
  <w:style w:type="paragraph" w:styleId="Kop5">
    <w:name w:val="heading 5"/>
    <w:basedOn w:val="Standaard"/>
    <w:next w:val="Standaard"/>
    <w:link w:val="Kop5Char"/>
    <w:rsid w:val="00981AD9"/>
    <w:pPr>
      <w:widowControl w:val="0"/>
      <w:numPr>
        <w:ilvl w:val="4"/>
        <w:numId w:val="8"/>
      </w:numPr>
      <w:tabs>
        <w:tab w:val="left" w:pos="284"/>
        <w:tab w:val="left" w:pos="567"/>
        <w:tab w:val="left" w:pos="851"/>
        <w:tab w:val="left" w:pos="1134"/>
        <w:tab w:val="left" w:pos="1701"/>
        <w:tab w:val="left" w:pos="2268"/>
        <w:tab w:val="left" w:pos="2835"/>
        <w:tab w:val="left" w:pos="3402"/>
        <w:tab w:val="left" w:pos="4536"/>
        <w:tab w:val="right" w:pos="7088"/>
      </w:tabs>
      <w:spacing w:before="240" w:after="60"/>
      <w:outlineLvl w:val="4"/>
    </w:pPr>
    <w:rPr>
      <w:rFonts w:ascii="Verdana" w:hAnsi="Verdana"/>
      <w:b/>
      <w:bCs/>
      <w:i/>
      <w:iCs/>
      <w:sz w:val="26"/>
      <w:szCs w:val="26"/>
    </w:rPr>
  </w:style>
  <w:style w:type="paragraph" w:styleId="Kop6">
    <w:name w:val="heading 6"/>
    <w:basedOn w:val="Standaard"/>
    <w:next w:val="Standaard"/>
    <w:link w:val="Kop6Char"/>
    <w:rsid w:val="00981AD9"/>
    <w:pPr>
      <w:widowControl w:val="0"/>
      <w:numPr>
        <w:ilvl w:val="5"/>
        <w:numId w:val="8"/>
      </w:numPr>
      <w:tabs>
        <w:tab w:val="left" w:pos="284"/>
        <w:tab w:val="left" w:pos="567"/>
        <w:tab w:val="left" w:pos="851"/>
        <w:tab w:val="left" w:pos="1701"/>
        <w:tab w:val="left" w:pos="2268"/>
        <w:tab w:val="left" w:pos="2835"/>
        <w:tab w:val="left" w:pos="3402"/>
        <w:tab w:val="left" w:pos="4536"/>
        <w:tab w:val="right" w:pos="7088"/>
      </w:tabs>
      <w:spacing w:before="240" w:after="60"/>
      <w:outlineLvl w:val="5"/>
    </w:pPr>
    <w:rPr>
      <w:rFonts w:ascii="Times New Roman" w:hAnsi="Times New Roman"/>
      <w:b/>
      <w:bCs/>
      <w:sz w:val="22"/>
      <w:szCs w:val="22"/>
    </w:rPr>
  </w:style>
  <w:style w:type="paragraph" w:styleId="Kop7">
    <w:name w:val="heading 7"/>
    <w:basedOn w:val="Standaard"/>
    <w:next w:val="Standaard"/>
    <w:link w:val="Kop7Char"/>
    <w:rsid w:val="00981AD9"/>
    <w:pPr>
      <w:widowControl w:val="0"/>
      <w:numPr>
        <w:ilvl w:val="6"/>
        <w:numId w:val="8"/>
      </w:numPr>
      <w:tabs>
        <w:tab w:val="left" w:pos="284"/>
        <w:tab w:val="left" w:pos="567"/>
        <w:tab w:val="left" w:pos="851"/>
        <w:tab w:val="left" w:pos="1134"/>
        <w:tab w:val="left" w:pos="1701"/>
        <w:tab w:val="left" w:pos="2268"/>
        <w:tab w:val="left" w:pos="2835"/>
        <w:tab w:val="left" w:pos="3402"/>
        <w:tab w:val="left" w:pos="4536"/>
        <w:tab w:val="right" w:pos="7088"/>
      </w:tabs>
      <w:spacing w:before="240" w:after="60"/>
      <w:outlineLvl w:val="6"/>
    </w:pPr>
    <w:rPr>
      <w:rFonts w:ascii="Times New Roman" w:hAnsi="Times New Roman"/>
      <w:sz w:val="24"/>
      <w:szCs w:val="24"/>
    </w:rPr>
  </w:style>
  <w:style w:type="paragraph" w:styleId="Kop8">
    <w:name w:val="heading 8"/>
    <w:basedOn w:val="Standaard"/>
    <w:next w:val="Standaard"/>
    <w:link w:val="Kop8Char"/>
    <w:rsid w:val="00981AD9"/>
    <w:pPr>
      <w:widowControl w:val="0"/>
      <w:numPr>
        <w:ilvl w:val="7"/>
        <w:numId w:val="8"/>
      </w:numPr>
      <w:tabs>
        <w:tab w:val="left" w:pos="284"/>
        <w:tab w:val="left" w:pos="567"/>
        <w:tab w:val="left" w:pos="851"/>
        <w:tab w:val="left" w:pos="1134"/>
        <w:tab w:val="left" w:pos="1701"/>
        <w:tab w:val="left" w:pos="2268"/>
        <w:tab w:val="left" w:pos="2835"/>
        <w:tab w:val="left" w:pos="3402"/>
        <w:tab w:val="left" w:pos="4536"/>
        <w:tab w:val="right" w:pos="7088"/>
      </w:tabs>
      <w:spacing w:before="240" w:after="60"/>
      <w:outlineLvl w:val="7"/>
    </w:pPr>
    <w:rPr>
      <w:rFonts w:ascii="Times New Roman" w:hAnsi="Times New Roman"/>
      <w:i/>
      <w:iCs/>
      <w:sz w:val="24"/>
      <w:szCs w:val="24"/>
    </w:rPr>
  </w:style>
  <w:style w:type="paragraph" w:styleId="Kop9">
    <w:name w:val="heading 9"/>
    <w:basedOn w:val="Standaard"/>
    <w:next w:val="Standaard"/>
    <w:link w:val="Kop9Char"/>
    <w:rsid w:val="00981AD9"/>
    <w:pPr>
      <w:widowControl w:val="0"/>
      <w:numPr>
        <w:ilvl w:val="8"/>
        <w:numId w:val="8"/>
      </w:numPr>
      <w:tabs>
        <w:tab w:val="left" w:pos="284"/>
        <w:tab w:val="left" w:pos="567"/>
        <w:tab w:val="left" w:pos="851"/>
        <w:tab w:val="left" w:pos="1134"/>
        <w:tab w:val="left" w:pos="1701"/>
        <w:tab w:val="left" w:pos="2268"/>
        <w:tab w:val="left" w:pos="2835"/>
        <w:tab w:val="left" w:pos="3402"/>
        <w:tab w:val="left" w:pos="4536"/>
        <w:tab w:val="right" w:pos="7088"/>
      </w:tabs>
      <w:spacing w:before="240" w:after="60"/>
      <w:outlineLvl w:val="8"/>
    </w:pPr>
    <w:rPr>
      <w:rFonts w:ascii="Verdana" w:hAnsi="Verdana"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NOP-subkoprapport">
    <w:name w:val="NOP-subkop rapport"/>
    <w:basedOn w:val="Standaard"/>
    <w:autoRedefine/>
    <w:rsid w:val="00981AD9"/>
    <w:pPr>
      <w:spacing w:after="200" w:line="264" w:lineRule="auto"/>
    </w:pPr>
    <w:rPr>
      <w:rFonts w:eastAsia="Cambria"/>
      <w:b/>
      <w:i/>
      <w:color w:val="FFFFFF"/>
      <w:sz w:val="32"/>
      <w:szCs w:val="32"/>
      <w:lang w:eastAsia="en-US"/>
    </w:rPr>
  </w:style>
  <w:style w:type="character" w:customStyle="1" w:styleId="Kop1Char">
    <w:name w:val="Kop 1 Char"/>
    <w:link w:val="Kop1"/>
    <w:rsid w:val="001C77AC"/>
    <w:rPr>
      <w:rFonts w:ascii="Arial Narrow" w:hAnsi="Arial Narrow" w:cs="Arial"/>
      <w:bCs/>
      <w:color w:val="0072BC" w:themeColor="accent1"/>
      <w:sz w:val="28"/>
      <w:szCs w:val="32"/>
      <w:lang w:eastAsia="en-US"/>
    </w:rPr>
  </w:style>
  <w:style w:type="character" w:customStyle="1" w:styleId="Kop2Char">
    <w:name w:val="Kop 2 Char"/>
    <w:link w:val="Kop2"/>
    <w:rsid w:val="001C77AC"/>
    <w:rPr>
      <w:rFonts w:ascii="Arial Narrow" w:hAnsi="Arial Narrow" w:cs="Arial"/>
      <w:bCs/>
      <w:color w:val="0072BC" w:themeColor="accent1"/>
      <w:sz w:val="24"/>
      <w:szCs w:val="26"/>
      <w:lang w:eastAsia="en-US"/>
    </w:rPr>
  </w:style>
  <w:style w:type="character" w:customStyle="1" w:styleId="Kop3Char">
    <w:name w:val="Kop 3 Char"/>
    <w:link w:val="Kop3"/>
    <w:rsid w:val="001C77AC"/>
    <w:rPr>
      <w:rFonts w:ascii="Arial Narrow" w:eastAsia="Cambria" w:hAnsi="Arial Narrow" w:cs="Arial"/>
      <w:sz w:val="24"/>
      <w:szCs w:val="24"/>
      <w:lang w:eastAsia="en-US"/>
    </w:rPr>
  </w:style>
  <w:style w:type="character" w:customStyle="1" w:styleId="Kop4Char">
    <w:name w:val="Kop 4 Char"/>
    <w:link w:val="Kop4"/>
    <w:rsid w:val="001C77AC"/>
    <w:rPr>
      <w:rFonts w:ascii="Arial Narrow" w:eastAsiaTheme="majorEastAsia" w:hAnsi="Arial Narrow" w:cstheme="majorBidi"/>
      <w:b/>
      <w:bCs/>
      <w:sz w:val="22"/>
      <w:szCs w:val="28"/>
    </w:rPr>
  </w:style>
  <w:style w:type="character" w:customStyle="1" w:styleId="Kop5Char">
    <w:name w:val="Kop 5 Char"/>
    <w:link w:val="Kop5"/>
    <w:rsid w:val="00981AD9"/>
    <w:rPr>
      <w:rFonts w:ascii="Verdana" w:hAnsi="Verdana"/>
      <w:b/>
      <w:bCs/>
      <w:i/>
      <w:iCs/>
      <w:sz w:val="26"/>
      <w:szCs w:val="26"/>
    </w:rPr>
  </w:style>
  <w:style w:type="character" w:customStyle="1" w:styleId="Kop6Char">
    <w:name w:val="Kop 6 Char"/>
    <w:link w:val="Kop6"/>
    <w:rsid w:val="00981AD9"/>
    <w:rPr>
      <w:b/>
      <w:bCs/>
      <w:sz w:val="22"/>
      <w:szCs w:val="22"/>
    </w:rPr>
  </w:style>
  <w:style w:type="character" w:customStyle="1" w:styleId="Kop7Char">
    <w:name w:val="Kop 7 Char"/>
    <w:link w:val="Kop7"/>
    <w:rsid w:val="00981AD9"/>
    <w:rPr>
      <w:sz w:val="24"/>
      <w:szCs w:val="24"/>
    </w:rPr>
  </w:style>
  <w:style w:type="character" w:customStyle="1" w:styleId="Kop8Char">
    <w:name w:val="Kop 8 Char"/>
    <w:link w:val="Kop8"/>
    <w:rsid w:val="00981AD9"/>
    <w:rPr>
      <w:i/>
      <w:iCs/>
      <w:sz w:val="24"/>
      <w:szCs w:val="24"/>
    </w:rPr>
  </w:style>
  <w:style w:type="character" w:customStyle="1" w:styleId="Kop9Char">
    <w:name w:val="Kop 9 Char"/>
    <w:link w:val="Kop9"/>
    <w:rsid w:val="00981AD9"/>
    <w:rPr>
      <w:rFonts w:ascii="Verdana" w:hAnsi="Verdana" w:cs="Arial"/>
      <w:sz w:val="22"/>
      <w:szCs w:val="22"/>
    </w:rPr>
  </w:style>
  <w:style w:type="paragraph" w:styleId="Bijschrift">
    <w:name w:val="caption"/>
    <w:basedOn w:val="Standaard"/>
    <w:next w:val="Standaard"/>
    <w:semiHidden/>
    <w:unhideWhenUsed/>
    <w:qFormat/>
    <w:rsid w:val="001C77AC"/>
    <w:pPr>
      <w:spacing w:after="200" w:line="240" w:lineRule="auto"/>
    </w:pPr>
    <w:rPr>
      <w:b/>
      <w:bCs/>
      <w:color w:val="0072BC" w:themeColor="accent1"/>
      <w:sz w:val="18"/>
      <w:szCs w:val="18"/>
    </w:rPr>
  </w:style>
  <w:style w:type="character" w:styleId="Nadruk">
    <w:name w:val="Emphasis"/>
    <w:basedOn w:val="Standaardalinea-lettertype"/>
    <w:rsid w:val="00981AD9"/>
    <w:rPr>
      <w:i/>
      <w:iCs/>
    </w:rPr>
  </w:style>
  <w:style w:type="paragraph" w:styleId="Lijstalinea">
    <w:name w:val="List Paragraph"/>
    <w:basedOn w:val="Standaard"/>
    <w:uiPriority w:val="34"/>
    <w:rsid w:val="00981AD9"/>
    <w:pPr>
      <w:contextualSpacing/>
    </w:pPr>
  </w:style>
  <w:style w:type="paragraph" w:styleId="Kopvaninhoudsopgave">
    <w:name w:val="TOC Heading"/>
    <w:basedOn w:val="Kop1"/>
    <w:next w:val="Standaard"/>
    <w:uiPriority w:val="39"/>
    <w:semiHidden/>
    <w:unhideWhenUsed/>
    <w:qFormat/>
    <w:rsid w:val="001C77AC"/>
    <w:pPr>
      <w:spacing w:before="480" w:line="276" w:lineRule="auto"/>
      <w:outlineLvl w:val="9"/>
    </w:pPr>
    <w:rPr>
      <w:rFonts w:ascii="Cambria" w:eastAsiaTheme="majorEastAsia" w:hAnsi="Cambria" w:cstheme="majorBidi"/>
      <w:b/>
      <w:color w:val="365F91"/>
      <w:szCs w:val="28"/>
      <w:lang w:eastAsia="nl-NL"/>
    </w:rPr>
  </w:style>
  <w:style w:type="paragraph" w:styleId="Koptekst">
    <w:name w:val="header"/>
    <w:basedOn w:val="Standaard"/>
    <w:link w:val="KoptekstChar"/>
    <w:rsid w:val="00114506"/>
    <w:pPr>
      <w:tabs>
        <w:tab w:val="center" w:pos="4536"/>
        <w:tab w:val="right" w:pos="9072"/>
      </w:tabs>
      <w:spacing w:line="240" w:lineRule="auto"/>
    </w:pPr>
  </w:style>
  <w:style w:type="character" w:customStyle="1" w:styleId="KoptekstChar">
    <w:name w:val="Koptekst Char"/>
    <w:basedOn w:val="Standaardalinea-lettertype"/>
    <w:link w:val="Koptekst"/>
    <w:rsid w:val="00114506"/>
    <w:rPr>
      <w:rFonts w:ascii="Arial" w:hAnsi="Arial"/>
    </w:rPr>
  </w:style>
  <w:style w:type="paragraph" w:styleId="Voettekst">
    <w:name w:val="footer"/>
    <w:basedOn w:val="Standaard"/>
    <w:link w:val="VoettekstChar"/>
    <w:uiPriority w:val="99"/>
    <w:rsid w:val="0011450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14506"/>
    <w:rPr>
      <w:rFonts w:ascii="Arial" w:hAnsi="Arial"/>
    </w:rPr>
  </w:style>
  <w:style w:type="table" w:styleId="Tabelraster">
    <w:name w:val="Table Grid"/>
    <w:basedOn w:val="Standaardtabel"/>
    <w:rsid w:val="001145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tekst">
    <w:name w:val="Tabeltekst"/>
    <w:basedOn w:val="Standaard"/>
    <w:link w:val="TabeltekstChar"/>
    <w:qFormat/>
    <w:rsid w:val="001C77AC"/>
    <w:pPr>
      <w:tabs>
        <w:tab w:val="left" w:pos="236"/>
      </w:tabs>
      <w:spacing w:before="60" w:after="60" w:line="240" w:lineRule="auto"/>
      <w:ind w:left="57"/>
      <w:jc w:val="left"/>
    </w:pPr>
    <w:rPr>
      <w:rFonts w:ascii="Arial Narrow" w:hAnsi="Arial Narrow" w:cs="Arial"/>
      <w:sz w:val="22"/>
    </w:rPr>
  </w:style>
  <w:style w:type="character" w:customStyle="1" w:styleId="TabeltekstChar">
    <w:name w:val="Tabeltekst Char"/>
    <w:basedOn w:val="Standaardalinea-lettertype"/>
    <w:link w:val="Tabeltekst"/>
    <w:rsid w:val="001C77AC"/>
    <w:rPr>
      <w:rFonts w:ascii="Arial Narrow" w:hAnsi="Arial Narrow" w:cs="Arial"/>
      <w:sz w:val="22"/>
    </w:rPr>
  </w:style>
  <w:style w:type="paragraph" w:customStyle="1" w:styleId="Opsommingbullets">
    <w:name w:val="Opsomming bullets"/>
    <w:basedOn w:val="Standaard"/>
    <w:link w:val="OpsommingbulletsChar"/>
    <w:qFormat/>
    <w:rsid w:val="001C77AC"/>
    <w:pPr>
      <w:ind w:left="1080" w:hanging="360"/>
    </w:pPr>
    <w:rPr>
      <w:rFonts w:cs="Arial"/>
    </w:rPr>
  </w:style>
  <w:style w:type="character" w:customStyle="1" w:styleId="OpsommingbulletsChar">
    <w:name w:val="Opsomming bullets Char"/>
    <w:basedOn w:val="Standaardalinea-lettertype"/>
    <w:link w:val="Opsommingbullets"/>
    <w:rsid w:val="001C77AC"/>
    <w:rPr>
      <w:rFonts w:ascii="Arial" w:hAnsi="Arial" w:cs="Arial"/>
    </w:rPr>
  </w:style>
  <w:style w:type="paragraph" w:customStyle="1" w:styleId="Opsommingcijfers">
    <w:name w:val="Opsomming cijfers"/>
    <w:basedOn w:val="Lijstalinea"/>
    <w:link w:val="OpsommingcijfersChar"/>
    <w:qFormat/>
    <w:rsid w:val="001C77AC"/>
    <w:pPr>
      <w:ind w:left="1077" w:hanging="357"/>
    </w:pPr>
    <w:rPr>
      <w:lang w:eastAsia="en-US"/>
    </w:rPr>
  </w:style>
  <w:style w:type="character" w:customStyle="1" w:styleId="OpsommingcijfersChar">
    <w:name w:val="Opsomming cijfers Char"/>
    <w:basedOn w:val="Standaardalinea-lettertype"/>
    <w:link w:val="Opsommingcijfers"/>
    <w:rsid w:val="001C77AC"/>
    <w:rPr>
      <w:rFonts w:ascii="Arial" w:hAnsi="Arial"/>
      <w:lang w:eastAsia="en-US"/>
    </w:rPr>
  </w:style>
  <w:style w:type="paragraph" w:customStyle="1" w:styleId="Knock-outcriterium">
    <w:name w:val="Knock-out criterium"/>
    <w:basedOn w:val="Standaard"/>
    <w:link w:val="Knock-outcriteriumChar"/>
    <w:qFormat/>
    <w:rsid w:val="001C77AC"/>
    <w:pPr>
      <w:pBdr>
        <w:left w:val="single" w:sz="8" w:space="4" w:color="0072BC" w:themeColor="accent1"/>
      </w:pBdr>
    </w:pPr>
    <w:rPr>
      <w:rFonts w:cs="Arial"/>
      <w:color w:val="636466" w:themeColor="accent2"/>
      <w:lang w:eastAsia="en-US"/>
    </w:rPr>
  </w:style>
  <w:style w:type="character" w:customStyle="1" w:styleId="Knock-outcriteriumChar">
    <w:name w:val="Knock-out criterium Char"/>
    <w:basedOn w:val="Standaardalinea-lettertype"/>
    <w:link w:val="Knock-outcriterium"/>
    <w:rsid w:val="001C77AC"/>
    <w:rPr>
      <w:rFonts w:ascii="Arial" w:hAnsi="Arial" w:cs="Arial"/>
      <w:color w:val="636466" w:themeColor="accent2"/>
      <w:lang w:eastAsia="en-US"/>
    </w:rPr>
  </w:style>
  <w:style w:type="paragraph" w:customStyle="1" w:styleId="Verwijzing">
    <w:name w:val="Verwijzing"/>
    <w:basedOn w:val="Standaard"/>
    <w:link w:val="VerwijzingChar"/>
    <w:qFormat/>
    <w:rsid w:val="001C77AC"/>
    <w:pPr>
      <w:spacing w:before="240" w:after="240"/>
      <w:jc w:val="left"/>
    </w:pPr>
    <w:rPr>
      <w:i/>
      <w:lang w:eastAsia="en-US"/>
    </w:rPr>
  </w:style>
  <w:style w:type="character" w:customStyle="1" w:styleId="VerwijzingChar">
    <w:name w:val="Verwijzing Char"/>
    <w:basedOn w:val="Standaardalinea-lettertype"/>
    <w:link w:val="Verwijzing"/>
    <w:rsid w:val="001C77AC"/>
    <w:rPr>
      <w:rFonts w:ascii="Arial" w:hAnsi="Arial"/>
      <w:i/>
      <w:lang w:eastAsia="en-US"/>
    </w:rPr>
  </w:style>
  <w:style w:type="paragraph" w:customStyle="1" w:styleId="Geschiktheidseisen">
    <w:name w:val="Geschiktheidseisen"/>
    <w:basedOn w:val="Kop4"/>
    <w:link w:val="GeschiktheidseisenChar"/>
    <w:qFormat/>
    <w:rsid w:val="001C77AC"/>
    <w:pPr>
      <w:numPr>
        <w:numId w:val="10"/>
      </w:numPr>
      <w:ind w:left="1080"/>
    </w:pPr>
  </w:style>
  <w:style w:type="character" w:customStyle="1" w:styleId="GeschiktheidseisenChar">
    <w:name w:val="Geschiktheidseisen Char"/>
    <w:basedOn w:val="Kop4Char"/>
    <w:link w:val="Geschiktheidseisen"/>
    <w:rsid w:val="001C77AC"/>
    <w:rPr>
      <w:rFonts w:ascii="Arial Narrow" w:eastAsiaTheme="majorEastAsia" w:hAnsi="Arial Narrow" w:cstheme="majorBidi"/>
      <w:b/>
      <w:bCs/>
      <w:sz w:val="22"/>
      <w:szCs w:val="28"/>
    </w:rPr>
  </w:style>
  <w:style w:type="paragraph" w:styleId="Geenafstand">
    <w:name w:val="No Spacing"/>
    <w:uiPriority w:val="1"/>
    <w:qFormat/>
    <w:rsid w:val="001C77AC"/>
    <w:pPr>
      <w:ind w:left="720"/>
      <w:jc w:val="both"/>
    </w:pPr>
    <w:rPr>
      <w:rFonts w:ascii="Arial" w:hAnsi="Arial"/>
    </w:rPr>
  </w:style>
  <w:style w:type="character" w:styleId="Tekstvantijdelijkeaanduiding">
    <w:name w:val="Placeholder Text"/>
    <w:basedOn w:val="Standaardalinea-lettertype"/>
    <w:uiPriority w:val="99"/>
    <w:semiHidden/>
    <w:rsid w:val="00EF3811"/>
    <w:rPr>
      <w:color w:val="808080"/>
    </w:rPr>
  </w:style>
  <w:style w:type="paragraph" w:styleId="Ballontekst">
    <w:name w:val="Balloon Text"/>
    <w:basedOn w:val="Standaard"/>
    <w:link w:val="BallontekstChar"/>
    <w:rsid w:val="00EF3811"/>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EF381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CFAC1523634246CE96A738E3F5D25065"/>
        <w:category>
          <w:name w:val="Algemeen"/>
          <w:gallery w:val="placeholder"/>
        </w:category>
        <w:types>
          <w:type w:val="bbPlcHdr"/>
        </w:types>
        <w:behaviors>
          <w:behavior w:val="content"/>
        </w:behaviors>
        <w:guid w:val="{C26BFF0E-7D7E-48B0-A480-11C4542A1E13}"/>
      </w:docPartPr>
      <w:docPartBody>
        <w:p w:rsidR="002611F7" w:rsidRDefault="00C84CC6" w:rsidP="00C84CC6">
          <w:pPr>
            <w:pStyle w:val="CFAC1523634246CE96A738E3F5D250659"/>
          </w:pPr>
          <w:r w:rsidRPr="00CE6308">
            <w:rPr>
              <w:rStyle w:val="Tekstvantijdelijkeaanduiding"/>
              <w:rFonts w:ascii="Verdana" w:hAnsi="Verdana"/>
              <w:sz w:val="20"/>
              <w:highlight w:val="yellow"/>
            </w:rPr>
            <w:t>datum</w:t>
          </w:r>
        </w:p>
      </w:docPartBody>
    </w:docPart>
    <w:docPart>
      <w:docPartPr>
        <w:name w:val="234E76EFFD2F48B7AFC41F03EB9ED8CB"/>
        <w:category>
          <w:name w:val="Algemeen"/>
          <w:gallery w:val="placeholder"/>
        </w:category>
        <w:types>
          <w:type w:val="bbPlcHdr"/>
        </w:types>
        <w:behaviors>
          <w:behavior w:val="content"/>
        </w:behaviors>
        <w:guid w:val="{79866B9C-B1DB-48E5-9453-F828A4DEF07B}"/>
      </w:docPartPr>
      <w:docPartBody>
        <w:p w:rsidR="002611F7" w:rsidRDefault="00C84CC6" w:rsidP="00C84CC6">
          <w:pPr>
            <w:pStyle w:val="234E76EFFD2F48B7AFC41F03EB9ED8CB7"/>
          </w:pPr>
          <w:r w:rsidRPr="00CE6308">
            <w:rPr>
              <w:rStyle w:val="Tekstvantijdelijkeaanduiding"/>
              <w:rFonts w:ascii="Verdana" w:hAnsi="Verdana"/>
              <w:sz w:val="20"/>
              <w:highlight w:val="yellow"/>
            </w:rPr>
            <w:t>bedrijfsnaam referent</w:t>
          </w:r>
        </w:p>
      </w:docPartBody>
    </w:docPart>
    <w:docPart>
      <w:docPartPr>
        <w:name w:val="3A8AE9811C3E46F1A54438F34BEF64BA"/>
        <w:category>
          <w:name w:val="Algemeen"/>
          <w:gallery w:val="placeholder"/>
        </w:category>
        <w:types>
          <w:type w:val="bbPlcHdr"/>
        </w:types>
        <w:behaviors>
          <w:behavior w:val="content"/>
        </w:behaviors>
        <w:guid w:val="{C6669174-AF67-4E0E-AFD0-26B69A9829C7}"/>
      </w:docPartPr>
      <w:docPartBody>
        <w:p w:rsidR="002611F7" w:rsidRDefault="00C84CC6" w:rsidP="00C84CC6">
          <w:pPr>
            <w:pStyle w:val="3A8AE9811C3E46F1A54438F34BEF64BA7"/>
          </w:pPr>
          <w:r w:rsidRPr="00CE6308">
            <w:rPr>
              <w:rStyle w:val="Tekstvantijdelijkeaanduiding"/>
              <w:rFonts w:ascii="Verdana" w:hAnsi="Verdana"/>
              <w:sz w:val="20"/>
              <w:highlight w:val="yellow"/>
            </w:rPr>
            <w:t>adres referent</w:t>
          </w:r>
        </w:p>
      </w:docPartBody>
    </w:docPart>
    <w:docPart>
      <w:docPartPr>
        <w:name w:val="79B0B2C490A74DC7B9B78A2D91F0BCCD"/>
        <w:category>
          <w:name w:val="Algemeen"/>
          <w:gallery w:val="placeholder"/>
        </w:category>
        <w:types>
          <w:type w:val="bbPlcHdr"/>
        </w:types>
        <w:behaviors>
          <w:behavior w:val="content"/>
        </w:behaviors>
        <w:guid w:val="{4A51FE85-9D91-4DA8-AAEC-F8B4E5B37F87}"/>
      </w:docPartPr>
      <w:docPartBody>
        <w:p w:rsidR="002611F7" w:rsidRDefault="00C84CC6" w:rsidP="00C84CC6">
          <w:pPr>
            <w:pStyle w:val="79B0B2C490A74DC7B9B78A2D91F0BCCD7"/>
          </w:pPr>
          <w:r w:rsidRPr="00CE6308">
            <w:rPr>
              <w:rStyle w:val="Tekstvantijdelijkeaanduiding"/>
              <w:rFonts w:ascii="Verdana" w:hAnsi="Verdana"/>
              <w:sz w:val="20"/>
              <w:highlight w:val="yellow"/>
            </w:rPr>
            <w:t>naam contactpersoon referent</w:t>
          </w:r>
        </w:p>
      </w:docPartBody>
    </w:docPart>
    <w:docPart>
      <w:docPartPr>
        <w:name w:val="44781AA940804F8FAC6A3053FC9B2867"/>
        <w:category>
          <w:name w:val="Algemeen"/>
          <w:gallery w:val="placeholder"/>
        </w:category>
        <w:types>
          <w:type w:val="bbPlcHdr"/>
        </w:types>
        <w:behaviors>
          <w:behavior w:val="content"/>
        </w:behaviors>
        <w:guid w:val="{AEAE9D2F-091F-4D78-A835-4C1A97583EC9}"/>
      </w:docPartPr>
      <w:docPartBody>
        <w:p w:rsidR="002611F7" w:rsidRDefault="00C84CC6" w:rsidP="00C84CC6">
          <w:pPr>
            <w:pStyle w:val="44781AA940804F8FAC6A3053FC9B28677"/>
          </w:pPr>
          <w:r w:rsidRPr="00CE6308">
            <w:rPr>
              <w:rStyle w:val="Tekstvantijdelijkeaanduiding"/>
              <w:rFonts w:ascii="Verdana" w:hAnsi="Verdana"/>
              <w:sz w:val="20"/>
              <w:highlight w:val="yellow"/>
            </w:rPr>
            <w:t>telefoonnummer contactpersoon referent</w:t>
          </w:r>
        </w:p>
      </w:docPartBody>
    </w:docPart>
    <w:docPart>
      <w:docPartPr>
        <w:name w:val="8CBE4EC67E0D4B698901673FE6BE0B6A"/>
        <w:category>
          <w:name w:val="Algemeen"/>
          <w:gallery w:val="placeholder"/>
        </w:category>
        <w:types>
          <w:type w:val="bbPlcHdr"/>
        </w:types>
        <w:behaviors>
          <w:behavior w:val="content"/>
        </w:behaviors>
        <w:guid w:val="{15FA701D-696E-4ABB-9A36-FE7D3C45FFA7}"/>
      </w:docPartPr>
      <w:docPartBody>
        <w:p w:rsidR="002611F7" w:rsidRDefault="00C84CC6" w:rsidP="00C84CC6">
          <w:pPr>
            <w:pStyle w:val="8CBE4EC67E0D4B698901673FE6BE0B6A7"/>
          </w:pPr>
          <w:r w:rsidRPr="00CE6308">
            <w:rPr>
              <w:rStyle w:val="Tekstvantijdelijkeaanduiding"/>
              <w:rFonts w:ascii="Verdana" w:hAnsi="Verdana"/>
              <w:sz w:val="20"/>
              <w:highlight w:val="yellow"/>
            </w:rPr>
            <w:t>opdrachtomschrijving</w:t>
          </w:r>
        </w:p>
      </w:docPartBody>
    </w:docPart>
    <w:docPart>
      <w:docPartPr>
        <w:name w:val="5F53752489E64A22A26C8B60747D014F"/>
        <w:category>
          <w:name w:val="Algemeen"/>
          <w:gallery w:val="placeholder"/>
        </w:category>
        <w:types>
          <w:type w:val="bbPlcHdr"/>
        </w:types>
        <w:behaviors>
          <w:behavior w:val="content"/>
        </w:behaviors>
        <w:guid w:val="{D46413A8-8D2C-409E-849C-008DA12AD9A0}"/>
      </w:docPartPr>
      <w:docPartBody>
        <w:p w:rsidR="002611F7" w:rsidRDefault="00C84CC6" w:rsidP="00C84CC6">
          <w:pPr>
            <w:pStyle w:val="5F53752489E64A22A26C8B60747D014F6"/>
          </w:pPr>
          <w:r w:rsidRPr="00CE6308">
            <w:rPr>
              <w:rStyle w:val="Tekstvantijdelijkeaanduiding"/>
              <w:rFonts w:ascii="Verdana" w:hAnsi="Verdana"/>
              <w:color w:val="auto"/>
              <w:sz w:val="20"/>
              <w:highlight w:val="yellow"/>
            </w:rPr>
            <w:t>bedrijfsnaam inschrijver</w:t>
          </w:r>
        </w:p>
      </w:docPartBody>
    </w:docPart>
    <w:docPart>
      <w:docPartPr>
        <w:name w:val="AD08EF2E9DF9444AAF7585C3EA2C81A4"/>
        <w:category>
          <w:name w:val="Algemeen"/>
          <w:gallery w:val="placeholder"/>
        </w:category>
        <w:types>
          <w:type w:val="bbPlcHdr"/>
        </w:types>
        <w:behaviors>
          <w:behavior w:val="content"/>
        </w:behaviors>
        <w:guid w:val="{8E0EE473-7B89-4123-8EF2-2A96D44DE392}"/>
      </w:docPartPr>
      <w:docPartBody>
        <w:p w:rsidR="00A25082" w:rsidRDefault="00C84CC6" w:rsidP="00C84CC6">
          <w:pPr>
            <w:pStyle w:val="AD08EF2E9DF9444AAF7585C3EA2C81A44"/>
          </w:pPr>
          <w:r w:rsidRPr="00CE6308">
            <w:rPr>
              <w:rStyle w:val="Tekstvantijdelijkeaanduiding"/>
              <w:rFonts w:ascii="Verdana" w:hAnsi="Verdana"/>
              <w:sz w:val="20"/>
              <w:highlight w:val="yellow"/>
            </w:rPr>
            <w:t>datum</w:t>
          </w:r>
        </w:p>
      </w:docPartBody>
    </w:docPart>
    <w:docPart>
      <w:docPartPr>
        <w:name w:val="FFA4AEA4496E416C8F21ED1A3191714B"/>
        <w:category>
          <w:name w:val="Algemeen"/>
          <w:gallery w:val="placeholder"/>
        </w:category>
        <w:types>
          <w:type w:val="bbPlcHdr"/>
        </w:types>
        <w:behaviors>
          <w:behavior w:val="content"/>
        </w:behaviors>
        <w:guid w:val="{1503FBFE-4C17-4E19-BFE9-82D7F735E254}"/>
      </w:docPartPr>
      <w:docPartBody>
        <w:p w:rsidR="00A25082" w:rsidRDefault="002611F7" w:rsidP="002611F7">
          <w:pPr>
            <w:pStyle w:val="FFA4AEA4496E416C8F21ED1A3191714B1"/>
          </w:pPr>
          <w:bookmarkStart w:id="0" w:name="_GoBack"/>
          <w:r w:rsidRPr="001A2650">
            <w:rPr>
              <w:rStyle w:val="Tekstvantijdelijkeaanduiding"/>
              <w:highlight w:val="yellow"/>
            </w:rPr>
            <w:t>bijlagenummer</w:t>
          </w:r>
          <w:bookmarkEnd w:id="0"/>
        </w:p>
      </w:docPartBody>
    </w:docPart>
    <w:docPart>
      <w:docPartPr>
        <w:name w:val="1D6354E5B8AD4B429DA7027CC221B129"/>
        <w:category>
          <w:name w:val="Algemeen"/>
          <w:gallery w:val="placeholder"/>
        </w:category>
        <w:types>
          <w:type w:val="bbPlcHdr"/>
        </w:types>
        <w:behaviors>
          <w:behavior w:val="content"/>
        </w:behaviors>
        <w:guid w:val="{519E2A72-2AB3-45E0-8139-20DE77FD4279}"/>
      </w:docPartPr>
      <w:docPartBody>
        <w:p w:rsidR="00C84CC6" w:rsidRDefault="00A25082" w:rsidP="00A25082">
          <w:pPr>
            <w:pStyle w:val="1D6354E5B8AD4B429DA7027CC221B129"/>
          </w:pPr>
          <w:r w:rsidRPr="002E303F">
            <w:rPr>
              <w:rStyle w:val="Tekstvantijdelijkeaanduiding"/>
              <w:highlight w:val="yellow"/>
            </w:rPr>
            <w:t>titel kerncompetentie</w:t>
          </w:r>
        </w:p>
      </w:docPartBody>
    </w:docPart>
    <w:docPart>
      <w:docPartPr>
        <w:name w:val="813ACD1630EE4059B0409C7A925833B2"/>
        <w:category>
          <w:name w:val="Algemeen"/>
          <w:gallery w:val="placeholder"/>
        </w:category>
        <w:types>
          <w:type w:val="bbPlcHdr"/>
        </w:types>
        <w:behaviors>
          <w:behavior w:val="content"/>
        </w:behaviors>
        <w:guid w:val="{5F06C1FE-5899-4EBB-A86A-FC805B4C23F7}"/>
      </w:docPartPr>
      <w:docPartBody>
        <w:p w:rsidR="00D65AA1" w:rsidRDefault="00C84CC6" w:rsidP="00C84CC6">
          <w:pPr>
            <w:pStyle w:val="813ACD1630EE4059B0409C7A925833B21"/>
          </w:pPr>
          <w:r>
            <w:rPr>
              <w:rStyle w:val="Tekstvantijdelijkeaanduiding"/>
              <w:rFonts w:ascii="Verdana" w:hAnsi="Verdana"/>
              <w:sz w:val="20"/>
              <w:highlight w:val="yellow"/>
            </w:rPr>
            <w:t>gefactureerde omzet per jaar</w:t>
          </w:r>
        </w:p>
      </w:docPartBody>
    </w:docPart>
    <w:docPart>
      <w:docPartPr>
        <w:name w:val="D518186423DA46FF97788E6E91F27F47"/>
        <w:category>
          <w:name w:val="Algemeen"/>
          <w:gallery w:val="placeholder"/>
        </w:category>
        <w:types>
          <w:type w:val="bbPlcHdr"/>
        </w:types>
        <w:behaviors>
          <w:behavior w:val="content"/>
        </w:behaviors>
        <w:guid w:val="{BA20C9B1-C42C-46CE-A839-FCC2CACFA595}"/>
      </w:docPartPr>
      <w:docPartBody>
        <w:p w:rsidR="00D65AA1" w:rsidRDefault="00C84CC6" w:rsidP="00C84CC6">
          <w:pPr>
            <w:pStyle w:val="D518186423DA46FF97788E6E91F27F471"/>
          </w:pPr>
          <w:r w:rsidRPr="00CE6308">
            <w:rPr>
              <w:rStyle w:val="Tekstvantijdelijkeaanduiding"/>
              <w:rFonts w:ascii="Verdana" w:hAnsi="Verdana"/>
              <w:sz w:val="20"/>
              <w:highlight w:val="yellow"/>
            </w:rPr>
            <w:t>uitgevoerde werkzaamheden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19FD"/>
    <w:rsid w:val="002611F7"/>
    <w:rsid w:val="007F19FD"/>
    <w:rsid w:val="00A25082"/>
    <w:rsid w:val="00C84CC6"/>
    <w:rsid w:val="00D65A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C84CC6"/>
    <w:rPr>
      <w:color w:val="808080"/>
    </w:rPr>
  </w:style>
  <w:style w:type="paragraph" w:customStyle="1" w:styleId="09475A9B8CC24A988C986850E74D8BC1">
    <w:name w:val="09475A9B8CC24A988C986850E74D8BC1"/>
    <w:rsid w:val="007F19FD"/>
  </w:style>
  <w:style w:type="paragraph" w:customStyle="1" w:styleId="64EAE68544194841AB469C1031106978">
    <w:name w:val="64EAE68544194841AB469C1031106978"/>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1DFCC457DD404B5F91858776E4D474D0">
    <w:name w:val="1DFCC457DD404B5F91858776E4D474D0"/>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CFAC1523634246CE96A738E3F5D25065">
    <w:name w:val="CFAC1523634246CE96A738E3F5D25065"/>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304AE32D88824AAA9270F2CEBDFFE032">
    <w:name w:val="304AE32D88824AAA9270F2CEBDFFE032"/>
    <w:rsid w:val="007F19FD"/>
  </w:style>
  <w:style w:type="paragraph" w:customStyle="1" w:styleId="304AE32D88824AAA9270F2CEBDFFE0321">
    <w:name w:val="304AE32D88824AAA9270F2CEBDFFE032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64EAE68544194841AB469C10311069781">
    <w:name w:val="64EAE68544194841AB469C1031106978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1DFCC457DD404B5F91858776E4D474D01">
    <w:name w:val="1DFCC457DD404B5F91858776E4D474D0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CFAC1523634246CE96A738E3F5D250651">
    <w:name w:val="CFAC1523634246CE96A738E3F5D25065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B637DEA2DA7A4D47B137C7E2E3D2BC93">
    <w:name w:val="B637DEA2DA7A4D47B137C7E2E3D2BC93"/>
    <w:rsid w:val="007F19FD"/>
  </w:style>
  <w:style w:type="paragraph" w:customStyle="1" w:styleId="234E76EFFD2F48B7AFC41F03EB9ED8CB">
    <w:name w:val="234E76EFFD2F48B7AFC41F03EB9ED8CB"/>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3A8AE9811C3E46F1A54438F34BEF64BA">
    <w:name w:val="3A8AE9811C3E46F1A54438F34BEF64BA"/>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79B0B2C490A74DC7B9B78A2D91F0BCCD">
    <w:name w:val="79B0B2C490A74DC7B9B78A2D91F0BCCD"/>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44781AA940804F8FAC6A3053FC9B2867">
    <w:name w:val="44781AA940804F8FAC6A3053FC9B2867"/>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8CBE4EC67E0D4B698901673FE6BE0B6A">
    <w:name w:val="8CBE4EC67E0D4B698901673FE6BE0B6A"/>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64EAE68544194841AB469C10311069782">
    <w:name w:val="64EAE68544194841AB469C1031106978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1DFCC457DD404B5F91858776E4D474D02">
    <w:name w:val="1DFCC457DD404B5F91858776E4D474D0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CFAC1523634246CE96A738E3F5D250652">
    <w:name w:val="CFAC1523634246CE96A738E3F5D25065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ABE6A66A92F640DE95C2EC73273B6593">
    <w:name w:val="ABE6A66A92F640DE95C2EC73273B6593"/>
    <w:rsid w:val="007F19FD"/>
  </w:style>
  <w:style w:type="paragraph" w:customStyle="1" w:styleId="B264E6D8CB8A4FE181DDF9481DE2EA3E">
    <w:name w:val="B264E6D8CB8A4FE181DDF9481DE2EA3E"/>
    <w:rsid w:val="007F19FD"/>
  </w:style>
  <w:style w:type="paragraph" w:customStyle="1" w:styleId="2C8E323CBF224E7C82C78A78DB20032D">
    <w:name w:val="2C8E323CBF224E7C82C78A78DB20032D"/>
    <w:rsid w:val="007F19FD"/>
  </w:style>
  <w:style w:type="paragraph" w:customStyle="1" w:styleId="A20BE9FFB759410A9CDC4BB1CF1F696F">
    <w:name w:val="A20BE9FFB759410A9CDC4BB1CF1F696F"/>
    <w:rsid w:val="007F19FD"/>
  </w:style>
  <w:style w:type="paragraph" w:customStyle="1" w:styleId="80C4954936E5484DBFA5574E09110223">
    <w:name w:val="80C4954936E5484DBFA5574E09110223"/>
    <w:rsid w:val="007F19FD"/>
  </w:style>
  <w:style w:type="paragraph" w:customStyle="1" w:styleId="216A8C6F23124534845255C6CC2DF807">
    <w:name w:val="216A8C6F23124534845255C6CC2DF807"/>
    <w:rsid w:val="007F19FD"/>
  </w:style>
  <w:style w:type="paragraph" w:customStyle="1" w:styleId="435E76A5F9894E45AEC0A182A1E8DD4C">
    <w:name w:val="435E76A5F9894E45AEC0A182A1E8DD4C"/>
    <w:rsid w:val="007F19FD"/>
  </w:style>
  <w:style w:type="paragraph" w:customStyle="1" w:styleId="484DED41418B454FA00DD1B63A0C9D8D">
    <w:name w:val="484DED41418B454FA00DD1B63A0C9D8D"/>
    <w:rsid w:val="007F19FD"/>
  </w:style>
  <w:style w:type="paragraph" w:customStyle="1" w:styleId="B105FE99E8DD4B49BFA6B686E602E73A">
    <w:name w:val="B105FE99E8DD4B49BFA6B686E602E73A"/>
    <w:rsid w:val="007F19FD"/>
  </w:style>
  <w:style w:type="paragraph" w:customStyle="1" w:styleId="F5C5F55C5319482787B862C68453FB14">
    <w:name w:val="F5C5F55C5319482787B862C68453FB14"/>
    <w:rsid w:val="007F19FD"/>
  </w:style>
  <w:style w:type="paragraph" w:customStyle="1" w:styleId="252AB5B890974000B88DC44F8B5C3BC9">
    <w:name w:val="252AB5B890974000B88DC44F8B5C3BC9"/>
    <w:rsid w:val="007F19FD"/>
  </w:style>
  <w:style w:type="paragraph" w:customStyle="1" w:styleId="234E76EFFD2F48B7AFC41F03EB9ED8CB1">
    <w:name w:val="234E76EFFD2F48B7AFC41F03EB9ED8CB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3A8AE9811C3E46F1A54438F34BEF64BA1">
    <w:name w:val="3A8AE9811C3E46F1A54438F34BEF64BA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79B0B2C490A74DC7B9B78A2D91F0BCCD1">
    <w:name w:val="79B0B2C490A74DC7B9B78A2D91F0BCCD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44781AA940804F8FAC6A3053FC9B28671">
    <w:name w:val="44781AA940804F8FAC6A3053FC9B2867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8CBE4EC67E0D4B698901673FE6BE0B6A1">
    <w:name w:val="8CBE4EC67E0D4B698901673FE6BE0B6A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64EAE68544194841AB469C10311069783">
    <w:name w:val="64EAE68544194841AB469C10311069783"/>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1DFCC457DD404B5F91858776E4D474D03">
    <w:name w:val="1DFCC457DD404B5F91858776E4D474D03"/>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CFAC1523634246CE96A738E3F5D250653">
    <w:name w:val="CFAC1523634246CE96A738E3F5D250653"/>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B883C1497EA742B18EF3E94035407709">
    <w:name w:val="B883C1497EA742B18EF3E94035407709"/>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ABE6A66A92F640DE95C2EC73273B65931">
    <w:name w:val="ABE6A66A92F640DE95C2EC73273B6593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B264E6D8CB8A4FE181DDF9481DE2EA3E1">
    <w:name w:val="B264E6D8CB8A4FE181DDF9481DE2EA3E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2C8E323CBF224E7C82C78A78DB20032D1">
    <w:name w:val="2C8E323CBF224E7C82C78A78DB20032D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A20BE9FFB759410A9CDC4BB1CF1F696F1">
    <w:name w:val="A20BE9FFB759410A9CDC4BB1CF1F696F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80C4954936E5484DBFA5574E091102231">
    <w:name w:val="80C4954936E5484DBFA5574E09110223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216A8C6F23124534845255C6CC2DF8071">
    <w:name w:val="216A8C6F23124534845255C6CC2DF807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435E76A5F9894E45AEC0A182A1E8DD4C1">
    <w:name w:val="435E76A5F9894E45AEC0A182A1E8DD4C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484DED41418B454FA00DD1B63A0C9D8D1">
    <w:name w:val="484DED41418B454FA00DD1B63A0C9D8D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252AB5B890974000B88DC44F8B5C3BC91">
    <w:name w:val="252AB5B890974000B88DC44F8B5C3BC9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5F53752489E64A22A26C8B60747D014F">
    <w:name w:val="5F53752489E64A22A26C8B60747D014F"/>
    <w:rsid w:val="007F19FD"/>
  </w:style>
  <w:style w:type="paragraph" w:customStyle="1" w:styleId="9BFD36C62FC3410FB8744BCAA2D50A51">
    <w:name w:val="9BFD36C62FC3410FB8744BCAA2D50A51"/>
    <w:rsid w:val="007F19FD"/>
  </w:style>
  <w:style w:type="paragraph" w:customStyle="1" w:styleId="5F53752489E64A22A26C8B60747D014F1">
    <w:name w:val="5F53752489E64A22A26C8B60747D014F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234E76EFFD2F48B7AFC41F03EB9ED8CB2">
    <w:name w:val="234E76EFFD2F48B7AFC41F03EB9ED8CB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3A8AE9811C3E46F1A54438F34BEF64BA2">
    <w:name w:val="3A8AE9811C3E46F1A54438F34BEF64BA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79B0B2C490A74DC7B9B78A2D91F0BCCD2">
    <w:name w:val="79B0B2C490A74DC7B9B78A2D91F0BCCD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44781AA940804F8FAC6A3053FC9B28672">
    <w:name w:val="44781AA940804F8FAC6A3053FC9B2867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8CBE4EC67E0D4B698901673FE6BE0B6A2">
    <w:name w:val="8CBE4EC67E0D4B698901673FE6BE0B6A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64EAE68544194841AB469C10311069784">
    <w:name w:val="64EAE68544194841AB469C10311069784"/>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1DFCC457DD404B5F91858776E4D474D04">
    <w:name w:val="1DFCC457DD404B5F91858776E4D474D04"/>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CFAC1523634246CE96A738E3F5D250654">
    <w:name w:val="CFAC1523634246CE96A738E3F5D250654"/>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B883C1497EA742B18EF3E940354077091">
    <w:name w:val="B883C1497EA742B18EF3E94035407709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ABE6A66A92F640DE95C2EC73273B65932">
    <w:name w:val="ABE6A66A92F640DE95C2EC73273B6593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B264E6D8CB8A4FE181DDF9481DE2EA3E2">
    <w:name w:val="B264E6D8CB8A4FE181DDF9481DE2EA3E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2C8E323CBF224E7C82C78A78DB20032D2">
    <w:name w:val="2C8E323CBF224E7C82C78A78DB20032D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A20BE9FFB759410A9CDC4BB1CF1F696F2">
    <w:name w:val="A20BE9FFB759410A9CDC4BB1CF1F696F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80C4954936E5484DBFA5574E091102232">
    <w:name w:val="80C4954936E5484DBFA5574E09110223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216A8C6F23124534845255C6CC2DF8072">
    <w:name w:val="216A8C6F23124534845255C6CC2DF807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435E76A5F9894E45AEC0A182A1E8DD4C2">
    <w:name w:val="435E76A5F9894E45AEC0A182A1E8DD4C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484DED41418B454FA00DD1B63A0C9D8D2">
    <w:name w:val="484DED41418B454FA00DD1B63A0C9D8D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252AB5B890974000B88DC44F8B5C3BC92">
    <w:name w:val="252AB5B890974000B88DC44F8B5C3BC9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5B5E8F3AE5E447FC9087F0CD66F16E57">
    <w:name w:val="5B5E8F3AE5E447FC9087F0CD66F16E57"/>
    <w:rsid w:val="007F19FD"/>
  </w:style>
  <w:style w:type="paragraph" w:customStyle="1" w:styleId="5F53752489E64A22A26C8B60747D014F2">
    <w:name w:val="5F53752489E64A22A26C8B60747D014F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234E76EFFD2F48B7AFC41F03EB9ED8CB3">
    <w:name w:val="234E76EFFD2F48B7AFC41F03EB9ED8CB3"/>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3A8AE9811C3E46F1A54438F34BEF64BA3">
    <w:name w:val="3A8AE9811C3E46F1A54438F34BEF64BA3"/>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79B0B2C490A74DC7B9B78A2D91F0BCCD3">
    <w:name w:val="79B0B2C490A74DC7B9B78A2D91F0BCCD3"/>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44781AA940804F8FAC6A3053FC9B28673">
    <w:name w:val="44781AA940804F8FAC6A3053FC9B28673"/>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8CBE4EC67E0D4B698901673FE6BE0B6A3">
    <w:name w:val="8CBE4EC67E0D4B698901673FE6BE0B6A3"/>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64EAE68544194841AB469C10311069785">
    <w:name w:val="64EAE68544194841AB469C10311069785"/>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1DFCC457DD404B5F91858776E4D474D05">
    <w:name w:val="1DFCC457DD404B5F91858776E4D474D05"/>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CFAC1523634246CE96A738E3F5D250655">
    <w:name w:val="CFAC1523634246CE96A738E3F5D250655"/>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B883C1497EA742B18EF3E940354077092">
    <w:name w:val="B883C1497EA742B18EF3E94035407709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ABE6A66A92F640DE95C2EC73273B65933">
    <w:name w:val="ABE6A66A92F640DE95C2EC73273B65933"/>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B264E6D8CB8A4FE181DDF9481DE2EA3E3">
    <w:name w:val="B264E6D8CB8A4FE181DDF9481DE2EA3E3"/>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2C8E323CBF224E7C82C78A78DB20032D3">
    <w:name w:val="2C8E323CBF224E7C82C78A78DB20032D3"/>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A20BE9FFB759410A9CDC4BB1CF1F696F3">
    <w:name w:val="A20BE9FFB759410A9CDC4BB1CF1F696F3"/>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80C4954936E5484DBFA5574E091102233">
    <w:name w:val="80C4954936E5484DBFA5574E091102233"/>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216A8C6F23124534845255C6CC2DF8073">
    <w:name w:val="216A8C6F23124534845255C6CC2DF8073"/>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435E76A5F9894E45AEC0A182A1E8DD4C3">
    <w:name w:val="435E76A5F9894E45AEC0A182A1E8DD4C3"/>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484DED41418B454FA00DD1B63A0C9D8D3">
    <w:name w:val="484DED41418B454FA00DD1B63A0C9D8D3"/>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252AB5B890974000B88DC44F8B5C3BC93">
    <w:name w:val="252AB5B890974000B88DC44F8B5C3BC93"/>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AD08EF2E9DF9444AAF7585C3EA2C81A4">
    <w:name w:val="AD08EF2E9DF9444AAF7585C3EA2C81A4"/>
    <w:rsid w:val="002611F7"/>
  </w:style>
  <w:style w:type="paragraph" w:customStyle="1" w:styleId="DAE6A41270484D2C8C70170B489B57E9">
    <w:name w:val="DAE6A41270484D2C8C70170B489B57E9"/>
    <w:rsid w:val="002611F7"/>
  </w:style>
  <w:style w:type="paragraph" w:customStyle="1" w:styleId="103F24A4072F4662A13CE44E3D12B7F6">
    <w:name w:val="103F24A4072F4662A13CE44E3D12B7F6"/>
    <w:rsid w:val="002611F7"/>
  </w:style>
  <w:style w:type="paragraph" w:customStyle="1" w:styleId="5F53752489E64A22A26C8B60747D014F3">
    <w:name w:val="5F53752489E64A22A26C8B60747D014F3"/>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234E76EFFD2F48B7AFC41F03EB9ED8CB4">
    <w:name w:val="234E76EFFD2F48B7AFC41F03EB9ED8CB4"/>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3A8AE9811C3E46F1A54438F34BEF64BA4">
    <w:name w:val="3A8AE9811C3E46F1A54438F34BEF64BA4"/>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79B0B2C490A74DC7B9B78A2D91F0BCCD4">
    <w:name w:val="79B0B2C490A74DC7B9B78A2D91F0BCCD4"/>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44781AA940804F8FAC6A3053FC9B28674">
    <w:name w:val="44781AA940804F8FAC6A3053FC9B28674"/>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8CBE4EC67E0D4B698901673FE6BE0B6A4">
    <w:name w:val="8CBE4EC67E0D4B698901673FE6BE0B6A4"/>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64EAE68544194841AB469C10311069786">
    <w:name w:val="64EAE68544194841AB469C10311069786"/>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AD08EF2E9DF9444AAF7585C3EA2C81A41">
    <w:name w:val="AD08EF2E9DF9444AAF7585C3EA2C81A41"/>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CFAC1523634246CE96A738E3F5D250656">
    <w:name w:val="CFAC1523634246CE96A738E3F5D250656"/>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B883C1497EA742B18EF3E940354077093">
    <w:name w:val="B883C1497EA742B18EF3E940354077093"/>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ABE6A66A92F640DE95C2EC73273B65934">
    <w:name w:val="ABE6A66A92F640DE95C2EC73273B65934"/>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B264E6D8CB8A4FE181DDF9481DE2EA3E4">
    <w:name w:val="B264E6D8CB8A4FE181DDF9481DE2EA3E4"/>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2C8E323CBF224E7C82C78A78DB20032D4">
    <w:name w:val="2C8E323CBF224E7C82C78A78DB20032D4"/>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A20BE9FFB759410A9CDC4BB1CF1F696F4">
    <w:name w:val="A20BE9FFB759410A9CDC4BB1CF1F696F4"/>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80C4954936E5484DBFA5574E091102234">
    <w:name w:val="80C4954936E5484DBFA5574E091102234"/>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216A8C6F23124534845255C6CC2DF8074">
    <w:name w:val="216A8C6F23124534845255C6CC2DF8074"/>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DAE6A41270484D2C8C70170B489B57E91">
    <w:name w:val="DAE6A41270484D2C8C70170B489B57E91"/>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103F24A4072F4662A13CE44E3D12B7F61">
    <w:name w:val="103F24A4072F4662A13CE44E3D12B7F61"/>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252AB5B890974000B88DC44F8B5C3BC94">
    <w:name w:val="252AB5B890974000B88DC44F8B5C3BC94"/>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FA68627C9FF6418E862F42B859218CB2">
    <w:name w:val="FA68627C9FF6418E862F42B859218CB2"/>
    <w:rsid w:val="002611F7"/>
  </w:style>
  <w:style w:type="paragraph" w:customStyle="1" w:styleId="B7C3AED6A4B6473A877EF63B97CF1F33">
    <w:name w:val="B7C3AED6A4B6473A877EF63B97CF1F33"/>
    <w:rsid w:val="002611F7"/>
  </w:style>
  <w:style w:type="paragraph" w:customStyle="1" w:styleId="7A6F6EE010D94081BD5CDD6EF0B232CA">
    <w:name w:val="7A6F6EE010D94081BD5CDD6EF0B232CA"/>
    <w:rsid w:val="002611F7"/>
  </w:style>
  <w:style w:type="paragraph" w:customStyle="1" w:styleId="FD43ECAA0B67409E96251BA13A890431">
    <w:name w:val="FD43ECAA0B67409E96251BA13A890431"/>
    <w:rsid w:val="002611F7"/>
  </w:style>
  <w:style w:type="paragraph" w:customStyle="1" w:styleId="3F62E677982F4FEF94FF1C69A691AB6B">
    <w:name w:val="3F62E677982F4FEF94FF1C69A691AB6B"/>
    <w:rsid w:val="002611F7"/>
  </w:style>
  <w:style w:type="paragraph" w:customStyle="1" w:styleId="7EBA8A2C14784A83AA7138560F7E6413">
    <w:name w:val="7EBA8A2C14784A83AA7138560F7E6413"/>
    <w:rsid w:val="002611F7"/>
  </w:style>
  <w:style w:type="paragraph" w:customStyle="1" w:styleId="B833E703568143CBB8F4BF1FD6D25611">
    <w:name w:val="B833E703568143CBB8F4BF1FD6D25611"/>
    <w:rsid w:val="002611F7"/>
  </w:style>
  <w:style w:type="paragraph" w:customStyle="1" w:styleId="94F4387E92964459B9F35D09EF9CEBEA">
    <w:name w:val="94F4387E92964459B9F35D09EF9CEBEA"/>
    <w:rsid w:val="002611F7"/>
  </w:style>
  <w:style w:type="paragraph" w:customStyle="1" w:styleId="88801EF6706647BBB93C62215D88ECE6">
    <w:name w:val="88801EF6706647BBB93C62215D88ECE6"/>
    <w:rsid w:val="002611F7"/>
  </w:style>
  <w:style w:type="paragraph" w:customStyle="1" w:styleId="65800718DD6A43218CDF331782E47A36">
    <w:name w:val="65800718DD6A43218CDF331782E47A36"/>
    <w:rsid w:val="002611F7"/>
  </w:style>
  <w:style w:type="paragraph" w:customStyle="1" w:styleId="E8E9B001A939439BBB9AE1C5803B6F0C">
    <w:name w:val="E8E9B001A939439BBB9AE1C5803B6F0C"/>
    <w:rsid w:val="002611F7"/>
  </w:style>
  <w:style w:type="paragraph" w:customStyle="1" w:styleId="08FCE58112124A56A8C1F5F6C7BF1A39">
    <w:name w:val="08FCE58112124A56A8C1F5F6C7BF1A39"/>
    <w:rsid w:val="002611F7"/>
  </w:style>
  <w:style w:type="paragraph" w:customStyle="1" w:styleId="46A73696C9324DAB9158D4A6ECFD27E3">
    <w:name w:val="46A73696C9324DAB9158D4A6ECFD27E3"/>
    <w:rsid w:val="002611F7"/>
  </w:style>
  <w:style w:type="paragraph" w:customStyle="1" w:styleId="B0B285AE14464E6AA9E1B2F68BC96C3D">
    <w:name w:val="B0B285AE14464E6AA9E1B2F68BC96C3D"/>
    <w:rsid w:val="002611F7"/>
  </w:style>
  <w:style w:type="paragraph" w:customStyle="1" w:styleId="DA0AD89F975D4B55A3E5A5E5078CFC0E">
    <w:name w:val="DA0AD89F975D4B55A3E5A5E5078CFC0E"/>
    <w:rsid w:val="002611F7"/>
  </w:style>
  <w:style w:type="paragraph" w:customStyle="1" w:styleId="563C806D8FC64AEF9CE2B0DC3BAA570F">
    <w:name w:val="563C806D8FC64AEF9CE2B0DC3BAA570F"/>
    <w:rsid w:val="002611F7"/>
  </w:style>
  <w:style w:type="paragraph" w:customStyle="1" w:styleId="6BB8CE8F20934316BD07A25222887CC9">
    <w:name w:val="6BB8CE8F20934316BD07A25222887CC9"/>
    <w:rsid w:val="002611F7"/>
  </w:style>
  <w:style w:type="paragraph" w:customStyle="1" w:styleId="6B5D9B72E3BD4F5984C60832C5DD540C">
    <w:name w:val="6B5D9B72E3BD4F5984C60832C5DD540C"/>
    <w:rsid w:val="002611F7"/>
  </w:style>
  <w:style w:type="paragraph" w:customStyle="1" w:styleId="D0647E4E80034C398C9E315BE5ED98F8">
    <w:name w:val="D0647E4E80034C398C9E315BE5ED98F8"/>
    <w:rsid w:val="002611F7"/>
  </w:style>
  <w:style w:type="paragraph" w:customStyle="1" w:styleId="8236F51099D043F59130C463EC5140CC">
    <w:name w:val="8236F51099D043F59130C463EC5140CC"/>
    <w:rsid w:val="002611F7"/>
  </w:style>
  <w:style w:type="paragraph" w:customStyle="1" w:styleId="210F599E286A4B9E95CDC486A4F73E9C">
    <w:name w:val="210F599E286A4B9E95CDC486A4F73E9C"/>
    <w:rsid w:val="002611F7"/>
  </w:style>
  <w:style w:type="paragraph" w:customStyle="1" w:styleId="FFA4AEA4496E416C8F21ED1A3191714B">
    <w:name w:val="FFA4AEA4496E416C8F21ED1A3191714B"/>
    <w:rsid w:val="002611F7"/>
    <w:pPr>
      <w:keepNext/>
      <w:keepLines/>
      <w:pageBreakBefore/>
      <w:numPr>
        <w:numId w:val="1"/>
      </w:numPr>
      <w:tabs>
        <w:tab w:val="clear" w:pos="360"/>
      </w:tabs>
      <w:spacing w:after="240" w:line="300" w:lineRule="auto"/>
      <w:ind w:left="432" w:hanging="432"/>
      <w:jc w:val="both"/>
      <w:outlineLvl w:val="0"/>
    </w:pPr>
    <w:rPr>
      <w:rFonts w:ascii="Arial Narrow" w:eastAsia="Times New Roman" w:hAnsi="Arial Narrow" w:cs="Arial"/>
      <w:bCs/>
      <w:color w:val="4F81BD" w:themeColor="accent1"/>
      <w:sz w:val="28"/>
      <w:szCs w:val="32"/>
      <w:lang w:eastAsia="en-US"/>
    </w:rPr>
  </w:style>
  <w:style w:type="paragraph" w:customStyle="1" w:styleId="5F53752489E64A22A26C8B60747D014F4">
    <w:name w:val="5F53752489E64A22A26C8B60747D014F4"/>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09D9867F6A5A41E6AEBC9A25EBEEBF47">
    <w:name w:val="09D9867F6A5A41E6AEBC9A25EBEEBF47"/>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234E76EFFD2F48B7AFC41F03EB9ED8CB5">
    <w:name w:val="234E76EFFD2F48B7AFC41F03EB9ED8CB5"/>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3A8AE9811C3E46F1A54438F34BEF64BA5">
    <w:name w:val="3A8AE9811C3E46F1A54438F34BEF64BA5"/>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79B0B2C490A74DC7B9B78A2D91F0BCCD5">
    <w:name w:val="79B0B2C490A74DC7B9B78A2D91F0BCCD5"/>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44781AA940804F8FAC6A3053FC9B28675">
    <w:name w:val="44781AA940804F8FAC6A3053FC9B28675"/>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8CBE4EC67E0D4B698901673FE6BE0B6A5">
    <w:name w:val="8CBE4EC67E0D4B698901673FE6BE0B6A5"/>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64EAE68544194841AB469C10311069787">
    <w:name w:val="64EAE68544194841AB469C10311069787"/>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AD08EF2E9DF9444AAF7585C3EA2C81A42">
    <w:name w:val="AD08EF2E9DF9444AAF7585C3EA2C81A42"/>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CFAC1523634246CE96A738E3F5D250657">
    <w:name w:val="CFAC1523634246CE96A738E3F5D250657"/>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B883C1497EA742B18EF3E940354077094">
    <w:name w:val="B883C1497EA742B18EF3E940354077094"/>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08FCE58112124A56A8C1F5F6C7BF1A391">
    <w:name w:val="08FCE58112124A56A8C1F5F6C7BF1A391"/>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46A73696C9324DAB9158D4A6ECFD27E31">
    <w:name w:val="46A73696C9324DAB9158D4A6ECFD27E31"/>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B0B285AE14464E6AA9E1B2F68BC96C3D1">
    <w:name w:val="B0B285AE14464E6AA9E1B2F68BC96C3D1"/>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DA0AD89F975D4B55A3E5A5E5078CFC0E1">
    <w:name w:val="DA0AD89F975D4B55A3E5A5E5078CFC0E1"/>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563C806D8FC64AEF9CE2B0DC3BAA570F1">
    <w:name w:val="563C806D8FC64AEF9CE2B0DC3BAA570F1"/>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6BB8CE8F20934316BD07A25222887CC91">
    <w:name w:val="6BB8CE8F20934316BD07A25222887CC91"/>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6B5D9B72E3BD4F5984C60832C5DD540C1">
    <w:name w:val="6B5D9B72E3BD4F5984C60832C5DD540C1"/>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D0647E4E80034C398C9E315BE5ED98F81">
    <w:name w:val="D0647E4E80034C398C9E315BE5ED98F81"/>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8236F51099D043F59130C463EC5140CC1">
    <w:name w:val="8236F51099D043F59130C463EC5140CC1"/>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210F599E286A4B9E95CDC486A4F73E9C1">
    <w:name w:val="210F599E286A4B9E95CDC486A4F73E9C1"/>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FFA4AEA4496E416C8F21ED1A3191714B1">
    <w:name w:val="FFA4AEA4496E416C8F21ED1A3191714B1"/>
    <w:rsid w:val="002611F7"/>
    <w:pPr>
      <w:keepNext/>
      <w:keepLines/>
      <w:pageBreakBefore/>
      <w:numPr>
        <w:numId w:val="1"/>
      </w:numPr>
      <w:tabs>
        <w:tab w:val="clear" w:pos="360"/>
      </w:tabs>
      <w:spacing w:after="240" w:line="300" w:lineRule="auto"/>
      <w:ind w:left="432" w:hanging="432"/>
      <w:jc w:val="both"/>
      <w:outlineLvl w:val="0"/>
    </w:pPr>
    <w:rPr>
      <w:rFonts w:ascii="Arial Narrow" w:eastAsia="Times New Roman" w:hAnsi="Arial Narrow" w:cs="Arial"/>
      <w:bCs/>
      <w:color w:val="4F81BD" w:themeColor="accent1"/>
      <w:sz w:val="28"/>
      <w:szCs w:val="32"/>
      <w:lang w:eastAsia="en-US"/>
    </w:rPr>
  </w:style>
  <w:style w:type="paragraph" w:customStyle="1" w:styleId="5F53752489E64A22A26C8B60747D014F5">
    <w:name w:val="5F53752489E64A22A26C8B60747D014F5"/>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09D9867F6A5A41E6AEBC9A25EBEEBF471">
    <w:name w:val="09D9867F6A5A41E6AEBC9A25EBEEBF471"/>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234E76EFFD2F48B7AFC41F03EB9ED8CB6">
    <w:name w:val="234E76EFFD2F48B7AFC41F03EB9ED8CB6"/>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3A8AE9811C3E46F1A54438F34BEF64BA6">
    <w:name w:val="3A8AE9811C3E46F1A54438F34BEF64BA6"/>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79B0B2C490A74DC7B9B78A2D91F0BCCD6">
    <w:name w:val="79B0B2C490A74DC7B9B78A2D91F0BCCD6"/>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44781AA940804F8FAC6A3053FC9B28676">
    <w:name w:val="44781AA940804F8FAC6A3053FC9B28676"/>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8CBE4EC67E0D4B698901673FE6BE0B6A6">
    <w:name w:val="8CBE4EC67E0D4B698901673FE6BE0B6A6"/>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64EAE68544194841AB469C10311069788">
    <w:name w:val="64EAE68544194841AB469C10311069788"/>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AD08EF2E9DF9444AAF7585C3EA2C81A43">
    <w:name w:val="AD08EF2E9DF9444AAF7585C3EA2C81A43"/>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CFAC1523634246CE96A738E3F5D250658">
    <w:name w:val="CFAC1523634246CE96A738E3F5D250658"/>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B883C1497EA742B18EF3E940354077095">
    <w:name w:val="B883C1497EA742B18EF3E940354077095"/>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08FCE58112124A56A8C1F5F6C7BF1A392">
    <w:name w:val="08FCE58112124A56A8C1F5F6C7BF1A392"/>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46A73696C9324DAB9158D4A6ECFD27E32">
    <w:name w:val="46A73696C9324DAB9158D4A6ECFD27E32"/>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B0B285AE14464E6AA9E1B2F68BC96C3D2">
    <w:name w:val="B0B285AE14464E6AA9E1B2F68BC96C3D2"/>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DA0AD89F975D4B55A3E5A5E5078CFC0E2">
    <w:name w:val="DA0AD89F975D4B55A3E5A5E5078CFC0E2"/>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563C806D8FC64AEF9CE2B0DC3BAA570F2">
    <w:name w:val="563C806D8FC64AEF9CE2B0DC3BAA570F2"/>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6BB8CE8F20934316BD07A25222887CC92">
    <w:name w:val="6BB8CE8F20934316BD07A25222887CC92"/>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6B5D9B72E3BD4F5984C60832C5DD540C2">
    <w:name w:val="6B5D9B72E3BD4F5984C60832C5DD540C2"/>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D0647E4E80034C398C9E315BE5ED98F82">
    <w:name w:val="D0647E4E80034C398C9E315BE5ED98F82"/>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8236F51099D043F59130C463EC5140CC2">
    <w:name w:val="8236F51099D043F59130C463EC5140CC2"/>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210F599E286A4B9E95CDC486A4F73E9C2">
    <w:name w:val="210F599E286A4B9E95CDC486A4F73E9C2"/>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E4501E4CE8B84B68B3915D299BB83C34">
    <w:name w:val="E4501E4CE8B84B68B3915D299BB83C34"/>
    <w:rsid w:val="002611F7"/>
  </w:style>
  <w:style w:type="paragraph" w:customStyle="1" w:styleId="17C2ECB959FC4986AA23EA868D5229EF">
    <w:name w:val="17C2ECB959FC4986AA23EA868D5229EF"/>
    <w:rsid w:val="002611F7"/>
  </w:style>
  <w:style w:type="paragraph" w:customStyle="1" w:styleId="164CF6A7672B48A68B0F72DECB4CF73D">
    <w:name w:val="164CF6A7672B48A68B0F72DECB4CF73D"/>
    <w:rsid w:val="00A25082"/>
  </w:style>
  <w:style w:type="paragraph" w:customStyle="1" w:styleId="1D6354E5B8AD4B429DA7027CC221B129">
    <w:name w:val="1D6354E5B8AD4B429DA7027CC221B129"/>
    <w:rsid w:val="00A25082"/>
  </w:style>
  <w:style w:type="paragraph" w:customStyle="1" w:styleId="813ACD1630EE4059B0409C7A925833B2">
    <w:name w:val="813ACD1630EE4059B0409C7A925833B2"/>
    <w:rsid w:val="00C84CC6"/>
  </w:style>
  <w:style w:type="paragraph" w:customStyle="1" w:styleId="D518186423DA46FF97788E6E91F27F47">
    <w:name w:val="D518186423DA46FF97788E6E91F27F47"/>
    <w:rsid w:val="00C84CC6"/>
  </w:style>
  <w:style w:type="paragraph" w:customStyle="1" w:styleId="5F53752489E64A22A26C8B60747D014F6">
    <w:name w:val="5F53752489E64A22A26C8B60747D014F6"/>
    <w:rsid w:val="00C84CC6"/>
    <w:pPr>
      <w:tabs>
        <w:tab w:val="left" w:pos="236"/>
      </w:tabs>
      <w:spacing w:before="60" w:after="60" w:line="240" w:lineRule="auto"/>
      <w:ind w:left="57"/>
    </w:pPr>
    <w:rPr>
      <w:rFonts w:ascii="Arial Narrow" w:eastAsia="Times New Roman" w:hAnsi="Arial Narrow" w:cs="Arial"/>
      <w:szCs w:val="20"/>
    </w:rPr>
  </w:style>
  <w:style w:type="paragraph" w:customStyle="1" w:styleId="234E76EFFD2F48B7AFC41F03EB9ED8CB7">
    <w:name w:val="234E76EFFD2F48B7AFC41F03EB9ED8CB7"/>
    <w:rsid w:val="00C84CC6"/>
    <w:pPr>
      <w:tabs>
        <w:tab w:val="left" w:pos="236"/>
      </w:tabs>
      <w:spacing w:before="60" w:after="60" w:line="240" w:lineRule="auto"/>
      <w:ind w:left="57"/>
    </w:pPr>
    <w:rPr>
      <w:rFonts w:ascii="Arial Narrow" w:eastAsia="Times New Roman" w:hAnsi="Arial Narrow" w:cs="Arial"/>
      <w:szCs w:val="20"/>
    </w:rPr>
  </w:style>
  <w:style w:type="paragraph" w:customStyle="1" w:styleId="3A8AE9811C3E46F1A54438F34BEF64BA7">
    <w:name w:val="3A8AE9811C3E46F1A54438F34BEF64BA7"/>
    <w:rsid w:val="00C84CC6"/>
    <w:pPr>
      <w:tabs>
        <w:tab w:val="left" w:pos="236"/>
      </w:tabs>
      <w:spacing w:before="60" w:after="60" w:line="240" w:lineRule="auto"/>
      <w:ind w:left="57"/>
    </w:pPr>
    <w:rPr>
      <w:rFonts w:ascii="Arial Narrow" w:eastAsia="Times New Roman" w:hAnsi="Arial Narrow" w:cs="Arial"/>
      <w:szCs w:val="20"/>
    </w:rPr>
  </w:style>
  <w:style w:type="paragraph" w:customStyle="1" w:styleId="79B0B2C490A74DC7B9B78A2D91F0BCCD7">
    <w:name w:val="79B0B2C490A74DC7B9B78A2D91F0BCCD7"/>
    <w:rsid w:val="00C84CC6"/>
    <w:pPr>
      <w:tabs>
        <w:tab w:val="left" w:pos="236"/>
      </w:tabs>
      <w:spacing w:before="60" w:after="60" w:line="240" w:lineRule="auto"/>
      <w:ind w:left="57"/>
    </w:pPr>
    <w:rPr>
      <w:rFonts w:ascii="Arial Narrow" w:eastAsia="Times New Roman" w:hAnsi="Arial Narrow" w:cs="Arial"/>
      <w:szCs w:val="20"/>
    </w:rPr>
  </w:style>
  <w:style w:type="paragraph" w:customStyle="1" w:styleId="44781AA940804F8FAC6A3053FC9B28677">
    <w:name w:val="44781AA940804F8FAC6A3053FC9B28677"/>
    <w:rsid w:val="00C84CC6"/>
    <w:pPr>
      <w:tabs>
        <w:tab w:val="left" w:pos="236"/>
      </w:tabs>
      <w:spacing w:before="60" w:after="60" w:line="240" w:lineRule="auto"/>
      <w:ind w:left="57"/>
    </w:pPr>
    <w:rPr>
      <w:rFonts w:ascii="Arial Narrow" w:eastAsia="Times New Roman" w:hAnsi="Arial Narrow" w:cs="Arial"/>
      <w:szCs w:val="20"/>
    </w:rPr>
  </w:style>
  <w:style w:type="paragraph" w:customStyle="1" w:styleId="8CBE4EC67E0D4B698901673FE6BE0B6A7">
    <w:name w:val="8CBE4EC67E0D4B698901673FE6BE0B6A7"/>
    <w:rsid w:val="00C84CC6"/>
    <w:pPr>
      <w:tabs>
        <w:tab w:val="left" w:pos="236"/>
      </w:tabs>
      <w:spacing w:before="60" w:after="60" w:line="240" w:lineRule="auto"/>
      <w:ind w:left="57"/>
    </w:pPr>
    <w:rPr>
      <w:rFonts w:ascii="Arial Narrow" w:eastAsia="Times New Roman" w:hAnsi="Arial Narrow" w:cs="Arial"/>
      <w:szCs w:val="20"/>
    </w:rPr>
  </w:style>
  <w:style w:type="paragraph" w:customStyle="1" w:styleId="D518186423DA46FF97788E6E91F27F471">
    <w:name w:val="D518186423DA46FF97788E6E91F27F471"/>
    <w:rsid w:val="00C84CC6"/>
    <w:pPr>
      <w:tabs>
        <w:tab w:val="left" w:pos="236"/>
      </w:tabs>
      <w:spacing w:before="60" w:after="60" w:line="240" w:lineRule="auto"/>
      <w:ind w:left="57"/>
    </w:pPr>
    <w:rPr>
      <w:rFonts w:ascii="Arial Narrow" w:eastAsia="Times New Roman" w:hAnsi="Arial Narrow" w:cs="Arial"/>
      <w:szCs w:val="20"/>
    </w:rPr>
  </w:style>
  <w:style w:type="paragraph" w:customStyle="1" w:styleId="AD08EF2E9DF9444AAF7585C3EA2C81A44">
    <w:name w:val="AD08EF2E9DF9444AAF7585C3EA2C81A44"/>
    <w:rsid w:val="00C84CC6"/>
    <w:pPr>
      <w:tabs>
        <w:tab w:val="left" w:pos="236"/>
      </w:tabs>
      <w:spacing w:before="60" w:after="60" w:line="240" w:lineRule="auto"/>
      <w:ind w:left="57"/>
    </w:pPr>
    <w:rPr>
      <w:rFonts w:ascii="Arial Narrow" w:eastAsia="Times New Roman" w:hAnsi="Arial Narrow" w:cs="Arial"/>
      <w:szCs w:val="20"/>
    </w:rPr>
  </w:style>
  <w:style w:type="paragraph" w:customStyle="1" w:styleId="CFAC1523634246CE96A738E3F5D250659">
    <w:name w:val="CFAC1523634246CE96A738E3F5D250659"/>
    <w:rsid w:val="00C84CC6"/>
    <w:pPr>
      <w:tabs>
        <w:tab w:val="left" w:pos="236"/>
      </w:tabs>
      <w:spacing w:before="60" w:after="60" w:line="240" w:lineRule="auto"/>
      <w:ind w:left="57"/>
    </w:pPr>
    <w:rPr>
      <w:rFonts w:ascii="Arial Narrow" w:eastAsia="Times New Roman" w:hAnsi="Arial Narrow" w:cs="Arial"/>
      <w:szCs w:val="20"/>
    </w:rPr>
  </w:style>
  <w:style w:type="paragraph" w:customStyle="1" w:styleId="813ACD1630EE4059B0409C7A925833B21">
    <w:name w:val="813ACD1630EE4059B0409C7A925833B21"/>
    <w:rsid w:val="00C84CC6"/>
    <w:pPr>
      <w:tabs>
        <w:tab w:val="left" w:pos="236"/>
      </w:tabs>
      <w:spacing w:before="60" w:after="60" w:line="240" w:lineRule="auto"/>
      <w:ind w:left="57"/>
    </w:pPr>
    <w:rPr>
      <w:rFonts w:ascii="Arial Narrow" w:eastAsia="Times New Roman" w:hAnsi="Arial Narrow" w:cs="Arial"/>
      <w:szCs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C84CC6"/>
    <w:rPr>
      <w:color w:val="808080"/>
    </w:rPr>
  </w:style>
  <w:style w:type="paragraph" w:customStyle="1" w:styleId="09475A9B8CC24A988C986850E74D8BC1">
    <w:name w:val="09475A9B8CC24A988C986850E74D8BC1"/>
    <w:rsid w:val="007F19FD"/>
  </w:style>
  <w:style w:type="paragraph" w:customStyle="1" w:styleId="64EAE68544194841AB469C1031106978">
    <w:name w:val="64EAE68544194841AB469C1031106978"/>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1DFCC457DD404B5F91858776E4D474D0">
    <w:name w:val="1DFCC457DD404B5F91858776E4D474D0"/>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CFAC1523634246CE96A738E3F5D25065">
    <w:name w:val="CFAC1523634246CE96A738E3F5D25065"/>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304AE32D88824AAA9270F2CEBDFFE032">
    <w:name w:val="304AE32D88824AAA9270F2CEBDFFE032"/>
    <w:rsid w:val="007F19FD"/>
  </w:style>
  <w:style w:type="paragraph" w:customStyle="1" w:styleId="304AE32D88824AAA9270F2CEBDFFE0321">
    <w:name w:val="304AE32D88824AAA9270F2CEBDFFE032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64EAE68544194841AB469C10311069781">
    <w:name w:val="64EAE68544194841AB469C1031106978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1DFCC457DD404B5F91858776E4D474D01">
    <w:name w:val="1DFCC457DD404B5F91858776E4D474D0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CFAC1523634246CE96A738E3F5D250651">
    <w:name w:val="CFAC1523634246CE96A738E3F5D25065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B637DEA2DA7A4D47B137C7E2E3D2BC93">
    <w:name w:val="B637DEA2DA7A4D47B137C7E2E3D2BC93"/>
    <w:rsid w:val="007F19FD"/>
  </w:style>
  <w:style w:type="paragraph" w:customStyle="1" w:styleId="234E76EFFD2F48B7AFC41F03EB9ED8CB">
    <w:name w:val="234E76EFFD2F48B7AFC41F03EB9ED8CB"/>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3A8AE9811C3E46F1A54438F34BEF64BA">
    <w:name w:val="3A8AE9811C3E46F1A54438F34BEF64BA"/>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79B0B2C490A74DC7B9B78A2D91F0BCCD">
    <w:name w:val="79B0B2C490A74DC7B9B78A2D91F0BCCD"/>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44781AA940804F8FAC6A3053FC9B2867">
    <w:name w:val="44781AA940804F8FAC6A3053FC9B2867"/>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8CBE4EC67E0D4B698901673FE6BE0B6A">
    <w:name w:val="8CBE4EC67E0D4B698901673FE6BE0B6A"/>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64EAE68544194841AB469C10311069782">
    <w:name w:val="64EAE68544194841AB469C1031106978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1DFCC457DD404B5F91858776E4D474D02">
    <w:name w:val="1DFCC457DD404B5F91858776E4D474D0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CFAC1523634246CE96A738E3F5D250652">
    <w:name w:val="CFAC1523634246CE96A738E3F5D25065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ABE6A66A92F640DE95C2EC73273B6593">
    <w:name w:val="ABE6A66A92F640DE95C2EC73273B6593"/>
    <w:rsid w:val="007F19FD"/>
  </w:style>
  <w:style w:type="paragraph" w:customStyle="1" w:styleId="B264E6D8CB8A4FE181DDF9481DE2EA3E">
    <w:name w:val="B264E6D8CB8A4FE181DDF9481DE2EA3E"/>
    <w:rsid w:val="007F19FD"/>
  </w:style>
  <w:style w:type="paragraph" w:customStyle="1" w:styleId="2C8E323CBF224E7C82C78A78DB20032D">
    <w:name w:val="2C8E323CBF224E7C82C78A78DB20032D"/>
    <w:rsid w:val="007F19FD"/>
  </w:style>
  <w:style w:type="paragraph" w:customStyle="1" w:styleId="A20BE9FFB759410A9CDC4BB1CF1F696F">
    <w:name w:val="A20BE9FFB759410A9CDC4BB1CF1F696F"/>
    <w:rsid w:val="007F19FD"/>
  </w:style>
  <w:style w:type="paragraph" w:customStyle="1" w:styleId="80C4954936E5484DBFA5574E09110223">
    <w:name w:val="80C4954936E5484DBFA5574E09110223"/>
    <w:rsid w:val="007F19FD"/>
  </w:style>
  <w:style w:type="paragraph" w:customStyle="1" w:styleId="216A8C6F23124534845255C6CC2DF807">
    <w:name w:val="216A8C6F23124534845255C6CC2DF807"/>
    <w:rsid w:val="007F19FD"/>
  </w:style>
  <w:style w:type="paragraph" w:customStyle="1" w:styleId="435E76A5F9894E45AEC0A182A1E8DD4C">
    <w:name w:val="435E76A5F9894E45AEC0A182A1E8DD4C"/>
    <w:rsid w:val="007F19FD"/>
  </w:style>
  <w:style w:type="paragraph" w:customStyle="1" w:styleId="484DED41418B454FA00DD1B63A0C9D8D">
    <w:name w:val="484DED41418B454FA00DD1B63A0C9D8D"/>
    <w:rsid w:val="007F19FD"/>
  </w:style>
  <w:style w:type="paragraph" w:customStyle="1" w:styleId="B105FE99E8DD4B49BFA6B686E602E73A">
    <w:name w:val="B105FE99E8DD4B49BFA6B686E602E73A"/>
    <w:rsid w:val="007F19FD"/>
  </w:style>
  <w:style w:type="paragraph" w:customStyle="1" w:styleId="F5C5F55C5319482787B862C68453FB14">
    <w:name w:val="F5C5F55C5319482787B862C68453FB14"/>
    <w:rsid w:val="007F19FD"/>
  </w:style>
  <w:style w:type="paragraph" w:customStyle="1" w:styleId="252AB5B890974000B88DC44F8B5C3BC9">
    <w:name w:val="252AB5B890974000B88DC44F8B5C3BC9"/>
    <w:rsid w:val="007F19FD"/>
  </w:style>
  <w:style w:type="paragraph" w:customStyle="1" w:styleId="234E76EFFD2F48B7AFC41F03EB9ED8CB1">
    <w:name w:val="234E76EFFD2F48B7AFC41F03EB9ED8CB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3A8AE9811C3E46F1A54438F34BEF64BA1">
    <w:name w:val="3A8AE9811C3E46F1A54438F34BEF64BA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79B0B2C490A74DC7B9B78A2D91F0BCCD1">
    <w:name w:val="79B0B2C490A74DC7B9B78A2D91F0BCCD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44781AA940804F8FAC6A3053FC9B28671">
    <w:name w:val="44781AA940804F8FAC6A3053FC9B2867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8CBE4EC67E0D4B698901673FE6BE0B6A1">
    <w:name w:val="8CBE4EC67E0D4B698901673FE6BE0B6A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64EAE68544194841AB469C10311069783">
    <w:name w:val="64EAE68544194841AB469C10311069783"/>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1DFCC457DD404B5F91858776E4D474D03">
    <w:name w:val="1DFCC457DD404B5F91858776E4D474D03"/>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CFAC1523634246CE96A738E3F5D250653">
    <w:name w:val="CFAC1523634246CE96A738E3F5D250653"/>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B883C1497EA742B18EF3E94035407709">
    <w:name w:val="B883C1497EA742B18EF3E94035407709"/>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ABE6A66A92F640DE95C2EC73273B65931">
    <w:name w:val="ABE6A66A92F640DE95C2EC73273B6593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B264E6D8CB8A4FE181DDF9481DE2EA3E1">
    <w:name w:val="B264E6D8CB8A4FE181DDF9481DE2EA3E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2C8E323CBF224E7C82C78A78DB20032D1">
    <w:name w:val="2C8E323CBF224E7C82C78A78DB20032D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A20BE9FFB759410A9CDC4BB1CF1F696F1">
    <w:name w:val="A20BE9FFB759410A9CDC4BB1CF1F696F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80C4954936E5484DBFA5574E091102231">
    <w:name w:val="80C4954936E5484DBFA5574E09110223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216A8C6F23124534845255C6CC2DF8071">
    <w:name w:val="216A8C6F23124534845255C6CC2DF807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435E76A5F9894E45AEC0A182A1E8DD4C1">
    <w:name w:val="435E76A5F9894E45AEC0A182A1E8DD4C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484DED41418B454FA00DD1B63A0C9D8D1">
    <w:name w:val="484DED41418B454FA00DD1B63A0C9D8D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252AB5B890974000B88DC44F8B5C3BC91">
    <w:name w:val="252AB5B890974000B88DC44F8B5C3BC9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5F53752489E64A22A26C8B60747D014F">
    <w:name w:val="5F53752489E64A22A26C8B60747D014F"/>
    <w:rsid w:val="007F19FD"/>
  </w:style>
  <w:style w:type="paragraph" w:customStyle="1" w:styleId="9BFD36C62FC3410FB8744BCAA2D50A51">
    <w:name w:val="9BFD36C62FC3410FB8744BCAA2D50A51"/>
    <w:rsid w:val="007F19FD"/>
  </w:style>
  <w:style w:type="paragraph" w:customStyle="1" w:styleId="5F53752489E64A22A26C8B60747D014F1">
    <w:name w:val="5F53752489E64A22A26C8B60747D014F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234E76EFFD2F48B7AFC41F03EB9ED8CB2">
    <w:name w:val="234E76EFFD2F48B7AFC41F03EB9ED8CB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3A8AE9811C3E46F1A54438F34BEF64BA2">
    <w:name w:val="3A8AE9811C3E46F1A54438F34BEF64BA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79B0B2C490A74DC7B9B78A2D91F0BCCD2">
    <w:name w:val="79B0B2C490A74DC7B9B78A2D91F0BCCD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44781AA940804F8FAC6A3053FC9B28672">
    <w:name w:val="44781AA940804F8FAC6A3053FC9B2867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8CBE4EC67E0D4B698901673FE6BE0B6A2">
    <w:name w:val="8CBE4EC67E0D4B698901673FE6BE0B6A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64EAE68544194841AB469C10311069784">
    <w:name w:val="64EAE68544194841AB469C10311069784"/>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1DFCC457DD404B5F91858776E4D474D04">
    <w:name w:val="1DFCC457DD404B5F91858776E4D474D04"/>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CFAC1523634246CE96A738E3F5D250654">
    <w:name w:val="CFAC1523634246CE96A738E3F5D250654"/>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B883C1497EA742B18EF3E940354077091">
    <w:name w:val="B883C1497EA742B18EF3E94035407709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ABE6A66A92F640DE95C2EC73273B65932">
    <w:name w:val="ABE6A66A92F640DE95C2EC73273B6593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B264E6D8CB8A4FE181DDF9481DE2EA3E2">
    <w:name w:val="B264E6D8CB8A4FE181DDF9481DE2EA3E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2C8E323CBF224E7C82C78A78DB20032D2">
    <w:name w:val="2C8E323CBF224E7C82C78A78DB20032D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A20BE9FFB759410A9CDC4BB1CF1F696F2">
    <w:name w:val="A20BE9FFB759410A9CDC4BB1CF1F696F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80C4954936E5484DBFA5574E091102232">
    <w:name w:val="80C4954936E5484DBFA5574E09110223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216A8C6F23124534845255C6CC2DF8072">
    <w:name w:val="216A8C6F23124534845255C6CC2DF807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435E76A5F9894E45AEC0A182A1E8DD4C2">
    <w:name w:val="435E76A5F9894E45AEC0A182A1E8DD4C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484DED41418B454FA00DD1B63A0C9D8D2">
    <w:name w:val="484DED41418B454FA00DD1B63A0C9D8D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252AB5B890974000B88DC44F8B5C3BC92">
    <w:name w:val="252AB5B890974000B88DC44F8B5C3BC9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5B5E8F3AE5E447FC9087F0CD66F16E57">
    <w:name w:val="5B5E8F3AE5E447FC9087F0CD66F16E57"/>
    <w:rsid w:val="007F19FD"/>
  </w:style>
  <w:style w:type="paragraph" w:customStyle="1" w:styleId="5F53752489E64A22A26C8B60747D014F2">
    <w:name w:val="5F53752489E64A22A26C8B60747D014F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234E76EFFD2F48B7AFC41F03EB9ED8CB3">
    <w:name w:val="234E76EFFD2F48B7AFC41F03EB9ED8CB3"/>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3A8AE9811C3E46F1A54438F34BEF64BA3">
    <w:name w:val="3A8AE9811C3E46F1A54438F34BEF64BA3"/>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79B0B2C490A74DC7B9B78A2D91F0BCCD3">
    <w:name w:val="79B0B2C490A74DC7B9B78A2D91F0BCCD3"/>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44781AA940804F8FAC6A3053FC9B28673">
    <w:name w:val="44781AA940804F8FAC6A3053FC9B28673"/>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8CBE4EC67E0D4B698901673FE6BE0B6A3">
    <w:name w:val="8CBE4EC67E0D4B698901673FE6BE0B6A3"/>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64EAE68544194841AB469C10311069785">
    <w:name w:val="64EAE68544194841AB469C10311069785"/>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1DFCC457DD404B5F91858776E4D474D05">
    <w:name w:val="1DFCC457DD404B5F91858776E4D474D05"/>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CFAC1523634246CE96A738E3F5D250655">
    <w:name w:val="CFAC1523634246CE96A738E3F5D250655"/>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B883C1497EA742B18EF3E940354077092">
    <w:name w:val="B883C1497EA742B18EF3E94035407709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ABE6A66A92F640DE95C2EC73273B65933">
    <w:name w:val="ABE6A66A92F640DE95C2EC73273B65933"/>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B264E6D8CB8A4FE181DDF9481DE2EA3E3">
    <w:name w:val="B264E6D8CB8A4FE181DDF9481DE2EA3E3"/>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2C8E323CBF224E7C82C78A78DB20032D3">
    <w:name w:val="2C8E323CBF224E7C82C78A78DB20032D3"/>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A20BE9FFB759410A9CDC4BB1CF1F696F3">
    <w:name w:val="A20BE9FFB759410A9CDC4BB1CF1F696F3"/>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80C4954936E5484DBFA5574E091102233">
    <w:name w:val="80C4954936E5484DBFA5574E091102233"/>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216A8C6F23124534845255C6CC2DF8073">
    <w:name w:val="216A8C6F23124534845255C6CC2DF8073"/>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435E76A5F9894E45AEC0A182A1E8DD4C3">
    <w:name w:val="435E76A5F9894E45AEC0A182A1E8DD4C3"/>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484DED41418B454FA00DD1B63A0C9D8D3">
    <w:name w:val="484DED41418B454FA00DD1B63A0C9D8D3"/>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252AB5B890974000B88DC44F8B5C3BC93">
    <w:name w:val="252AB5B890974000B88DC44F8B5C3BC93"/>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AD08EF2E9DF9444AAF7585C3EA2C81A4">
    <w:name w:val="AD08EF2E9DF9444AAF7585C3EA2C81A4"/>
    <w:rsid w:val="002611F7"/>
  </w:style>
  <w:style w:type="paragraph" w:customStyle="1" w:styleId="DAE6A41270484D2C8C70170B489B57E9">
    <w:name w:val="DAE6A41270484D2C8C70170B489B57E9"/>
    <w:rsid w:val="002611F7"/>
  </w:style>
  <w:style w:type="paragraph" w:customStyle="1" w:styleId="103F24A4072F4662A13CE44E3D12B7F6">
    <w:name w:val="103F24A4072F4662A13CE44E3D12B7F6"/>
    <w:rsid w:val="002611F7"/>
  </w:style>
  <w:style w:type="paragraph" w:customStyle="1" w:styleId="5F53752489E64A22A26C8B60747D014F3">
    <w:name w:val="5F53752489E64A22A26C8B60747D014F3"/>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234E76EFFD2F48B7AFC41F03EB9ED8CB4">
    <w:name w:val="234E76EFFD2F48B7AFC41F03EB9ED8CB4"/>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3A8AE9811C3E46F1A54438F34BEF64BA4">
    <w:name w:val="3A8AE9811C3E46F1A54438F34BEF64BA4"/>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79B0B2C490A74DC7B9B78A2D91F0BCCD4">
    <w:name w:val="79B0B2C490A74DC7B9B78A2D91F0BCCD4"/>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44781AA940804F8FAC6A3053FC9B28674">
    <w:name w:val="44781AA940804F8FAC6A3053FC9B28674"/>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8CBE4EC67E0D4B698901673FE6BE0B6A4">
    <w:name w:val="8CBE4EC67E0D4B698901673FE6BE0B6A4"/>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64EAE68544194841AB469C10311069786">
    <w:name w:val="64EAE68544194841AB469C10311069786"/>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AD08EF2E9DF9444AAF7585C3EA2C81A41">
    <w:name w:val="AD08EF2E9DF9444AAF7585C3EA2C81A41"/>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CFAC1523634246CE96A738E3F5D250656">
    <w:name w:val="CFAC1523634246CE96A738E3F5D250656"/>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B883C1497EA742B18EF3E940354077093">
    <w:name w:val="B883C1497EA742B18EF3E940354077093"/>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ABE6A66A92F640DE95C2EC73273B65934">
    <w:name w:val="ABE6A66A92F640DE95C2EC73273B65934"/>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B264E6D8CB8A4FE181DDF9481DE2EA3E4">
    <w:name w:val="B264E6D8CB8A4FE181DDF9481DE2EA3E4"/>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2C8E323CBF224E7C82C78A78DB20032D4">
    <w:name w:val="2C8E323CBF224E7C82C78A78DB20032D4"/>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A20BE9FFB759410A9CDC4BB1CF1F696F4">
    <w:name w:val="A20BE9FFB759410A9CDC4BB1CF1F696F4"/>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80C4954936E5484DBFA5574E091102234">
    <w:name w:val="80C4954936E5484DBFA5574E091102234"/>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216A8C6F23124534845255C6CC2DF8074">
    <w:name w:val="216A8C6F23124534845255C6CC2DF8074"/>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DAE6A41270484D2C8C70170B489B57E91">
    <w:name w:val="DAE6A41270484D2C8C70170B489B57E91"/>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103F24A4072F4662A13CE44E3D12B7F61">
    <w:name w:val="103F24A4072F4662A13CE44E3D12B7F61"/>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252AB5B890974000B88DC44F8B5C3BC94">
    <w:name w:val="252AB5B890974000B88DC44F8B5C3BC94"/>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FA68627C9FF6418E862F42B859218CB2">
    <w:name w:val="FA68627C9FF6418E862F42B859218CB2"/>
    <w:rsid w:val="002611F7"/>
  </w:style>
  <w:style w:type="paragraph" w:customStyle="1" w:styleId="B7C3AED6A4B6473A877EF63B97CF1F33">
    <w:name w:val="B7C3AED6A4B6473A877EF63B97CF1F33"/>
    <w:rsid w:val="002611F7"/>
  </w:style>
  <w:style w:type="paragraph" w:customStyle="1" w:styleId="7A6F6EE010D94081BD5CDD6EF0B232CA">
    <w:name w:val="7A6F6EE010D94081BD5CDD6EF0B232CA"/>
    <w:rsid w:val="002611F7"/>
  </w:style>
  <w:style w:type="paragraph" w:customStyle="1" w:styleId="FD43ECAA0B67409E96251BA13A890431">
    <w:name w:val="FD43ECAA0B67409E96251BA13A890431"/>
    <w:rsid w:val="002611F7"/>
  </w:style>
  <w:style w:type="paragraph" w:customStyle="1" w:styleId="3F62E677982F4FEF94FF1C69A691AB6B">
    <w:name w:val="3F62E677982F4FEF94FF1C69A691AB6B"/>
    <w:rsid w:val="002611F7"/>
  </w:style>
  <w:style w:type="paragraph" w:customStyle="1" w:styleId="7EBA8A2C14784A83AA7138560F7E6413">
    <w:name w:val="7EBA8A2C14784A83AA7138560F7E6413"/>
    <w:rsid w:val="002611F7"/>
  </w:style>
  <w:style w:type="paragraph" w:customStyle="1" w:styleId="B833E703568143CBB8F4BF1FD6D25611">
    <w:name w:val="B833E703568143CBB8F4BF1FD6D25611"/>
    <w:rsid w:val="002611F7"/>
  </w:style>
  <w:style w:type="paragraph" w:customStyle="1" w:styleId="94F4387E92964459B9F35D09EF9CEBEA">
    <w:name w:val="94F4387E92964459B9F35D09EF9CEBEA"/>
    <w:rsid w:val="002611F7"/>
  </w:style>
  <w:style w:type="paragraph" w:customStyle="1" w:styleId="88801EF6706647BBB93C62215D88ECE6">
    <w:name w:val="88801EF6706647BBB93C62215D88ECE6"/>
    <w:rsid w:val="002611F7"/>
  </w:style>
  <w:style w:type="paragraph" w:customStyle="1" w:styleId="65800718DD6A43218CDF331782E47A36">
    <w:name w:val="65800718DD6A43218CDF331782E47A36"/>
    <w:rsid w:val="002611F7"/>
  </w:style>
  <w:style w:type="paragraph" w:customStyle="1" w:styleId="E8E9B001A939439BBB9AE1C5803B6F0C">
    <w:name w:val="E8E9B001A939439BBB9AE1C5803B6F0C"/>
    <w:rsid w:val="002611F7"/>
  </w:style>
  <w:style w:type="paragraph" w:customStyle="1" w:styleId="08FCE58112124A56A8C1F5F6C7BF1A39">
    <w:name w:val="08FCE58112124A56A8C1F5F6C7BF1A39"/>
    <w:rsid w:val="002611F7"/>
  </w:style>
  <w:style w:type="paragraph" w:customStyle="1" w:styleId="46A73696C9324DAB9158D4A6ECFD27E3">
    <w:name w:val="46A73696C9324DAB9158D4A6ECFD27E3"/>
    <w:rsid w:val="002611F7"/>
  </w:style>
  <w:style w:type="paragraph" w:customStyle="1" w:styleId="B0B285AE14464E6AA9E1B2F68BC96C3D">
    <w:name w:val="B0B285AE14464E6AA9E1B2F68BC96C3D"/>
    <w:rsid w:val="002611F7"/>
  </w:style>
  <w:style w:type="paragraph" w:customStyle="1" w:styleId="DA0AD89F975D4B55A3E5A5E5078CFC0E">
    <w:name w:val="DA0AD89F975D4B55A3E5A5E5078CFC0E"/>
    <w:rsid w:val="002611F7"/>
  </w:style>
  <w:style w:type="paragraph" w:customStyle="1" w:styleId="563C806D8FC64AEF9CE2B0DC3BAA570F">
    <w:name w:val="563C806D8FC64AEF9CE2B0DC3BAA570F"/>
    <w:rsid w:val="002611F7"/>
  </w:style>
  <w:style w:type="paragraph" w:customStyle="1" w:styleId="6BB8CE8F20934316BD07A25222887CC9">
    <w:name w:val="6BB8CE8F20934316BD07A25222887CC9"/>
    <w:rsid w:val="002611F7"/>
  </w:style>
  <w:style w:type="paragraph" w:customStyle="1" w:styleId="6B5D9B72E3BD4F5984C60832C5DD540C">
    <w:name w:val="6B5D9B72E3BD4F5984C60832C5DD540C"/>
    <w:rsid w:val="002611F7"/>
  </w:style>
  <w:style w:type="paragraph" w:customStyle="1" w:styleId="D0647E4E80034C398C9E315BE5ED98F8">
    <w:name w:val="D0647E4E80034C398C9E315BE5ED98F8"/>
    <w:rsid w:val="002611F7"/>
  </w:style>
  <w:style w:type="paragraph" w:customStyle="1" w:styleId="8236F51099D043F59130C463EC5140CC">
    <w:name w:val="8236F51099D043F59130C463EC5140CC"/>
    <w:rsid w:val="002611F7"/>
  </w:style>
  <w:style w:type="paragraph" w:customStyle="1" w:styleId="210F599E286A4B9E95CDC486A4F73E9C">
    <w:name w:val="210F599E286A4B9E95CDC486A4F73E9C"/>
    <w:rsid w:val="002611F7"/>
  </w:style>
  <w:style w:type="paragraph" w:customStyle="1" w:styleId="FFA4AEA4496E416C8F21ED1A3191714B">
    <w:name w:val="FFA4AEA4496E416C8F21ED1A3191714B"/>
    <w:rsid w:val="002611F7"/>
    <w:pPr>
      <w:keepNext/>
      <w:keepLines/>
      <w:pageBreakBefore/>
      <w:numPr>
        <w:numId w:val="1"/>
      </w:numPr>
      <w:tabs>
        <w:tab w:val="clear" w:pos="360"/>
      </w:tabs>
      <w:spacing w:after="240" w:line="300" w:lineRule="auto"/>
      <w:ind w:left="432" w:hanging="432"/>
      <w:jc w:val="both"/>
      <w:outlineLvl w:val="0"/>
    </w:pPr>
    <w:rPr>
      <w:rFonts w:ascii="Arial Narrow" w:eastAsia="Times New Roman" w:hAnsi="Arial Narrow" w:cs="Arial"/>
      <w:bCs/>
      <w:color w:val="4F81BD" w:themeColor="accent1"/>
      <w:sz w:val="28"/>
      <w:szCs w:val="32"/>
      <w:lang w:eastAsia="en-US"/>
    </w:rPr>
  </w:style>
  <w:style w:type="paragraph" w:customStyle="1" w:styleId="5F53752489E64A22A26C8B60747D014F4">
    <w:name w:val="5F53752489E64A22A26C8B60747D014F4"/>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09D9867F6A5A41E6AEBC9A25EBEEBF47">
    <w:name w:val="09D9867F6A5A41E6AEBC9A25EBEEBF47"/>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234E76EFFD2F48B7AFC41F03EB9ED8CB5">
    <w:name w:val="234E76EFFD2F48B7AFC41F03EB9ED8CB5"/>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3A8AE9811C3E46F1A54438F34BEF64BA5">
    <w:name w:val="3A8AE9811C3E46F1A54438F34BEF64BA5"/>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79B0B2C490A74DC7B9B78A2D91F0BCCD5">
    <w:name w:val="79B0B2C490A74DC7B9B78A2D91F0BCCD5"/>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44781AA940804F8FAC6A3053FC9B28675">
    <w:name w:val="44781AA940804F8FAC6A3053FC9B28675"/>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8CBE4EC67E0D4B698901673FE6BE0B6A5">
    <w:name w:val="8CBE4EC67E0D4B698901673FE6BE0B6A5"/>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64EAE68544194841AB469C10311069787">
    <w:name w:val="64EAE68544194841AB469C10311069787"/>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AD08EF2E9DF9444AAF7585C3EA2C81A42">
    <w:name w:val="AD08EF2E9DF9444AAF7585C3EA2C81A42"/>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CFAC1523634246CE96A738E3F5D250657">
    <w:name w:val="CFAC1523634246CE96A738E3F5D250657"/>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B883C1497EA742B18EF3E940354077094">
    <w:name w:val="B883C1497EA742B18EF3E940354077094"/>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08FCE58112124A56A8C1F5F6C7BF1A391">
    <w:name w:val="08FCE58112124A56A8C1F5F6C7BF1A391"/>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46A73696C9324DAB9158D4A6ECFD27E31">
    <w:name w:val="46A73696C9324DAB9158D4A6ECFD27E31"/>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B0B285AE14464E6AA9E1B2F68BC96C3D1">
    <w:name w:val="B0B285AE14464E6AA9E1B2F68BC96C3D1"/>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DA0AD89F975D4B55A3E5A5E5078CFC0E1">
    <w:name w:val="DA0AD89F975D4B55A3E5A5E5078CFC0E1"/>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563C806D8FC64AEF9CE2B0DC3BAA570F1">
    <w:name w:val="563C806D8FC64AEF9CE2B0DC3BAA570F1"/>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6BB8CE8F20934316BD07A25222887CC91">
    <w:name w:val="6BB8CE8F20934316BD07A25222887CC91"/>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6B5D9B72E3BD4F5984C60832C5DD540C1">
    <w:name w:val="6B5D9B72E3BD4F5984C60832C5DD540C1"/>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D0647E4E80034C398C9E315BE5ED98F81">
    <w:name w:val="D0647E4E80034C398C9E315BE5ED98F81"/>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8236F51099D043F59130C463EC5140CC1">
    <w:name w:val="8236F51099D043F59130C463EC5140CC1"/>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210F599E286A4B9E95CDC486A4F73E9C1">
    <w:name w:val="210F599E286A4B9E95CDC486A4F73E9C1"/>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FFA4AEA4496E416C8F21ED1A3191714B1">
    <w:name w:val="FFA4AEA4496E416C8F21ED1A3191714B1"/>
    <w:rsid w:val="002611F7"/>
    <w:pPr>
      <w:keepNext/>
      <w:keepLines/>
      <w:pageBreakBefore/>
      <w:numPr>
        <w:numId w:val="1"/>
      </w:numPr>
      <w:tabs>
        <w:tab w:val="clear" w:pos="360"/>
      </w:tabs>
      <w:spacing w:after="240" w:line="300" w:lineRule="auto"/>
      <w:ind w:left="432" w:hanging="432"/>
      <w:jc w:val="both"/>
      <w:outlineLvl w:val="0"/>
    </w:pPr>
    <w:rPr>
      <w:rFonts w:ascii="Arial Narrow" w:eastAsia="Times New Roman" w:hAnsi="Arial Narrow" w:cs="Arial"/>
      <w:bCs/>
      <w:color w:val="4F81BD" w:themeColor="accent1"/>
      <w:sz w:val="28"/>
      <w:szCs w:val="32"/>
      <w:lang w:eastAsia="en-US"/>
    </w:rPr>
  </w:style>
  <w:style w:type="paragraph" w:customStyle="1" w:styleId="5F53752489E64A22A26C8B60747D014F5">
    <w:name w:val="5F53752489E64A22A26C8B60747D014F5"/>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09D9867F6A5A41E6AEBC9A25EBEEBF471">
    <w:name w:val="09D9867F6A5A41E6AEBC9A25EBEEBF471"/>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234E76EFFD2F48B7AFC41F03EB9ED8CB6">
    <w:name w:val="234E76EFFD2F48B7AFC41F03EB9ED8CB6"/>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3A8AE9811C3E46F1A54438F34BEF64BA6">
    <w:name w:val="3A8AE9811C3E46F1A54438F34BEF64BA6"/>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79B0B2C490A74DC7B9B78A2D91F0BCCD6">
    <w:name w:val="79B0B2C490A74DC7B9B78A2D91F0BCCD6"/>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44781AA940804F8FAC6A3053FC9B28676">
    <w:name w:val="44781AA940804F8FAC6A3053FC9B28676"/>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8CBE4EC67E0D4B698901673FE6BE0B6A6">
    <w:name w:val="8CBE4EC67E0D4B698901673FE6BE0B6A6"/>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64EAE68544194841AB469C10311069788">
    <w:name w:val="64EAE68544194841AB469C10311069788"/>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AD08EF2E9DF9444AAF7585C3EA2C81A43">
    <w:name w:val="AD08EF2E9DF9444AAF7585C3EA2C81A43"/>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CFAC1523634246CE96A738E3F5D250658">
    <w:name w:val="CFAC1523634246CE96A738E3F5D250658"/>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B883C1497EA742B18EF3E940354077095">
    <w:name w:val="B883C1497EA742B18EF3E940354077095"/>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08FCE58112124A56A8C1F5F6C7BF1A392">
    <w:name w:val="08FCE58112124A56A8C1F5F6C7BF1A392"/>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46A73696C9324DAB9158D4A6ECFD27E32">
    <w:name w:val="46A73696C9324DAB9158D4A6ECFD27E32"/>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B0B285AE14464E6AA9E1B2F68BC96C3D2">
    <w:name w:val="B0B285AE14464E6AA9E1B2F68BC96C3D2"/>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DA0AD89F975D4B55A3E5A5E5078CFC0E2">
    <w:name w:val="DA0AD89F975D4B55A3E5A5E5078CFC0E2"/>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563C806D8FC64AEF9CE2B0DC3BAA570F2">
    <w:name w:val="563C806D8FC64AEF9CE2B0DC3BAA570F2"/>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6BB8CE8F20934316BD07A25222887CC92">
    <w:name w:val="6BB8CE8F20934316BD07A25222887CC92"/>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6B5D9B72E3BD4F5984C60832C5DD540C2">
    <w:name w:val="6B5D9B72E3BD4F5984C60832C5DD540C2"/>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D0647E4E80034C398C9E315BE5ED98F82">
    <w:name w:val="D0647E4E80034C398C9E315BE5ED98F82"/>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8236F51099D043F59130C463EC5140CC2">
    <w:name w:val="8236F51099D043F59130C463EC5140CC2"/>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210F599E286A4B9E95CDC486A4F73E9C2">
    <w:name w:val="210F599E286A4B9E95CDC486A4F73E9C2"/>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E4501E4CE8B84B68B3915D299BB83C34">
    <w:name w:val="E4501E4CE8B84B68B3915D299BB83C34"/>
    <w:rsid w:val="002611F7"/>
  </w:style>
  <w:style w:type="paragraph" w:customStyle="1" w:styleId="17C2ECB959FC4986AA23EA868D5229EF">
    <w:name w:val="17C2ECB959FC4986AA23EA868D5229EF"/>
    <w:rsid w:val="002611F7"/>
  </w:style>
  <w:style w:type="paragraph" w:customStyle="1" w:styleId="164CF6A7672B48A68B0F72DECB4CF73D">
    <w:name w:val="164CF6A7672B48A68B0F72DECB4CF73D"/>
    <w:rsid w:val="00A25082"/>
  </w:style>
  <w:style w:type="paragraph" w:customStyle="1" w:styleId="1D6354E5B8AD4B429DA7027CC221B129">
    <w:name w:val="1D6354E5B8AD4B429DA7027CC221B129"/>
    <w:rsid w:val="00A25082"/>
  </w:style>
  <w:style w:type="paragraph" w:customStyle="1" w:styleId="813ACD1630EE4059B0409C7A925833B2">
    <w:name w:val="813ACD1630EE4059B0409C7A925833B2"/>
    <w:rsid w:val="00C84CC6"/>
  </w:style>
  <w:style w:type="paragraph" w:customStyle="1" w:styleId="D518186423DA46FF97788E6E91F27F47">
    <w:name w:val="D518186423DA46FF97788E6E91F27F47"/>
    <w:rsid w:val="00C84CC6"/>
  </w:style>
  <w:style w:type="paragraph" w:customStyle="1" w:styleId="5F53752489E64A22A26C8B60747D014F6">
    <w:name w:val="5F53752489E64A22A26C8B60747D014F6"/>
    <w:rsid w:val="00C84CC6"/>
    <w:pPr>
      <w:tabs>
        <w:tab w:val="left" w:pos="236"/>
      </w:tabs>
      <w:spacing w:before="60" w:after="60" w:line="240" w:lineRule="auto"/>
      <w:ind w:left="57"/>
    </w:pPr>
    <w:rPr>
      <w:rFonts w:ascii="Arial Narrow" w:eastAsia="Times New Roman" w:hAnsi="Arial Narrow" w:cs="Arial"/>
      <w:szCs w:val="20"/>
    </w:rPr>
  </w:style>
  <w:style w:type="paragraph" w:customStyle="1" w:styleId="234E76EFFD2F48B7AFC41F03EB9ED8CB7">
    <w:name w:val="234E76EFFD2F48B7AFC41F03EB9ED8CB7"/>
    <w:rsid w:val="00C84CC6"/>
    <w:pPr>
      <w:tabs>
        <w:tab w:val="left" w:pos="236"/>
      </w:tabs>
      <w:spacing w:before="60" w:after="60" w:line="240" w:lineRule="auto"/>
      <w:ind w:left="57"/>
    </w:pPr>
    <w:rPr>
      <w:rFonts w:ascii="Arial Narrow" w:eastAsia="Times New Roman" w:hAnsi="Arial Narrow" w:cs="Arial"/>
      <w:szCs w:val="20"/>
    </w:rPr>
  </w:style>
  <w:style w:type="paragraph" w:customStyle="1" w:styleId="3A8AE9811C3E46F1A54438F34BEF64BA7">
    <w:name w:val="3A8AE9811C3E46F1A54438F34BEF64BA7"/>
    <w:rsid w:val="00C84CC6"/>
    <w:pPr>
      <w:tabs>
        <w:tab w:val="left" w:pos="236"/>
      </w:tabs>
      <w:spacing w:before="60" w:after="60" w:line="240" w:lineRule="auto"/>
      <w:ind w:left="57"/>
    </w:pPr>
    <w:rPr>
      <w:rFonts w:ascii="Arial Narrow" w:eastAsia="Times New Roman" w:hAnsi="Arial Narrow" w:cs="Arial"/>
      <w:szCs w:val="20"/>
    </w:rPr>
  </w:style>
  <w:style w:type="paragraph" w:customStyle="1" w:styleId="79B0B2C490A74DC7B9B78A2D91F0BCCD7">
    <w:name w:val="79B0B2C490A74DC7B9B78A2D91F0BCCD7"/>
    <w:rsid w:val="00C84CC6"/>
    <w:pPr>
      <w:tabs>
        <w:tab w:val="left" w:pos="236"/>
      </w:tabs>
      <w:spacing w:before="60" w:after="60" w:line="240" w:lineRule="auto"/>
      <w:ind w:left="57"/>
    </w:pPr>
    <w:rPr>
      <w:rFonts w:ascii="Arial Narrow" w:eastAsia="Times New Roman" w:hAnsi="Arial Narrow" w:cs="Arial"/>
      <w:szCs w:val="20"/>
    </w:rPr>
  </w:style>
  <w:style w:type="paragraph" w:customStyle="1" w:styleId="44781AA940804F8FAC6A3053FC9B28677">
    <w:name w:val="44781AA940804F8FAC6A3053FC9B28677"/>
    <w:rsid w:val="00C84CC6"/>
    <w:pPr>
      <w:tabs>
        <w:tab w:val="left" w:pos="236"/>
      </w:tabs>
      <w:spacing w:before="60" w:after="60" w:line="240" w:lineRule="auto"/>
      <w:ind w:left="57"/>
    </w:pPr>
    <w:rPr>
      <w:rFonts w:ascii="Arial Narrow" w:eastAsia="Times New Roman" w:hAnsi="Arial Narrow" w:cs="Arial"/>
      <w:szCs w:val="20"/>
    </w:rPr>
  </w:style>
  <w:style w:type="paragraph" w:customStyle="1" w:styleId="8CBE4EC67E0D4B698901673FE6BE0B6A7">
    <w:name w:val="8CBE4EC67E0D4B698901673FE6BE0B6A7"/>
    <w:rsid w:val="00C84CC6"/>
    <w:pPr>
      <w:tabs>
        <w:tab w:val="left" w:pos="236"/>
      </w:tabs>
      <w:spacing w:before="60" w:after="60" w:line="240" w:lineRule="auto"/>
      <w:ind w:left="57"/>
    </w:pPr>
    <w:rPr>
      <w:rFonts w:ascii="Arial Narrow" w:eastAsia="Times New Roman" w:hAnsi="Arial Narrow" w:cs="Arial"/>
      <w:szCs w:val="20"/>
    </w:rPr>
  </w:style>
  <w:style w:type="paragraph" w:customStyle="1" w:styleId="D518186423DA46FF97788E6E91F27F471">
    <w:name w:val="D518186423DA46FF97788E6E91F27F471"/>
    <w:rsid w:val="00C84CC6"/>
    <w:pPr>
      <w:tabs>
        <w:tab w:val="left" w:pos="236"/>
      </w:tabs>
      <w:spacing w:before="60" w:after="60" w:line="240" w:lineRule="auto"/>
      <w:ind w:left="57"/>
    </w:pPr>
    <w:rPr>
      <w:rFonts w:ascii="Arial Narrow" w:eastAsia="Times New Roman" w:hAnsi="Arial Narrow" w:cs="Arial"/>
      <w:szCs w:val="20"/>
    </w:rPr>
  </w:style>
  <w:style w:type="paragraph" w:customStyle="1" w:styleId="AD08EF2E9DF9444AAF7585C3EA2C81A44">
    <w:name w:val="AD08EF2E9DF9444AAF7585C3EA2C81A44"/>
    <w:rsid w:val="00C84CC6"/>
    <w:pPr>
      <w:tabs>
        <w:tab w:val="left" w:pos="236"/>
      </w:tabs>
      <w:spacing w:before="60" w:after="60" w:line="240" w:lineRule="auto"/>
      <w:ind w:left="57"/>
    </w:pPr>
    <w:rPr>
      <w:rFonts w:ascii="Arial Narrow" w:eastAsia="Times New Roman" w:hAnsi="Arial Narrow" w:cs="Arial"/>
      <w:szCs w:val="20"/>
    </w:rPr>
  </w:style>
  <w:style w:type="paragraph" w:customStyle="1" w:styleId="CFAC1523634246CE96A738E3F5D250659">
    <w:name w:val="CFAC1523634246CE96A738E3F5D250659"/>
    <w:rsid w:val="00C84CC6"/>
    <w:pPr>
      <w:tabs>
        <w:tab w:val="left" w:pos="236"/>
      </w:tabs>
      <w:spacing w:before="60" w:after="60" w:line="240" w:lineRule="auto"/>
      <w:ind w:left="57"/>
    </w:pPr>
    <w:rPr>
      <w:rFonts w:ascii="Arial Narrow" w:eastAsia="Times New Roman" w:hAnsi="Arial Narrow" w:cs="Arial"/>
      <w:szCs w:val="20"/>
    </w:rPr>
  </w:style>
  <w:style w:type="paragraph" w:customStyle="1" w:styleId="813ACD1630EE4059B0409C7A925833B21">
    <w:name w:val="813ACD1630EE4059B0409C7A925833B21"/>
    <w:rsid w:val="00C84CC6"/>
    <w:pPr>
      <w:tabs>
        <w:tab w:val="left" w:pos="236"/>
      </w:tabs>
      <w:spacing w:before="60" w:after="60" w:line="240" w:lineRule="auto"/>
      <w:ind w:left="57"/>
    </w:pPr>
    <w:rPr>
      <w:rFonts w:ascii="Arial Narrow" w:eastAsia="Times New Roman" w:hAnsi="Arial Narrow" w:cs="Arial"/>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Gemeente Noordoostpolder">
      <a:dk1>
        <a:sysClr val="windowText" lastClr="000000"/>
      </a:dk1>
      <a:lt1>
        <a:sysClr val="window" lastClr="FFFFFF"/>
      </a:lt1>
      <a:dk2>
        <a:srgbClr val="1F497D"/>
      </a:dk2>
      <a:lt2>
        <a:srgbClr val="EEECE1"/>
      </a:lt2>
      <a:accent1>
        <a:srgbClr val="0072BC"/>
      </a:accent1>
      <a:accent2>
        <a:srgbClr val="636466"/>
      </a:accent2>
      <a:accent3>
        <a:srgbClr val="2CA051"/>
      </a:accent3>
      <a:accent4>
        <a:srgbClr val="92BF3C"/>
      </a:accent4>
      <a:accent5>
        <a:srgbClr val="D3D922"/>
      </a:accent5>
      <a:accent6>
        <a:srgbClr val="FAE842"/>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F3B287-5681-46C1-ACB3-B51CE1BC7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CD15C6B1.dotm</Template>
  <TotalTime>0</TotalTime>
  <Pages>1</Pages>
  <Words>188</Words>
  <Characters>1365</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Gemeente Noordoostpolder</Company>
  <LinksUpToDate>false</LinksUpToDate>
  <CharactersWithSpaces>1550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Eelkema, Menno</dc:creator>
  <cp:keywords/>
  <dc:description/>
  <cp:lastModifiedBy>Eelkema, Menno</cp:lastModifiedBy>
  <cp:revision>21</cp:revision>
  <dcterms:created xsi:type="dcterms:W3CDTF">2020-03-12T08:05:00Z</dcterms:created>
  <dcterms:modified xsi:type="dcterms:W3CDTF">2021-03-31T15:54:00Z</dcterms:modified>
</cp:coreProperties>
</file>