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EC2E8" w14:textId="40549315" w:rsidR="00DD1B7B" w:rsidRDefault="00A4343D" w:rsidP="00DD1B7B">
      <w:r>
        <w:t>Beste betrokkenen,</w:t>
      </w:r>
    </w:p>
    <w:p w14:paraId="079B5517" w14:textId="77777777" w:rsidR="00A4343D" w:rsidRDefault="00A4343D" w:rsidP="00DD1B7B"/>
    <w:p w14:paraId="1BF5F536" w14:textId="302B68F7" w:rsidR="00A4343D" w:rsidRDefault="00A4343D" w:rsidP="00A4343D">
      <w:r>
        <w:t xml:space="preserve">Gezien </w:t>
      </w:r>
      <w:r w:rsidR="008B458B">
        <w:t xml:space="preserve">er per abuis een aantal vragen onbeantwoord zijn gebleven bij de publicatie van de eerste nota van inlichtingen afgelopen 14 mei, zal de termijn voor het stellen </w:t>
      </w:r>
      <w:r>
        <w:t>van verduidelijkingsvragen</w:t>
      </w:r>
      <w:r w:rsidR="008B458B">
        <w:t xml:space="preserve"> </w:t>
      </w:r>
      <w:r>
        <w:t>aangepast worden naar 2</w:t>
      </w:r>
      <w:r w:rsidR="008B458B">
        <w:t>6</w:t>
      </w:r>
      <w:r>
        <w:t xml:space="preserve"> mei. </w:t>
      </w:r>
      <w:r w:rsidR="008B458B">
        <w:t xml:space="preserve">De alsnog beantwoorde vragen treft u als apart Excel sheet in de map ‘Nota van Inlichtingen’. </w:t>
      </w:r>
      <w:r>
        <w:t>Uiterlijk tijdstip van indienen blijft ongewijzigd.</w:t>
      </w:r>
    </w:p>
    <w:tbl>
      <w:tblPr>
        <w:tblW w:w="8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60"/>
        <w:gridCol w:w="120"/>
      </w:tblGrid>
      <w:tr w:rsidR="00DD1B7B" w:rsidRPr="0022443D" w14:paraId="3F53CB7A" w14:textId="77777777" w:rsidTr="00DD1B7B">
        <w:trPr>
          <w:cantSplit/>
        </w:trPr>
        <w:tc>
          <w:tcPr>
            <w:tcW w:w="8360" w:type="dxa"/>
            <w:shd w:val="clear" w:color="auto" w:fill="auto"/>
          </w:tcPr>
          <w:p w14:paraId="7C034CF9" w14:textId="77777777" w:rsidR="00A4343D" w:rsidRDefault="00DD1B7B" w:rsidP="00DD1B7B">
            <w:pPr>
              <w:keepNext/>
            </w:pPr>
            <w:r>
              <w:br w:type="page"/>
            </w:r>
            <w:bookmarkStart w:id="0" w:name="tblSlotzin"/>
          </w:p>
          <w:p w14:paraId="76A3B9B1" w14:textId="77777777" w:rsidR="00A4343D" w:rsidRDefault="00A4343D" w:rsidP="00DD1B7B">
            <w:pPr>
              <w:keepNext/>
            </w:pPr>
          </w:p>
          <w:p w14:paraId="483D327A" w14:textId="25ACF0EF" w:rsidR="00DD1B7B" w:rsidRDefault="00DD1B7B" w:rsidP="00DD1B7B">
            <w:pPr>
              <w:keepNext/>
            </w:pPr>
            <w:r>
              <w:t>Met vriendelijke groet,</w:t>
            </w:r>
          </w:p>
          <w:p w14:paraId="6EC65A51" w14:textId="77777777" w:rsidR="00DD1B7B" w:rsidRPr="0022443D" w:rsidRDefault="00DD1B7B" w:rsidP="00DD1B7B">
            <w:pPr>
              <w:keepNext/>
            </w:pPr>
          </w:p>
        </w:tc>
        <w:tc>
          <w:tcPr>
            <w:tcW w:w="120" w:type="dxa"/>
            <w:shd w:val="clear" w:color="auto" w:fill="auto"/>
          </w:tcPr>
          <w:p w14:paraId="4A83DA20" w14:textId="77777777" w:rsidR="00DD1B7B" w:rsidRPr="0022443D" w:rsidRDefault="00DD1B7B" w:rsidP="00A34D9D"/>
        </w:tc>
      </w:tr>
      <w:tr w:rsidR="00DD1B7B" w:rsidRPr="0022443D" w14:paraId="51EEAA27" w14:textId="77777777" w:rsidTr="00DD1B7B">
        <w:trPr>
          <w:cantSplit/>
        </w:trPr>
        <w:tc>
          <w:tcPr>
            <w:tcW w:w="8360" w:type="dxa"/>
            <w:shd w:val="clear" w:color="auto" w:fill="auto"/>
          </w:tcPr>
          <w:p w14:paraId="0CB1D699" w14:textId="77777777" w:rsidR="00DD1B7B" w:rsidRDefault="00DD1B7B" w:rsidP="00DD1B7B">
            <w:pPr>
              <w:keepNext/>
            </w:pPr>
          </w:p>
          <w:p w14:paraId="1D8265CE" w14:textId="77777777" w:rsidR="00DD1B7B" w:rsidRDefault="00DD1B7B" w:rsidP="00DD1B7B">
            <w:pPr>
              <w:keepNext/>
            </w:pPr>
          </w:p>
          <w:p w14:paraId="2E88487C" w14:textId="77777777" w:rsidR="00DD1B7B" w:rsidRDefault="00DD1B7B" w:rsidP="00DD1B7B">
            <w:pPr>
              <w:keepNext/>
            </w:pPr>
          </w:p>
          <w:p w14:paraId="3D517CD0" w14:textId="77777777" w:rsidR="00DD1B7B" w:rsidRPr="00DD1B7B" w:rsidRDefault="00DD1B7B" w:rsidP="00DD1B7B">
            <w:pPr>
              <w:keepNext/>
            </w:pPr>
          </w:p>
        </w:tc>
        <w:tc>
          <w:tcPr>
            <w:tcW w:w="120" w:type="dxa"/>
            <w:shd w:val="clear" w:color="auto" w:fill="auto"/>
          </w:tcPr>
          <w:p w14:paraId="7A2E0124" w14:textId="77777777" w:rsidR="00DD1B7B" w:rsidRPr="0022443D" w:rsidRDefault="00DD1B7B" w:rsidP="00A34D9D"/>
        </w:tc>
      </w:tr>
      <w:tr w:rsidR="00DD1B7B" w:rsidRPr="0022443D" w14:paraId="6E694EDD" w14:textId="77777777" w:rsidTr="00DD1B7B">
        <w:trPr>
          <w:cantSplit/>
        </w:trPr>
        <w:tc>
          <w:tcPr>
            <w:tcW w:w="8360" w:type="dxa"/>
            <w:shd w:val="clear" w:color="auto" w:fill="auto"/>
          </w:tcPr>
          <w:p w14:paraId="4C027F8C" w14:textId="599E907A" w:rsidR="00DD1B7B" w:rsidRDefault="00A4343D" w:rsidP="00DD1B7B">
            <w:r>
              <w:t>Stefan Cornelisse</w:t>
            </w:r>
          </w:p>
          <w:p w14:paraId="16E3EE7C" w14:textId="77777777" w:rsidR="00DD1B7B" w:rsidRPr="0022443D" w:rsidRDefault="00D84DCB" w:rsidP="00DD1B7B">
            <w:r>
              <w:t>Inkoper</w:t>
            </w:r>
          </w:p>
        </w:tc>
        <w:tc>
          <w:tcPr>
            <w:tcW w:w="120" w:type="dxa"/>
            <w:shd w:val="clear" w:color="auto" w:fill="auto"/>
          </w:tcPr>
          <w:p w14:paraId="4140CF9B" w14:textId="77777777" w:rsidR="00DD1B7B" w:rsidRPr="0022443D" w:rsidRDefault="00DD1B7B" w:rsidP="00A34D9D"/>
        </w:tc>
      </w:tr>
      <w:bookmarkEnd w:id="0"/>
    </w:tbl>
    <w:p w14:paraId="59036128" w14:textId="77777777" w:rsidR="00140D92" w:rsidRPr="00D6714C" w:rsidRDefault="00140D92" w:rsidP="00930B1A">
      <w:pPr>
        <w:spacing w:line="240" w:lineRule="auto"/>
      </w:pPr>
    </w:p>
    <w:sectPr w:rsidR="00140D92" w:rsidRPr="00D6714C" w:rsidSect="00DD1B7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80" w:right="947" w:bottom="2260" w:left="2600" w:header="260" w:footer="460" w:gutter="0"/>
      <w:paperSrc w:first="3" w:other="1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B030F" w14:textId="77777777" w:rsidR="00150850" w:rsidRDefault="00150850">
      <w:r>
        <w:separator/>
      </w:r>
    </w:p>
  </w:endnote>
  <w:endnote w:type="continuationSeparator" w:id="0">
    <w:p w14:paraId="68A264F8" w14:textId="77777777" w:rsidR="00150850" w:rsidRDefault="0015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00"/>
      <w:gridCol w:w="260"/>
      <w:gridCol w:w="2900"/>
    </w:tblGrid>
    <w:tr w:rsidR="009317E2" w14:paraId="5351486A" w14:textId="77777777" w:rsidTr="003C62B5">
      <w:tc>
        <w:tcPr>
          <w:tcW w:w="5200" w:type="dxa"/>
          <w:shd w:val="clear" w:color="auto" w:fill="auto"/>
          <w:vAlign w:val="bottom"/>
        </w:tcPr>
        <w:p w14:paraId="62E3F989" w14:textId="77777777" w:rsidR="009317E2" w:rsidRDefault="009317E2" w:rsidP="00A14476">
          <w:pPr>
            <w:pStyle w:val="Huisstijl-Voettekst"/>
          </w:pPr>
          <w:bookmarkStart w:id="5" w:name="bmGegevens2B" w:colFirst="2" w:colLast="2"/>
          <w:bookmarkStart w:id="6" w:name="bmVoettekst2" w:colFirst="0" w:colLast="0"/>
        </w:p>
      </w:tc>
      <w:tc>
        <w:tcPr>
          <w:tcW w:w="260" w:type="dxa"/>
          <w:shd w:val="clear" w:color="auto" w:fill="auto"/>
          <w:vAlign w:val="bottom"/>
        </w:tcPr>
        <w:p w14:paraId="5EE8EBD0" w14:textId="77777777" w:rsidR="009317E2" w:rsidRDefault="009317E2" w:rsidP="00A14476">
          <w:pPr>
            <w:pStyle w:val="Voettekst"/>
          </w:pPr>
        </w:p>
      </w:tc>
      <w:tc>
        <w:tcPr>
          <w:tcW w:w="2900" w:type="dxa"/>
          <w:shd w:val="clear" w:color="auto" w:fill="auto"/>
          <w:vAlign w:val="bottom"/>
        </w:tcPr>
        <w:p w14:paraId="28AB6BBF" w14:textId="77777777" w:rsidR="009317E2" w:rsidRPr="00DD1B7B" w:rsidRDefault="00DD1B7B" w:rsidP="00A14476">
          <w:pPr>
            <w:pStyle w:val="Voettekst"/>
            <w:tabs>
              <w:tab w:val="right" w:pos="1560"/>
              <w:tab w:val="left" w:pos="1820"/>
            </w:tabs>
            <w:ind w:left="1820" w:hanging="1820"/>
            <w:rPr>
              <w:rStyle w:val="Huisstijl-GegevenKlein"/>
            </w:rPr>
          </w:pPr>
          <w:r w:rsidRPr="00DD1B7B">
            <w:rPr>
              <w:rStyle w:val="Huisstijl-KopjeKlein"/>
            </w:rPr>
            <w:tab/>
            <w:t>Pagina</w:t>
          </w:r>
          <w:r w:rsidRPr="00DD1B7B">
            <w:rPr>
              <w:rStyle w:val="Huisstijl-KopjeKlein"/>
            </w:rPr>
            <w:tab/>
          </w:r>
          <w:r w:rsidRPr="00DD1B7B">
            <w:rPr>
              <w:rStyle w:val="Huisstijl-GegevenKlein"/>
            </w:rPr>
            <w:fldChar w:fldCharType="begin"/>
          </w:r>
          <w:r w:rsidRPr="00DD1B7B">
            <w:rPr>
              <w:rStyle w:val="Huisstijl-GegevenKlein"/>
            </w:rPr>
            <w:instrText xml:space="preserve"> PAGE  \* MERGEFORMAT </w:instrText>
          </w:r>
          <w:r w:rsidRPr="00DD1B7B">
            <w:rPr>
              <w:rStyle w:val="Huisstijl-GegevenKlein"/>
            </w:rPr>
            <w:fldChar w:fldCharType="separate"/>
          </w:r>
          <w:r w:rsidRPr="00DD1B7B">
            <w:rPr>
              <w:rStyle w:val="Huisstijl-GegevenKlein"/>
            </w:rPr>
            <w:t>1</w:t>
          </w:r>
          <w:r w:rsidRPr="00DD1B7B">
            <w:rPr>
              <w:rStyle w:val="Huisstijl-GegevenKlein"/>
            </w:rPr>
            <w:fldChar w:fldCharType="end"/>
          </w:r>
          <w:r w:rsidRPr="00DD1B7B">
            <w:rPr>
              <w:rStyle w:val="Huisstijl-GegevenKlein"/>
            </w:rPr>
            <w:t xml:space="preserve"> van </w:t>
          </w:r>
          <w:r w:rsidRPr="00DD1B7B">
            <w:rPr>
              <w:rStyle w:val="Huisstijl-GegevenKlein"/>
            </w:rPr>
            <w:fldChar w:fldCharType="begin"/>
          </w:r>
          <w:r w:rsidRPr="00DD1B7B">
            <w:rPr>
              <w:rStyle w:val="Huisstijl-GegevenKlein"/>
            </w:rPr>
            <w:instrText xml:space="preserve"> NUMPAGES  \* MERGEFORMAT </w:instrText>
          </w:r>
          <w:r w:rsidRPr="00DD1B7B">
            <w:rPr>
              <w:rStyle w:val="Huisstijl-GegevenKlein"/>
            </w:rPr>
            <w:fldChar w:fldCharType="separate"/>
          </w:r>
          <w:r w:rsidRPr="00DD1B7B">
            <w:rPr>
              <w:rStyle w:val="Huisstijl-GegevenKlein"/>
            </w:rPr>
            <w:t>1</w:t>
          </w:r>
          <w:r w:rsidRPr="00DD1B7B">
            <w:rPr>
              <w:rStyle w:val="Huisstijl-GegevenKlein"/>
            </w:rPr>
            <w:fldChar w:fldCharType="end"/>
          </w:r>
        </w:p>
      </w:tc>
    </w:tr>
    <w:bookmarkEnd w:id="5"/>
    <w:bookmarkEnd w:id="6"/>
  </w:tbl>
  <w:p w14:paraId="7053F607" w14:textId="77777777" w:rsidR="009317E2" w:rsidRDefault="009317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00"/>
      <w:gridCol w:w="260"/>
      <w:gridCol w:w="2900"/>
    </w:tblGrid>
    <w:tr w:rsidR="009317E2" w14:paraId="3C73EDA9" w14:textId="77777777" w:rsidTr="003C62B5">
      <w:tc>
        <w:tcPr>
          <w:tcW w:w="5200" w:type="dxa"/>
          <w:shd w:val="clear" w:color="auto" w:fill="auto"/>
          <w:vAlign w:val="bottom"/>
        </w:tcPr>
        <w:p w14:paraId="63DB8EE8" w14:textId="77777777" w:rsidR="009317E2" w:rsidRDefault="009317E2" w:rsidP="00A14476">
          <w:pPr>
            <w:pStyle w:val="Huisstijl-Voettekst"/>
          </w:pPr>
          <w:bookmarkStart w:id="19" w:name="bmGegevens1B" w:colFirst="2" w:colLast="2"/>
          <w:bookmarkStart w:id="20" w:name="bmVoettekst1" w:colFirst="0" w:colLast="0"/>
        </w:p>
      </w:tc>
      <w:tc>
        <w:tcPr>
          <w:tcW w:w="260" w:type="dxa"/>
          <w:shd w:val="clear" w:color="auto" w:fill="auto"/>
        </w:tcPr>
        <w:p w14:paraId="79064D38" w14:textId="77777777" w:rsidR="009317E2" w:rsidRDefault="009317E2">
          <w:pPr>
            <w:pStyle w:val="Voettekst"/>
          </w:pPr>
        </w:p>
      </w:tc>
      <w:tc>
        <w:tcPr>
          <w:tcW w:w="2900" w:type="dxa"/>
          <w:shd w:val="clear" w:color="auto" w:fill="auto"/>
          <w:vAlign w:val="bottom"/>
        </w:tcPr>
        <w:p w14:paraId="01CD4F9D" w14:textId="77777777" w:rsidR="009317E2" w:rsidRPr="00DD1B7B" w:rsidRDefault="00DD1B7B" w:rsidP="00A14476">
          <w:pPr>
            <w:pStyle w:val="Voettekst"/>
            <w:tabs>
              <w:tab w:val="right" w:pos="1560"/>
              <w:tab w:val="left" w:pos="1820"/>
            </w:tabs>
            <w:ind w:left="1820" w:hanging="1820"/>
            <w:rPr>
              <w:rStyle w:val="Huisstijl-GegevenKlein"/>
            </w:rPr>
          </w:pPr>
          <w:r w:rsidRPr="00DD1B7B">
            <w:rPr>
              <w:rStyle w:val="Huisstijl-KopjeKlein"/>
            </w:rPr>
            <w:tab/>
            <w:t>Pagina</w:t>
          </w:r>
          <w:r w:rsidRPr="00DD1B7B">
            <w:rPr>
              <w:rStyle w:val="Huisstijl-KopjeKlein"/>
            </w:rPr>
            <w:tab/>
          </w:r>
          <w:r w:rsidRPr="00DD1B7B">
            <w:rPr>
              <w:rStyle w:val="Huisstijl-GegevenKlein"/>
            </w:rPr>
            <w:fldChar w:fldCharType="begin"/>
          </w:r>
          <w:r w:rsidRPr="00DD1B7B">
            <w:rPr>
              <w:rStyle w:val="Huisstijl-GegevenKlein"/>
            </w:rPr>
            <w:instrText xml:space="preserve"> PAGE  \* MERGEFORMAT </w:instrText>
          </w:r>
          <w:r w:rsidRPr="00DD1B7B">
            <w:rPr>
              <w:rStyle w:val="Huisstijl-GegevenKlein"/>
            </w:rPr>
            <w:fldChar w:fldCharType="separate"/>
          </w:r>
          <w:r w:rsidRPr="00DD1B7B">
            <w:rPr>
              <w:rStyle w:val="Huisstijl-GegevenKlein"/>
            </w:rPr>
            <w:t>1</w:t>
          </w:r>
          <w:r w:rsidRPr="00DD1B7B">
            <w:rPr>
              <w:rStyle w:val="Huisstijl-GegevenKlein"/>
            </w:rPr>
            <w:fldChar w:fldCharType="end"/>
          </w:r>
          <w:r w:rsidRPr="00DD1B7B">
            <w:rPr>
              <w:rStyle w:val="Huisstijl-GegevenKlein"/>
            </w:rPr>
            <w:t xml:space="preserve"> van </w:t>
          </w:r>
          <w:r w:rsidRPr="00DD1B7B">
            <w:rPr>
              <w:rStyle w:val="Huisstijl-GegevenKlein"/>
            </w:rPr>
            <w:fldChar w:fldCharType="begin"/>
          </w:r>
          <w:r w:rsidRPr="00DD1B7B">
            <w:rPr>
              <w:rStyle w:val="Huisstijl-GegevenKlein"/>
            </w:rPr>
            <w:instrText xml:space="preserve"> NUMPAGES  \* MERGEFORMAT </w:instrText>
          </w:r>
          <w:r w:rsidRPr="00DD1B7B">
            <w:rPr>
              <w:rStyle w:val="Huisstijl-GegevenKlein"/>
            </w:rPr>
            <w:fldChar w:fldCharType="separate"/>
          </w:r>
          <w:r w:rsidRPr="00DD1B7B">
            <w:rPr>
              <w:rStyle w:val="Huisstijl-GegevenKlein"/>
            </w:rPr>
            <w:t>1</w:t>
          </w:r>
          <w:r w:rsidRPr="00DD1B7B">
            <w:rPr>
              <w:rStyle w:val="Huisstijl-GegevenKlein"/>
            </w:rPr>
            <w:fldChar w:fldCharType="end"/>
          </w:r>
        </w:p>
      </w:tc>
    </w:tr>
    <w:bookmarkEnd w:id="19"/>
    <w:bookmarkEnd w:id="20"/>
  </w:tbl>
  <w:p w14:paraId="46714C01" w14:textId="77777777" w:rsidR="009317E2" w:rsidRDefault="009317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F380A" w14:textId="77777777" w:rsidR="00150850" w:rsidRDefault="00150850">
      <w:r>
        <w:separator/>
      </w:r>
    </w:p>
  </w:footnote>
  <w:footnote w:type="continuationSeparator" w:id="0">
    <w:p w14:paraId="029625AD" w14:textId="77777777" w:rsidR="00150850" w:rsidRDefault="00150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8B27F" w14:textId="77777777" w:rsidR="009317E2" w:rsidRDefault="009317E2">
    <w:pPr>
      <w:pStyle w:val="Koptekst"/>
    </w:pPr>
  </w:p>
  <w:tbl>
    <w:tblPr>
      <w:tblW w:w="10440" w:type="dxa"/>
      <w:tblInd w:w="-20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20"/>
      <w:gridCol w:w="260"/>
      <w:gridCol w:w="4680"/>
      <w:gridCol w:w="3680"/>
    </w:tblGrid>
    <w:tr w:rsidR="009317E2" w14:paraId="76DDB0D2" w14:textId="77777777" w:rsidTr="005C1C47">
      <w:trPr>
        <w:trHeight w:val="1040"/>
      </w:trPr>
      <w:tc>
        <w:tcPr>
          <w:tcW w:w="1820" w:type="dxa"/>
          <w:shd w:val="clear" w:color="auto" w:fill="auto"/>
        </w:tcPr>
        <w:p w14:paraId="0D245AD4" w14:textId="77777777" w:rsidR="009317E2" w:rsidRDefault="009317E2" w:rsidP="00E90BCF">
          <w:pPr>
            <w:pStyle w:val="Huisstijl-Sjabloonnaam"/>
          </w:pPr>
          <w:bookmarkStart w:id="1" w:name="bmGegevens2A" w:colFirst="2" w:colLast="2"/>
          <w:bookmarkStart w:id="2" w:name="bmLogo2" w:colFirst="3" w:colLast="3"/>
          <w:bookmarkStart w:id="3" w:name="bmSjabloonnaam2" w:colFirst="0" w:colLast="0"/>
        </w:p>
      </w:tc>
      <w:tc>
        <w:tcPr>
          <w:tcW w:w="260" w:type="dxa"/>
          <w:shd w:val="clear" w:color="auto" w:fill="auto"/>
        </w:tcPr>
        <w:p w14:paraId="46BD1C54" w14:textId="77777777" w:rsidR="009317E2" w:rsidRDefault="009317E2" w:rsidP="00E90BCF"/>
      </w:tc>
      <w:tc>
        <w:tcPr>
          <w:tcW w:w="4680" w:type="dxa"/>
          <w:shd w:val="clear" w:color="auto" w:fill="auto"/>
        </w:tcPr>
        <w:p w14:paraId="5FF4ADE3" w14:textId="77777777" w:rsidR="00DD1B7B" w:rsidRDefault="00DD1B7B" w:rsidP="00F81EB1">
          <w:pPr>
            <w:ind w:left="1300" w:hanging="1300"/>
            <w:rPr>
              <w:rStyle w:val="Huisstijl-Gegeven"/>
            </w:rPr>
          </w:pPr>
          <w:r w:rsidRPr="00DD1B7B">
            <w:rPr>
              <w:rStyle w:val="Huisstijl-Kopje"/>
            </w:rPr>
            <w:t>Datum</w:t>
          </w:r>
          <w:r w:rsidRPr="00DD1B7B">
            <w:rPr>
              <w:rStyle w:val="Huisstijl-Kopje"/>
            </w:rPr>
            <w:tab/>
          </w:r>
          <w:r w:rsidRPr="00DD1B7B">
            <w:rPr>
              <w:rStyle w:val="Huisstijl-Gegeven"/>
            </w:rPr>
            <w:t>Haarlem,</w:t>
          </w:r>
        </w:p>
        <w:p w14:paraId="48BFC278" w14:textId="77777777" w:rsidR="009317E2" w:rsidRPr="00DD1B7B" w:rsidRDefault="00DD1B7B" w:rsidP="00F81EB1">
          <w:pPr>
            <w:ind w:left="1300" w:hanging="1300"/>
            <w:rPr>
              <w:rStyle w:val="Huisstijl-Gegeven"/>
            </w:rPr>
          </w:pPr>
          <w:r w:rsidRPr="00DD1B7B">
            <w:rPr>
              <w:rStyle w:val="Huisstijl-Kopje"/>
            </w:rPr>
            <w:t>Ons kenmerk</w:t>
          </w:r>
          <w:r w:rsidRPr="00DD1B7B">
            <w:rPr>
              <w:rStyle w:val="Huisstijl-Kopje"/>
            </w:rPr>
            <w:tab/>
          </w:r>
          <w:r w:rsidRPr="00DD1B7B">
            <w:rPr>
              <w:rStyle w:val="Huisstijl-Gegeven"/>
            </w:rPr>
            <w:t>AGR-</w:t>
          </w:r>
        </w:p>
      </w:tc>
      <w:tc>
        <w:tcPr>
          <w:tcW w:w="3680" w:type="dxa"/>
        </w:tcPr>
        <w:p w14:paraId="7F9449BC" w14:textId="77777777" w:rsidR="009317E2" w:rsidRDefault="009317E2" w:rsidP="00E90BCF">
          <w:pPr>
            <w:jc w:val="right"/>
          </w:pPr>
        </w:p>
      </w:tc>
    </w:tr>
  </w:tbl>
  <w:bookmarkEnd w:id="1"/>
  <w:bookmarkEnd w:id="2"/>
  <w:bookmarkEnd w:id="3"/>
  <w:p w14:paraId="31D56E7D" w14:textId="77777777" w:rsidR="009317E2" w:rsidRDefault="005C1C4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588608" behindDoc="1" locked="1" layoutInCell="1" allowOverlap="1" wp14:anchorId="251B96D2" wp14:editId="2E75BF58">
              <wp:simplePos x="0" y="0"/>
              <wp:positionH relativeFrom="page">
                <wp:posOffset>504190</wp:posOffset>
              </wp:positionH>
              <wp:positionV relativeFrom="page">
                <wp:posOffset>1252855</wp:posOffset>
              </wp:positionV>
              <wp:extent cx="754560" cy="754560"/>
              <wp:effectExtent l="0" t="0" r="7620" b="762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560" cy="754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91"/>
                          </w:tblGrid>
                          <w:tr w:rsidR="005C1C47" w14:paraId="5F54B15F" w14:textId="77777777" w:rsidTr="00237761">
                            <w:tc>
                              <w:tcPr>
                                <w:tcW w:w="1191" w:type="dxa"/>
                              </w:tcPr>
                              <w:p w14:paraId="373DF7B5" w14:textId="77777777" w:rsidR="005C1C47" w:rsidRDefault="005C1C47" w:rsidP="00237761">
                                <w:bookmarkStart w:id="4" w:name="bmCertificaat3" w:colFirst="0" w:colLast="0"/>
                              </w:p>
                            </w:tc>
                          </w:tr>
                          <w:bookmarkEnd w:id="4"/>
                        </w:tbl>
                        <w:p w14:paraId="4F256273" w14:textId="77777777" w:rsidR="005C1C47" w:rsidRDefault="005C1C47" w:rsidP="005C1C4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1B96D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39.7pt;margin-top:98.65pt;width:59.4pt;height:59.4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" filled="f" stroked="f" strokeweight=".5pt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91"/>
                    </w:tblGrid>
                    <w:tr w:rsidR="005C1C47" w14:paraId="5F54B15F" w14:textId="77777777" w:rsidTr="00237761">
                      <w:tc>
                        <w:tcPr>
                          <w:tcW w:w="1191" w:type="dxa"/>
                        </w:tcPr>
                        <w:p w14:paraId="373DF7B5" w14:textId="77777777" w:rsidR="005C1C47" w:rsidRDefault="005C1C47" w:rsidP="00237761">
                          <w:bookmarkStart w:id="5" w:name="bmCertificaat3" w:colFirst="0" w:colLast="0"/>
                        </w:p>
                      </w:tc>
                    </w:tr>
                    <w:bookmarkEnd w:id="5"/>
                  </w:tbl>
                  <w:p w14:paraId="4F256273" w14:textId="77777777" w:rsidR="005C1C47" w:rsidRDefault="005C1C47" w:rsidP="005C1C47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63FC712C" w14:textId="77777777" w:rsidR="009317E2" w:rsidRDefault="009317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92A1A" w14:textId="77777777" w:rsidR="009317E2" w:rsidRDefault="009317E2" w:rsidP="00387BD6"/>
  <w:tbl>
    <w:tblPr>
      <w:tblW w:w="10440" w:type="dxa"/>
      <w:tblInd w:w="-20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20"/>
      <w:gridCol w:w="260"/>
      <w:gridCol w:w="8360"/>
    </w:tblGrid>
    <w:tr w:rsidR="009317E2" w14:paraId="74832131" w14:textId="77777777" w:rsidTr="00790D56">
      <w:trPr>
        <w:trHeight w:hRule="exact" w:val="1820"/>
      </w:trPr>
      <w:tc>
        <w:tcPr>
          <w:tcW w:w="1820" w:type="dxa"/>
          <w:shd w:val="clear" w:color="auto" w:fill="auto"/>
        </w:tcPr>
        <w:p w14:paraId="7DF0E8EE" w14:textId="77777777" w:rsidR="009317E2" w:rsidRDefault="009317E2" w:rsidP="00CB084C">
          <w:pPr>
            <w:pStyle w:val="Huisstijl-Sjabloonnaam"/>
          </w:pPr>
          <w:bookmarkStart w:id="7" w:name="bmLogo1" w:colFirst="2" w:colLast="2"/>
          <w:bookmarkStart w:id="8" w:name="bmSjabloonnaam1" w:colFirst="0" w:colLast="0"/>
        </w:p>
      </w:tc>
      <w:tc>
        <w:tcPr>
          <w:tcW w:w="260" w:type="dxa"/>
          <w:shd w:val="clear" w:color="auto" w:fill="auto"/>
        </w:tcPr>
        <w:p w14:paraId="1E24E93A" w14:textId="77777777" w:rsidR="009317E2" w:rsidRDefault="009317E2" w:rsidP="00387BD6"/>
      </w:tc>
      <w:tc>
        <w:tcPr>
          <w:tcW w:w="8360" w:type="dxa"/>
          <w:shd w:val="clear" w:color="auto" w:fill="auto"/>
        </w:tcPr>
        <w:p w14:paraId="091405CE" w14:textId="77777777" w:rsidR="00526EF0" w:rsidRDefault="00526EF0" w:rsidP="00CB084C">
          <w:pPr>
            <w:jc w:val="right"/>
          </w:pPr>
        </w:p>
        <w:p w14:paraId="602F57FF" w14:textId="77777777" w:rsidR="00526EF0" w:rsidRDefault="00526EF0" w:rsidP="00526EF0">
          <w:r>
            <w:rPr>
              <w:noProof/>
            </w:rPr>
            <w:drawing>
              <wp:anchor distT="0" distB="0" distL="114300" distR="114300" simplePos="0" relativeHeight="251920384" behindDoc="1" locked="0" layoutInCell="1" allowOverlap="1" wp14:anchorId="763A70A0" wp14:editId="3AFFAC47">
                <wp:simplePos x="0" y="0"/>
                <wp:positionH relativeFrom="column">
                  <wp:posOffset>2677795</wp:posOffset>
                </wp:positionH>
                <wp:positionV relativeFrom="paragraph">
                  <wp:posOffset>20955</wp:posOffset>
                </wp:positionV>
                <wp:extent cx="2631440" cy="805180"/>
                <wp:effectExtent l="0" t="0" r="0" b="0"/>
                <wp:wrapNone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44" t="35779" r="7140" b="36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144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34FB944" w14:textId="77777777" w:rsidR="009317E2" w:rsidRPr="00526EF0" w:rsidRDefault="009317E2" w:rsidP="00526EF0">
          <w:pPr>
            <w:jc w:val="center"/>
          </w:pPr>
        </w:p>
      </w:tc>
    </w:tr>
  </w:tbl>
  <w:bookmarkEnd w:id="7"/>
  <w:bookmarkEnd w:id="8"/>
  <w:p w14:paraId="659D5D8B" w14:textId="77777777" w:rsidR="009317E2" w:rsidRDefault="00790D56" w:rsidP="00387BD6">
    <w:r>
      <w:rPr>
        <w:noProof/>
      </w:rPr>
      <mc:AlternateContent>
        <mc:Choice Requires="wps">
          <w:drawing>
            <wp:anchor distT="0" distB="0" distL="114300" distR="114300" simplePos="0" relativeHeight="251754496" behindDoc="1" locked="1" layoutInCell="1" allowOverlap="1" wp14:anchorId="7D80E6E6" wp14:editId="5526EDDB">
              <wp:simplePos x="0" y="0"/>
              <wp:positionH relativeFrom="page">
                <wp:posOffset>504190</wp:posOffset>
              </wp:positionH>
              <wp:positionV relativeFrom="page">
                <wp:posOffset>2268220</wp:posOffset>
              </wp:positionV>
              <wp:extent cx="754560" cy="754560"/>
              <wp:effectExtent l="0" t="0" r="7620" b="762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560" cy="754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91"/>
                          </w:tblGrid>
                          <w:tr w:rsidR="00790D56" w14:paraId="0B20B9EE" w14:textId="77777777" w:rsidTr="00237761">
                            <w:tc>
                              <w:tcPr>
                                <w:tcW w:w="1191" w:type="dxa"/>
                              </w:tcPr>
                              <w:p w14:paraId="4B6209D9" w14:textId="77777777" w:rsidR="00790D56" w:rsidRDefault="00790D56" w:rsidP="00237761">
                                <w:bookmarkStart w:id="9" w:name="bmCertificaat2" w:colFirst="0" w:colLast="0"/>
                              </w:p>
                            </w:tc>
                          </w:tr>
                          <w:bookmarkEnd w:id="9"/>
                        </w:tbl>
                        <w:p w14:paraId="018988C0" w14:textId="77777777" w:rsidR="00790D56" w:rsidRDefault="00790D56" w:rsidP="00790D5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80E6E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39.7pt;margin-top:178.6pt;width:59.4pt;height:59.4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" filled="f" stroked="f" strokeweight=".5pt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91"/>
                    </w:tblGrid>
                    <w:tr w:rsidR="00790D56" w14:paraId="0B20B9EE" w14:textId="77777777" w:rsidTr="00237761">
                      <w:tc>
                        <w:tcPr>
                          <w:tcW w:w="1191" w:type="dxa"/>
                        </w:tcPr>
                        <w:p w14:paraId="4B6209D9" w14:textId="77777777" w:rsidR="00790D56" w:rsidRDefault="00790D56" w:rsidP="00237761">
                          <w:bookmarkStart w:id="10" w:name="bmCertificaat2" w:colFirst="0" w:colLast="0"/>
                        </w:p>
                      </w:tc>
                    </w:tr>
                    <w:bookmarkEnd w:id="10"/>
                  </w:tbl>
                  <w:p w14:paraId="018988C0" w14:textId="77777777" w:rsidR="00790D56" w:rsidRDefault="00790D56" w:rsidP="00790D56"/>
                </w:txbxContent>
              </v:textbox>
              <w10:wrap anchorx="page" anchory="page"/>
              <w10:anchorlock/>
            </v:shape>
          </w:pict>
        </mc:Fallback>
      </mc:AlternateContent>
    </w:r>
    <w:r w:rsidR="00E6698F">
      <w:rPr>
        <w:noProof/>
      </w:rPr>
      <mc:AlternateContent>
        <mc:Choice Requires="wps">
          <w:drawing>
            <wp:anchor distT="0" distB="0" distL="114300" distR="114300" simplePos="0" relativeHeight="251559936" behindDoc="0" locked="0" layoutInCell="1" allowOverlap="1" wp14:anchorId="517FBE67" wp14:editId="2CB85913">
              <wp:simplePos x="0" y="0"/>
              <wp:positionH relativeFrom="page">
                <wp:posOffset>203200</wp:posOffset>
              </wp:positionH>
              <wp:positionV relativeFrom="page">
                <wp:posOffset>5448300</wp:posOffset>
              </wp:positionV>
              <wp:extent cx="1397000" cy="4953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495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80"/>
                          </w:tblGrid>
                          <w:tr w:rsidR="009317E2" w14:paraId="769620B3" w14:textId="77777777" w:rsidTr="00B049C9">
                            <w:tc>
                              <w:tcPr>
                                <w:tcW w:w="2080" w:type="dxa"/>
                                <w:shd w:val="clear" w:color="auto" w:fill="auto"/>
                              </w:tcPr>
                              <w:p w14:paraId="57FBDA2E" w14:textId="77777777" w:rsidR="00DD1B7B" w:rsidRDefault="00DD1B7B" w:rsidP="00DD1B7B">
                                <w:pPr>
                                  <w:pStyle w:val="Huisstijl-Adres"/>
                                </w:pPr>
                                <w:bookmarkStart w:id="11" w:name="bmAdres1" w:colFirst="0" w:colLast="0"/>
                                <w:r w:rsidRPr="00DD1B7B">
                                  <w:rPr>
                                    <w:b/>
                                    <w:sz w:val="17"/>
                                  </w:rPr>
                                  <w:t>Inkoop</w:t>
                                </w:r>
                              </w:p>
                              <w:p w14:paraId="73EE0A36" w14:textId="77777777" w:rsidR="00DD1B7B" w:rsidRDefault="00DD1B7B" w:rsidP="00DD1B7B">
                                <w:pPr>
                                  <w:pStyle w:val="Huisstijl-Adres"/>
                                </w:pPr>
                                <w:r w:rsidRPr="00DD1B7B">
                                  <w:rPr>
                                    <w:b/>
                                  </w:rPr>
                                  <w:t>Correspondentieadres</w:t>
                                </w:r>
                              </w:p>
                              <w:p w14:paraId="0E0AA691" w14:textId="77777777" w:rsidR="00DD1B7B" w:rsidRDefault="00DD1B7B" w:rsidP="00DD1B7B">
                                <w:pPr>
                                  <w:pStyle w:val="Huisstijl-Adres"/>
                                </w:pPr>
                                <w:r>
                                  <w:t>Postbus 2110</w:t>
                                </w:r>
                              </w:p>
                              <w:p w14:paraId="49A4C059" w14:textId="77777777" w:rsidR="00DD1B7B" w:rsidRDefault="00DD1B7B" w:rsidP="00DD1B7B">
                                <w:pPr>
                                  <w:pStyle w:val="Huisstijl-Adres"/>
                                </w:pPr>
                                <w:r>
                                  <w:t>2002 CC Haarlem</w:t>
                                </w:r>
                              </w:p>
                              <w:p w14:paraId="5073EE99" w14:textId="77777777" w:rsidR="00DD1B7B" w:rsidRDefault="00DD1B7B" w:rsidP="00DD1B7B">
                                <w:pPr>
                                  <w:pStyle w:val="Huisstijl-Adres"/>
                                </w:pPr>
                                <w:r w:rsidRPr="00DD1B7B">
                                  <w:rPr>
                                    <w:b/>
                                  </w:rPr>
                                  <w:t>Bezoekadres</w:t>
                                </w:r>
                              </w:p>
                              <w:p w14:paraId="0A953C60" w14:textId="77777777" w:rsidR="00DD1B7B" w:rsidRDefault="00DD1B7B" w:rsidP="00DD1B7B">
                                <w:pPr>
                                  <w:pStyle w:val="Huisstijl-Adres"/>
                                </w:pPr>
                                <w:r>
                                  <w:t>Schipholweg 1</w:t>
                                </w:r>
                              </w:p>
                              <w:p w14:paraId="1A39EBB8" w14:textId="77777777" w:rsidR="00DD1B7B" w:rsidRDefault="00DD1B7B" w:rsidP="00DD1B7B">
                                <w:pPr>
                                  <w:pStyle w:val="Huisstijl-Adres"/>
                                </w:pPr>
                                <w:r>
                                  <w:t>2034 LS Haarlem</w:t>
                                </w:r>
                              </w:p>
                              <w:p w14:paraId="3B14B834" w14:textId="33C226A4" w:rsidR="00DD1B7B" w:rsidRDefault="00DD1B7B" w:rsidP="00DD1B7B">
                                <w:pPr>
                                  <w:pStyle w:val="Huisstijl-Adres"/>
                                </w:pPr>
                                <w:r>
                                  <w:t xml:space="preserve">T (023) 530 </w:t>
                                </w:r>
                                <w:r w:rsidR="00A4343D">
                                  <w:t>20 58</w:t>
                                </w:r>
                              </w:p>
                              <w:p w14:paraId="24EB6BDF" w14:textId="77777777" w:rsidR="009317E2" w:rsidRDefault="00DD1B7B" w:rsidP="00DD1B7B">
                                <w:pPr>
                                  <w:pStyle w:val="Huisstijl-Adres"/>
                                </w:pPr>
                                <w:r>
                                  <w:t>inkoop@novacollege.nl</w:t>
                                </w:r>
                              </w:p>
                            </w:tc>
                          </w:tr>
                          <w:bookmarkEnd w:id="11"/>
                          <w:tr w:rsidR="00516075" w14:paraId="344745A2" w14:textId="77777777" w:rsidTr="00B049C9">
                            <w:tc>
                              <w:tcPr>
                                <w:tcW w:w="2080" w:type="dxa"/>
                                <w:shd w:val="clear" w:color="auto" w:fill="auto"/>
                              </w:tcPr>
                              <w:p w14:paraId="7871794C" w14:textId="77777777" w:rsidR="00516075" w:rsidRDefault="00516075" w:rsidP="005B4652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516075" w14:paraId="67C47240" w14:textId="77777777" w:rsidTr="00B049C9">
                            <w:tc>
                              <w:tcPr>
                                <w:tcW w:w="2080" w:type="dxa"/>
                                <w:shd w:val="clear" w:color="auto" w:fill="auto"/>
                              </w:tcPr>
                              <w:p w14:paraId="2D47166B" w14:textId="77777777" w:rsidR="00DD1B7B" w:rsidRPr="00DD1B7B" w:rsidRDefault="00DD1B7B" w:rsidP="005B4652">
                                <w:pPr>
                                  <w:pStyle w:val="Huisstijl-Adres"/>
                                  <w:rPr>
                                    <w:rStyle w:val="Huisstijl-KopjeKlein"/>
                                  </w:rPr>
                                </w:pPr>
                                <w:bookmarkStart w:id="12" w:name="bmGegevens1C" w:colFirst="0" w:colLast="0"/>
                                <w:r w:rsidRPr="00DD1B7B">
                                  <w:rPr>
                                    <w:rStyle w:val="Huisstijl-KopjeKlein"/>
                                  </w:rPr>
                                  <w:t>Behandeld door</w:t>
                                </w:r>
                              </w:p>
                              <w:p w14:paraId="1B33D40D" w14:textId="101D5BE8" w:rsidR="00DD1B7B" w:rsidRDefault="00C1595F" w:rsidP="005B4652">
                                <w:pPr>
                                  <w:pStyle w:val="Huisstijl-Adres"/>
                                  <w:rPr>
                                    <w:rStyle w:val="Huisstijl-GegevenKlein"/>
                                  </w:rPr>
                                </w:pPr>
                                <w:r>
                                  <w:rPr>
                                    <w:rStyle w:val="Huisstijl-GegevenKlein"/>
                                  </w:rPr>
                                  <w:t>S. Cornelisse</w:t>
                                </w:r>
                              </w:p>
                              <w:p w14:paraId="2E5AADA6" w14:textId="2DC7F305" w:rsidR="00516075" w:rsidRPr="00DD1B7B" w:rsidRDefault="00516075" w:rsidP="00C1595F">
                                <w:pPr>
                                  <w:pStyle w:val="Huisstijl-Adres"/>
                                  <w:jc w:val="center"/>
                                  <w:rPr>
                                    <w:rStyle w:val="Huisstijl-GegevenKlein"/>
                                  </w:rPr>
                                </w:pPr>
                              </w:p>
                            </w:tc>
                          </w:tr>
                          <w:bookmarkEnd w:id="12"/>
                        </w:tbl>
                        <w:p w14:paraId="765FDCE2" w14:textId="77777777" w:rsidR="009317E2" w:rsidRDefault="009317E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FBE67" id="Text Box 1" o:spid="_x0000_s1028" type="#_x0000_t202" style="position:absolute;margin-left:16pt;margin-top:429pt;width:110pt;height:390pt;z-index: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" filled="f" stroked="f">
              <v:textbox inset="0,0,0,0">
                <w:txbxContent>
                  <w:tbl>
                    <w:tblPr>
                      <w:tblW w:w="0" w:type="auto"/>
                      <w:tblInd w:w="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80"/>
                    </w:tblGrid>
                    <w:tr w:rsidR="009317E2" w14:paraId="769620B3" w14:textId="77777777" w:rsidTr="00B049C9">
                      <w:tc>
                        <w:tcPr>
                          <w:tcW w:w="2080" w:type="dxa"/>
                          <w:shd w:val="clear" w:color="auto" w:fill="auto"/>
                        </w:tcPr>
                        <w:p w14:paraId="57FBDA2E" w14:textId="77777777" w:rsidR="00DD1B7B" w:rsidRDefault="00DD1B7B" w:rsidP="00DD1B7B">
                          <w:pPr>
                            <w:pStyle w:val="Huisstijl-Adres"/>
                          </w:pPr>
                          <w:bookmarkStart w:id="13" w:name="bmAdres1" w:colFirst="0" w:colLast="0"/>
                          <w:r w:rsidRPr="00DD1B7B">
                            <w:rPr>
                              <w:b/>
                              <w:sz w:val="17"/>
                            </w:rPr>
                            <w:t>Inkoop</w:t>
                          </w:r>
                        </w:p>
                        <w:p w14:paraId="73EE0A36" w14:textId="77777777" w:rsidR="00DD1B7B" w:rsidRDefault="00DD1B7B" w:rsidP="00DD1B7B">
                          <w:pPr>
                            <w:pStyle w:val="Huisstijl-Adres"/>
                          </w:pPr>
                          <w:r w:rsidRPr="00DD1B7B">
                            <w:rPr>
                              <w:b/>
                            </w:rPr>
                            <w:t>Correspondentieadres</w:t>
                          </w:r>
                        </w:p>
                        <w:p w14:paraId="0E0AA691" w14:textId="77777777" w:rsidR="00DD1B7B" w:rsidRDefault="00DD1B7B" w:rsidP="00DD1B7B">
                          <w:pPr>
                            <w:pStyle w:val="Huisstijl-Adres"/>
                          </w:pPr>
                          <w:r>
                            <w:t>Postbus 2110</w:t>
                          </w:r>
                        </w:p>
                        <w:p w14:paraId="49A4C059" w14:textId="77777777" w:rsidR="00DD1B7B" w:rsidRDefault="00DD1B7B" w:rsidP="00DD1B7B">
                          <w:pPr>
                            <w:pStyle w:val="Huisstijl-Adres"/>
                          </w:pPr>
                          <w:r>
                            <w:t>2002 CC Haarlem</w:t>
                          </w:r>
                        </w:p>
                        <w:p w14:paraId="5073EE99" w14:textId="77777777" w:rsidR="00DD1B7B" w:rsidRDefault="00DD1B7B" w:rsidP="00DD1B7B">
                          <w:pPr>
                            <w:pStyle w:val="Huisstijl-Adres"/>
                          </w:pPr>
                          <w:r w:rsidRPr="00DD1B7B">
                            <w:rPr>
                              <w:b/>
                            </w:rPr>
                            <w:t>Bezoekadres</w:t>
                          </w:r>
                        </w:p>
                        <w:p w14:paraId="0A953C60" w14:textId="77777777" w:rsidR="00DD1B7B" w:rsidRDefault="00DD1B7B" w:rsidP="00DD1B7B">
                          <w:pPr>
                            <w:pStyle w:val="Huisstijl-Adres"/>
                          </w:pPr>
                          <w:r>
                            <w:t>Schipholweg 1</w:t>
                          </w:r>
                        </w:p>
                        <w:p w14:paraId="1A39EBB8" w14:textId="77777777" w:rsidR="00DD1B7B" w:rsidRDefault="00DD1B7B" w:rsidP="00DD1B7B">
                          <w:pPr>
                            <w:pStyle w:val="Huisstijl-Adres"/>
                          </w:pPr>
                          <w:r>
                            <w:t>2034 LS Haarlem</w:t>
                          </w:r>
                        </w:p>
                        <w:p w14:paraId="3B14B834" w14:textId="33C226A4" w:rsidR="00DD1B7B" w:rsidRDefault="00DD1B7B" w:rsidP="00DD1B7B">
                          <w:pPr>
                            <w:pStyle w:val="Huisstijl-Adres"/>
                          </w:pPr>
                          <w:r>
                            <w:t xml:space="preserve">T (023) 530 </w:t>
                          </w:r>
                          <w:r w:rsidR="00A4343D">
                            <w:t>20 58</w:t>
                          </w:r>
                        </w:p>
                        <w:p w14:paraId="24EB6BDF" w14:textId="77777777" w:rsidR="009317E2" w:rsidRDefault="00DD1B7B" w:rsidP="00DD1B7B">
                          <w:pPr>
                            <w:pStyle w:val="Huisstijl-Adres"/>
                          </w:pPr>
                          <w:r>
                            <w:t>inkoop@novacollege.nl</w:t>
                          </w:r>
                        </w:p>
                      </w:tc>
                    </w:tr>
                    <w:bookmarkEnd w:id="13"/>
                    <w:tr w:rsidR="00516075" w14:paraId="344745A2" w14:textId="77777777" w:rsidTr="00B049C9">
                      <w:tc>
                        <w:tcPr>
                          <w:tcW w:w="2080" w:type="dxa"/>
                          <w:shd w:val="clear" w:color="auto" w:fill="auto"/>
                        </w:tcPr>
                        <w:p w14:paraId="7871794C" w14:textId="77777777" w:rsidR="00516075" w:rsidRDefault="00516075" w:rsidP="005B4652">
                          <w:pPr>
                            <w:pStyle w:val="Huisstijl-Adres"/>
                          </w:pPr>
                        </w:p>
                      </w:tc>
                    </w:tr>
                    <w:tr w:rsidR="00516075" w14:paraId="67C47240" w14:textId="77777777" w:rsidTr="00B049C9">
                      <w:tc>
                        <w:tcPr>
                          <w:tcW w:w="2080" w:type="dxa"/>
                          <w:shd w:val="clear" w:color="auto" w:fill="auto"/>
                        </w:tcPr>
                        <w:p w14:paraId="2D47166B" w14:textId="77777777" w:rsidR="00DD1B7B" w:rsidRPr="00DD1B7B" w:rsidRDefault="00DD1B7B" w:rsidP="005B4652">
                          <w:pPr>
                            <w:pStyle w:val="Huisstijl-Adres"/>
                            <w:rPr>
                              <w:rStyle w:val="Huisstijl-KopjeKlein"/>
                            </w:rPr>
                          </w:pPr>
                          <w:bookmarkStart w:id="14" w:name="bmGegevens1C" w:colFirst="0" w:colLast="0"/>
                          <w:r w:rsidRPr="00DD1B7B">
                            <w:rPr>
                              <w:rStyle w:val="Huisstijl-KopjeKlein"/>
                            </w:rPr>
                            <w:t>Behandeld door</w:t>
                          </w:r>
                        </w:p>
                        <w:p w14:paraId="1B33D40D" w14:textId="101D5BE8" w:rsidR="00DD1B7B" w:rsidRDefault="00C1595F" w:rsidP="005B4652">
                          <w:pPr>
                            <w:pStyle w:val="Huisstijl-Adres"/>
                            <w:rPr>
                              <w:rStyle w:val="Huisstijl-GegevenKlein"/>
                            </w:rPr>
                          </w:pPr>
                          <w:r>
                            <w:rPr>
                              <w:rStyle w:val="Huisstijl-GegevenKlein"/>
                            </w:rPr>
                            <w:t>S. Cornelisse</w:t>
                          </w:r>
                        </w:p>
                        <w:p w14:paraId="2E5AADA6" w14:textId="2DC7F305" w:rsidR="00516075" w:rsidRPr="00DD1B7B" w:rsidRDefault="00516075" w:rsidP="00C1595F">
                          <w:pPr>
                            <w:pStyle w:val="Huisstijl-Adres"/>
                            <w:jc w:val="center"/>
                            <w:rPr>
                              <w:rStyle w:val="Huisstijl-GegevenKlein"/>
                            </w:rPr>
                          </w:pPr>
                        </w:p>
                      </w:tc>
                    </w:tr>
                    <w:bookmarkEnd w:id="14"/>
                  </w:tbl>
                  <w:p w14:paraId="765FDCE2" w14:textId="77777777" w:rsidR="009317E2" w:rsidRDefault="009317E2"/>
                </w:txbxContent>
              </v:textbox>
              <w10:wrap anchorx="page" anchory="page"/>
            </v:shape>
          </w:pict>
        </mc:Fallback>
      </mc:AlternateContent>
    </w:r>
  </w:p>
  <w:p w14:paraId="611A8A5D" w14:textId="77777777" w:rsidR="009317E2" w:rsidRDefault="009317E2" w:rsidP="00387BD6"/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0"/>
    </w:tblGrid>
    <w:tr w:rsidR="009317E2" w14:paraId="3EBDCDA0" w14:textId="77777777" w:rsidTr="00387BD6">
      <w:trPr>
        <w:trHeight w:hRule="exact" w:val="260"/>
      </w:trPr>
      <w:tc>
        <w:tcPr>
          <w:tcW w:w="3900" w:type="dxa"/>
          <w:shd w:val="clear" w:color="auto" w:fill="auto"/>
        </w:tcPr>
        <w:p w14:paraId="523B0F11" w14:textId="77777777" w:rsidR="009317E2" w:rsidRDefault="009317E2" w:rsidP="00F85D2D">
          <w:pPr>
            <w:pStyle w:val="Huisstijl-Retouradres"/>
          </w:pPr>
          <w:bookmarkStart w:id="15" w:name="bmRetourAdres1" w:colFirst="0" w:colLast="0"/>
        </w:p>
      </w:tc>
    </w:tr>
    <w:tr w:rsidR="009317E2" w14:paraId="7A69F9DB" w14:textId="77777777" w:rsidTr="00920FE0">
      <w:trPr>
        <w:trHeight w:val="1560"/>
      </w:trPr>
      <w:tc>
        <w:tcPr>
          <w:tcW w:w="3900" w:type="dxa"/>
          <w:shd w:val="clear" w:color="auto" w:fill="auto"/>
        </w:tcPr>
        <w:p w14:paraId="128653C9" w14:textId="77777777" w:rsidR="00DD1B7B" w:rsidRDefault="00DD1B7B" w:rsidP="00DD1B7B">
          <w:pPr>
            <w:pStyle w:val="Huisstijl-Naw"/>
          </w:pPr>
          <w:bookmarkStart w:id="16" w:name="bmNaw1" w:colFirst="0" w:colLast="0"/>
          <w:bookmarkEnd w:id="15"/>
        </w:p>
        <w:p w14:paraId="464905A2" w14:textId="77777777" w:rsidR="009317E2" w:rsidRPr="00DD1B7B" w:rsidRDefault="00DD1B7B" w:rsidP="00DD1B7B">
          <w:pPr>
            <w:pStyle w:val="Huisstijl-Naw"/>
          </w:pPr>
          <w:r>
            <w:t>Nederland</w:t>
          </w:r>
        </w:p>
      </w:tc>
    </w:tr>
    <w:bookmarkEnd w:id="16"/>
  </w:tbl>
  <w:p w14:paraId="4EA336E0" w14:textId="77777777" w:rsidR="009317E2" w:rsidRDefault="009317E2">
    <w:pPr>
      <w:pStyle w:val="Koptekst"/>
    </w:pPr>
  </w:p>
  <w:p w14:paraId="667D1400" w14:textId="77777777" w:rsidR="009317E2" w:rsidRDefault="009317E2">
    <w:pPr>
      <w:pStyle w:val="Koptekst"/>
    </w:pPr>
  </w:p>
  <w:p w14:paraId="67754207" w14:textId="77777777" w:rsidR="009317E2" w:rsidRDefault="009317E2">
    <w:pPr>
      <w:pStyle w:val="Koptekst"/>
    </w:pPr>
  </w:p>
  <w:tbl>
    <w:tblPr>
      <w:tblW w:w="83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60"/>
    </w:tblGrid>
    <w:tr w:rsidR="009317E2" w14:paraId="05C98374" w14:textId="77777777" w:rsidTr="00DD1B7B">
      <w:tc>
        <w:tcPr>
          <w:tcW w:w="8360" w:type="dxa"/>
          <w:shd w:val="clear" w:color="auto" w:fill="auto"/>
        </w:tcPr>
        <w:p w14:paraId="1872F451" w14:textId="6D529E45" w:rsidR="00DD1B7B" w:rsidRDefault="00DD1B7B" w:rsidP="00450C33">
          <w:pPr>
            <w:pStyle w:val="Huisstijl-Naw"/>
            <w:tabs>
              <w:tab w:val="clear" w:pos="3900"/>
              <w:tab w:val="left" w:pos="1820"/>
            </w:tabs>
            <w:ind w:left="1820" w:hanging="1820"/>
            <w:rPr>
              <w:rStyle w:val="Huisstijl-Gegeven"/>
            </w:rPr>
          </w:pPr>
          <w:bookmarkStart w:id="17" w:name="bmGegevens1A" w:colFirst="0" w:colLast="0"/>
          <w:r w:rsidRPr="00DD1B7B">
            <w:rPr>
              <w:rStyle w:val="Huisstijl-Kopje"/>
            </w:rPr>
            <w:t>Datum</w:t>
          </w:r>
          <w:r w:rsidRPr="00DD1B7B">
            <w:rPr>
              <w:rStyle w:val="Huisstijl-Kopje"/>
            </w:rPr>
            <w:tab/>
          </w:r>
          <w:r w:rsidRPr="00DD1B7B">
            <w:rPr>
              <w:rStyle w:val="Huisstijl-Gegeven"/>
            </w:rPr>
            <w:t xml:space="preserve">Haarlem, </w:t>
          </w:r>
          <w:r w:rsidR="008B458B">
            <w:rPr>
              <w:rStyle w:val="Huisstijl-Gegeven"/>
            </w:rPr>
            <w:t>17 mei</w:t>
          </w:r>
          <w:r w:rsidR="00A4343D">
            <w:rPr>
              <w:rStyle w:val="Huisstijl-Gegeven"/>
            </w:rPr>
            <w:t xml:space="preserve"> 2021</w:t>
          </w:r>
        </w:p>
        <w:p w14:paraId="0D137EE0" w14:textId="2422A1F6" w:rsidR="00DD1B7B" w:rsidRDefault="00DD1B7B" w:rsidP="00450C33">
          <w:pPr>
            <w:pStyle w:val="Huisstijl-Naw"/>
            <w:tabs>
              <w:tab w:val="clear" w:pos="3900"/>
              <w:tab w:val="left" w:pos="1820"/>
            </w:tabs>
            <w:ind w:left="1820" w:hanging="1820"/>
            <w:rPr>
              <w:rStyle w:val="Huisstijl-Gegeven"/>
            </w:rPr>
          </w:pPr>
          <w:r w:rsidRPr="00DD1B7B">
            <w:rPr>
              <w:rStyle w:val="Huisstijl-Kopje"/>
            </w:rPr>
            <w:t>Betreft</w:t>
          </w:r>
          <w:r w:rsidRPr="00DD1B7B">
            <w:rPr>
              <w:rStyle w:val="Huisstijl-Kopje"/>
            </w:rPr>
            <w:tab/>
          </w:r>
          <w:r w:rsidR="00A4343D">
            <w:rPr>
              <w:rStyle w:val="Huisstijl-Kopje"/>
            </w:rPr>
            <w:t>aanpassing planning</w:t>
          </w:r>
        </w:p>
        <w:p w14:paraId="3FF71ABC" w14:textId="7299CF7E" w:rsidR="009317E2" w:rsidRPr="00DD1B7B" w:rsidRDefault="00DD1B7B" w:rsidP="00450C33">
          <w:pPr>
            <w:pStyle w:val="Huisstijl-Naw"/>
            <w:tabs>
              <w:tab w:val="clear" w:pos="3900"/>
              <w:tab w:val="left" w:pos="1820"/>
            </w:tabs>
            <w:ind w:left="1820" w:hanging="1820"/>
            <w:rPr>
              <w:rStyle w:val="Huisstijl-Gegeven"/>
            </w:rPr>
          </w:pPr>
          <w:r w:rsidRPr="00DD1B7B">
            <w:rPr>
              <w:rStyle w:val="Huisstijl-Kopje"/>
            </w:rPr>
            <w:t>Ons kenmerk</w:t>
          </w:r>
          <w:r w:rsidRPr="00DD1B7B">
            <w:rPr>
              <w:rStyle w:val="Huisstijl-Kopje"/>
            </w:rPr>
            <w:tab/>
          </w:r>
          <w:r w:rsidR="00A4343D" w:rsidRPr="00A4343D">
            <w:rPr>
              <w:sz w:val="16"/>
              <w:szCs w:val="16"/>
            </w:rPr>
            <w:t>TN 308844</w:t>
          </w:r>
        </w:p>
      </w:tc>
    </w:tr>
    <w:bookmarkEnd w:id="17"/>
  </w:tbl>
  <w:p w14:paraId="1EC4B4DC" w14:textId="77777777" w:rsidR="009317E2" w:rsidRDefault="009317E2">
    <w:pPr>
      <w:pStyle w:val="Koptekst"/>
    </w:pPr>
  </w:p>
  <w:tbl>
    <w:tblPr>
      <w:tblW w:w="83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60"/>
    </w:tblGrid>
    <w:tr w:rsidR="00DD1B7B" w14:paraId="2FE48111" w14:textId="77777777" w:rsidTr="00DD1B7B">
      <w:tc>
        <w:tcPr>
          <w:tcW w:w="8360" w:type="dxa"/>
          <w:shd w:val="clear" w:color="auto" w:fill="auto"/>
        </w:tcPr>
        <w:p w14:paraId="7B5B2CD7" w14:textId="77777777" w:rsidR="00DD1B7B" w:rsidRDefault="00DD1B7B">
          <w:pPr>
            <w:pStyle w:val="Koptekst"/>
          </w:pPr>
          <w:bookmarkStart w:id="18" w:name="bmAanhef1" w:colFirst="0" w:colLast="0"/>
        </w:p>
        <w:p w14:paraId="73D43AE6" w14:textId="263A76BF" w:rsidR="00DD1B7B" w:rsidRDefault="00DD1B7B">
          <w:pPr>
            <w:pStyle w:val="Koptekst"/>
          </w:pPr>
        </w:p>
      </w:tc>
    </w:tr>
    <w:bookmarkEnd w:id="18"/>
  </w:tbl>
  <w:p w14:paraId="6C383839" w14:textId="77777777" w:rsidR="009317E2" w:rsidRDefault="009317E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*DocWasOpgeslagen" w:val="1"/>
    <w:docVar w:name="_AanmaakDatum" w:val="02-04-2020"/>
    <w:docVar w:name="_AanmaakGebruiker" w:val="KND0504"/>
    <w:docVar w:name="_KlantCode" w:val="Nova"/>
    <w:docVar w:name="_LicCode" w:val="Nova"/>
    <w:docVar w:name="_Versie" w:val="2018.1.6"/>
    <w:docVar w:name="Aan" w:val="Cormet"/>
    <w:docVar w:name="Aanhef" w:val="Geachte heer"/>
    <w:docVar w:name="Adres" w:val="Capellalaan65"/>
    <w:docVar w:name="AdresLogo" w:val="&lt;&lt; geen logo &gt;&gt;"/>
    <w:docVar w:name="AfdelingID" w:val="0"/>
    <w:docVar w:name="AgendaModus" w:val="0"/>
    <w:docVar w:name="Bedrijf" w:val="Inkoop"/>
    <w:docVar w:name="BedrijfID" w:val="50"/>
    <w:docVar w:name="BedrijfStatutair" w:val="Inkoop"/>
    <w:docVar w:name="BijlageCC" w:val="0"/>
    <w:docVar w:name="chkDomeinPagina" w:val="0"/>
    <w:docVar w:name="Contactpersoon" w:val="Klijn, Debbie"/>
    <w:docVar w:name="ContactpersoonID" w:val="4236"/>
    <w:docVar w:name="ContactpersoonVoluit" w:val="Debbie Klijn"/>
    <w:docVar w:name="Datum" w:val="02-04-2020"/>
    <w:docVar w:name="Domeinpagina" w:val="0"/>
    <w:docVar w:name="Email" w:val="dklijn@novacollege.nl"/>
    <w:docVar w:name="Functie" w:val="Management assistent"/>
    <w:docVar w:name="Geadresseerde" w:val="Luikenaar"/>
    <w:docVar w:name="Land" w:val="Nederland"/>
    <w:docVar w:name="MergeLayout" w:val="RelatieBeheer"/>
    <w:docVar w:name="MergeStatus" w:val="0"/>
    <w:docVar w:name="Ondertekenaar" w:val="Klijn, Debbie"/>
    <w:docVar w:name="OndertekenaarID" w:val="4236"/>
    <w:docVar w:name="OndertekenaarVoluit" w:val="Debbie Klijn"/>
    <w:docVar w:name="Onderwerp" w:val="Opzeggingsbrief"/>
    <w:docVar w:name="PcPlaats" w:val="2132 JL  HOOFDDORP"/>
    <w:docVar w:name="Referentie" w:val="AGR-09264 Catering"/>
    <w:docVar w:name="Sjabloon" w:val="Brief"/>
    <w:docVar w:name="SjabloonID" w:val="2"/>
    <w:docVar w:name="SjabloonType" w:val="BRIEF"/>
    <w:docVar w:name="Slotzin" w:val="Met vriendelijke groet,"/>
    <w:docVar w:name="SlotzinAantalOndertek" w:val="1"/>
    <w:docVar w:name="SlotzinAantalRijen" w:val="3"/>
    <w:docVar w:name="Taal" w:val="NL"/>
    <w:docVar w:name="Tav" w:val="T.a.v. Dhr. H. Luikenaar"/>
    <w:docVar w:name="TypeTenaamstelling" w:val="Informeel"/>
    <w:docVar w:name="Vestiging" w:val="Schipholweg (Inkoop)"/>
    <w:docVar w:name="VestigingID" w:val="64"/>
    <w:docVar w:name="VestigingOmschr" w:val="Schipholweg (Inkoop)"/>
    <w:docVar w:name="VoorAkkoordNaam_Status" w:val="0"/>
    <w:docVar w:name="Wijzig" w:val="1"/>
  </w:docVars>
  <w:rsids>
    <w:rsidRoot w:val="00DD1B7B"/>
    <w:rsid w:val="00007336"/>
    <w:rsid w:val="0003587B"/>
    <w:rsid w:val="00064BA7"/>
    <w:rsid w:val="000838B7"/>
    <w:rsid w:val="000C5EB2"/>
    <w:rsid w:val="000D39F3"/>
    <w:rsid w:val="000E1850"/>
    <w:rsid w:val="000F464B"/>
    <w:rsid w:val="0011578C"/>
    <w:rsid w:val="00140D92"/>
    <w:rsid w:val="00150850"/>
    <w:rsid w:val="00152786"/>
    <w:rsid w:val="00167AD4"/>
    <w:rsid w:val="001805BA"/>
    <w:rsid w:val="0019607B"/>
    <w:rsid w:val="002744A3"/>
    <w:rsid w:val="002773CF"/>
    <w:rsid w:val="00282E2A"/>
    <w:rsid w:val="002A3491"/>
    <w:rsid w:val="002B7AC7"/>
    <w:rsid w:val="0031751A"/>
    <w:rsid w:val="003466B2"/>
    <w:rsid w:val="00365CF9"/>
    <w:rsid w:val="003718A2"/>
    <w:rsid w:val="00387BD6"/>
    <w:rsid w:val="003B1F70"/>
    <w:rsid w:val="003C60EB"/>
    <w:rsid w:val="003C62B5"/>
    <w:rsid w:val="003F301D"/>
    <w:rsid w:val="00413D74"/>
    <w:rsid w:val="0041559E"/>
    <w:rsid w:val="00450C33"/>
    <w:rsid w:val="0046463E"/>
    <w:rsid w:val="004B1A1C"/>
    <w:rsid w:val="004F1B23"/>
    <w:rsid w:val="00516075"/>
    <w:rsid w:val="00526EF0"/>
    <w:rsid w:val="005B4652"/>
    <w:rsid w:val="005C1C47"/>
    <w:rsid w:val="005F37E1"/>
    <w:rsid w:val="006578C2"/>
    <w:rsid w:val="00663795"/>
    <w:rsid w:val="006A33BB"/>
    <w:rsid w:val="006B1213"/>
    <w:rsid w:val="00701306"/>
    <w:rsid w:val="0075037F"/>
    <w:rsid w:val="00790D56"/>
    <w:rsid w:val="007B45E1"/>
    <w:rsid w:val="007B6188"/>
    <w:rsid w:val="008501AA"/>
    <w:rsid w:val="008768CE"/>
    <w:rsid w:val="008A4E0E"/>
    <w:rsid w:val="008B458B"/>
    <w:rsid w:val="008C7D06"/>
    <w:rsid w:val="008D56B1"/>
    <w:rsid w:val="008E4782"/>
    <w:rsid w:val="00920FE0"/>
    <w:rsid w:val="00923794"/>
    <w:rsid w:val="00930B1A"/>
    <w:rsid w:val="009317E2"/>
    <w:rsid w:val="009426E2"/>
    <w:rsid w:val="0095659F"/>
    <w:rsid w:val="009C6802"/>
    <w:rsid w:val="00A14476"/>
    <w:rsid w:val="00A4343D"/>
    <w:rsid w:val="00A67829"/>
    <w:rsid w:val="00A86DD0"/>
    <w:rsid w:val="00AA5BDC"/>
    <w:rsid w:val="00AB5A85"/>
    <w:rsid w:val="00AF1C34"/>
    <w:rsid w:val="00B049C9"/>
    <w:rsid w:val="00BA531C"/>
    <w:rsid w:val="00BD4F67"/>
    <w:rsid w:val="00BF0489"/>
    <w:rsid w:val="00C02B71"/>
    <w:rsid w:val="00C1112E"/>
    <w:rsid w:val="00C1595F"/>
    <w:rsid w:val="00C24822"/>
    <w:rsid w:val="00C932E4"/>
    <w:rsid w:val="00CB084C"/>
    <w:rsid w:val="00CE2066"/>
    <w:rsid w:val="00D12330"/>
    <w:rsid w:val="00D24DF3"/>
    <w:rsid w:val="00D64D16"/>
    <w:rsid w:val="00D6714C"/>
    <w:rsid w:val="00D84DCB"/>
    <w:rsid w:val="00DD1B7B"/>
    <w:rsid w:val="00DE6E6A"/>
    <w:rsid w:val="00E43252"/>
    <w:rsid w:val="00E66678"/>
    <w:rsid w:val="00E6698F"/>
    <w:rsid w:val="00E72F1D"/>
    <w:rsid w:val="00E84E43"/>
    <w:rsid w:val="00E90BCF"/>
    <w:rsid w:val="00EA4BE2"/>
    <w:rsid w:val="00F352CD"/>
    <w:rsid w:val="00F81EB1"/>
    <w:rsid w:val="00F85D2D"/>
    <w:rsid w:val="00FB7FFB"/>
    <w:rsid w:val="00FD48AE"/>
    <w:rsid w:val="00FF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BD721C"/>
  <w15:chartTrackingRefBased/>
  <w15:docId w15:val="{64AB2B01-D3DD-455D-841D-26A34C94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64D16"/>
    <w:pPr>
      <w:spacing w:line="260" w:lineRule="atLeast"/>
    </w:pPr>
    <w:rPr>
      <w:rFonts w:ascii="Arial" w:hAnsi="Arial" w:cs="Arial"/>
      <w:sz w:val="19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D6714C"/>
    <w:pPr>
      <w:keepNext/>
      <w:keepLines/>
      <w:spacing w:before="260"/>
      <w:outlineLvl w:val="0"/>
    </w:pPr>
    <w:rPr>
      <w:rFonts w:eastAsiaTheme="majorEastAsia" w:cstheme="majorBidi"/>
      <w:b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Naw">
    <w:name w:val="Huisstijl-Naw"/>
    <w:basedOn w:val="Standaard"/>
    <w:rsid w:val="00AB5A85"/>
    <w:pPr>
      <w:tabs>
        <w:tab w:val="right" w:pos="3900"/>
      </w:tabs>
    </w:pPr>
    <w:rPr>
      <w:noProof/>
    </w:rPr>
  </w:style>
  <w:style w:type="character" w:customStyle="1" w:styleId="Huisstijl-Kopje">
    <w:name w:val="Huisstijl-Kopje"/>
    <w:basedOn w:val="Huisstijl-Gegeven"/>
    <w:rsid w:val="00D64D16"/>
    <w:rPr>
      <w:b/>
      <w:sz w:val="16"/>
    </w:rPr>
  </w:style>
  <w:style w:type="character" w:customStyle="1" w:styleId="Huisstijl-Gegeven">
    <w:name w:val="Huisstijl-Gegeven"/>
    <w:basedOn w:val="Standaardalinea-lettertype"/>
    <w:rsid w:val="00D64D16"/>
    <w:rPr>
      <w:sz w:val="16"/>
    </w:rPr>
  </w:style>
  <w:style w:type="paragraph" w:customStyle="1" w:styleId="Huisstijl-Adres">
    <w:name w:val="Huisstijl-Adres"/>
    <w:basedOn w:val="Huisstijl-Naw"/>
    <w:rsid w:val="005B4652"/>
    <w:pPr>
      <w:ind w:right="120"/>
      <w:jc w:val="right"/>
    </w:pPr>
    <w:rPr>
      <w:sz w:val="14"/>
    </w:rPr>
  </w:style>
  <w:style w:type="paragraph" w:customStyle="1" w:styleId="Huisstijl-Voettekst">
    <w:name w:val="Huisstijl-Voettekst"/>
    <w:basedOn w:val="Huisstijl-Naw"/>
    <w:rsid w:val="00387BD6"/>
    <w:rPr>
      <w:sz w:val="14"/>
    </w:rPr>
  </w:style>
  <w:style w:type="paragraph" w:styleId="Koptekst">
    <w:name w:val="header"/>
    <w:basedOn w:val="Standaard"/>
    <w:rsid w:val="00387BD6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387BD6"/>
    <w:pPr>
      <w:tabs>
        <w:tab w:val="center" w:pos="4153"/>
        <w:tab w:val="right" w:pos="8306"/>
      </w:tabs>
    </w:pPr>
  </w:style>
  <w:style w:type="paragraph" w:customStyle="1" w:styleId="Huisstijl-Retouradres">
    <w:name w:val="Huisstijl-Retouradres"/>
    <w:basedOn w:val="Huisstijl-Naw"/>
    <w:rsid w:val="0075037F"/>
    <w:rPr>
      <w:sz w:val="12"/>
    </w:rPr>
  </w:style>
  <w:style w:type="character" w:customStyle="1" w:styleId="Huisstijl-Rubricering">
    <w:name w:val="Huisstijl-Rubricering"/>
    <w:basedOn w:val="Huisstijl-Kopje"/>
    <w:rsid w:val="00387BD6"/>
    <w:rPr>
      <w:b/>
      <w:sz w:val="18"/>
    </w:rPr>
  </w:style>
  <w:style w:type="character" w:customStyle="1" w:styleId="Huisstijl-GegevenKlein">
    <w:name w:val="Huisstijl-GegevenKlein"/>
    <w:basedOn w:val="Huisstijl-Gegeven"/>
    <w:rsid w:val="00CE2066"/>
    <w:rPr>
      <w:sz w:val="14"/>
    </w:rPr>
  </w:style>
  <w:style w:type="character" w:customStyle="1" w:styleId="Huisstijl-KopjeKlein">
    <w:name w:val="Huisstijl-KopjeKlein"/>
    <w:basedOn w:val="Huisstijl-Kopje"/>
    <w:rsid w:val="00CE2066"/>
    <w:rPr>
      <w:b/>
      <w:sz w:val="14"/>
    </w:rPr>
  </w:style>
  <w:style w:type="paragraph" w:customStyle="1" w:styleId="Huisstijl-Sjabloonnaam">
    <w:name w:val="Huisstijl-Sjabloonnaam"/>
    <w:basedOn w:val="Huisstijl-Naw"/>
    <w:rsid w:val="00007336"/>
    <w:pPr>
      <w:jc w:val="right"/>
    </w:pPr>
    <w:rPr>
      <w:b/>
    </w:rPr>
  </w:style>
  <w:style w:type="character" w:styleId="Intensievebenadrukking">
    <w:name w:val="Intense Emphasis"/>
    <w:uiPriority w:val="21"/>
    <w:rsid w:val="00AA5BDC"/>
  </w:style>
  <w:style w:type="character" w:customStyle="1" w:styleId="Kop1Char">
    <w:name w:val="Kop 1 Char"/>
    <w:basedOn w:val="Standaardalinea-lettertype"/>
    <w:link w:val="Kop1"/>
    <w:rsid w:val="00D6714C"/>
    <w:rPr>
      <w:rFonts w:ascii="Arial" w:eastAsiaTheme="majorEastAsia" w:hAnsi="Arial" w:cstheme="majorBidi"/>
      <w:b/>
      <w:sz w:val="22"/>
      <w:szCs w:val="32"/>
      <w:lang w:val="nl-NL" w:eastAsia="nl-NL"/>
    </w:rPr>
  </w:style>
  <w:style w:type="table" w:styleId="Tabelraster">
    <w:name w:val="Table Grid"/>
    <w:basedOn w:val="Standaardtabel"/>
    <w:rsid w:val="00701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Algeme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C8A1BAE2AD243B0D0B31E4DD85C41" ma:contentTypeVersion="12" ma:contentTypeDescription="Een nieuw document maken." ma:contentTypeScope="" ma:versionID="db24de7aed5c955397742383b17e0c37">
  <xsd:schema xmlns:xsd="http://www.w3.org/2001/XMLSchema" xmlns:xs="http://www.w3.org/2001/XMLSchema" xmlns:p="http://schemas.microsoft.com/office/2006/metadata/properties" xmlns:ns3="5a4a7038-20c8-4cea-8413-c88361de0eb4" xmlns:ns4="753f494a-520d-4d36-b630-e6243413e977" targetNamespace="http://schemas.microsoft.com/office/2006/metadata/properties" ma:root="true" ma:fieldsID="ec6de23e09eba4cda633d40c7199296f" ns3:_="" ns4:_="">
    <xsd:import namespace="5a4a7038-20c8-4cea-8413-c88361de0eb4"/>
    <xsd:import namespace="753f494a-520d-4d36-b630-e6243413e97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a7038-20c8-4cea-8413-c88361de0e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f494a-520d-4d36-b630-e6243413e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CB82B2-E08B-453C-9881-6800DDA02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a7038-20c8-4cea-8413-c88361de0eb4"/>
    <ds:schemaRef ds:uri="753f494a-520d-4d36-b630-e6243413e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9F9C5-FB6D-4672-BA12-3CA997AD5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4469F-8B17-42C2-9444-4D6F3FDEC3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Algemeen.dotx</Template>
  <TotalTime>7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Opzeggingsbrief</vt:lpstr>
    </vt:vector>
  </TitlesOfParts>
  <Company>Inkoop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Opzeggingsbrief</dc:title>
  <dc:subject>Opzeggingsbrief</dc:subject>
  <dc:creator>Debbie Klijn</dc:creator>
  <cp:keywords>AGR-09264 Catering</cp:keywords>
  <dc:description>Dit document is gemaakt met WhiteOffice versie 2018.1.6</dc:description>
  <cp:lastModifiedBy>Cornelisse, Stefan</cp:lastModifiedBy>
  <cp:revision>2</cp:revision>
  <cp:lastPrinted>2020-04-21T16:32:00Z</cp:lastPrinted>
  <dcterms:created xsi:type="dcterms:W3CDTF">2021-05-17T14:04:00Z</dcterms:created>
  <dcterms:modified xsi:type="dcterms:W3CDTF">2021-05-17T14:04:00Z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0x010100CACC8A1BAE2AD243B0D0B31E4DD85C41</vt:lpwstr>
  </property>
</Properties>
</file>