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661A5" w:rsidR="005D438F" w:rsidP="00A27E84" w:rsidRDefault="00A27E84" w14:paraId="7576AC8F" w14:textId="75A0AA73">
      <w:pPr>
        <w:pStyle w:val="bijlage"/>
        <w:numPr>
          <w:numId w:val="0"/>
        </w:numPr>
        <w:ind w:left="360" w:hanging="360"/>
      </w:pPr>
      <w:bookmarkStart w:name="_Ref363127921" w:id="0"/>
      <w:bookmarkStart w:name="_Toc451338042" w:id="1"/>
      <w:r w:rsidR="00A27E84">
        <w:rPr/>
        <w:t>Bijlage 7</w:t>
      </w:r>
      <w:r w:rsidR="46401A1B">
        <w:rPr/>
        <w:t xml:space="preserve"> </w:t>
      </w:r>
      <w:r>
        <w:tab/>
      </w:r>
      <w:r w:rsidR="005D438F">
        <w:rPr/>
        <w:t>Checklist</w:t>
      </w:r>
      <w:r w:rsidR="0A5BF692">
        <w:rPr/>
        <w:t xml:space="preserve"> aanbesteding 20.450</w:t>
      </w:r>
      <w:r w:rsidR="0179BB09">
        <w:rPr/>
        <w:t xml:space="preserve"> aangepast n.a.v. antwoorden 1e Nota van Inlichtingen.</w:t>
      </w:r>
      <w:bookmarkEnd w:id="0"/>
      <w:bookmarkEnd w:id="1"/>
    </w:p>
    <w:p w:rsidRPr="007A5233" w:rsidR="005D438F" w:rsidP="005D438F" w:rsidRDefault="005D438F" w14:paraId="7576AC90" w14:textId="77777777">
      <w:pPr>
        <w:jc w:val="both"/>
      </w:pPr>
    </w:p>
    <w:p w:rsidRPr="007A5233" w:rsidR="005D438F" w:rsidP="005D438F" w:rsidRDefault="005D438F" w14:paraId="7576AC91" w14:textId="77777777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voegen:</w:t>
      </w:r>
    </w:p>
    <w:p w:rsidR="005D438F" w:rsidP="005D438F" w:rsidRDefault="005D438F" w14:paraId="7576AC92" w14:textId="77777777">
      <w:pPr>
        <w:jc w:val="both"/>
      </w:pPr>
    </w:p>
    <w:p w:rsidRPr="007A5233" w:rsidR="005D438F" w:rsidP="005D438F" w:rsidRDefault="005D438F" w14:paraId="7576AC94" w14:textId="77777777">
      <w:pPr>
        <w:jc w:val="both"/>
      </w:pP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01"/>
        <w:gridCol w:w="1417"/>
        <w:gridCol w:w="3827"/>
        <w:gridCol w:w="1560"/>
        <w:gridCol w:w="1701"/>
      </w:tblGrid>
      <w:tr w:rsidRPr="007A5233" w:rsidR="00C01960" w:rsidTr="022A1AA4" w14:paraId="2196AE5F" w14:textId="77777777">
        <w:tc>
          <w:tcPr>
            <w:tcW w:w="1101" w:type="dxa"/>
            <w:shd w:val="clear" w:color="auto" w:fill="auto"/>
            <w:tcMar/>
          </w:tcPr>
          <w:p w:rsidRPr="002245F6" w:rsidR="00C01960" w:rsidP="00F27211" w:rsidRDefault="00C01960" w14:paraId="7126409B" w14:textId="0A881EFA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Bijlage</w:t>
            </w:r>
            <w:r w:rsidR="00222E9E">
              <w:rPr>
                <w:b/>
              </w:rPr>
              <w:t>n</w:t>
            </w:r>
            <w:r>
              <w:rPr>
                <w:b/>
              </w:rPr>
              <w:t xml:space="preserve"> leidraad</w:t>
            </w:r>
          </w:p>
        </w:tc>
        <w:tc>
          <w:tcPr>
            <w:tcW w:w="1417" w:type="dxa"/>
            <w:tcMar/>
          </w:tcPr>
          <w:p w:rsidRPr="002245F6" w:rsidR="00C01960" w:rsidP="00F27211" w:rsidRDefault="00C01960" w14:paraId="75BB7581" w14:textId="30A3B9EE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Bijlagen inschrijving</w:t>
            </w:r>
          </w:p>
        </w:tc>
        <w:tc>
          <w:tcPr>
            <w:tcW w:w="3827" w:type="dxa"/>
            <w:shd w:val="clear" w:color="auto" w:fill="auto"/>
            <w:tcMar/>
          </w:tcPr>
          <w:p w:rsidRPr="002245F6" w:rsidR="00C01960" w:rsidP="00F27211" w:rsidRDefault="00C01960" w14:paraId="63896528" w14:textId="2343A91D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  <w:tcMar/>
          </w:tcPr>
          <w:p w:rsidRPr="002245F6" w:rsidR="00C01960" w:rsidP="00C01960" w:rsidRDefault="00C01960" w14:paraId="28FA8A1F" w14:textId="59BA2762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701" w:type="dxa"/>
            <w:shd w:val="clear" w:color="auto" w:fill="auto"/>
            <w:tcMar/>
          </w:tcPr>
          <w:p w:rsidRPr="002245F6" w:rsidR="00C01960" w:rsidP="00F27211" w:rsidRDefault="00C01960" w14:paraId="2E9191E4" w14:textId="79D22B14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Pr="007A5233" w:rsidR="00C01960" w:rsidTr="022A1AA4" w14:paraId="4171D1DE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4E2B4B26" w14:textId="1F0D9EB7">
            <w:pPr>
              <w:widowControl w:val="0"/>
              <w:spacing w:before="120" w:after="120"/>
            </w:pPr>
            <w:r w:rsidRPr="004F42CF">
              <w:t>1</w:t>
            </w:r>
          </w:p>
        </w:tc>
        <w:tc>
          <w:tcPr>
            <w:tcW w:w="1417" w:type="dxa"/>
            <w:tcMar/>
          </w:tcPr>
          <w:p w:rsidRPr="004E40B3" w:rsidR="00C01960" w:rsidP="00F27211" w:rsidRDefault="00C01960" w14:paraId="2066414A" w14:textId="62C79E37">
            <w:r>
              <w:t>1</w:t>
            </w:r>
          </w:p>
        </w:tc>
        <w:tc>
          <w:tcPr>
            <w:tcW w:w="3827" w:type="dxa"/>
            <w:shd w:val="clear" w:color="auto" w:fill="auto"/>
            <w:tcMar/>
          </w:tcPr>
          <w:p w:rsidRPr="004E40B3" w:rsidR="00C01960" w:rsidP="00F27211" w:rsidRDefault="00C01960" w14:paraId="6DEECCD0" w14:textId="030E3A74">
            <w:r w:rsidRPr="004E40B3">
              <w:t>Uniform Europees Aanbestedingsdocument</w:t>
            </w:r>
            <w:r w:rsidR="008C4C62">
              <w:t xml:space="preserve"> (UEA).</w:t>
            </w:r>
          </w:p>
          <w:p w:rsidR="00C01960" w:rsidP="099905F6" w:rsidRDefault="00C01960" w14:paraId="7D3449DC" w14:textId="3F676C6F">
            <w:pPr>
              <w:rPr>
                <w:highlight w:val="green"/>
              </w:rPr>
            </w:pPr>
            <w:r w:rsidRPr="004E40B3" w:rsidR="00C01960">
              <w:rPr>
                <w:spacing w:val="5"/>
              </w:rPr>
              <w:t>Het</w:t>
            </w:r>
            <w:r w:rsidRPr="004E40B3" w:rsidR="00C01960">
              <w:rPr/>
              <w:t xml:space="preserve"> </w:t>
            </w:r>
            <w:r w:rsidR="008C4C62">
              <w:rPr/>
              <w:t xml:space="preserve">UEA </w:t>
            </w:r>
            <w:r w:rsidRPr="004E40B3" w:rsidR="00C01960">
              <w:rPr>
                <w:spacing w:val="5"/>
              </w:rPr>
              <w:t xml:space="preserve">dient ingevuld te worden en rechtsgeldig </w:t>
            </w:r>
            <w:r w:rsidRPr="004E40B3" w:rsidR="00C01960">
              <w:rPr/>
              <w:t xml:space="preserve">te worden </w:t>
            </w:r>
            <w:r w:rsidRPr="004E40B3" w:rsidR="00C01960">
              <w:rPr>
                <w:spacing w:val="5"/>
              </w:rPr>
              <w:t xml:space="preserve">ondertekend.  </w:t>
            </w:r>
            <w:r w:rsidRPr="004E40B3" w:rsidR="00C01960">
              <w:rPr/>
              <w:t xml:space="preserve">Indien u inschrijft in combinatie dienen </w:t>
            </w:r>
            <w:r w:rsidRPr="004E40B3" w:rsidR="00C01960">
              <w:rPr>
                <w:u w:val="single"/>
              </w:rPr>
              <w:t xml:space="preserve">alle </w:t>
            </w:r>
            <w:proofErr w:type="spellStart"/>
            <w:r w:rsidRPr="004E40B3" w:rsidR="00C01960">
              <w:rPr>
                <w:u w:val="single"/>
              </w:rPr>
              <w:t>combinantleden</w:t>
            </w:r>
            <w:proofErr w:type="spellEnd"/>
            <w:r w:rsidRPr="004E40B3" w:rsidR="00C01960">
              <w:rPr>
                <w:u w:val="single"/>
              </w:rPr>
              <w:t xml:space="preserve"> elk afzonderlijk</w:t>
            </w:r>
            <w:r w:rsidRPr="004E40B3" w:rsidR="00C01960">
              <w:rPr/>
              <w:t xml:space="preserve"> een </w:t>
            </w:r>
            <w:r w:rsidR="008C4C62">
              <w:rPr/>
              <w:t>UEA</w:t>
            </w:r>
            <w:r w:rsidRPr="004E40B3" w:rsidR="00C01960">
              <w:rPr/>
              <w:t xml:space="preserve"> in te vullen en te ondertekenen.</w:t>
            </w:r>
          </w:p>
        </w:tc>
        <w:tc>
          <w:tcPr>
            <w:tcW w:w="1560" w:type="dxa"/>
            <w:tcMar/>
          </w:tcPr>
          <w:p w:rsidRPr="004F42CF" w:rsidR="00C01960" w:rsidP="00F27211" w:rsidRDefault="00C01960" w14:paraId="5A027854" w14:textId="77777777">
            <w:pPr>
              <w:widowControl w:val="0"/>
              <w:spacing w:before="120" w:after="120"/>
            </w:pPr>
            <w:r w:rsidRPr="004F42CF">
              <w:t>x</w:t>
            </w: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2BCF0EA6" w14:textId="77777777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Pr="007A5233" w:rsidR="00C01960" w:rsidTr="022A1AA4" w14:paraId="3724AF6A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468D0A24" w14:textId="77777777">
            <w:pPr>
              <w:widowControl w:val="0"/>
              <w:spacing w:before="120" w:after="120"/>
              <w:jc w:val="both"/>
            </w:pPr>
            <w:r w:rsidRPr="004F42CF">
              <w:t>2</w:t>
            </w:r>
          </w:p>
        </w:tc>
        <w:tc>
          <w:tcPr>
            <w:tcW w:w="1417" w:type="dxa"/>
            <w:tcMar/>
          </w:tcPr>
          <w:p w:rsidR="00C01960" w:rsidP="00F27211" w:rsidRDefault="00C01960" w14:paraId="7D183B2D" w14:textId="4613539B">
            <w:r w:rsidR="474F5F73">
              <w:rPr/>
              <w:t>2</w:t>
            </w:r>
          </w:p>
        </w:tc>
        <w:tc>
          <w:tcPr>
            <w:tcW w:w="3827" w:type="dxa"/>
            <w:shd w:val="clear" w:color="auto" w:fill="auto"/>
            <w:tcMar/>
          </w:tcPr>
          <w:p w:rsidR="00C01960" w:rsidP="00F27211" w:rsidRDefault="00C01960" w14:paraId="2BCACE69" w14:textId="7DB7C3B3">
            <w:r>
              <w:t>Verklaring van inschrijving</w:t>
            </w:r>
            <w:r w:rsidR="008C4C62">
              <w:t>.</w:t>
            </w:r>
          </w:p>
          <w:p w:rsidRPr="007A5233" w:rsidR="00C01960" w:rsidP="00F27211" w:rsidRDefault="00C01960" w14:paraId="1E5D68FD" w14:textId="0FC08B7C">
            <w:r>
              <w:rPr>
                <w:spacing w:val="5"/>
              </w:rPr>
              <w:t xml:space="preserve">De </w:t>
            </w:r>
            <w:r>
              <w:t>Verklaring van inschrijving</w:t>
            </w:r>
            <w:r>
              <w:rPr>
                <w:spacing w:val="5"/>
              </w:rPr>
              <w:t xml:space="preserve"> dient ingevuld te worden en rechtsgeldig </w:t>
            </w:r>
            <w:r>
              <w:t xml:space="preserve">te worden </w:t>
            </w:r>
            <w:r>
              <w:rPr>
                <w:spacing w:val="5"/>
              </w:rPr>
              <w:t xml:space="preserve">ondertekend. Indien u inschrijft in combinatie dienen </w:t>
            </w:r>
            <w:r>
              <w:rPr>
                <w:spacing w:val="5"/>
                <w:u w:val="single"/>
              </w:rPr>
              <w:t xml:space="preserve">alle </w:t>
            </w:r>
            <w:r w:rsidR="008C4C62">
              <w:rPr>
                <w:spacing w:val="5"/>
                <w:u w:val="single"/>
              </w:rPr>
              <w:t>C</w:t>
            </w:r>
            <w:r>
              <w:rPr>
                <w:spacing w:val="5"/>
                <w:u w:val="single"/>
              </w:rPr>
              <w:t>ombinant</w:t>
            </w:r>
            <w:r w:rsidR="008C4C62">
              <w:rPr>
                <w:spacing w:val="5"/>
                <w:u w:val="single"/>
              </w:rPr>
              <w:t>en</w:t>
            </w:r>
            <w:r>
              <w:rPr>
                <w:spacing w:val="5"/>
              </w:rPr>
              <w:t xml:space="preserve"> deze verklaring gezamenlijk in te vullen en te ondertekenen.</w:t>
            </w:r>
          </w:p>
        </w:tc>
        <w:tc>
          <w:tcPr>
            <w:tcW w:w="1560" w:type="dxa"/>
            <w:tcMar/>
          </w:tcPr>
          <w:p w:rsidRPr="007A5233" w:rsidR="00C01960" w:rsidP="00F27211" w:rsidRDefault="00C01960" w14:paraId="00917965" w14:textId="77777777">
            <w:pPr>
              <w:widowControl w:val="0"/>
              <w:spacing w:before="120" w:after="120"/>
              <w:jc w:val="both"/>
            </w:pPr>
            <w:r>
              <w:t>x</w:t>
            </w: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67EAD61B" w14:textId="77777777">
            <w:pPr>
              <w:widowControl w:val="0"/>
              <w:spacing w:before="120" w:after="120"/>
            </w:pPr>
            <w:r w:rsidRPr="004F42CF">
              <w:t xml:space="preserve">2. </w:t>
            </w:r>
            <w:proofErr w:type="spellStart"/>
            <w:r w:rsidRPr="004F42CF">
              <w:t>VvI</w:t>
            </w:r>
            <w:proofErr w:type="spellEnd"/>
            <w:r w:rsidRPr="004F42CF">
              <w:t xml:space="preserve"> [naam Inschrijver]</w:t>
            </w:r>
          </w:p>
        </w:tc>
      </w:tr>
      <w:tr w:rsidRPr="007A5233" w:rsidR="00C01960" w:rsidTr="022A1AA4" w14:paraId="10211D75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156A4024" w14:textId="32B5AAFA">
            <w:pPr>
              <w:widowControl w:val="0"/>
              <w:spacing w:before="120" w:after="120"/>
              <w:jc w:val="both"/>
            </w:pPr>
          </w:p>
        </w:tc>
        <w:tc>
          <w:tcPr>
            <w:tcW w:w="1417" w:type="dxa"/>
            <w:tcMar/>
          </w:tcPr>
          <w:p w:rsidRPr="00194AA7" w:rsidR="00C01960" w:rsidP="00F27211" w:rsidRDefault="00C01960" w14:paraId="63FB4CD2" w14:textId="23B5913E">
            <w:r w:rsidR="70B3A742">
              <w:rPr/>
              <w:t>3</w:t>
            </w:r>
          </w:p>
        </w:tc>
        <w:tc>
          <w:tcPr>
            <w:tcW w:w="3827" w:type="dxa"/>
            <w:shd w:val="clear" w:color="auto" w:fill="auto"/>
            <w:tcMar/>
            <w:vAlign w:val="center"/>
          </w:tcPr>
          <w:p w:rsidRPr="00194AA7" w:rsidR="00C01960" w:rsidP="2B5F7D85" w:rsidRDefault="00C01960" w14:paraId="756BD575" w14:textId="503169CA">
            <w:pPr>
              <w:spacing w:before="120" w:after="120" w:line="240" w:lineRule="atLeast"/>
            </w:pPr>
            <w:r w:rsidR="33615085">
              <w:rPr/>
              <w:t xml:space="preserve">Uitwerking kwalitatieve gunningcriteria </w:t>
            </w:r>
          </w:p>
          <w:p w:rsidRPr="00194AA7" w:rsidR="00C01960" w:rsidP="00F27211" w:rsidRDefault="00C01960" w14:paraId="282B5542" w14:textId="331192EB"/>
        </w:tc>
        <w:tc>
          <w:tcPr>
            <w:tcW w:w="1560" w:type="dxa"/>
            <w:tcMar/>
          </w:tcPr>
          <w:p w:rsidRPr="007A5233" w:rsidR="00C01960" w:rsidP="00F27211" w:rsidRDefault="00C01960" w14:paraId="217296F3" w14:textId="7E606636">
            <w:pPr>
              <w:widowControl w:val="0"/>
              <w:spacing w:before="120" w:after="120"/>
              <w:jc w:val="both"/>
            </w:pP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2B5F7D85" w:rsidRDefault="00C01960" w14:paraId="3C3B042E" w14:textId="7482FB05">
            <w:pPr>
              <w:widowControl w:val="0"/>
              <w:spacing w:before="120" w:after="120" w:line="240" w:lineRule="atLeast"/>
            </w:pPr>
            <w:r w:rsidR="68617441">
              <w:rPr/>
              <w:t xml:space="preserve">3. Kwaliteit [naam Inschrijver] </w:t>
            </w:r>
          </w:p>
          <w:p w:rsidRPr="004F42CF" w:rsidR="00C01960" w:rsidP="001E04D4" w:rsidRDefault="00C01960" w14:paraId="4415B72D" w14:textId="2F3F5D0F">
            <w:pPr>
              <w:widowControl w:val="0"/>
              <w:spacing w:before="120" w:after="120"/>
            </w:pPr>
          </w:p>
        </w:tc>
      </w:tr>
      <w:tr w:rsidRPr="00194AA7" w:rsidR="00C01960" w:rsidTr="022A1AA4" w14:paraId="0F6BC6A1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6173B864" w14:textId="36BC0A5A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417" w:type="dxa"/>
            <w:tcMar/>
          </w:tcPr>
          <w:p w:rsidRPr="00194AA7" w:rsidR="00C01960" w:rsidP="00F27211" w:rsidRDefault="00C01960" w14:paraId="73AF56BC" w14:textId="4BB67F34">
            <w:r w:rsidR="1B9F73B2">
              <w:rPr/>
              <w:t>4</w:t>
            </w:r>
          </w:p>
        </w:tc>
        <w:tc>
          <w:tcPr>
            <w:tcW w:w="3827" w:type="dxa"/>
            <w:shd w:val="clear" w:color="auto" w:fill="auto"/>
            <w:tcMar/>
            <w:vAlign w:val="center"/>
          </w:tcPr>
          <w:p w:rsidR="2B5F7D85" w:rsidP="2B5F7D85" w:rsidRDefault="2B5F7D85" w14:paraId="6C75274A" w14:textId="1C248990">
            <w:pPr>
              <w:pStyle w:val="Standaard"/>
              <w:spacing w:line="240" w:lineRule="atLeast"/>
            </w:pPr>
            <w:r w:rsidR="2B5F7D85">
              <w:rPr/>
              <w:t>Uit</w:t>
            </w:r>
            <w:r w:rsidR="2B5F7D85">
              <w:rPr/>
              <w:t>t</w:t>
            </w:r>
            <w:r w:rsidR="2B5F7D85">
              <w:rPr/>
              <w:t>reksel Kamer van Koophandel</w:t>
            </w:r>
            <w:r w:rsidR="2B5F7D85">
              <w:rPr/>
              <w:t>, niet ouder dan 6 maanden</w:t>
            </w:r>
          </w:p>
        </w:tc>
        <w:tc>
          <w:tcPr>
            <w:tcW w:w="1560" w:type="dxa"/>
            <w:tcMar/>
          </w:tcPr>
          <w:p w:rsidR="2B5F7D85" w:rsidP="2B5F7D85" w:rsidRDefault="2B5F7D85" w14:paraId="1BC9ACB2" w14:textId="691AE117">
            <w:pPr>
              <w:pStyle w:val="Standaard"/>
              <w:spacing w:line="240" w:lineRule="atLeast"/>
              <w:jc w:val="both"/>
            </w:pPr>
          </w:p>
        </w:tc>
        <w:tc>
          <w:tcPr>
            <w:tcW w:w="1701" w:type="dxa"/>
            <w:shd w:val="clear" w:color="auto" w:fill="auto"/>
            <w:tcMar/>
          </w:tcPr>
          <w:p w:rsidR="0F879479" w:rsidP="2B5F7D85" w:rsidRDefault="0F879479" w14:paraId="72B48AB3" w14:textId="3E586D64">
            <w:pPr>
              <w:pStyle w:val="Standaard"/>
              <w:spacing w:line="240" w:lineRule="atLeast"/>
              <w:jc w:val="both"/>
            </w:pPr>
            <w:r w:rsidR="0F879479">
              <w:rPr/>
              <w:t>4</w:t>
            </w:r>
            <w:r w:rsidR="2B5F7D85">
              <w:rPr/>
              <w:t>. KvK [naam Inschrijver]</w:t>
            </w:r>
          </w:p>
        </w:tc>
      </w:tr>
      <w:tr w:rsidRPr="007A5233" w:rsidR="00C01960" w:rsidTr="022A1AA4" w14:paraId="0E655B5F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34AFBD18" w14:textId="6B5D1B8B">
            <w:pPr>
              <w:widowControl w:val="0"/>
              <w:spacing w:before="120" w:after="120" w:line="240" w:lineRule="atLeast"/>
            </w:pPr>
            <w:r w:rsidR="06E7CA3C">
              <w:rPr/>
              <w:t>9</w:t>
            </w:r>
          </w:p>
        </w:tc>
        <w:tc>
          <w:tcPr>
            <w:tcW w:w="1417" w:type="dxa"/>
            <w:tcMar/>
          </w:tcPr>
          <w:p w:rsidRPr="00194AA7" w:rsidR="00C01960" w:rsidP="099905F6" w:rsidRDefault="00C01960" w14:paraId="2FFC2BA9" w14:textId="5F8D966A">
            <w:pPr>
              <w:widowControl w:val="0"/>
              <w:spacing w:before="120" w:after="120" w:line="240" w:lineRule="atLeast"/>
            </w:pPr>
            <w:r w:rsidR="3C12C563">
              <w:rPr/>
              <w:t>5</w:t>
            </w:r>
          </w:p>
        </w:tc>
        <w:tc>
          <w:tcPr>
            <w:tcW w:w="3827" w:type="dxa"/>
            <w:shd w:val="clear" w:color="auto" w:fill="auto"/>
            <w:tcMar/>
          </w:tcPr>
          <w:p w:rsidR="2B5F7D85" w:rsidP="2B5F7D85" w:rsidRDefault="2B5F7D85" w14:paraId="55614AD9" w14:textId="25C83ABA">
            <w:pPr>
              <w:pStyle w:val="Standaard"/>
              <w:spacing w:line="240" w:lineRule="atLeast"/>
            </w:pPr>
            <w:r w:rsidR="2B5F7D85">
              <w:rPr/>
              <w:t>Volmacht, indien nodig</w:t>
            </w:r>
          </w:p>
        </w:tc>
        <w:tc>
          <w:tcPr>
            <w:tcW w:w="1560" w:type="dxa"/>
            <w:tcMar/>
          </w:tcPr>
          <w:p w:rsidR="2B5F7D85" w:rsidP="2B5F7D85" w:rsidRDefault="2B5F7D85" w14:paraId="18C0F4D9" w14:textId="5DDF5CFF">
            <w:pPr>
              <w:pStyle w:val="Standaard"/>
              <w:spacing w:line="240" w:lineRule="atLeast"/>
              <w:jc w:val="both"/>
            </w:pPr>
            <w:r w:rsidR="2B5F7D85">
              <w:rPr/>
              <w:t>x</w:t>
            </w:r>
          </w:p>
        </w:tc>
        <w:tc>
          <w:tcPr>
            <w:tcW w:w="1701" w:type="dxa"/>
            <w:shd w:val="clear" w:color="auto" w:fill="auto"/>
            <w:tcMar/>
          </w:tcPr>
          <w:p w:rsidR="763F16A0" w:rsidP="2B5F7D85" w:rsidRDefault="763F16A0" w14:paraId="2DEF2CE0" w14:textId="5FAEECBC">
            <w:pPr>
              <w:pStyle w:val="Standaard"/>
              <w:spacing w:line="240" w:lineRule="atLeast"/>
              <w:jc w:val="both"/>
            </w:pPr>
            <w:r w:rsidR="763F16A0">
              <w:rPr/>
              <w:t>5</w:t>
            </w:r>
            <w:r w:rsidR="2B5F7D85">
              <w:rPr/>
              <w:t>. Volmacht [naam inschrijver]</w:t>
            </w:r>
          </w:p>
        </w:tc>
      </w:tr>
      <w:tr w:rsidRPr="007A5233" w:rsidR="00C01960" w:rsidTr="022A1AA4" w14:paraId="6C497ED5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616EF937" w14:textId="67089CDE">
            <w:pPr>
              <w:widowControl w:val="0"/>
              <w:spacing w:before="120" w:after="120" w:line="240" w:lineRule="atLeast"/>
            </w:pPr>
            <w:r w:rsidR="60019F2D">
              <w:rPr/>
              <w:t>3</w:t>
            </w:r>
          </w:p>
        </w:tc>
        <w:tc>
          <w:tcPr>
            <w:tcW w:w="1417" w:type="dxa"/>
            <w:tcMar/>
          </w:tcPr>
          <w:p w:rsidRPr="004F42CF" w:rsidR="00C01960" w:rsidP="00F27211" w:rsidRDefault="00C01960" w14:paraId="5AAB3AB9" w14:textId="16893250">
            <w:pPr>
              <w:widowControl w:val="0"/>
              <w:spacing w:before="120" w:after="120" w:line="240" w:lineRule="atLeast"/>
            </w:pPr>
            <w:r w:rsidR="442A4A01">
              <w:rPr/>
              <w:t>6</w:t>
            </w:r>
          </w:p>
        </w:tc>
        <w:tc>
          <w:tcPr>
            <w:tcW w:w="3827" w:type="dxa"/>
            <w:shd w:val="clear" w:color="auto" w:fill="auto"/>
            <w:tcMar/>
          </w:tcPr>
          <w:p w:rsidRPr="004F42CF" w:rsidR="00C01960" w:rsidP="00F27211" w:rsidRDefault="00C01960" w14:paraId="795BAB89" w14:textId="02C93DBE">
            <w:pPr>
              <w:widowControl w:val="0"/>
              <w:spacing w:before="120" w:after="120" w:line="240" w:lineRule="atLeast"/>
            </w:pPr>
            <w:r w:rsidR="442A4A01">
              <w:rPr/>
              <w:t>Bewijsstuk(ken) Referentie-eis, ingevulde Bijlage(n) 3.</w:t>
            </w:r>
          </w:p>
        </w:tc>
        <w:tc>
          <w:tcPr>
            <w:tcW w:w="1560" w:type="dxa"/>
            <w:tcMar/>
          </w:tcPr>
          <w:p w:rsidRPr="007A5233" w:rsidR="00C01960" w:rsidP="00F27211" w:rsidRDefault="00C01960" w14:paraId="4CD0B0F0" w14:textId="77777777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1D7764ED" w14:textId="43D5C6E7">
            <w:pPr>
              <w:widowControl w:val="0"/>
              <w:spacing w:before="120" w:after="120" w:line="240" w:lineRule="atLeast"/>
            </w:pPr>
            <w:r w:rsidR="442A4A01">
              <w:rPr/>
              <w:t>6. Referentie</w:t>
            </w:r>
            <w:r w:rsidR="61EF1B3A">
              <w:rPr/>
              <w:t>(s)</w:t>
            </w:r>
          </w:p>
          <w:p w:rsidRPr="004F42CF" w:rsidR="00C01960" w:rsidP="022A1AA4" w:rsidRDefault="00C01960" w14:paraId="7D20BEED" w14:textId="3702B426">
            <w:pPr>
              <w:pStyle w:val="Standaard"/>
              <w:widowControl w:val="0"/>
              <w:spacing w:before="120" w:after="120" w:line="240" w:lineRule="atLeast"/>
            </w:pPr>
            <w:r w:rsidR="442A4A01">
              <w:rPr/>
              <w:t>[naam inschrijver]</w:t>
            </w:r>
          </w:p>
        </w:tc>
      </w:tr>
      <w:tr w:rsidR="099905F6" w:rsidTr="022A1AA4" w14:paraId="1ECBBCC6">
        <w:tc>
          <w:tcPr>
            <w:tcW w:w="1101" w:type="dxa"/>
            <w:shd w:val="clear" w:color="auto" w:fill="auto"/>
            <w:tcMar/>
          </w:tcPr>
          <w:p w:rsidR="099905F6" w:rsidP="099905F6" w:rsidRDefault="099905F6" w14:paraId="3721426B" w14:textId="17B86F8B">
            <w:pPr>
              <w:pStyle w:val="Standaard"/>
              <w:spacing w:line="240" w:lineRule="atLeast"/>
              <w:jc w:val="both"/>
            </w:pPr>
          </w:p>
        </w:tc>
        <w:tc>
          <w:tcPr>
            <w:tcW w:w="1417" w:type="dxa"/>
            <w:tcMar/>
          </w:tcPr>
          <w:p w:rsidR="1568B284" w:rsidP="099905F6" w:rsidRDefault="1568B284" w14:paraId="076F2BE3" w14:textId="122DB970">
            <w:pPr>
              <w:pStyle w:val="Standaard"/>
              <w:spacing w:line="240" w:lineRule="atLeast"/>
            </w:pPr>
          </w:p>
        </w:tc>
        <w:tc>
          <w:tcPr>
            <w:tcW w:w="3827" w:type="dxa"/>
            <w:shd w:val="clear" w:color="auto" w:fill="auto"/>
            <w:tcMar/>
          </w:tcPr>
          <w:p w:rsidR="4DB5F5D7" w:rsidP="099905F6" w:rsidRDefault="4DB5F5D7" w14:paraId="5476951E" w14:textId="7F6A7168">
            <w:pPr>
              <w:pStyle w:val="Standaard"/>
              <w:spacing w:line="240" w:lineRule="atLeast"/>
            </w:pPr>
          </w:p>
        </w:tc>
        <w:tc>
          <w:tcPr>
            <w:tcW w:w="1560" w:type="dxa"/>
            <w:tcMar/>
          </w:tcPr>
          <w:p w:rsidR="099905F6" w:rsidP="099905F6" w:rsidRDefault="099905F6" w14:paraId="1E7BB031" w14:textId="691AE117">
            <w:pPr>
              <w:pStyle w:val="Standaard"/>
              <w:spacing w:line="240" w:lineRule="atLeast"/>
              <w:jc w:val="both"/>
            </w:pPr>
          </w:p>
        </w:tc>
        <w:tc>
          <w:tcPr>
            <w:tcW w:w="1701" w:type="dxa"/>
            <w:shd w:val="clear" w:color="auto" w:fill="auto"/>
            <w:tcMar/>
          </w:tcPr>
          <w:p w:rsidR="4DB5F5D7" w:rsidP="099905F6" w:rsidRDefault="4DB5F5D7" w14:paraId="23E5ED18" w14:textId="5E50D0E2">
            <w:pPr>
              <w:pStyle w:val="Standaard"/>
              <w:spacing w:line="240" w:lineRule="atLeast"/>
              <w:jc w:val="both"/>
            </w:pPr>
          </w:p>
        </w:tc>
      </w:tr>
      <w:tr w:rsidR="099905F6" w:rsidTr="022A1AA4" w14:paraId="0EDA7008">
        <w:tc>
          <w:tcPr>
            <w:tcW w:w="1101" w:type="dxa"/>
            <w:shd w:val="clear" w:color="auto" w:fill="auto"/>
            <w:tcMar/>
          </w:tcPr>
          <w:p w:rsidR="649924D7" w:rsidP="099905F6" w:rsidRDefault="649924D7" w14:paraId="2A6B0E16" w14:textId="68E4C6AE">
            <w:pPr>
              <w:pStyle w:val="Standaard"/>
              <w:spacing w:line="240" w:lineRule="atLeast"/>
              <w:jc w:val="both"/>
            </w:pPr>
          </w:p>
        </w:tc>
        <w:tc>
          <w:tcPr>
            <w:tcW w:w="1417" w:type="dxa"/>
            <w:tcMar/>
          </w:tcPr>
          <w:p w:rsidR="649924D7" w:rsidP="099905F6" w:rsidRDefault="649924D7" w14:paraId="2CE41F5D" w14:textId="78598A89">
            <w:pPr>
              <w:pStyle w:val="Standaard"/>
              <w:spacing w:line="240" w:lineRule="atLeast"/>
            </w:pPr>
          </w:p>
        </w:tc>
        <w:tc>
          <w:tcPr>
            <w:tcW w:w="3827" w:type="dxa"/>
            <w:shd w:val="clear" w:color="auto" w:fill="auto"/>
            <w:tcMar/>
          </w:tcPr>
          <w:p w:rsidR="649924D7" w:rsidP="099905F6" w:rsidRDefault="649924D7" w14:paraId="0DC7B8A5" w14:textId="01781537">
            <w:pPr>
              <w:pStyle w:val="Standaard"/>
              <w:spacing w:line="240" w:lineRule="atLeast"/>
            </w:pPr>
          </w:p>
        </w:tc>
        <w:tc>
          <w:tcPr>
            <w:tcW w:w="1560" w:type="dxa"/>
            <w:tcMar/>
          </w:tcPr>
          <w:p w:rsidR="649924D7" w:rsidP="099905F6" w:rsidRDefault="649924D7" w14:paraId="15CD12A3" w14:textId="317FE836">
            <w:pPr>
              <w:pStyle w:val="Standaard"/>
              <w:spacing w:line="240" w:lineRule="atLeast"/>
              <w:jc w:val="both"/>
            </w:pPr>
          </w:p>
        </w:tc>
        <w:tc>
          <w:tcPr>
            <w:tcW w:w="1701" w:type="dxa"/>
            <w:shd w:val="clear" w:color="auto" w:fill="auto"/>
            <w:tcMar/>
          </w:tcPr>
          <w:p w:rsidR="649924D7" w:rsidP="099905F6" w:rsidRDefault="649924D7" w14:paraId="632462AA" w14:textId="7A3B89AD">
            <w:pPr>
              <w:pStyle w:val="Standaard"/>
              <w:spacing w:line="240" w:lineRule="atLeast"/>
              <w:jc w:val="both"/>
            </w:pPr>
          </w:p>
        </w:tc>
      </w:tr>
      <w:tr w:rsidRPr="007A5233" w:rsidR="00C01960" w:rsidTr="022A1AA4" w14:paraId="6A85DDCE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5A93B16E" w14:textId="77777777">
            <w:pPr>
              <w:widowControl w:val="0"/>
              <w:spacing w:before="120" w:after="120" w:line="240" w:lineRule="atLeast"/>
              <w:jc w:val="both"/>
              <w:rPr>
                <w:highlight w:val="yellow"/>
              </w:rPr>
            </w:pPr>
          </w:p>
        </w:tc>
        <w:tc>
          <w:tcPr>
            <w:tcW w:w="1417" w:type="dxa"/>
            <w:tcMar/>
          </w:tcPr>
          <w:p w:rsidRPr="004F42CF" w:rsidR="00C01960" w:rsidP="00F27211" w:rsidRDefault="00C01960" w14:paraId="4229BFDC" w14:textId="77777777">
            <w:pPr>
              <w:widowControl w:val="0"/>
              <w:spacing w:before="120" w:after="120" w:line="240" w:lineRule="atLeast"/>
              <w:rPr>
                <w:highlight w:val="yellow"/>
              </w:rPr>
            </w:pPr>
            <w:bookmarkStart w:name="_GoBack" w:id="2"/>
            <w:bookmarkEnd w:id="2"/>
          </w:p>
        </w:tc>
        <w:tc>
          <w:tcPr>
            <w:tcW w:w="3827" w:type="dxa"/>
            <w:shd w:val="clear" w:color="auto" w:fill="auto"/>
            <w:tcMar/>
          </w:tcPr>
          <w:p w:rsidRPr="004F42CF" w:rsidR="00C01960" w:rsidP="099905F6" w:rsidRDefault="00C01960" w14:paraId="6F0AB322" w14:textId="7C08F9F4">
            <w:pPr>
              <w:widowControl w:val="0"/>
              <w:spacing w:before="120" w:after="120" w:line="240" w:lineRule="atLeast"/>
              <w:rPr>
                <w:highlight w:val="green"/>
              </w:rPr>
            </w:pPr>
          </w:p>
        </w:tc>
        <w:tc>
          <w:tcPr>
            <w:tcW w:w="1560" w:type="dxa"/>
            <w:tcMar/>
          </w:tcPr>
          <w:p w:rsidRPr="007A5233" w:rsidR="00C01960" w:rsidP="00F27211" w:rsidRDefault="00C01960" w14:paraId="088707F5" w14:textId="77777777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3F48E4FF" w14:textId="77777777">
            <w:pPr>
              <w:widowControl w:val="0"/>
              <w:spacing w:before="120" w:after="120" w:line="240" w:lineRule="atLeast"/>
              <w:jc w:val="both"/>
            </w:pPr>
          </w:p>
        </w:tc>
      </w:tr>
    </w:tbl>
    <w:p w:rsidR="004B32EB" w:rsidP="004B32EB" w:rsidRDefault="004B32EB" w14:paraId="7576ACC0" w14:textId="77777777"/>
    <w:p w:rsidRPr="00D11B2C" w:rsidR="00D11B2C" w:rsidP="00D11B2C" w:rsidRDefault="00D11B2C" w14:paraId="3655DAEB" w14:textId="77777777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:rsidRPr="009270A6" w:rsidR="00D11B2C" w:rsidP="004B32EB" w:rsidRDefault="00D11B2C" w14:paraId="220904FA" w14:textId="77777777"/>
    <w:sectPr w:rsidRPr="009270A6" w:rsidR="00D11B2C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BC6" w:rsidP="004C03F0" w:rsidRDefault="002C7BC6" w14:paraId="7576ACC3" w14:textId="77777777">
      <w:pPr>
        <w:spacing w:line="240" w:lineRule="auto"/>
      </w:pPr>
      <w:r>
        <w:separator/>
      </w:r>
    </w:p>
  </w:endnote>
  <w:endnote w:type="continuationSeparator" w:id="0">
    <w:p w:rsidR="002C7BC6" w:rsidP="004C03F0" w:rsidRDefault="002C7BC6" w14:paraId="7576ACC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7576ACC8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F20770" w:rsidP="00B37C5A" w:rsidRDefault="00F20770" w14:paraId="7576ACC9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8BE" w:rsidP="00F26249" w:rsidRDefault="008A28BE" w14:paraId="7576ACCB" w14:textId="77777777">
    <w:pPr>
      <w:spacing w:line="620" w:lineRule="exact"/>
    </w:pPr>
  </w:p>
  <w:p w:rsidR="00044CD8" w:rsidRDefault="00044CD8" w14:paraId="7576ACCC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BC6" w:rsidP="00D56D37" w:rsidRDefault="002C7BC6" w14:paraId="7576ACC1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2C7BC6" w:rsidP="004C03F0" w:rsidRDefault="002C7BC6" w14:paraId="7576ACC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7576ACC5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4B32EB" w14:paraId="7576ACC6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3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4B32EB" w14:paraId="7576ACC7" w14:textId="77777777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44" w:rsidP="00495798" w:rsidRDefault="00456F44" w14:paraId="7576ACCA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4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71F1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77141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61C1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2FAF"/>
    <w:rsid w:val="00B96239"/>
    <w:rsid w:val="00BA11BA"/>
    <w:rsid w:val="00BA2071"/>
    <w:rsid w:val="00BD5048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179BB09"/>
    <w:rsid w:val="022A1AA4"/>
    <w:rsid w:val="02884316"/>
    <w:rsid w:val="0346833C"/>
    <w:rsid w:val="062D37A6"/>
    <w:rsid w:val="06E7CA3C"/>
    <w:rsid w:val="07C90807"/>
    <w:rsid w:val="099905F6"/>
    <w:rsid w:val="0A5BF692"/>
    <w:rsid w:val="0F879479"/>
    <w:rsid w:val="1283A1C6"/>
    <w:rsid w:val="1568B284"/>
    <w:rsid w:val="162AD624"/>
    <w:rsid w:val="16A228A0"/>
    <w:rsid w:val="1B9F73B2"/>
    <w:rsid w:val="1F79F443"/>
    <w:rsid w:val="224FB4C8"/>
    <w:rsid w:val="28C8E21A"/>
    <w:rsid w:val="28D3D587"/>
    <w:rsid w:val="2B5F7D85"/>
    <w:rsid w:val="33615085"/>
    <w:rsid w:val="3C12C563"/>
    <w:rsid w:val="3C76889B"/>
    <w:rsid w:val="3D4935AB"/>
    <w:rsid w:val="3EF47B76"/>
    <w:rsid w:val="40140422"/>
    <w:rsid w:val="411CA576"/>
    <w:rsid w:val="41BD6E6A"/>
    <w:rsid w:val="442A4A01"/>
    <w:rsid w:val="46401A1B"/>
    <w:rsid w:val="474F5F73"/>
    <w:rsid w:val="4CB4C1F1"/>
    <w:rsid w:val="4DB5F5D7"/>
    <w:rsid w:val="4EE65892"/>
    <w:rsid w:val="504DFB65"/>
    <w:rsid w:val="55536CD6"/>
    <w:rsid w:val="564EA277"/>
    <w:rsid w:val="56661BD3"/>
    <w:rsid w:val="56F500E4"/>
    <w:rsid w:val="5A2CA1A6"/>
    <w:rsid w:val="5C1F076B"/>
    <w:rsid w:val="60019F2D"/>
    <w:rsid w:val="61ADC85A"/>
    <w:rsid w:val="61EF1B3A"/>
    <w:rsid w:val="6227D19C"/>
    <w:rsid w:val="649924D7"/>
    <w:rsid w:val="68617441"/>
    <w:rsid w:val="69271893"/>
    <w:rsid w:val="699AB802"/>
    <w:rsid w:val="6CD258C4"/>
    <w:rsid w:val="6D6594EE"/>
    <w:rsid w:val="6FBE4D67"/>
    <w:rsid w:val="70B3A742"/>
    <w:rsid w:val="70E06637"/>
    <w:rsid w:val="763F16A0"/>
    <w:rsid w:val="76B99048"/>
    <w:rsid w:val="771914DC"/>
    <w:rsid w:val="774EA96B"/>
    <w:rsid w:val="77EC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ard" w:default="1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50f92c1f07ed406b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3a9f2-90c1-4d6b-8a88-20ce75cbaaf7}"/>
      </w:docPartPr>
      <w:docPartBody>
        <w:p w14:paraId="46401A1B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62E7514BBBA76A41AB0F4CAE160FEDA0" ma:contentTypeVersion="0" ma:contentTypeDescription="Maak een nieuw PowerPoint document." ma:contentTypeScope="" ma:versionID="fb7d428ab503f254c932e83aa8ca460c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e7c04970262a0ce137b83f1bb9052892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16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4.2 Inschrijvingsfase - Nota van inlichtingen</TermName>
          <TermId xmlns="http://schemas.microsoft.com/office/infopath/2007/PartnerControls">72480c71-1103-48c4-890f-23cf2b144a9c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HDTC6PYEXUJQ-1414437050-2899</_dlc_DocId>
    <_dlc_DocIdUrl xmlns="cad755b6-d270-493f-83c9-ae784197a3f5">
      <Url>https://denhaag.sharepoint.com/sites/inkoop-bec-2020/_layouts/15/DocIdRedir.aspx?ID=HDTC6PYEXUJQ-1414437050-2899</Url>
      <Description>HDTC6PYEXUJQ-1414437050-2899</Description>
    </_dlc_DocIdUrl>
    <_dlc_DocIdPersistId xmlns="cad755b6-d270-493f-83c9-ae784197a3f5">false</_dlc_DocIdPersistId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/>
</ds:datastoreItem>
</file>

<file path=customXml/itemProps3.xml><?xml version="1.0" encoding="utf-8"?>
<ds:datastoreItem xmlns:ds="http://schemas.openxmlformats.org/officeDocument/2006/customXml" ds:itemID="{36EC5B95-5B1E-4AF4-A65E-FD279A2B44DF}"/>
</file>

<file path=customXml/itemProps4.xml><?xml version="1.0" encoding="utf-8"?>
<ds:datastoreItem xmlns:ds="http://schemas.openxmlformats.org/officeDocument/2006/customXml" ds:itemID="{83A30736-0937-4F93-99CC-AC920E0E2E22}"/>
</file>

<file path=customXml/itemProps5.xml><?xml version="1.0" encoding="utf-8"?>
<ds:datastoreItem xmlns:ds="http://schemas.openxmlformats.org/officeDocument/2006/customXml" ds:itemID="{8AE575B1-9BCD-4649-A7A1-6E3D7149E16B}">
  <ds:schemaRefs>
    <ds:schemaRef ds:uri="528e656d-4f2f-4f1b-a763-6ee946ea4b83"/>
    <ds:schemaRef ds:uri="6eab124c-ca33-4b60-914b-728553abaaa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2ea201c-dc8e-410f-9091-38f9fa5d154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2E4BAC66-025C-427C-BFCA-F4050DD5F3F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Office Word</ap:Application>
  <ap:DocSecurity>0</ap:DocSecurity>
  <ap:ScaleCrop>false</ap:ScaleCrop>
  <ap:Company>Gemeente Den Haag / IDC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Cees-Jan van Heijzen</cp:lastModifiedBy>
  <cp:revision>19</cp:revision>
  <dcterms:created xsi:type="dcterms:W3CDTF">2016-10-25T09:29:00Z</dcterms:created>
  <dcterms:modified xsi:type="dcterms:W3CDTF">2021-02-18T07:54:27Z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0x0101008696D14171FA4CED8F032AD334D7A9EF004279C34E82A344EE803735B9E417CCC90062E7514BBBA76A41AB0F4CAE160FEDA0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cbe47635-c1c3-466e-a0da-f03211ffbe66</vt:lpwstr>
  </property>
  <property fmtid="{D5CDD505-2E9C-101B-9397-08002B2CF9AE}" pid="15" name="TaxKeyword">
    <vt:lpwstr/>
  </property>
  <property fmtid="{D5CDD505-2E9C-101B-9397-08002B2CF9AE}" pid="16" name="Teamtrefwoorden">
    <vt:lpwstr>20;#4.2 Inschrijvingsfase - Nota van inlichtingen|72480c71-1103-48c4-890f-23cf2b144a9c</vt:lpwstr>
  </property>
  <property fmtid="{D5CDD505-2E9C-101B-9397-08002B2CF9AE}" pid="17" name="Documentsoort">
    <vt:lpwstr>16;#Beleidsdocument|70267d87-ce61-40c3-b119-e0ecc30f9747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</Properties>
</file>