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0B1A35" w:rsidR="000B1A35" w:rsidP="000B1A35" w:rsidRDefault="000B1A35" w14:paraId="52C4B944" w14:textId="1F5B6468">
      <w:pPr>
        <w:pStyle w:val="bijlage"/>
        <w:numPr>
          <w:numId w:val="0"/>
        </w:numPr>
        <w:ind w:left="360" w:hanging="360"/>
      </w:pPr>
      <w:bookmarkStart w:name="_Toc451338044" w:id="0"/>
      <w:bookmarkStart w:name="_Ref451339349" w:id="1"/>
      <w:bookmarkStart w:name="_Ref464734056" w:id="2"/>
      <w:r w:rsidR="000B1A35">
        <w:rPr/>
        <w:t>Bijlage 9</w:t>
      </w:r>
      <w:r w:rsidR="0080A083">
        <w:rPr/>
        <w:t xml:space="preserve"> </w:t>
      </w:r>
      <w:r>
        <w:tab/>
      </w:r>
      <w:r w:rsidRPr="000B1A35" w:rsidR="000B1A35">
        <w:rPr/>
        <w:t>Model volmacht</w:t>
      </w:r>
      <w:r w:rsidRPr="000B1A35" w:rsidR="20B71402">
        <w:rPr/>
        <w:t xml:space="preserve"> aanbesteding 20.450</w:t>
      </w:r>
      <w:bookmarkEnd w:id="0"/>
      <w:bookmarkEnd w:id="1"/>
      <w:bookmarkEnd w:id="2"/>
    </w:p>
    <w:p w:rsidRPr="001B71F5" w:rsidR="000B1A35" w:rsidP="000B1A35" w:rsidRDefault="000B1A35" w14:paraId="52C4B945" w14:textId="77777777">
      <w:pPr>
        <w:jc w:val="both"/>
        <w:rPr>
          <w:rFonts w:ascii="Arial Narrow" w:hAnsi="Arial Narrow"/>
          <w:color w:val="000000" w:themeColor="text1"/>
        </w:rPr>
      </w:pPr>
    </w:p>
    <w:p w:rsidRPr="00CC6BF9" w:rsidR="000B1A35" w:rsidP="00551C53" w:rsidRDefault="000B1A35" w14:paraId="52C4B946" w14:textId="52001C4D">
      <w:r w:rsidR="000B1A35">
        <w:rPr/>
        <w:t>De ondergetekende(n) geeft/geven hierbij een onherroepelijke volmacht aan ______________________</w:t>
      </w:r>
      <w:proofErr w:type="gramStart"/>
      <w:r w:rsidR="000B1A35">
        <w:rPr/>
        <w:t>_(</w:t>
      </w:r>
      <w:proofErr w:type="gramEnd"/>
      <w:r w:rsidR="000B1A35">
        <w:rPr/>
        <w:t>naam gevolmachtigde) om namens ______________________</w:t>
      </w:r>
      <w:proofErr w:type="gramStart"/>
      <w:r w:rsidR="000B1A35">
        <w:rPr/>
        <w:t>_(</w:t>
      </w:r>
      <w:proofErr w:type="gramEnd"/>
      <w:r w:rsidR="000B1A35">
        <w:rPr/>
        <w:t xml:space="preserve">naam Gegadigde) en ingeschreven in het handelsregister onder het </w:t>
      </w:r>
      <w:proofErr w:type="gramStart"/>
      <w:r w:rsidR="000B1A35">
        <w:rPr/>
        <w:t>nummer</w:t>
      </w:r>
      <w:r w:rsidR="000B1A35">
        <w:rPr/>
        <w:t xml:space="preserve"> </w:t>
      </w:r>
      <w:r w:rsidR="000B1A35">
        <w:rPr/>
        <w:t xml:space="preserve"> _</w:t>
      </w:r>
      <w:proofErr w:type="gramEnd"/>
      <w:r w:rsidR="000B1A35">
        <w:rPr/>
        <w:t xml:space="preserve">____________ (bijvoorbeeld het KvK nummer), </w:t>
      </w:r>
      <w:r w:rsidR="000B1A35">
        <w:rPr/>
        <w:t xml:space="preserve">de </w:t>
      </w:r>
      <w:r w:rsidR="566A77F7">
        <w:rPr/>
        <w:t>Inschrijving</w:t>
      </w:r>
      <w:r w:rsidR="000B1A35">
        <w:rPr/>
        <w:t xml:space="preserve"> voor de aanbesteding </w:t>
      </w:r>
      <w:r w:rsidR="1CD0BAFE">
        <w:rPr/>
        <w:t xml:space="preserve">Inhuur Personeel voor de uitvoering van </w:t>
      </w:r>
      <w:proofErr w:type="spellStart"/>
      <w:r w:rsidR="1CD0BAFE">
        <w:rPr/>
        <w:t>Tozo</w:t>
      </w:r>
      <w:proofErr w:type="spellEnd"/>
      <w:r w:rsidR="1CD0BAFE">
        <w:rPr/>
        <w:t xml:space="preserve">-regelingen en andere specialistische sociale en juridische dienstverlening </w:t>
      </w:r>
      <w:r w:rsidR="3383FD6D">
        <w:rPr/>
        <w:t>20.450</w:t>
      </w:r>
      <w:r w:rsidR="000B1A35">
        <w:rPr/>
        <w:t xml:space="preserve">, in te dienen. De gevolmachtigde is daarmee tevens tekenbevoegd om de bij de </w:t>
      </w:r>
      <w:r w:rsidR="00033685">
        <w:rPr/>
        <w:t>I</w:t>
      </w:r>
      <w:r w:rsidR="000B1A35">
        <w:rPr/>
        <w:t xml:space="preserve">nschrijving behorende bijlagen en aanbiedingsbrief te ondertekenen. </w:t>
      </w:r>
      <w:bookmarkStart w:name="_GoBack" w:id="3"/>
      <w:bookmarkEnd w:id="3"/>
    </w:p>
    <w:p w:rsidRPr="00CC6BF9" w:rsidR="000B1A35" w:rsidP="00551C53" w:rsidRDefault="000B1A35" w14:paraId="52C4B947" w14:textId="77777777"/>
    <w:p w:rsidRPr="00CC6BF9" w:rsidR="000B1A35" w:rsidP="00551C53" w:rsidRDefault="000B1A35" w14:paraId="52C4B948" w14:textId="77777777">
      <w:r w:rsidRPr="00CC6BF9">
        <w:t xml:space="preserve">Ten bewijze waarvan deze beperkte volmacht is ondertekend. </w:t>
      </w:r>
    </w:p>
    <w:p w:rsidRPr="00CC6BF9" w:rsidR="000B1A35" w:rsidP="00551C53" w:rsidRDefault="000B1A35" w14:paraId="52C4B949" w14:textId="77777777"/>
    <w:tbl>
      <w:tblPr>
        <w:tblW w:w="8897" w:type="dxa"/>
        <w:tblInd w:w="-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709"/>
      </w:tblGrid>
      <w:tr w:rsidRPr="00CC6BF9" w:rsidR="000B1A35" w:rsidTr="00AF349D" w14:paraId="52C4B94D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4A" w14:textId="77777777">
            <w:r w:rsidRPr="00CC6BF9">
              <w:t>Datum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4B" w14:textId="77777777"/>
          <w:p w:rsidRPr="00CC6BF9" w:rsidR="000B1A35" w:rsidP="00AF349D" w:rsidRDefault="000B1A35" w14:paraId="52C4B94C" w14:textId="77777777"/>
        </w:tc>
      </w:tr>
      <w:tr w:rsidRPr="00CC6BF9" w:rsidR="000B1A35" w:rsidTr="00AF349D" w14:paraId="52C4B951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4E" w14:textId="77777777">
            <w:r w:rsidRPr="00CC6BF9">
              <w:t>Plaats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4F" w14:textId="77777777"/>
          <w:p w:rsidRPr="00CC6BF9" w:rsidR="000B1A35" w:rsidP="00AF349D" w:rsidRDefault="000B1A35" w14:paraId="52C4B950" w14:textId="77777777"/>
        </w:tc>
      </w:tr>
      <w:tr w:rsidRPr="00CC6BF9" w:rsidR="000B1A35" w:rsidTr="00AF349D" w14:paraId="52C4B954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52" w14:textId="77777777">
            <w:r w:rsidRPr="00CC6BF9">
              <w:t>Naam rechtsgeldig vertegenwoordiger 1 conform het handelsregister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53" w14:textId="77777777"/>
        </w:tc>
      </w:tr>
      <w:tr w:rsidRPr="00CC6BF9" w:rsidR="000B1A35" w:rsidTr="00AF349D" w14:paraId="52C4B957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55" w14:textId="77777777">
            <w:r w:rsidRPr="00CC6BF9">
              <w:t>Bevoegdheid volgens het handelsregister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56" w14:textId="77777777">
            <w:r w:rsidRPr="00CC6BF9">
              <w:t>&lt; bijvoorbeeld: zelfstandig bevoegd/ gezamenlijk bevoegd / bevoegd tot transacties van XX Euro&gt;</w:t>
            </w:r>
          </w:p>
        </w:tc>
      </w:tr>
      <w:tr w:rsidRPr="00CC6BF9" w:rsidR="000B1A35" w:rsidTr="00AF349D" w14:paraId="52C4B95D" w14:textId="77777777">
        <w:tc>
          <w:tcPr>
            <w:tcW w:w="4188" w:type="dxa"/>
            <w:vAlign w:val="center"/>
          </w:tcPr>
          <w:p w:rsidRPr="00CC6BF9" w:rsidR="000B1A35" w:rsidP="00AF349D" w:rsidRDefault="000B1A35" w14:paraId="52C4B958" w14:textId="77777777">
            <w:r w:rsidRPr="00CC6BF9">
              <w:t>Handtekening rechtsgeldige vertegenwoordiger 1</w:t>
            </w:r>
          </w:p>
        </w:tc>
        <w:tc>
          <w:tcPr>
            <w:tcW w:w="4709" w:type="dxa"/>
            <w:vAlign w:val="center"/>
          </w:tcPr>
          <w:p w:rsidRPr="00CC6BF9" w:rsidR="000B1A35" w:rsidP="00AF349D" w:rsidRDefault="000B1A35" w14:paraId="52C4B959" w14:textId="77777777"/>
          <w:p w:rsidRPr="00CC6BF9" w:rsidR="000B1A35" w:rsidP="00AF349D" w:rsidRDefault="000B1A35" w14:paraId="52C4B95A" w14:textId="77777777"/>
          <w:p w:rsidRPr="00CC6BF9" w:rsidR="000B1A35" w:rsidP="00AF349D" w:rsidRDefault="000B1A35" w14:paraId="52C4B95B" w14:textId="77777777"/>
          <w:p w:rsidRPr="00CC6BF9" w:rsidR="000B1A35" w:rsidP="00AF349D" w:rsidRDefault="000B1A35" w14:paraId="52C4B95C" w14:textId="77777777"/>
        </w:tc>
      </w:tr>
      <w:tr w:rsidRPr="00CC6BF9" w:rsidR="000B1A35" w:rsidTr="00AF349D" w14:paraId="52C4B960" w14:textId="77777777"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5E" w14:textId="77777777">
            <w:r w:rsidRPr="00CC6BF9">
              <w:t>Naam rechtsgeldig vertegenwoordiger 2 conform het handelsregister (bij gezamenlijke bevoegdheid)</w:t>
            </w: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5F" w14:textId="77777777"/>
        </w:tc>
      </w:tr>
      <w:tr w:rsidRPr="00CC6BF9" w:rsidR="000B1A35" w:rsidTr="00AF349D" w14:paraId="52C4B963" w14:textId="77777777"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1" w14:textId="77777777">
            <w:r w:rsidRPr="00CC6BF9">
              <w:t>Bevoegdheid volgens het handelsregister</w:t>
            </w: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2" w14:textId="77777777">
            <w:r w:rsidRPr="00CC6BF9">
              <w:t>&lt; bijvoorbeeld: zelfstandig bevoegd/ gezamenlijk bevoegd / bevoegd tot transacties van XX Euro&gt;</w:t>
            </w:r>
          </w:p>
        </w:tc>
      </w:tr>
      <w:tr w:rsidRPr="00CC6BF9" w:rsidR="000B1A35" w:rsidTr="00AF349D" w14:paraId="52C4B969" w14:textId="77777777">
        <w:tc>
          <w:tcPr>
            <w:tcW w:w="4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4" w14:textId="77777777">
            <w:r w:rsidRPr="00CC6BF9">
              <w:t>Handtekening rechtsgeldige vertegenwoordiger 2</w:t>
            </w:r>
          </w:p>
        </w:tc>
        <w:tc>
          <w:tcPr>
            <w:tcW w:w="4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CC6BF9" w:rsidR="000B1A35" w:rsidP="00AF349D" w:rsidRDefault="000B1A35" w14:paraId="52C4B965" w14:textId="77777777"/>
          <w:p w:rsidRPr="00CC6BF9" w:rsidR="000B1A35" w:rsidP="00AF349D" w:rsidRDefault="000B1A35" w14:paraId="52C4B966" w14:textId="77777777"/>
          <w:p w:rsidRPr="00CC6BF9" w:rsidR="000B1A35" w:rsidP="00AF349D" w:rsidRDefault="000B1A35" w14:paraId="52C4B967" w14:textId="77777777"/>
          <w:p w:rsidRPr="00CC6BF9" w:rsidR="000B1A35" w:rsidP="00AF349D" w:rsidRDefault="000B1A35" w14:paraId="52C4B968" w14:textId="77777777"/>
        </w:tc>
      </w:tr>
    </w:tbl>
    <w:p w:rsidRPr="00CC6BF9" w:rsidR="000B1A35" w:rsidP="000B1A35" w:rsidRDefault="000B1A35" w14:paraId="52C4B96A" w14:textId="77777777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:rsidR="000B1A35" w:rsidP="000B1A35" w:rsidRDefault="000B1A35" w14:paraId="52C4B96B" w14:textId="77777777">
      <w:pPr>
        <w:jc w:val="both"/>
        <w:rPr>
          <w:lang w:eastAsia="x-none"/>
        </w:rPr>
      </w:pPr>
    </w:p>
    <w:p w:rsidRPr="000B1A35" w:rsidR="005528D6" w:rsidP="000B1A35" w:rsidRDefault="005528D6" w14:paraId="52C4B96C" w14:textId="77777777"/>
    <w:sectPr w:rsidRPr="000B1A35" w:rsidR="005528D6" w:rsidSect="002C7B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BC6" w:rsidP="004C03F0" w:rsidRDefault="002C7BC6" w14:paraId="52C4B96F" w14:textId="77777777">
      <w:pPr>
        <w:spacing w:line="240" w:lineRule="auto"/>
      </w:pPr>
      <w:r>
        <w:separator/>
      </w:r>
    </w:p>
  </w:endnote>
  <w:endnote w:type="continuationSeparator" w:id="0">
    <w:p w:rsidR="002C7BC6" w:rsidP="004C03F0" w:rsidRDefault="002C7BC6" w14:paraId="52C4B97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52C4B97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17FCC" w:rsidR="00F20770" w:rsidP="00B37C5A" w:rsidRDefault="00F20770" w14:paraId="52C4B975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8BE" w:rsidP="00F26249" w:rsidRDefault="008A28BE" w14:paraId="52C4B977" w14:textId="77777777">
    <w:pPr>
      <w:spacing w:line="620" w:lineRule="exact"/>
    </w:pPr>
  </w:p>
  <w:p w:rsidR="00044CD8" w:rsidRDefault="00044CD8" w14:paraId="52C4B97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BC6" w:rsidP="00D56D37" w:rsidRDefault="002C7BC6" w14:paraId="52C4B96D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2C7BC6" w:rsidP="004C03F0" w:rsidRDefault="002C7BC6" w14:paraId="52C4B96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52C4B971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AF03BC" w:rsidP="00AF03BC" w:rsidRDefault="000B1A35" w14:paraId="52C4B972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4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0B1A35" w14:paraId="52C4B973" w14:textId="77777777">
        <w:pPr>
          <w:pStyle w:val="DHRandinfoSubkop"/>
        </w:pPr>
        <w:r>
          <w:t xml:space="preserve">     </w:t>
        </w:r>
      </w:p>
    </w:sdtContent>
  </w:sdt>
  <w:bookmarkEnd w:id="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44" w:rsidP="00495798" w:rsidRDefault="00456F44" w14:paraId="52C4B976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val="bestFit" w:percent="136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C03F0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0A083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9B2614A"/>
    <w:rsid w:val="170294B8"/>
    <w:rsid w:val="1CD0BAFE"/>
    <w:rsid w:val="1DC3CE52"/>
    <w:rsid w:val="20B71402"/>
    <w:rsid w:val="3383FD6D"/>
    <w:rsid w:val="3BD2D751"/>
    <w:rsid w:val="566A77F7"/>
    <w:rsid w:val="58064858"/>
    <w:rsid w:val="59A2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Standaard" w:default="1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basedOn w:val="Standaardalinea-lettertype"/>
    <w:link w:val="Kop1"/>
    <w:uiPriority w:val="9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0B1A35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eader" Target="header2.xml" Id="rId14" /><Relationship Type="http://schemas.openxmlformats.org/officeDocument/2006/relationships/glossaryDocument" Target="/word/glossary/document.xml" Id="Rec66867904d640e0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08d90-33bd-4118-a1ea-c3374424402e}"/>
      </w:docPartPr>
      <w:docPartBody>
        <w:p w14:paraId="52934DCA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161</Value>
      <Value>16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3.1 Selectiefase - Publicatie TenderNed</TermName>
          <TermId xmlns="http://schemas.microsoft.com/office/infopath/2007/PartnerControls">5de149b0-171c-4800-9c25-0924ef9000d4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HDTC6PYEXUJQ-1414437050-1065</_dlc_DocId>
    <_dlc_DocIdUrl xmlns="cad755b6-d270-493f-83c9-ae784197a3f5">
      <Url>https://denhaag.sharepoint.com/sites/inkoop-bec-2020/_layouts/15/DocIdRedir.aspx?ID=HDTC6PYEXUJQ-1414437050-1065</Url>
      <Description>HDTC6PYEXUJQ-1414437050-1065</Description>
    </_dlc_DocIdUrl>
    <_dlc_DocIdPersistId xmlns="cad755b6-d270-493f-83c9-ae784197a3f5">false</_dlc_DocIdPersist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62E7514BBBA76A41AB0F4CAE160FEDA0" ma:contentTypeVersion="0" ma:contentTypeDescription="Maak een nieuw PowerPoint document." ma:contentTypeScope="" ma:versionID="fb7d428ab503f254c932e83aa8ca460c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e7c04970262a0ce137b83f1bb9052892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5B207-CD48-494E-A6DD-C828120AF256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12ea201c-dc8e-410f-9091-38f9fa5d1543"/>
    <ds:schemaRef ds:uri="http://purl.org/dc/terms/"/>
    <ds:schemaRef ds:uri="528e656d-4f2f-4f1b-a763-6ee946ea4b83"/>
    <ds:schemaRef ds:uri="6eab124c-ca33-4b60-914b-728553abaaa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6AEF1FC-B39C-4123-A4E9-E5242AC03189}"/>
</file>

<file path=customXml/itemProps4.xml><?xml version="1.0" encoding="utf-8"?>
<ds:datastoreItem xmlns:ds="http://schemas.openxmlformats.org/officeDocument/2006/customXml" ds:itemID="{DB9F8526-EC03-4ECE-A98A-4B8A81043CF0}"/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B65D4339-3995-4BDA-91EC-B325EA29D9B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Office Word</ap:Application>
  <ap:DocSecurity>0</ap:DocSecurity>
  <ap:ScaleCrop>false</ap:ScaleCrop>
  <ap:Company>Gemeente Den Haag / IDC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Cees-Jan van Heijzen</cp:lastModifiedBy>
  <cp:revision>5</cp:revision>
  <dcterms:created xsi:type="dcterms:W3CDTF">2016-10-25T08:21:00Z</dcterms:created>
  <dcterms:modified xsi:type="dcterms:W3CDTF">2020-11-16T14:01:12Z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0x0101008696D14171FA4CED8F032AD334D7A9EF004279C34E82A344EE803735B9E417CCC90062E7514BBBA76A41AB0F4CAE160FEDA0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6bac82eb-a6ea-46b9-94ce-d26d82132ad5</vt:lpwstr>
  </property>
  <property fmtid="{D5CDD505-2E9C-101B-9397-08002B2CF9AE}" pid="15" name="TaxKeyword">
    <vt:lpwstr/>
  </property>
  <property fmtid="{D5CDD505-2E9C-101B-9397-08002B2CF9AE}" pid="16" name="Teamtrefwoorden">
    <vt:lpwstr>161;#3.1 Selectiefase - Publicatie TenderNed|5de149b0-171c-4800-9c25-0924ef9000d4</vt:lpwstr>
  </property>
  <property fmtid="{D5CDD505-2E9C-101B-9397-08002B2CF9AE}" pid="17" name="Documentsoort">
    <vt:lpwstr>16;#Beleidsdocument|70267d87-ce61-40c3-b119-e0ecc30f9747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21000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_SourceUrl">
    <vt:lpwstr/>
  </property>
  <property fmtid="{D5CDD505-2E9C-101B-9397-08002B2CF9AE}" pid="28" name="_SharedFileIndex">
    <vt:lpwstr/>
  </property>
  <property fmtid="{D5CDD505-2E9C-101B-9397-08002B2CF9AE}" pid="29" name="ComplianceAssetId">
    <vt:lpwstr/>
  </property>
  <property fmtid="{D5CDD505-2E9C-101B-9397-08002B2CF9AE}" pid="30" name="TemplateUrl">
    <vt:lpwstr/>
  </property>
</Properties>
</file>