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30918" w14:textId="58C0DA77" w:rsidR="002E563B" w:rsidRPr="00DB7026" w:rsidRDefault="002E563B" w:rsidP="002E563B">
      <w:pPr>
        <w:pStyle w:val="bijlage"/>
        <w:numPr>
          <w:ilvl w:val="0"/>
          <w:numId w:val="0"/>
        </w:numPr>
        <w:ind w:left="360" w:hanging="360"/>
      </w:pPr>
      <w:bookmarkStart w:id="0" w:name="_Ref363126735"/>
      <w:bookmarkStart w:id="1" w:name="_Toc451338043"/>
      <w:r>
        <w:t>Bijlage</w:t>
      </w:r>
      <w:bookmarkStart w:id="2" w:name="_GoBack"/>
      <w:bookmarkEnd w:id="2"/>
      <w:r>
        <w:t xml:space="preserve"> </w:t>
      </w:r>
      <w:r w:rsidR="00826D71">
        <w:t>8</w:t>
      </w:r>
      <w:r w:rsidR="0A062358">
        <w:t xml:space="preserve"> </w:t>
      </w:r>
      <w:r>
        <w:tab/>
      </w:r>
      <w:r w:rsidRPr="00D35370">
        <w:t xml:space="preserve">Model </w:t>
      </w:r>
      <w:r>
        <w:t>Vragenformulier</w:t>
      </w:r>
      <w:r w:rsidR="73575ABC">
        <w:t xml:space="preserve"> aanbesteding 20.450</w:t>
      </w:r>
      <w:bookmarkEnd w:id="0"/>
      <w:bookmarkEnd w:id="1"/>
    </w:p>
    <w:p w14:paraId="2B930919" w14:textId="77777777" w:rsidR="002E563B" w:rsidRPr="006369A0" w:rsidRDefault="002E563B" w:rsidP="002E563B">
      <w:pPr>
        <w:jc w:val="both"/>
      </w:pPr>
    </w:p>
    <w:p w14:paraId="2B93091A" w14:textId="2B53C433" w:rsidR="002E563B" w:rsidRDefault="002E563B" w:rsidP="001F69EA">
      <w:r>
        <w:t xml:space="preserve">Bij het stellen van vragen als bedoeld in paragraaf </w:t>
      </w:r>
      <w:r w:rsidR="001F69EA">
        <w:t>3.</w:t>
      </w:r>
      <w:r w:rsidR="2D813220">
        <w:t>5</w:t>
      </w:r>
      <w:r>
        <w:t xml:space="preserve"> van de Aanbestedingsleidraad dient u gebruik te maken van het onderstaande formulier.</w:t>
      </w:r>
    </w:p>
    <w:p w14:paraId="2B93091B" w14:textId="77777777" w:rsidR="002E563B" w:rsidRPr="006369A0" w:rsidRDefault="002E563B" w:rsidP="002E563B"/>
    <w:tbl>
      <w:tblPr>
        <w:tblW w:w="8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671"/>
      </w:tblGrid>
      <w:tr w:rsidR="002E563B" w:rsidRPr="006369A0" w14:paraId="2B93091E" w14:textId="77777777" w:rsidTr="7E1F4B0C">
        <w:tc>
          <w:tcPr>
            <w:tcW w:w="4188" w:type="dxa"/>
            <w:shd w:val="clear" w:color="auto" w:fill="D9D9D9" w:themeFill="background1" w:themeFillShade="D9"/>
            <w:vAlign w:val="center"/>
          </w:tcPr>
          <w:p w14:paraId="2B93091C" w14:textId="77777777" w:rsidR="002E563B" w:rsidRPr="00410080" w:rsidRDefault="002E563B" w:rsidP="00826D71">
            <w:pPr>
              <w:rPr>
                <w:b/>
              </w:rPr>
            </w:pPr>
            <w:r w:rsidRPr="00D44E16">
              <w:rPr>
                <w:b/>
              </w:rPr>
              <w:t xml:space="preserve">Aanbestedingsnaam: </w:t>
            </w:r>
          </w:p>
        </w:tc>
        <w:tc>
          <w:tcPr>
            <w:tcW w:w="4671" w:type="dxa"/>
            <w:shd w:val="clear" w:color="auto" w:fill="D9D9D9" w:themeFill="background1" w:themeFillShade="D9"/>
            <w:vAlign w:val="center"/>
          </w:tcPr>
          <w:p w14:paraId="2B93091D" w14:textId="3D047721" w:rsidR="002E563B" w:rsidRPr="00826D71" w:rsidRDefault="7D02D1FE" w:rsidP="2D052EC7">
            <w:pPr>
              <w:rPr>
                <w:b/>
                <w:bCs/>
              </w:rPr>
            </w:pPr>
            <w:r w:rsidRPr="2D052EC7">
              <w:rPr>
                <w:b/>
                <w:bCs/>
              </w:rPr>
              <w:t xml:space="preserve">Inhuur personeel voor uitvoering </w:t>
            </w:r>
            <w:proofErr w:type="spellStart"/>
            <w:r w:rsidRPr="2D052EC7">
              <w:rPr>
                <w:b/>
                <w:bCs/>
              </w:rPr>
              <w:t>Tozo</w:t>
            </w:r>
            <w:proofErr w:type="spellEnd"/>
            <w:r w:rsidRPr="2D052EC7">
              <w:rPr>
                <w:b/>
                <w:bCs/>
              </w:rPr>
              <w:t>-regelingen en andere specialistische sociale en juridische die</w:t>
            </w:r>
            <w:r w:rsidR="5E8E7870" w:rsidRPr="2D052EC7">
              <w:rPr>
                <w:b/>
                <w:bCs/>
              </w:rPr>
              <w:t>nstverlening</w:t>
            </w:r>
          </w:p>
        </w:tc>
      </w:tr>
      <w:tr w:rsidR="002E563B" w:rsidRPr="006369A0" w14:paraId="2B930921" w14:textId="77777777" w:rsidTr="7E1F4B0C">
        <w:tc>
          <w:tcPr>
            <w:tcW w:w="4188" w:type="dxa"/>
            <w:shd w:val="clear" w:color="auto" w:fill="D9D9D9" w:themeFill="background1" w:themeFillShade="D9"/>
            <w:vAlign w:val="center"/>
          </w:tcPr>
          <w:p w14:paraId="2B93091F" w14:textId="77777777" w:rsidR="002E563B" w:rsidRPr="00410080" w:rsidRDefault="002E563B" w:rsidP="00826D71">
            <w:pPr>
              <w:rPr>
                <w:b/>
              </w:rPr>
            </w:pPr>
            <w:r w:rsidRPr="00D44E16">
              <w:rPr>
                <w:b/>
              </w:rPr>
              <w:t xml:space="preserve">Nummer: </w:t>
            </w:r>
          </w:p>
        </w:tc>
        <w:tc>
          <w:tcPr>
            <w:tcW w:w="4671" w:type="dxa"/>
            <w:shd w:val="clear" w:color="auto" w:fill="D9D9D9" w:themeFill="background1" w:themeFillShade="D9"/>
            <w:vAlign w:val="center"/>
          </w:tcPr>
          <w:p w14:paraId="2B930920" w14:textId="0AC53E94" w:rsidR="002E563B" w:rsidRPr="00826D71" w:rsidRDefault="7602B535" w:rsidP="2D052EC7">
            <w:pPr>
              <w:rPr>
                <w:b/>
                <w:bCs/>
              </w:rPr>
            </w:pPr>
            <w:r w:rsidRPr="7E1F4B0C">
              <w:rPr>
                <w:b/>
                <w:bCs/>
              </w:rPr>
              <w:t xml:space="preserve"> 20.450</w:t>
            </w:r>
          </w:p>
        </w:tc>
      </w:tr>
      <w:tr w:rsidR="002E563B" w:rsidRPr="006369A0" w14:paraId="2B930923" w14:textId="77777777" w:rsidTr="7E1F4B0C">
        <w:tc>
          <w:tcPr>
            <w:tcW w:w="8859" w:type="dxa"/>
            <w:gridSpan w:val="2"/>
            <w:shd w:val="clear" w:color="auto" w:fill="D9D9D9" w:themeFill="background1" w:themeFillShade="D9"/>
            <w:vAlign w:val="center"/>
          </w:tcPr>
          <w:p w14:paraId="2B930922" w14:textId="77777777" w:rsidR="002E563B" w:rsidRPr="00410080" w:rsidRDefault="002E563B" w:rsidP="00826D71">
            <w:pPr>
              <w:rPr>
                <w:b/>
              </w:rPr>
            </w:pPr>
            <w:r w:rsidRPr="00D44E16">
              <w:rPr>
                <w:b/>
              </w:rPr>
              <w:t xml:space="preserve">Gegevens </w:t>
            </w:r>
            <w:r>
              <w:rPr>
                <w:b/>
              </w:rPr>
              <w:t>Inschrijver</w:t>
            </w:r>
          </w:p>
        </w:tc>
      </w:tr>
      <w:tr w:rsidR="002E563B" w:rsidRPr="006369A0" w14:paraId="2B930926" w14:textId="77777777" w:rsidTr="7E1F4B0C">
        <w:tc>
          <w:tcPr>
            <w:tcW w:w="4188" w:type="dxa"/>
            <w:vAlign w:val="center"/>
          </w:tcPr>
          <w:p w14:paraId="2B930924" w14:textId="77777777" w:rsidR="002E563B" w:rsidRPr="006369A0" w:rsidRDefault="002E563B" w:rsidP="00826D71">
            <w:r>
              <w:t>Naam Inschrijver:</w:t>
            </w:r>
          </w:p>
        </w:tc>
        <w:tc>
          <w:tcPr>
            <w:tcW w:w="4671" w:type="dxa"/>
            <w:vAlign w:val="center"/>
          </w:tcPr>
          <w:p w14:paraId="2B930925" w14:textId="77777777" w:rsidR="002E563B" w:rsidRPr="006369A0" w:rsidRDefault="002E563B" w:rsidP="00826D71"/>
        </w:tc>
      </w:tr>
      <w:tr w:rsidR="002E563B" w:rsidRPr="006369A0" w14:paraId="2B930929" w14:textId="77777777" w:rsidTr="7E1F4B0C">
        <w:tc>
          <w:tcPr>
            <w:tcW w:w="4188" w:type="dxa"/>
            <w:vAlign w:val="center"/>
          </w:tcPr>
          <w:p w14:paraId="2B930927" w14:textId="2391060D" w:rsidR="002E563B" w:rsidRPr="006369A0" w:rsidRDefault="002E563B" w:rsidP="00826D71">
            <w:r>
              <w:t>Naam contactpersoon Inschrijver:</w:t>
            </w:r>
          </w:p>
        </w:tc>
        <w:tc>
          <w:tcPr>
            <w:tcW w:w="4671" w:type="dxa"/>
            <w:vAlign w:val="center"/>
          </w:tcPr>
          <w:p w14:paraId="2B930928" w14:textId="77777777" w:rsidR="002E563B" w:rsidRPr="006369A0" w:rsidRDefault="002E563B" w:rsidP="00826D71"/>
        </w:tc>
      </w:tr>
      <w:tr w:rsidR="002E563B" w:rsidRPr="006369A0" w14:paraId="2B93092C" w14:textId="77777777" w:rsidTr="7E1F4B0C">
        <w:tc>
          <w:tcPr>
            <w:tcW w:w="4188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2B93092A" w14:textId="77777777" w:rsidR="002E563B" w:rsidRPr="006369A0" w:rsidRDefault="002E563B" w:rsidP="00826D71">
            <w:r>
              <w:t>E-mail contactpersoon Inschrijver:</w:t>
            </w:r>
          </w:p>
        </w:tc>
        <w:tc>
          <w:tcPr>
            <w:tcW w:w="4671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2B93092B" w14:textId="77777777" w:rsidR="002E563B" w:rsidRPr="006369A0" w:rsidRDefault="002E563B" w:rsidP="00826D71"/>
        </w:tc>
      </w:tr>
      <w:tr w:rsidR="002E563B" w:rsidRPr="006369A0" w14:paraId="2B93092F" w14:textId="77777777" w:rsidTr="7E1F4B0C">
        <w:tc>
          <w:tcPr>
            <w:tcW w:w="4188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2B93092D" w14:textId="77777777" w:rsidR="002E563B" w:rsidRPr="006369A0" w:rsidRDefault="002E563B" w:rsidP="00826D71">
            <w:r>
              <w:t xml:space="preserve">Telefoon contactpersoon Inschrijver: </w:t>
            </w:r>
          </w:p>
        </w:tc>
        <w:tc>
          <w:tcPr>
            <w:tcW w:w="4671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2B93092E" w14:textId="77777777" w:rsidR="002E563B" w:rsidRPr="006369A0" w:rsidRDefault="002E563B" w:rsidP="00826D71"/>
        </w:tc>
      </w:tr>
      <w:tr w:rsidR="002E563B" w:rsidRPr="006369A0" w14:paraId="2B930932" w14:textId="77777777" w:rsidTr="7E1F4B0C">
        <w:tc>
          <w:tcPr>
            <w:tcW w:w="4188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2B930930" w14:textId="77777777" w:rsidR="002E563B" w:rsidRPr="006369A0" w:rsidRDefault="002E563B" w:rsidP="00826D71">
            <w:r>
              <w:t xml:space="preserve">Datum: </w:t>
            </w:r>
          </w:p>
        </w:tc>
        <w:tc>
          <w:tcPr>
            <w:tcW w:w="4671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  <w:right w:val="single" w:sz="4" w:space="0" w:color="000000" w:themeColor="text2"/>
            </w:tcBorders>
            <w:vAlign w:val="center"/>
          </w:tcPr>
          <w:p w14:paraId="2B930931" w14:textId="77777777" w:rsidR="002E563B" w:rsidRPr="006369A0" w:rsidRDefault="002E563B" w:rsidP="00826D71"/>
        </w:tc>
      </w:tr>
    </w:tbl>
    <w:p w14:paraId="2B930933" w14:textId="77777777" w:rsidR="002E563B" w:rsidRPr="006369A0" w:rsidRDefault="002E563B" w:rsidP="002E563B"/>
    <w:p w14:paraId="2B930934" w14:textId="77777777" w:rsidR="002E563B" w:rsidRDefault="002E563B" w:rsidP="002E563B">
      <w:pPr>
        <w:rPr>
          <w:b/>
        </w:rPr>
      </w:pPr>
      <w:r>
        <w:rPr>
          <w:i/>
        </w:rPr>
        <w:t xml:space="preserve">Onderstaande </w:t>
      </w:r>
      <w:r w:rsidRPr="006369A0">
        <w:rPr>
          <w:i/>
        </w:rPr>
        <w:t>tabel</w:t>
      </w:r>
      <w:r>
        <w:rPr>
          <w:i/>
        </w:rPr>
        <w:t xml:space="preserve"> kunt u uitbreiden als u meer vragen wilt stellen. </w:t>
      </w:r>
    </w:p>
    <w:p w14:paraId="2B930935" w14:textId="77777777" w:rsidR="002E563B" w:rsidRDefault="002E563B" w:rsidP="002E563B"/>
    <w:tbl>
      <w:tblPr>
        <w:tblStyle w:val="Tabelraster"/>
        <w:tblW w:w="8781" w:type="dxa"/>
        <w:tblInd w:w="108" w:type="dxa"/>
        <w:tblLook w:val="04A0" w:firstRow="1" w:lastRow="0" w:firstColumn="1" w:lastColumn="0" w:noHBand="0" w:noVBand="1"/>
      </w:tblPr>
      <w:tblGrid>
        <w:gridCol w:w="951"/>
        <w:gridCol w:w="789"/>
        <w:gridCol w:w="1030"/>
        <w:gridCol w:w="3114"/>
        <w:gridCol w:w="2897"/>
      </w:tblGrid>
      <w:tr w:rsidR="002E563B" w14:paraId="2B930939" w14:textId="77777777" w:rsidTr="7F730427">
        <w:tc>
          <w:tcPr>
            <w:tcW w:w="403" w:type="dxa"/>
            <w:shd w:val="clear" w:color="auto" w:fill="D9D9D9" w:themeFill="background1" w:themeFillShade="D9"/>
          </w:tcPr>
          <w:p w14:paraId="4F83F676" w14:textId="4B364716" w:rsidR="37A752B3" w:rsidRDefault="00F10AA3" w:rsidP="227202E7">
            <w:r>
              <w:t>V</w:t>
            </w:r>
            <w:r w:rsidR="27E4D97D">
              <w:t>raagnr</w:t>
            </w:r>
            <w:r w:rsidR="37A752B3">
              <w:t>.</w:t>
            </w:r>
          </w:p>
        </w:tc>
        <w:tc>
          <w:tcPr>
            <w:tcW w:w="525" w:type="dxa"/>
            <w:shd w:val="clear" w:color="auto" w:fill="D9D9D9" w:themeFill="background1" w:themeFillShade="D9"/>
          </w:tcPr>
          <w:p w14:paraId="2B930936" w14:textId="77777777" w:rsidR="002E563B" w:rsidRDefault="002E563B" w:rsidP="00826D71">
            <w:r>
              <w:t>Pagina</w:t>
            </w:r>
          </w:p>
        </w:tc>
        <w:tc>
          <w:tcPr>
            <w:tcW w:w="480" w:type="dxa"/>
            <w:shd w:val="clear" w:color="auto" w:fill="D9D9D9" w:themeFill="background1" w:themeFillShade="D9"/>
          </w:tcPr>
          <w:p w14:paraId="2B930937" w14:textId="77777777" w:rsidR="002E563B" w:rsidRDefault="002E563B" w:rsidP="00826D71">
            <w:r>
              <w:t>Paragraaf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B930938" w14:textId="77777777" w:rsidR="002E563B" w:rsidRDefault="002E563B" w:rsidP="00826D71">
            <w:r>
              <w:t>Vraag</w:t>
            </w:r>
          </w:p>
        </w:tc>
        <w:tc>
          <w:tcPr>
            <w:tcW w:w="3404" w:type="dxa"/>
            <w:shd w:val="clear" w:color="auto" w:fill="D9D9D9" w:themeFill="background1" w:themeFillShade="D9"/>
          </w:tcPr>
          <w:p w14:paraId="064BD400" w14:textId="35727DF1" w:rsidR="79026D81" w:rsidRDefault="79026D81" w:rsidP="227202E7">
            <w:r>
              <w:t>Antwoord (in te vullen door aanbestedende dienst)</w:t>
            </w:r>
          </w:p>
        </w:tc>
      </w:tr>
      <w:tr w:rsidR="002E563B" w14:paraId="2B93093D" w14:textId="77777777" w:rsidTr="7F730427">
        <w:trPr>
          <w:trHeight w:val="20"/>
        </w:trPr>
        <w:tc>
          <w:tcPr>
            <w:tcW w:w="403" w:type="dxa"/>
          </w:tcPr>
          <w:p w14:paraId="2D4208F5" w14:textId="3A6D6339" w:rsidR="227202E7" w:rsidRDefault="227202E7" w:rsidP="227202E7"/>
        </w:tc>
        <w:tc>
          <w:tcPr>
            <w:tcW w:w="525" w:type="dxa"/>
          </w:tcPr>
          <w:p w14:paraId="2B93093A" w14:textId="77777777" w:rsidR="002E563B" w:rsidRDefault="002E563B" w:rsidP="00826D71"/>
        </w:tc>
        <w:tc>
          <w:tcPr>
            <w:tcW w:w="480" w:type="dxa"/>
          </w:tcPr>
          <w:p w14:paraId="2B93093B" w14:textId="77777777" w:rsidR="002E563B" w:rsidRDefault="002E563B" w:rsidP="00826D71"/>
        </w:tc>
        <w:tc>
          <w:tcPr>
            <w:tcW w:w="3969" w:type="dxa"/>
          </w:tcPr>
          <w:p w14:paraId="2B93093C" w14:textId="77777777" w:rsidR="002E563B" w:rsidRDefault="002E563B" w:rsidP="00826D71"/>
        </w:tc>
        <w:tc>
          <w:tcPr>
            <w:tcW w:w="3404" w:type="dxa"/>
          </w:tcPr>
          <w:p w14:paraId="2BF9F8D6" w14:textId="55FB5AB0" w:rsidR="227202E7" w:rsidRDefault="227202E7" w:rsidP="227202E7"/>
        </w:tc>
      </w:tr>
      <w:tr w:rsidR="002E563B" w14:paraId="2B930941" w14:textId="77777777" w:rsidTr="7F730427">
        <w:trPr>
          <w:trHeight w:val="20"/>
        </w:trPr>
        <w:tc>
          <w:tcPr>
            <w:tcW w:w="403" w:type="dxa"/>
          </w:tcPr>
          <w:p w14:paraId="40F42166" w14:textId="7EF694EE" w:rsidR="227202E7" w:rsidRDefault="227202E7" w:rsidP="227202E7"/>
        </w:tc>
        <w:tc>
          <w:tcPr>
            <w:tcW w:w="525" w:type="dxa"/>
          </w:tcPr>
          <w:p w14:paraId="2B93093E" w14:textId="77777777" w:rsidR="002E563B" w:rsidRDefault="002E563B" w:rsidP="00826D71"/>
        </w:tc>
        <w:tc>
          <w:tcPr>
            <w:tcW w:w="480" w:type="dxa"/>
          </w:tcPr>
          <w:p w14:paraId="2B93093F" w14:textId="77777777" w:rsidR="002E563B" w:rsidRDefault="002E563B" w:rsidP="00826D71"/>
        </w:tc>
        <w:tc>
          <w:tcPr>
            <w:tcW w:w="3969" w:type="dxa"/>
          </w:tcPr>
          <w:p w14:paraId="2B930940" w14:textId="77777777" w:rsidR="002E563B" w:rsidRDefault="002E563B" w:rsidP="00826D71"/>
        </w:tc>
        <w:tc>
          <w:tcPr>
            <w:tcW w:w="3404" w:type="dxa"/>
          </w:tcPr>
          <w:p w14:paraId="4DE19A2B" w14:textId="2C661DD8" w:rsidR="227202E7" w:rsidRDefault="227202E7" w:rsidP="227202E7"/>
        </w:tc>
      </w:tr>
      <w:tr w:rsidR="002E563B" w14:paraId="2B930945" w14:textId="77777777" w:rsidTr="7F730427">
        <w:trPr>
          <w:trHeight w:val="20"/>
        </w:trPr>
        <w:tc>
          <w:tcPr>
            <w:tcW w:w="403" w:type="dxa"/>
          </w:tcPr>
          <w:p w14:paraId="18941835" w14:textId="1F5D3C2A" w:rsidR="227202E7" w:rsidRDefault="227202E7" w:rsidP="227202E7"/>
        </w:tc>
        <w:tc>
          <w:tcPr>
            <w:tcW w:w="525" w:type="dxa"/>
          </w:tcPr>
          <w:p w14:paraId="2B930942" w14:textId="77777777" w:rsidR="002E563B" w:rsidRDefault="002E563B" w:rsidP="00826D71"/>
        </w:tc>
        <w:tc>
          <w:tcPr>
            <w:tcW w:w="480" w:type="dxa"/>
          </w:tcPr>
          <w:p w14:paraId="2B930943" w14:textId="77777777" w:rsidR="002E563B" w:rsidRDefault="002E563B" w:rsidP="00826D71"/>
        </w:tc>
        <w:tc>
          <w:tcPr>
            <w:tcW w:w="3969" w:type="dxa"/>
          </w:tcPr>
          <w:p w14:paraId="2B930944" w14:textId="77777777" w:rsidR="002E563B" w:rsidRDefault="002E563B" w:rsidP="00826D71"/>
        </w:tc>
        <w:tc>
          <w:tcPr>
            <w:tcW w:w="3404" w:type="dxa"/>
          </w:tcPr>
          <w:p w14:paraId="0E4AD78D" w14:textId="5F3F156A" w:rsidR="227202E7" w:rsidRDefault="227202E7" w:rsidP="227202E7"/>
        </w:tc>
      </w:tr>
      <w:tr w:rsidR="002E563B" w14:paraId="2B930949" w14:textId="77777777" w:rsidTr="7F730427">
        <w:trPr>
          <w:trHeight w:val="20"/>
        </w:trPr>
        <w:tc>
          <w:tcPr>
            <w:tcW w:w="403" w:type="dxa"/>
          </w:tcPr>
          <w:p w14:paraId="215857E2" w14:textId="72658A0C" w:rsidR="227202E7" w:rsidRDefault="227202E7" w:rsidP="227202E7"/>
        </w:tc>
        <w:tc>
          <w:tcPr>
            <w:tcW w:w="525" w:type="dxa"/>
          </w:tcPr>
          <w:p w14:paraId="2B930946" w14:textId="77777777" w:rsidR="002E563B" w:rsidRDefault="002E563B" w:rsidP="00826D71"/>
        </w:tc>
        <w:tc>
          <w:tcPr>
            <w:tcW w:w="480" w:type="dxa"/>
          </w:tcPr>
          <w:p w14:paraId="2B930947" w14:textId="77777777" w:rsidR="002E563B" w:rsidRDefault="002E563B" w:rsidP="00826D71"/>
        </w:tc>
        <w:tc>
          <w:tcPr>
            <w:tcW w:w="3969" w:type="dxa"/>
          </w:tcPr>
          <w:p w14:paraId="2B930948" w14:textId="77777777" w:rsidR="002E563B" w:rsidRDefault="002E563B" w:rsidP="00826D71"/>
        </w:tc>
        <w:tc>
          <w:tcPr>
            <w:tcW w:w="3404" w:type="dxa"/>
          </w:tcPr>
          <w:p w14:paraId="630A8E60" w14:textId="07C58FD2" w:rsidR="227202E7" w:rsidRDefault="227202E7" w:rsidP="227202E7"/>
        </w:tc>
      </w:tr>
      <w:tr w:rsidR="002E563B" w14:paraId="2B93094D" w14:textId="77777777" w:rsidTr="7F730427">
        <w:trPr>
          <w:trHeight w:val="20"/>
        </w:trPr>
        <w:tc>
          <w:tcPr>
            <w:tcW w:w="403" w:type="dxa"/>
          </w:tcPr>
          <w:p w14:paraId="69E5676B" w14:textId="4735AA63" w:rsidR="227202E7" w:rsidRDefault="227202E7" w:rsidP="227202E7"/>
        </w:tc>
        <w:tc>
          <w:tcPr>
            <w:tcW w:w="525" w:type="dxa"/>
          </w:tcPr>
          <w:p w14:paraId="2B93094A" w14:textId="77777777" w:rsidR="002E563B" w:rsidRDefault="002E563B" w:rsidP="00826D71"/>
        </w:tc>
        <w:tc>
          <w:tcPr>
            <w:tcW w:w="480" w:type="dxa"/>
          </w:tcPr>
          <w:p w14:paraId="2B93094B" w14:textId="77777777" w:rsidR="002E563B" w:rsidRDefault="002E563B" w:rsidP="00826D71"/>
        </w:tc>
        <w:tc>
          <w:tcPr>
            <w:tcW w:w="3969" w:type="dxa"/>
          </w:tcPr>
          <w:p w14:paraId="2B93094C" w14:textId="77777777" w:rsidR="002E563B" w:rsidRDefault="002E563B" w:rsidP="00826D71"/>
        </w:tc>
        <w:tc>
          <w:tcPr>
            <w:tcW w:w="3404" w:type="dxa"/>
          </w:tcPr>
          <w:p w14:paraId="67762D78" w14:textId="3C6E820F" w:rsidR="227202E7" w:rsidRDefault="227202E7" w:rsidP="227202E7"/>
        </w:tc>
      </w:tr>
      <w:tr w:rsidR="002E563B" w14:paraId="2B930951" w14:textId="77777777" w:rsidTr="7F730427">
        <w:trPr>
          <w:trHeight w:val="20"/>
        </w:trPr>
        <w:tc>
          <w:tcPr>
            <w:tcW w:w="403" w:type="dxa"/>
          </w:tcPr>
          <w:p w14:paraId="0DCB48CF" w14:textId="544343BB" w:rsidR="227202E7" w:rsidRDefault="227202E7" w:rsidP="227202E7"/>
        </w:tc>
        <w:tc>
          <w:tcPr>
            <w:tcW w:w="525" w:type="dxa"/>
          </w:tcPr>
          <w:p w14:paraId="2B93094E" w14:textId="77777777" w:rsidR="002E563B" w:rsidRDefault="002E563B" w:rsidP="00826D71"/>
        </w:tc>
        <w:tc>
          <w:tcPr>
            <w:tcW w:w="480" w:type="dxa"/>
          </w:tcPr>
          <w:p w14:paraId="2B93094F" w14:textId="77777777" w:rsidR="002E563B" w:rsidRDefault="002E563B" w:rsidP="00826D71"/>
        </w:tc>
        <w:tc>
          <w:tcPr>
            <w:tcW w:w="3969" w:type="dxa"/>
          </w:tcPr>
          <w:p w14:paraId="2B930950" w14:textId="77777777" w:rsidR="002E563B" w:rsidRDefault="002E563B" w:rsidP="00826D71"/>
        </w:tc>
        <w:tc>
          <w:tcPr>
            <w:tcW w:w="3404" w:type="dxa"/>
          </w:tcPr>
          <w:p w14:paraId="4DCCCF6B" w14:textId="1F0C822C" w:rsidR="227202E7" w:rsidRDefault="227202E7" w:rsidP="227202E7"/>
        </w:tc>
      </w:tr>
      <w:tr w:rsidR="002E563B" w14:paraId="2B930955" w14:textId="77777777" w:rsidTr="7F730427">
        <w:trPr>
          <w:trHeight w:val="20"/>
        </w:trPr>
        <w:tc>
          <w:tcPr>
            <w:tcW w:w="403" w:type="dxa"/>
          </w:tcPr>
          <w:p w14:paraId="1D3C1592" w14:textId="7AA2FDFB" w:rsidR="227202E7" w:rsidRDefault="227202E7" w:rsidP="227202E7"/>
        </w:tc>
        <w:tc>
          <w:tcPr>
            <w:tcW w:w="525" w:type="dxa"/>
          </w:tcPr>
          <w:p w14:paraId="2B930952" w14:textId="77777777" w:rsidR="002E563B" w:rsidRDefault="002E563B" w:rsidP="00826D71"/>
        </w:tc>
        <w:tc>
          <w:tcPr>
            <w:tcW w:w="480" w:type="dxa"/>
          </w:tcPr>
          <w:p w14:paraId="2B930953" w14:textId="77777777" w:rsidR="002E563B" w:rsidRDefault="002E563B" w:rsidP="00826D71"/>
        </w:tc>
        <w:tc>
          <w:tcPr>
            <w:tcW w:w="3969" w:type="dxa"/>
          </w:tcPr>
          <w:p w14:paraId="2B930954" w14:textId="77777777" w:rsidR="002E563B" w:rsidRDefault="002E563B" w:rsidP="00826D71"/>
        </w:tc>
        <w:tc>
          <w:tcPr>
            <w:tcW w:w="3404" w:type="dxa"/>
          </w:tcPr>
          <w:p w14:paraId="5FF82FFE" w14:textId="382595B4" w:rsidR="227202E7" w:rsidRDefault="227202E7" w:rsidP="227202E7"/>
        </w:tc>
      </w:tr>
      <w:tr w:rsidR="002E563B" w14:paraId="2B930959" w14:textId="77777777" w:rsidTr="7F730427">
        <w:trPr>
          <w:trHeight w:val="20"/>
        </w:trPr>
        <w:tc>
          <w:tcPr>
            <w:tcW w:w="403" w:type="dxa"/>
          </w:tcPr>
          <w:p w14:paraId="5623A6F8" w14:textId="0BE23C1C" w:rsidR="227202E7" w:rsidRDefault="227202E7" w:rsidP="227202E7"/>
        </w:tc>
        <w:tc>
          <w:tcPr>
            <w:tcW w:w="525" w:type="dxa"/>
          </w:tcPr>
          <w:p w14:paraId="2B930956" w14:textId="77777777" w:rsidR="002E563B" w:rsidRDefault="002E563B" w:rsidP="00826D71"/>
        </w:tc>
        <w:tc>
          <w:tcPr>
            <w:tcW w:w="480" w:type="dxa"/>
          </w:tcPr>
          <w:p w14:paraId="2B930957" w14:textId="77777777" w:rsidR="002E563B" w:rsidRDefault="002E563B" w:rsidP="00826D71"/>
        </w:tc>
        <w:tc>
          <w:tcPr>
            <w:tcW w:w="3969" w:type="dxa"/>
          </w:tcPr>
          <w:p w14:paraId="2B930958" w14:textId="77777777" w:rsidR="002E563B" w:rsidRDefault="002E563B" w:rsidP="00826D71"/>
        </w:tc>
        <w:tc>
          <w:tcPr>
            <w:tcW w:w="3404" w:type="dxa"/>
          </w:tcPr>
          <w:p w14:paraId="01D36BFF" w14:textId="4690CD04" w:rsidR="227202E7" w:rsidRDefault="227202E7" w:rsidP="227202E7"/>
        </w:tc>
      </w:tr>
      <w:tr w:rsidR="002E563B" w14:paraId="2B93095D" w14:textId="77777777" w:rsidTr="7F730427">
        <w:trPr>
          <w:trHeight w:val="20"/>
        </w:trPr>
        <w:tc>
          <w:tcPr>
            <w:tcW w:w="403" w:type="dxa"/>
          </w:tcPr>
          <w:p w14:paraId="07239CB9" w14:textId="7DB871CB" w:rsidR="227202E7" w:rsidRDefault="227202E7" w:rsidP="227202E7"/>
        </w:tc>
        <w:tc>
          <w:tcPr>
            <w:tcW w:w="525" w:type="dxa"/>
          </w:tcPr>
          <w:p w14:paraId="2B93095A" w14:textId="77777777" w:rsidR="002E563B" w:rsidRDefault="002E563B" w:rsidP="00826D71"/>
        </w:tc>
        <w:tc>
          <w:tcPr>
            <w:tcW w:w="480" w:type="dxa"/>
          </w:tcPr>
          <w:p w14:paraId="2B93095B" w14:textId="77777777" w:rsidR="002E563B" w:rsidRDefault="002E563B" w:rsidP="00826D71"/>
        </w:tc>
        <w:tc>
          <w:tcPr>
            <w:tcW w:w="3969" w:type="dxa"/>
          </w:tcPr>
          <w:p w14:paraId="2B93095C" w14:textId="77777777" w:rsidR="002E563B" w:rsidRDefault="002E563B" w:rsidP="00826D71"/>
        </w:tc>
        <w:tc>
          <w:tcPr>
            <w:tcW w:w="3404" w:type="dxa"/>
          </w:tcPr>
          <w:p w14:paraId="7FE59B08" w14:textId="21F94DC7" w:rsidR="227202E7" w:rsidRDefault="227202E7" w:rsidP="227202E7"/>
        </w:tc>
      </w:tr>
      <w:tr w:rsidR="002E563B" w14:paraId="2B930961" w14:textId="77777777" w:rsidTr="7F730427">
        <w:trPr>
          <w:trHeight w:val="20"/>
        </w:trPr>
        <w:tc>
          <w:tcPr>
            <w:tcW w:w="403" w:type="dxa"/>
          </w:tcPr>
          <w:p w14:paraId="68DD41BF" w14:textId="10B695AC" w:rsidR="227202E7" w:rsidRDefault="227202E7" w:rsidP="227202E7"/>
        </w:tc>
        <w:tc>
          <w:tcPr>
            <w:tcW w:w="525" w:type="dxa"/>
          </w:tcPr>
          <w:p w14:paraId="2B93095E" w14:textId="77777777" w:rsidR="002E563B" w:rsidRDefault="002E563B" w:rsidP="00826D71"/>
        </w:tc>
        <w:tc>
          <w:tcPr>
            <w:tcW w:w="480" w:type="dxa"/>
          </w:tcPr>
          <w:p w14:paraId="2B93095F" w14:textId="77777777" w:rsidR="002E563B" w:rsidRDefault="002E563B" w:rsidP="00826D71"/>
        </w:tc>
        <w:tc>
          <w:tcPr>
            <w:tcW w:w="3969" w:type="dxa"/>
          </w:tcPr>
          <w:p w14:paraId="2B930960" w14:textId="77777777" w:rsidR="002E563B" w:rsidRDefault="002E563B" w:rsidP="00826D71"/>
        </w:tc>
        <w:tc>
          <w:tcPr>
            <w:tcW w:w="3404" w:type="dxa"/>
          </w:tcPr>
          <w:p w14:paraId="0F62AFCB" w14:textId="230285D0" w:rsidR="227202E7" w:rsidRDefault="227202E7" w:rsidP="227202E7"/>
        </w:tc>
      </w:tr>
      <w:tr w:rsidR="002E563B" w14:paraId="2B930965" w14:textId="77777777" w:rsidTr="7F730427">
        <w:trPr>
          <w:trHeight w:val="20"/>
        </w:trPr>
        <w:tc>
          <w:tcPr>
            <w:tcW w:w="403" w:type="dxa"/>
          </w:tcPr>
          <w:p w14:paraId="39E2607A" w14:textId="733451A2" w:rsidR="227202E7" w:rsidRDefault="227202E7" w:rsidP="227202E7"/>
        </w:tc>
        <w:tc>
          <w:tcPr>
            <w:tcW w:w="525" w:type="dxa"/>
          </w:tcPr>
          <w:p w14:paraId="2B930962" w14:textId="77777777" w:rsidR="002E563B" w:rsidRDefault="002E563B" w:rsidP="00826D71"/>
        </w:tc>
        <w:tc>
          <w:tcPr>
            <w:tcW w:w="480" w:type="dxa"/>
          </w:tcPr>
          <w:p w14:paraId="2B930963" w14:textId="77777777" w:rsidR="002E563B" w:rsidRDefault="002E563B" w:rsidP="00826D71"/>
        </w:tc>
        <w:tc>
          <w:tcPr>
            <w:tcW w:w="3969" w:type="dxa"/>
          </w:tcPr>
          <w:p w14:paraId="2B930964" w14:textId="77777777" w:rsidR="002E563B" w:rsidRDefault="002E563B" w:rsidP="00826D71"/>
        </w:tc>
        <w:tc>
          <w:tcPr>
            <w:tcW w:w="3404" w:type="dxa"/>
          </w:tcPr>
          <w:p w14:paraId="259B84CF" w14:textId="4BDE081F" w:rsidR="227202E7" w:rsidRDefault="227202E7" w:rsidP="227202E7"/>
        </w:tc>
      </w:tr>
      <w:tr w:rsidR="002E563B" w14:paraId="2B930969" w14:textId="77777777" w:rsidTr="7F730427">
        <w:trPr>
          <w:trHeight w:val="20"/>
        </w:trPr>
        <w:tc>
          <w:tcPr>
            <w:tcW w:w="403" w:type="dxa"/>
          </w:tcPr>
          <w:p w14:paraId="24881E42" w14:textId="520F2056" w:rsidR="227202E7" w:rsidRDefault="227202E7" w:rsidP="227202E7"/>
        </w:tc>
        <w:tc>
          <w:tcPr>
            <w:tcW w:w="525" w:type="dxa"/>
          </w:tcPr>
          <w:p w14:paraId="2B930966" w14:textId="77777777" w:rsidR="002E563B" w:rsidRDefault="002E563B" w:rsidP="00826D71"/>
        </w:tc>
        <w:tc>
          <w:tcPr>
            <w:tcW w:w="480" w:type="dxa"/>
          </w:tcPr>
          <w:p w14:paraId="2B930967" w14:textId="77777777" w:rsidR="002E563B" w:rsidRDefault="002E563B" w:rsidP="00826D71"/>
        </w:tc>
        <w:tc>
          <w:tcPr>
            <w:tcW w:w="3969" w:type="dxa"/>
          </w:tcPr>
          <w:p w14:paraId="2B930968" w14:textId="77777777" w:rsidR="002E563B" w:rsidRDefault="002E563B" w:rsidP="00826D71"/>
        </w:tc>
        <w:tc>
          <w:tcPr>
            <w:tcW w:w="3404" w:type="dxa"/>
          </w:tcPr>
          <w:p w14:paraId="48719CD1" w14:textId="0EE2AD5B" w:rsidR="227202E7" w:rsidRDefault="227202E7" w:rsidP="227202E7"/>
        </w:tc>
      </w:tr>
      <w:tr w:rsidR="002E563B" w14:paraId="2B93096D" w14:textId="77777777" w:rsidTr="7F730427">
        <w:trPr>
          <w:trHeight w:val="20"/>
        </w:trPr>
        <w:tc>
          <w:tcPr>
            <w:tcW w:w="403" w:type="dxa"/>
          </w:tcPr>
          <w:p w14:paraId="2F306B1A" w14:textId="2EF31572" w:rsidR="227202E7" w:rsidRDefault="227202E7" w:rsidP="227202E7"/>
        </w:tc>
        <w:tc>
          <w:tcPr>
            <w:tcW w:w="525" w:type="dxa"/>
          </w:tcPr>
          <w:p w14:paraId="2B93096A" w14:textId="77777777" w:rsidR="002E563B" w:rsidRDefault="002E563B" w:rsidP="00826D71"/>
        </w:tc>
        <w:tc>
          <w:tcPr>
            <w:tcW w:w="480" w:type="dxa"/>
          </w:tcPr>
          <w:p w14:paraId="2B93096B" w14:textId="77777777" w:rsidR="002E563B" w:rsidRDefault="002E563B" w:rsidP="00826D71"/>
        </w:tc>
        <w:tc>
          <w:tcPr>
            <w:tcW w:w="3969" w:type="dxa"/>
          </w:tcPr>
          <w:p w14:paraId="2B93096C" w14:textId="77777777" w:rsidR="002E563B" w:rsidRDefault="002E563B" w:rsidP="00826D71"/>
        </w:tc>
        <w:tc>
          <w:tcPr>
            <w:tcW w:w="3404" w:type="dxa"/>
          </w:tcPr>
          <w:p w14:paraId="1CB8CB4B" w14:textId="4776CFD9" w:rsidR="227202E7" w:rsidRDefault="227202E7" w:rsidP="227202E7"/>
        </w:tc>
      </w:tr>
      <w:tr w:rsidR="002E563B" w14:paraId="2B930971" w14:textId="77777777" w:rsidTr="7F730427">
        <w:trPr>
          <w:trHeight w:val="20"/>
        </w:trPr>
        <w:tc>
          <w:tcPr>
            <w:tcW w:w="403" w:type="dxa"/>
          </w:tcPr>
          <w:p w14:paraId="306F024C" w14:textId="6920FD03" w:rsidR="227202E7" w:rsidRDefault="227202E7" w:rsidP="227202E7"/>
        </w:tc>
        <w:tc>
          <w:tcPr>
            <w:tcW w:w="525" w:type="dxa"/>
          </w:tcPr>
          <w:p w14:paraId="2B93096E" w14:textId="77777777" w:rsidR="002E563B" w:rsidRDefault="002E563B" w:rsidP="00826D71"/>
        </w:tc>
        <w:tc>
          <w:tcPr>
            <w:tcW w:w="480" w:type="dxa"/>
          </w:tcPr>
          <w:p w14:paraId="2B93096F" w14:textId="77777777" w:rsidR="002E563B" w:rsidRDefault="002E563B" w:rsidP="00826D71"/>
        </w:tc>
        <w:tc>
          <w:tcPr>
            <w:tcW w:w="3969" w:type="dxa"/>
          </w:tcPr>
          <w:p w14:paraId="2B930970" w14:textId="77777777" w:rsidR="002E563B" w:rsidRDefault="002E563B" w:rsidP="00826D71"/>
        </w:tc>
        <w:tc>
          <w:tcPr>
            <w:tcW w:w="3404" w:type="dxa"/>
          </w:tcPr>
          <w:p w14:paraId="0234B780" w14:textId="6FE74F2E" w:rsidR="227202E7" w:rsidRDefault="227202E7" w:rsidP="227202E7"/>
        </w:tc>
      </w:tr>
      <w:tr w:rsidR="002E563B" w14:paraId="2B930975" w14:textId="77777777" w:rsidTr="7F730427">
        <w:trPr>
          <w:trHeight w:val="20"/>
        </w:trPr>
        <w:tc>
          <w:tcPr>
            <w:tcW w:w="403" w:type="dxa"/>
          </w:tcPr>
          <w:p w14:paraId="3AE1988E" w14:textId="731D2C98" w:rsidR="227202E7" w:rsidRDefault="227202E7" w:rsidP="227202E7"/>
        </w:tc>
        <w:tc>
          <w:tcPr>
            <w:tcW w:w="525" w:type="dxa"/>
          </w:tcPr>
          <w:p w14:paraId="2B930972" w14:textId="77777777" w:rsidR="002E563B" w:rsidRDefault="002E563B" w:rsidP="00826D71"/>
        </w:tc>
        <w:tc>
          <w:tcPr>
            <w:tcW w:w="480" w:type="dxa"/>
          </w:tcPr>
          <w:p w14:paraId="2B930973" w14:textId="77777777" w:rsidR="002E563B" w:rsidRDefault="002E563B" w:rsidP="00826D71"/>
        </w:tc>
        <w:tc>
          <w:tcPr>
            <w:tcW w:w="3969" w:type="dxa"/>
          </w:tcPr>
          <w:p w14:paraId="2B930974" w14:textId="77777777" w:rsidR="002E563B" w:rsidRDefault="002E563B" w:rsidP="00826D71"/>
        </w:tc>
        <w:tc>
          <w:tcPr>
            <w:tcW w:w="3404" w:type="dxa"/>
          </w:tcPr>
          <w:p w14:paraId="2BDF3D93" w14:textId="37312D23" w:rsidR="227202E7" w:rsidRDefault="227202E7" w:rsidP="227202E7"/>
        </w:tc>
      </w:tr>
      <w:tr w:rsidR="002E563B" w14:paraId="2B930979" w14:textId="77777777" w:rsidTr="7F730427">
        <w:trPr>
          <w:trHeight w:val="20"/>
        </w:trPr>
        <w:tc>
          <w:tcPr>
            <w:tcW w:w="403" w:type="dxa"/>
          </w:tcPr>
          <w:p w14:paraId="7AFEF1EA" w14:textId="354D1E88" w:rsidR="227202E7" w:rsidRDefault="227202E7" w:rsidP="227202E7"/>
        </w:tc>
        <w:tc>
          <w:tcPr>
            <w:tcW w:w="525" w:type="dxa"/>
          </w:tcPr>
          <w:p w14:paraId="2B930976" w14:textId="77777777" w:rsidR="002E563B" w:rsidRDefault="002E563B" w:rsidP="00826D71"/>
        </w:tc>
        <w:tc>
          <w:tcPr>
            <w:tcW w:w="480" w:type="dxa"/>
          </w:tcPr>
          <w:p w14:paraId="2B930977" w14:textId="77777777" w:rsidR="002E563B" w:rsidRDefault="002E563B" w:rsidP="00826D71"/>
        </w:tc>
        <w:tc>
          <w:tcPr>
            <w:tcW w:w="3969" w:type="dxa"/>
          </w:tcPr>
          <w:p w14:paraId="2B930978" w14:textId="77777777" w:rsidR="002E563B" w:rsidRDefault="002E563B" w:rsidP="00826D71"/>
        </w:tc>
        <w:tc>
          <w:tcPr>
            <w:tcW w:w="3404" w:type="dxa"/>
          </w:tcPr>
          <w:p w14:paraId="6DE6F820" w14:textId="0D6A2255" w:rsidR="227202E7" w:rsidRDefault="227202E7" w:rsidP="227202E7"/>
        </w:tc>
      </w:tr>
      <w:tr w:rsidR="002E563B" w14:paraId="2B93097D" w14:textId="77777777" w:rsidTr="7F730427">
        <w:trPr>
          <w:trHeight w:val="20"/>
        </w:trPr>
        <w:tc>
          <w:tcPr>
            <w:tcW w:w="403" w:type="dxa"/>
          </w:tcPr>
          <w:p w14:paraId="6E4CA481" w14:textId="6D4E085F" w:rsidR="227202E7" w:rsidRDefault="227202E7" w:rsidP="227202E7"/>
        </w:tc>
        <w:tc>
          <w:tcPr>
            <w:tcW w:w="525" w:type="dxa"/>
          </w:tcPr>
          <w:p w14:paraId="2B93097A" w14:textId="77777777" w:rsidR="002E563B" w:rsidRDefault="002E563B" w:rsidP="00826D71"/>
        </w:tc>
        <w:tc>
          <w:tcPr>
            <w:tcW w:w="480" w:type="dxa"/>
          </w:tcPr>
          <w:p w14:paraId="2B93097B" w14:textId="77777777" w:rsidR="002E563B" w:rsidRDefault="002E563B" w:rsidP="00826D71"/>
        </w:tc>
        <w:tc>
          <w:tcPr>
            <w:tcW w:w="3969" w:type="dxa"/>
          </w:tcPr>
          <w:p w14:paraId="2B93097C" w14:textId="77777777" w:rsidR="002E563B" w:rsidRDefault="002E563B" w:rsidP="00826D71"/>
        </w:tc>
        <w:tc>
          <w:tcPr>
            <w:tcW w:w="3404" w:type="dxa"/>
          </w:tcPr>
          <w:p w14:paraId="262E5FA0" w14:textId="4678C70A" w:rsidR="227202E7" w:rsidRDefault="227202E7" w:rsidP="227202E7"/>
        </w:tc>
      </w:tr>
      <w:tr w:rsidR="002E563B" w14:paraId="2B930981" w14:textId="77777777" w:rsidTr="7F730427">
        <w:trPr>
          <w:trHeight w:val="20"/>
        </w:trPr>
        <w:tc>
          <w:tcPr>
            <w:tcW w:w="403" w:type="dxa"/>
          </w:tcPr>
          <w:p w14:paraId="2B19083D" w14:textId="0E13A9D5" w:rsidR="227202E7" w:rsidRDefault="227202E7" w:rsidP="227202E7"/>
        </w:tc>
        <w:tc>
          <w:tcPr>
            <w:tcW w:w="525" w:type="dxa"/>
          </w:tcPr>
          <w:p w14:paraId="2B93097E" w14:textId="77777777" w:rsidR="002E563B" w:rsidRDefault="002E563B" w:rsidP="00826D71"/>
        </w:tc>
        <w:tc>
          <w:tcPr>
            <w:tcW w:w="480" w:type="dxa"/>
          </w:tcPr>
          <w:p w14:paraId="2B93097F" w14:textId="77777777" w:rsidR="002E563B" w:rsidRDefault="002E563B" w:rsidP="00826D71"/>
        </w:tc>
        <w:tc>
          <w:tcPr>
            <w:tcW w:w="3969" w:type="dxa"/>
          </w:tcPr>
          <w:p w14:paraId="2B930980" w14:textId="77777777" w:rsidR="002E563B" w:rsidRDefault="002E563B" w:rsidP="00826D71"/>
        </w:tc>
        <w:tc>
          <w:tcPr>
            <w:tcW w:w="3404" w:type="dxa"/>
          </w:tcPr>
          <w:p w14:paraId="5D1ACC6F" w14:textId="1BBB10D5" w:rsidR="227202E7" w:rsidRDefault="227202E7" w:rsidP="227202E7"/>
        </w:tc>
      </w:tr>
      <w:tr w:rsidR="002E563B" w14:paraId="2B930985" w14:textId="77777777" w:rsidTr="7F730427">
        <w:trPr>
          <w:trHeight w:val="20"/>
        </w:trPr>
        <w:tc>
          <w:tcPr>
            <w:tcW w:w="403" w:type="dxa"/>
          </w:tcPr>
          <w:p w14:paraId="371B780E" w14:textId="7B04176F" w:rsidR="227202E7" w:rsidRDefault="227202E7" w:rsidP="227202E7"/>
        </w:tc>
        <w:tc>
          <w:tcPr>
            <w:tcW w:w="525" w:type="dxa"/>
          </w:tcPr>
          <w:p w14:paraId="2B930982" w14:textId="77777777" w:rsidR="002E563B" w:rsidRDefault="002E563B" w:rsidP="00826D71"/>
        </w:tc>
        <w:tc>
          <w:tcPr>
            <w:tcW w:w="480" w:type="dxa"/>
          </w:tcPr>
          <w:p w14:paraId="2B930983" w14:textId="77777777" w:rsidR="002E563B" w:rsidRDefault="002E563B" w:rsidP="00826D71"/>
        </w:tc>
        <w:tc>
          <w:tcPr>
            <w:tcW w:w="3969" w:type="dxa"/>
          </w:tcPr>
          <w:p w14:paraId="2B930984" w14:textId="77777777" w:rsidR="002E563B" w:rsidRDefault="002E563B" w:rsidP="00826D71"/>
        </w:tc>
        <w:tc>
          <w:tcPr>
            <w:tcW w:w="3404" w:type="dxa"/>
          </w:tcPr>
          <w:p w14:paraId="22E5DF1D" w14:textId="35AD680A" w:rsidR="227202E7" w:rsidRDefault="227202E7" w:rsidP="227202E7"/>
        </w:tc>
      </w:tr>
    </w:tbl>
    <w:p w14:paraId="2B930986" w14:textId="77777777" w:rsidR="004B32EB" w:rsidRPr="009270A6" w:rsidRDefault="004B32EB" w:rsidP="004B32EB"/>
    <w:sectPr w:rsidR="004B32EB" w:rsidRPr="009270A6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3FFF8" w14:textId="77777777" w:rsidR="003F0122" w:rsidRDefault="003F0122" w:rsidP="004C03F0">
      <w:pPr>
        <w:spacing w:line="240" w:lineRule="auto"/>
      </w:pPr>
      <w:r>
        <w:separator/>
      </w:r>
    </w:p>
  </w:endnote>
  <w:endnote w:type="continuationSeparator" w:id="0">
    <w:p w14:paraId="4A4FE1F4" w14:textId="77777777" w:rsidR="003F0122" w:rsidRDefault="003F0122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3098E" w14:textId="77777777" w:rsidR="00826D71" w:rsidRDefault="00826D7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3098F" w14:textId="77777777" w:rsidR="00826D71" w:rsidRPr="00817FCC" w:rsidRDefault="00826D71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30991" w14:textId="77777777" w:rsidR="00826D71" w:rsidRDefault="00826D71" w:rsidP="00F26249">
    <w:pPr>
      <w:spacing w:line="620" w:lineRule="exact"/>
    </w:pPr>
  </w:p>
  <w:p w14:paraId="2B930992" w14:textId="77777777" w:rsidR="00826D71" w:rsidRDefault="00826D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BE593" w14:textId="77777777" w:rsidR="003F0122" w:rsidRDefault="003F0122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685E9394" w14:textId="77777777" w:rsidR="003F0122" w:rsidRDefault="003F0122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3098B" w14:textId="77777777" w:rsidR="00826D71" w:rsidRDefault="00826D7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2B93098C" w14:textId="77777777" w:rsidR="00826D71" w:rsidRDefault="00826D71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2B93098D" w14:textId="77777777" w:rsidR="00826D71" w:rsidRPr="002C7BC6" w:rsidRDefault="00826D71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30990" w14:textId="77777777" w:rsidR="00826D71" w:rsidRDefault="00826D71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1FE4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1F69EA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3F0122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81585"/>
    <w:rsid w:val="007848DB"/>
    <w:rsid w:val="00785DB3"/>
    <w:rsid w:val="00792FEF"/>
    <w:rsid w:val="007A7758"/>
    <w:rsid w:val="007B52DD"/>
    <w:rsid w:val="007E3791"/>
    <w:rsid w:val="00817FCC"/>
    <w:rsid w:val="00826D71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ADA2F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10AA3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A062358"/>
    <w:rsid w:val="0A2C9884"/>
    <w:rsid w:val="0F546D59"/>
    <w:rsid w:val="17ED8FB1"/>
    <w:rsid w:val="227202E7"/>
    <w:rsid w:val="27E4D97D"/>
    <w:rsid w:val="2D052EC7"/>
    <w:rsid w:val="2D813220"/>
    <w:rsid w:val="37A752B3"/>
    <w:rsid w:val="4B7D7AB7"/>
    <w:rsid w:val="53C14877"/>
    <w:rsid w:val="54388790"/>
    <w:rsid w:val="5AD9AF3E"/>
    <w:rsid w:val="5E8E7870"/>
    <w:rsid w:val="73575ABC"/>
    <w:rsid w:val="7602B535"/>
    <w:rsid w:val="79026D81"/>
    <w:rsid w:val="7D02D1FE"/>
    <w:rsid w:val="7D63396C"/>
    <w:rsid w:val="7E1F4B0C"/>
    <w:rsid w:val="7F73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30918"/>
  <w15:docId w15:val="{A43FD68A-087E-4CAA-AD27-A9FF629C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563B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62E7514BBBA76A41AB0F4CAE160FEDA0" ma:contentTypeVersion="0" ma:contentTypeDescription="Maak een nieuw PowerPoint document." ma:contentTypeScope="" ma:versionID="fb7d428ab503f254c932e83aa8ca460c">
  <xsd:schema xmlns:xsd="http://www.w3.org/2001/XMLSchema" xmlns:xs="http://www.w3.org/2001/XMLSchema" xmlns:p="http://schemas.microsoft.com/office/2006/metadata/properties" xmlns:ns2="cad755b6-d270-493f-83c9-ae784197a3f5" targetNamespace="http://schemas.microsoft.com/office/2006/metadata/properties" ma:root="true" ma:fieldsID="e7c04970262a0ce137b83f1bb9052892" ns2:_="">
    <xsd:import namespace="cad755b6-d270-493f-83c9-ae784197a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043aef90-7680-4246-b207-a3d7b3d606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5c0a06e-4a52-4d56-8e6e-74c4b68e3cbc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5c0a06e-4a52-4d56-8e6e-74c4b68e3cbc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161</Value>
      <Value>30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3.1 Selectiefase - Publicatie TenderNed</TermName>
          <TermId xmlns="http://schemas.microsoft.com/office/infopath/2007/PartnerControls">5de149b0-171c-4800-9c25-0924ef9000d4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Aanvraag</TermName>
          <TermId xmlns="http://schemas.microsoft.com/office/infopath/2007/PartnerControls">8245c787-8f1c-4c28-bdc2-bf84db764326</TermId>
        </TermInfo>
      </Terms>
    </ofae577968ed4be8b7cfa6b3c1b2b2a3>
    <_dlc_DocId xmlns="cad755b6-d270-493f-83c9-ae784197a3f5">HDTC6PYEXUJQ-1414437050-1066</_dlc_DocId>
    <_dlc_DocIdUrl xmlns="cad755b6-d270-493f-83c9-ae784197a3f5">
      <Url>https://denhaag.sharepoint.com/sites/inkoop-bec-2020/_layouts/15/DocIdRedir.aspx?ID=HDTC6PYEXUJQ-1414437050-1066</Url>
      <Description>HDTC6PYEXUJQ-1414437050-1066</Description>
    </_dlc_DocIdUrl>
    <_dlc_DocIdPersistId xmlns="cad755b6-d270-493f-83c9-ae784197a3f5">false</_dlc_DocIdPersistId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06A27-B993-4F4A-9C35-EC0EAC5FD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ED8BCC-9675-4E90-ADFF-79D22A6E63F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4.xml><?xml version="1.0" encoding="utf-8"?>
<ds:datastoreItem xmlns:ds="http://schemas.openxmlformats.org/officeDocument/2006/customXml" ds:itemID="{EE509ECD-C7F0-4C25-8FE8-F62F8B9B4B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9B0425-9A31-428D-9032-ACF70B759DC3}">
  <ds:schemaRefs>
    <ds:schemaRef ds:uri="http://schemas.microsoft.com/office/2006/metadata/properties"/>
    <ds:schemaRef ds:uri="http://schemas.microsoft.com/office/infopath/2007/PartnerControls"/>
    <ds:schemaRef ds:uri="cad755b6-d270-493f-83c9-ae784197a3f5"/>
  </ds:schemaRefs>
</ds:datastoreItem>
</file>

<file path=customXml/itemProps6.xml><?xml version="1.0" encoding="utf-8"?>
<ds:datastoreItem xmlns:ds="http://schemas.openxmlformats.org/officeDocument/2006/customXml" ds:itemID="{934D77D5-1D07-4991-892E-5EABA651E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120</Words>
  <Characters>663</Characters>
  <Application>Microsoft Office Word</Application>
  <DocSecurity>0</DocSecurity>
  <Lines>5</Lines>
  <Paragraphs>1</Paragraphs>
  <ScaleCrop>false</ScaleCrop>
  <Company>Gemeente Den Haag / IDC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 Model Vragenformulier</dc:title>
  <dc:creator>Monica Demkes</dc:creator>
  <cp:keywords/>
  <cp:lastModifiedBy>Cees-Jan van Heijzen</cp:lastModifiedBy>
  <cp:revision>11</cp:revision>
  <dcterms:created xsi:type="dcterms:W3CDTF">2016-10-25T08:48:00Z</dcterms:created>
  <dcterms:modified xsi:type="dcterms:W3CDTF">2020-12-28T08:26:00Z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0x0101008696D14171FA4CED8F032AD334D7A9EF004279C34E82A344EE803735B9E417CCC90062E7514BBBA76A41AB0F4CAE160FEDA0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77ac3202-de75-4601-8e1e-4db821865829</vt:lpwstr>
  </property>
  <property fmtid="{D5CDD505-2E9C-101B-9397-08002B2CF9AE}" pid="15" name="TaxKeyword">
    <vt:lpwstr/>
  </property>
  <property fmtid="{D5CDD505-2E9C-101B-9397-08002B2CF9AE}" pid="16" name="Teamtrefwoorden">
    <vt:lpwstr>161;#3.1 Selectiefase - Publicatie TenderNed|5de149b0-171c-4800-9c25-0924ef9000d4</vt:lpwstr>
  </property>
  <property fmtid="{D5CDD505-2E9C-101B-9397-08002B2CF9AE}" pid="17" name="Documentsoort">
    <vt:lpwstr>30;#Aanvraag|8245c787-8f1c-4c28-bdc2-bf84db764326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20900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SharedWithUsers">
    <vt:lpwstr>54;#Monica Demkes</vt:lpwstr>
  </property>
  <property fmtid="{D5CDD505-2E9C-101B-9397-08002B2CF9AE}" pid="27" name="ComplianceAssetId">
    <vt:lpwstr/>
  </property>
  <property fmtid="{D5CDD505-2E9C-101B-9397-08002B2CF9AE}" pid="28" name="TemplateUrl">
    <vt:lpwstr/>
  </property>
</Properties>
</file>