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F099D" w14:textId="1A1DD42C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r w:rsidRPr="009F3BAB">
        <w:rPr>
          <w:rFonts w:ascii="Corbel" w:hAnsi="Corbel"/>
          <w:b/>
          <w:sz w:val="24"/>
          <w:szCs w:val="24"/>
        </w:rPr>
        <w:t>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7E153098" w14:textId="544FB5F5" w:rsidR="009F3BAB" w:rsidRDefault="009F3BAB" w:rsidP="00FE135A">
      <w:pPr>
        <w:rPr>
          <w:rFonts w:ascii="Corbel" w:hAnsi="Corbel"/>
          <w:b/>
          <w:sz w:val="24"/>
          <w:szCs w:val="24"/>
        </w:rPr>
      </w:pPr>
    </w:p>
    <w:p w14:paraId="11045D4F" w14:textId="12F5FE61" w:rsidR="00FD324C" w:rsidRPr="00FD324C" w:rsidRDefault="00FD324C" w:rsidP="00FD324C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2820A8A6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520F107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7F2AF44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8717DD" w:rsidRPr="009F3BA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1:</w:t>
            </w:r>
          </w:p>
          <w:p w14:paraId="043A77B5" w14:textId="77BD1BD6" w:rsidR="00D155E8" w:rsidRPr="009F3BAB" w:rsidRDefault="00C14A8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  <w:r w:rsidRPr="009F3BAB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In</w:t>
            </w:r>
            <w:r w:rsidR="00933BB6" w:rsidRPr="009F3BAB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schrijver heeft diensten verleend bij minimaal één referentie-organisatie over een aaneengesloten termijn van minimaal 6 maanden</w:t>
            </w:r>
            <w:r w:rsidR="002E52F9" w:rsidRPr="009F3BAB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 </w:t>
            </w:r>
            <w:r w:rsidR="0013697C" w:rsidRPr="009F3BAB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(of langer) die bestonden uit het werven, (voor)selecteren, ter </w:t>
            </w:r>
            <w:r w:rsidR="005C3A92" w:rsidRPr="009F3BAB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beschikking stellen en tijdelijk plaatsen van kandidaten (niet op uitzendbasis).</w:t>
            </w:r>
          </w:p>
        </w:tc>
      </w:tr>
      <w:tr w:rsidR="00D82414" w:rsidRPr="001A17B8" w14:paraId="6111E6E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6F7FB3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26DB0E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52900D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2FEA6D7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D54CD3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FF0E0A4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6D0F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462FDA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F7645B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75E9039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1CF9A6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2FBB44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4AA4EF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4A3CB9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AC56D3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6B672B5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D3F7415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655529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4E92E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C9269E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FF5BC7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14CB6D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0F2F3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322432B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7F4B8F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269194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4FC67B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580A96A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1BAC01F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46921B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03FCCD0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A1252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1AF7A0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9A804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3804C0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61B153E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473BBBB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438307" w14:textId="4AE5BB22" w:rsidR="00702A25" w:rsidRPr="00702A25" w:rsidRDefault="003737F9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3737F9">
              <w:rPr>
                <w:rFonts w:ascii="Corbel" w:hAnsi="Corbel"/>
                <w:sz w:val="16"/>
                <w:szCs w:val="16"/>
              </w:rPr>
              <w:t>Heeft u bij minimaal één referentie-organisatie diensten verleend over een aaneengesloten termijn van minimaal 6 maanden (of langer) die bestonden uit het werven, (voor)selecteren, ter beschikking stellen en tijdelijk plaatsen van kandidaten (niet op uitzendbasis)?</w:t>
            </w:r>
          </w:p>
        </w:tc>
        <w:tc>
          <w:tcPr>
            <w:tcW w:w="3941" w:type="dxa"/>
            <w:shd w:val="clear" w:color="auto" w:fill="auto"/>
          </w:tcPr>
          <w:p w14:paraId="1E067A03" w14:textId="77777777" w:rsidR="00702A25" w:rsidRPr="00376FA8" w:rsidRDefault="00C979C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79839017" w14:textId="77777777" w:rsidR="00702A25" w:rsidRPr="001A17B8" w:rsidRDefault="00C979C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702A25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</w:p>
        </w:tc>
      </w:tr>
      <w:tr w:rsidR="007650B2" w:rsidRPr="001A17B8" w14:paraId="57801A5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2D1AC02" w14:textId="6E382EDC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="00D82414" w:rsidRPr="003737F9">
              <w:rPr>
                <w:rFonts w:ascii="Corbel" w:hAnsi="Corbel"/>
                <w:sz w:val="16"/>
                <w:szCs w:val="16"/>
              </w:rPr>
              <w:t>36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>atum voor het indienen van de</w:t>
            </w:r>
            <w:r w:rsidR="003737F9">
              <w:rPr>
                <w:rFonts w:ascii="Corbel" w:hAnsi="Corbel"/>
                <w:sz w:val="16"/>
                <w:szCs w:val="16"/>
              </w:rPr>
              <w:t xml:space="preserve"> </w:t>
            </w:r>
            <w:r w:rsidR="003737F9" w:rsidRPr="003737F9">
              <w:rPr>
                <w:rFonts w:ascii="Corbel" w:hAnsi="Corbel"/>
                <w:sz w:val="16"/>
                <w:szCs w:val="16"/>
              </w:rPr>
              <w:t>I</w:t>
            </w:r>
            <w:r w:rsidR="00D82414" w:rsidRPr="003737F9">
              <w:rPr>
                <w:rFonts w:ascii="Corbel" w:hAnsi="Corbel"/>
                <w:sz w:val="16"/>
                <w:szCs w:val="16"/>
              </w:rPr>
              <w:t>nschrijving.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De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60C099B9" w14:textId="77777777" w:rsidR="00376FA8" w:rsidRPr="00376FA8" w:rsidRDefault="00C979C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57D6359B" w14:textId="77777777" w:rsidR="007650B2" w:rsidRDefault="00C979C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376FA8"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</w:p>
          <w:p w14:paraId="4FD36E9F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D47B881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37E1889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C3EBDAD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880060C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1274F745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49C8D77E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7DFF64BE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712173A0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8FFCA06" w14:textId="41984B86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724E9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8724E9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7F62C6F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A137983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829729A" w14:textId="77777777" w:rsidR="00376FA8" w:rsidRPr="00376FA8" w:rsidRDefault="00C979C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Ja</w:t>
            </w:r>
          </w:p>
          <w:p w14:paraId="191E59E3" w14:textId="77777777" w:rsidR="007650B2" w:rsidRPr="001A17B8" w:rsidRDefault="00C979C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  <w:highlight w:val="lightGray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376FA8">
                  <w:rPr>
                    <w:rFonts w:ascii="MS Gothic" w:eastAsia="MS Gothic" w:hAnsi="MS Gothic" w:hint="eastAsia"/>
                    <w:sz w:val="16"/>
                    <w:szCs w:val="16"/>
                    <w:highlight w:val="lightGray"/>
                  </w:rPr>
                  <w:t>☐</w:t>
                </w:r>
              </w:sdtContent>
            </w:sdt>
            <w:r w:rsidR="00087AF2">
              <w:rPr>
                <w:rFonts w:ascii="Corbel" w:eastAsia="MS Gothic" w:hAnsi="Corbel"/>
                <w:sz w:val="16"/>
                <w:szCs w:val="16"/>
                <w:highlight w:val="lightGray"/>
              </w:rPr>
              <w:t xml:space="preserve"> </w:t>
            </w:r>
            <w:r w:rsidR="00376FA8" w:rsidRPr="00376FA8">
              <w:rPr>
                <w:rFonts w:ascii="Corbel" w:eastAsia="MS Gothic" w:hAnsi="Corbel"/>
                <w:sz w:val="16"/>
                <w:szCs w:val="16"/>
                <w:highlight w:val="lightGray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C6B0812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B5DC034" w14:textId="07443EDB" w:rsidR="008724E9" w:rsidRDefault="008724E9" w:rsidP="007650B2">
      <w:pPr>
        <w:spacing w:after="200" w:line="276" w:lineRule="auto"/>
      </w:pPr>
    </w:p>
    <w:p w14:paraId="602C1419" w14:textId="77777777" w:rsidR="008724E9" w:rsidRDefault="008724E9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C38BA" w:rsidRPr="00CF3901" w14:paraId="7CCD9B06" w14:textId="77777777" w:rsidTr="00C47F1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DD4ABAB" w14:textId="77777777" w:rsidR="002C38BA" w:rsidRPr="00A57DF0" w:rsidRDefault="002C38BA" w:rsidP="00C47F1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97A36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97A36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2CAAA44" w14:textId="32ED2559" w:rsidR="00EA5357" w:rsidRDefault="002C38BA" w:rsidP="00EA5357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  <w:r w:rsidRPr="007E76B8">
              <w:rPr>
                <w:rFonts w:ascii="Corbel" w:hAnsi="Corbel"/>
                <w:color w:val="FFFFFF" w:themeColor="background1"/>
                <w:sz w:val="16"/>
                <w:szCs w:val="16"/>
              </w:rPr>
              <w:t>Inschrijver heeft</w:t>
            </w:r>
            <w:r w:rsidR="00EA5357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minimaal 5 </w:t>
            </w:r>
            <w:r w:rsidR="00B211E0">
              <w:rPr>
                <w:rFonts w:ascii="Corbel" w:hAnsi="Corbel"/>
                <w:color w:val="FFFFFF" w:themeColor="background1"/>
                <w:sz w:val="16"/>
                <w:szCs w:val="16"/>
              </w:rPr>
              <w:t>kandidaten</w:t>
            </w:r>
            <w:r w:rsidR="00EA5357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</w:t>
            </w:r>
            <w:r w:rsidR="00B211E0">
              <w:rPr>
                <w:rFonts w:ascii="Corbel" w:hAnsi="Corbel"/>
                <w:color w:val="FFFFFF" w:themeColor="background1"/>
                <w:sz w:val="16"/>
                <w:szCs w:val="16"/>
              </w:rPr>
              <w:t>geworven</w:t>
            </w:r>
            <w:r w:rsidR="00EA5357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, (voor)geselecteerd, ter </w:t>
            </w:r>
            <w:r w:rsidR="00B211E0">
              <w:rPr>
                <w:rFonts w:ascii="Corbel" w:hAnsi="Corbel"/>
                <w:color w:val="FFFFFF" w:themeColor="background1"/>
                <w:sz w:val="16"/>
                <w:szCs w:val="16"/>
              </w:rPr>
              <w:t>beschikking</w:t>
            </w:r>
            <w:r w:rsidR="00EA5357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gesteld en tijdelijk geplaatst, waarvan het minimaal 3 beleidsmatige of projectmatige functies betrof bij een </w:t>
            </w:r>
            <w:r w:rsidR="00B211E0">
              <w:rPr>
                <w:rFonts w:ascii="Corbel" w:hAnsi="Corbel"/>
                <w:color w:val="FFFFFF" w:themeColor="background1"/>
                <w:sz w:val="16"/>
                <w:szCs w:val="16"/>
              </w:rPr>
              <w:t>overheidsorganisatie</w:t>
            </w:r>
            <w:r w:rsidR="00EA5357">
              <w:rPr>
                <w:rFonts w:ascii="Corbel" w:hAnsi="Corbel"/>
                <w:color w:val="FFFFFF" w:themeColor="background1"/>
                <w:sz w:val="16"/>
                <w:szCs w:val="16"/>
              </w:rPr>
              <w:t>. De kandidaten waren niet in eigen dienst van Inschrijver</w:t>
            </w:r>
            <w:r w:rsidR="00A6196A">
              <w:rPr>
                <w:rFonts w:ascii="Corbel" w:hAnsi="Corbel"/>
                <w:color w:val="FFFFFF" w:themeColor="background1"/>
                <w:sz w:val="16"/>
                <w:szCs w:val="16"/>
              </w:rPr>
              <w:t>, dus ZZP-</w:t>
            </w:r>
            <w:proofErr w:type="spellStart"/>
            <w:r w:rsidR="00A6196A">
              <w:rPr>
                <w:rFonts w:ascii="Corbel" w:hAnsi="Corbel"/>
                <w:color w:val="FFFFFF" w:themeColor="background1"/>
                <w:sz w:val="16"/>
                <w:szCs w:val="16"/>
              </w:rPr>
              <w:t>ers</w:t>
            </w:r>
            <w:proofErr w:type="spellEnd"/>
            <w:r w:rsidR="00A6196A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of kandidaten in dienst van derden. Inschrijver dient bij het plaatsen van deze kandidaten ook voorzien te hebben in de administratieve afhandeling en het beheersen van </w:t>
            </w:r>
            <w:r w:rsidR="00B211E0">
              <w:rPr>
                <w:rFonts w:ascii="Corbel" w:hAnsi="Corbel"/>
                <w:color w:val="FFFFFF" w:themeColor="background1"/>
                <w:sz w:val="16"/>
                <w:szCs w:val="16"/>
              </w:rPr>
              <w:t>financiële</w:t>
            </w:r>
            <w:r w:rsidR="00A6196A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en juridische risico´s. </w:t>
            </w:r>
          </w:p>
          <w:p w14:paraId="74226FF5" w14:textId="682DEDA8" w:rsidR="00A6196A" w:rsidRDefault="00A6196A" w:rsidP="00EA5357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i/>
                <w:color w:val="FFFFFF" w:themeColor="background1"/>
                <w:szCs w:val="18"/>
              </w:rPr>
            </w:pPr>
          </w:p>
          <w:p w14:paraId="45033659" w14:textId="62C5406D" w:rsidR="00A6196A" w:rsidRPr="007E76B8" w:rsidRDefault="00A6196A" w:rsidP="00EA5357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i/>
                <w:color w:val="FFFFFF" w:themeColor="background1"/>
                <w:szCs w:val="18"/>
              </w:rPr>
            </w:pPr>
            <w:r>
              <w:rPr>
                <w:rFonts w:ascii="Corbel" w:hAnsi="Corbel"/>
                <w:i/>
                <w:color w:val="FFFFFF" w:themeColor="background1"/>
                <w:szCs w:val="18"/>
              </w:rPr>
              <w:t>Deze kandidaten h</w:t>
            </w:r>
            <w:r w:rsidR="00B211E0">
              <w:rPr>
                <w:rFonts w:ascii="Corbel" w:hAnsi="Corbel"/>
                <w:i/>
                <w:color w:val="FFFFFF" w:themeColor="background1"/>
                <w:szCs w:val="18"/>
              </w:rPr>
              <w:t>oe</w:t>
            </w:r>
            <w:r>
              <w:rPr>
                <w:rFonts w:ascii="Corbel" w:hAnsi="Corbel"/>
                <w:i/>
                <w:color w:val="FFFFFF" w:themeColor="background1"/>
                <w:szCs w:val="18"/>
              </w:rPr>
              <w:t>ven niet bij dezelfde referentieorganisatie te zijn geplaatst. Inschrijver mag zoveel referenties overle</w:t>
            </w:r>
            <w:r w:rsidR="00B211E0">
              <w:rPr>
                <w:rFonts w:ascii="Corbel" w:hAnsi="Corbel"/>
                <w:i/>
                <w:color w:val="FFFFFF" w:themeColor="background1"/>
                <w:szCs w:val="18"/>
              </w:rPr>
              <w:t xml:space="preserve">ggen als nodig om aan te tonen dat hij aan de gevraagde kerncompetentie voldoet. </w:t>
            </w:r>
          </w:p>
          <w:p w14:paraId="68ED9081" w14:textId="444F44B1" w:rsidR="002C38BA" w:rsidRPr="007E76B8" w:rsidRDefault="002C38BA" w:rsidP="00C47F1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i/>
                <w:color w:val="FFFFFF" w:themeColor="background1"/>
                <w:szCs w:val="18"/>
              </w:rPr>
            </w:pPr>
          </w:p>
        </w:tc>
      </w:tr>
      <w:tr w:rsidR="002C38BA" w:rsidRPr="001A17B8" w14:paraId="0C140D01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76C1202D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9FC46DF" w14:textId="77777777" w:rsidR="002C38BA" w:rsidRPr="001E36FF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E37C1D7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38BA" w:rsidRPr="001A17B8" w14:paraId="6854E61C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7843A62B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64AB269" w14:textId="77777777" w:rsidR="002C38BA" w:rsidRPr="001E36FF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AAB4A7A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C38BA" w:rsidRPr="001A17B8" w14:paraId="1217D835" w14:textId="77777777" w:rsidTr="00C47F1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C0CBE6E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FF237E9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A57B717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C38BA" w:rsidRPr="001A17B8" w14:paraId="0D5AA5C4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37CE1DA1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953820D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B12164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38BA" w:rsidRPr="001A17B8" w14:paraId="64933031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6995F8AA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9716EE5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FB81890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38BA" w:rsidRPr="001A17B8" w14:paraId="6963C0DA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7DACA682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37CB9D8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2F26D9C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38BA" w:rsidRPr="001A17B8" w14:paraId="5C5C36C4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32EA5A77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39D56F4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1DB2AC" w14:textId="77777777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C38BA" w:rsidRPr="001A17B8" w14:paraId="6F0C4EFD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58ADE594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224D3995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7A6C24E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378CE27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898143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30D209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F69649" w14:textId="77777777" w:rsidR="002C38BA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FF04176" w14:textId="77777777" w:rsidR="002C38BA" w:rsidRPr="00376FA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C38BA" w:rsidRPr="001A17B8" w14:paraId="6E998114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463F3B51" w14:textId="39B7A8B7" w:rsidR="002C38BA" w:rsidRPr="003F1277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7E76B8">
              <w:rPr>
                <w:rFonts w:ascii="Corbel" w:hAnsi="Corbel"/>
                <w:sz w:val="16"/>
                <w:szCs w:val="16"/>
              </w:rPr>
              <w:t>Heeft u minimaal</w:t>
            </w:r>
            <w:r w:rsidR="0033328A">
              <w:rPr>
                <w:rFonts w:ascii="Corbel" w:hAnsi="Corbel"/>
                <w:sz w:val="16"/>
                <w:szCs w:val="16"/>
              </w:rPr>
              <w:t xml:space="preserve"> 5 kandidaten </w:t>
            </w:r>
            <w:r w:rsidR="0033328A" w:rsidRPr="005D7C60">
              <w:rPr>
                <w:rFonts w:ascii="Corbel" w:hAnsi="Corbel"/>
                <w:sz w:val="16"/>
                <w:szCs w:val="16"/>
              </w:rPr>
              <w:t>geworven, (voor)geselecteerd, ter beschikking gesteld en tijdelijk geplaatst, waarvan het minimaal 3 beleidsmatige of projectmatige functies betrof bij een overheidsorganisatie</w:t>
            </w:r>
            <w:r>
              <w:rPr>
                <w:rFonts w:ascii="Corbel" w:hAnsi="Corbel"/>
                <w:sz w:val="16"/>
                <w:szCs w:val="16"/>
              </w:rPr>
              <w:t xml:space="preserve">, </w:t>
            </w:r>
            <w:r w:rsidRPr="007E76B8">
              <w:rPr>
                <w:rFonts w:ascii="Corbel" w:hAnsi="Corbel"/>
                <w:sz w:val="16"/>
                <w:szCs w:val="16"/>
              </w:rPr>
              <w:t xml:space="preserve">waarbij het </w:t>
            </w:r>
            <w:r>
              <w:rPr>
                <w:rFonts w:ascii="Corbel" w:hAnsi="Corbel"/>
                <w:sz w:val="16"/>
                <w:szCs w:val="16"/>
              </w:rPr>
              <w:t>een kandidaat</w:t>
            </w:r>
            <w:r w:rsidRPr="007E76B8">
              <w:rPr>
                <w:rFonts w:ascii="Corbel" w:hAnsi="Corbel"/>
                <w:sz w:val="16"/>
                <w:szCs w:val="16"/>
              </w:rPr>
              <w:t xml:space="preserve"> betrof die niet in dienst van </w:t>
            </w:r>
            <w:r>
              <w:rPr>
                <w:rFonts w:ascii="Corbel" w:hAnsi="Corbel"/>
                <w:sz w:val="16"/>
                <w:szCs w:val="16"/>
              </w:rPr>
              <w:t>uw</w:t>
            </w:r>
            <w:r w:rsidRPr="007E76B8">
              <w:rPr>
                <w:rFonts w:ascii="Corbel" w:hAnsi="Corbel"/>
                <w:sz w:val="16"/>
                <w:szCs w:val="16"/>
              </w:rPr>
              <w:t xml:space="preserve"> eigen organisatie </w:t>
            </w:r>
            <w:r>
              <w:rPr>
                <w:rFonts w:ascii="Corbel" w:hAnsi="Corbel"/>
                <w:sz w:val="16"/>
                <w:szCs w:val="16"/>
              </w:rPr>
              <w:t>was</w:t>
            </w:r>
            <w:r w:rsidRPr="007E76B8">
              <w:rPr>
                <w:rFonts w:ascii="Corbel" w:hAnsi="Corbel"/>
                <w:sz w:val="16"/>
                <w:szCs w:val="16"/>
              </w:rPr>
              <w:t xml:space="preserve">, dus zzp’ers of </w:t>
            </w:r>
            <w:r>
              <w:rPr>
                <w:rFonts w:ascii="Corbel" w:hAnsi="Corbel"/>
                <w:sz w:val="16"/>
                <w:szCs w:val="16"/>
              </w:rPr>
              <w:t>kandidaten in dienst van derden ?</w:t>
            </w:r>
          </w:p>
        </w:tc>
        <w:tc>
          <w:tcPr>
            <w:tcW w:w="3941" w:type="dxa"/>
            <w:shd w:val="clear" w:color="auto" w:fill="auto"/>
          </w:tcPr>
          <w:p w14:paraId="02D37290" w14:textId="77777777" w:rsidR="002C38BA" w:rsidRPr="00E15655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2928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E1565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E15655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2C38BA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2C38BA" w:rsidRPr="007E76B8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2C38B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proofErr w:type="spellStart"/>
            <w:r w:rsidR="002C38BA">
              <w:rPr>
                <w:rFonts w:ascii="Corbel" w:eastAsia="MS Gothic" w:hAnsi="Corbel"/>
                <w:sz w:val="16"/>
                <w:szCs w:val="16"/>
              </w:rPr>
              <w:t>kandida</w:t>
            </w:r>
            <w:proofErr w:type="spellEnd"/>
            <w:r w:rsidR="002C38BA">
              <w:rPr>
                <w:rFonts w:ascii="Corbel" w:eastAsia="MS Gothic" w:hAnsi="Corbel"/>
                <w:sz w:val="16"/>
                <w:szCs w:val="16"/>
              </w:rPr>
              <w:t xml:space="preserve">(a)t(en) is/zijn succesvol geplaatst. </w:t>
            </w:r>
          </w:p>
          <w:p w14:paraId="04DEB384" w14:textId="77777777" w:rsidR="002C38BA" w:rsidRPr="001A17B8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3014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E1565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E15655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2C38BA" w:rsidRPr="001A17B8" w14:paraId="75998E43" w14:textId="77777777" w:rsidTr="00C47F10">
        <w:trPr>
          <w:jc w:val="center"/>
        </w:trPr>
        <w:tc>
          <w:tcPr>
            <w:tcW w:w="5076" w:type="dxa"/>
            <w:shd w:val="clear" w:color="auto" w:fill="auto"/>
          </w:tcPr>
          <w:p w14:paraId="11F9E0F5" w14:textId="44EC1BE4" w:rsidR="002C38BA" w:rsidRPr="007E76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F1277">
              <w:rPr>
                <w:rFonts w:ascii="Corbel" w:hAnsi="Corbel"/>
                <w:sz w:val="16"/>
                <w:szCs w:val="16"/>
              </w:rPr>
              <w:t>Heeft u bij het plaatsen van deze kandida</w:t>
            </w:r>
            <w:r w:rsidR="005D7C60">
              <w:rPr>
                <w:rFonts w:ascii="Corbel" w:hAnsi="Corbel"/>
                <w:sz w:val="16"/>
                <w:szCs w:val="16"/>
              </w:rPr>
              <w:t>ten</w:t>
            </w:r>
            <w:r w:rsidRPr="003F1277">
              <w:rPr>
                <w:rFonts w:ascii="Corbel" w:hAnsi="Corbel"/>
                <w:sz w:val="16"/>
                <w:szCs w:val="16"/>
              </w:rPr>
              <w:t xml:space="preserve"> voorzien in de administratieve afhandeling en het beheersen van financiële en juridische risico’s?</w:t>
            </w:r>
          </w:p>
        </w:tc>
        <w:tc>
          <w:tcPr>
            <w:tcW w:w="3941" w:type="dxa"/>
            <w:shd w:val="clear" w:color="auto" w:fill="auto"/>
          </w:tcPr>
          <w:p w14:paraId="3A37D592" w14:textId="77777777" w:rsidR="002C38BA" w:rsidRPr="00A97A36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8577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A97A3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A97A3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B090F38" w14:textId="77777777" w:rsidR="002C38BA" w:rsidRPr="003F1277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2604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A97A3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A97A36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C38BA" w:rsidRPr="00A97A36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2C38BA" w:rsidRPr="001A17B8" w14:paraId="5776DAFC" w14:textId="77777777" w:rsidTr="00C47F1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EF3A604" w14:textId="77777777" w:rsidR="002C38BA" w:rsidRPr="00A97A36" w:rsidRDefault="002C38BA" w:rsidP="00C47F1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A97A36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04349CBB" w14:textId="77777777" w:rsidR="002C38BA" w:rsidRPr="00A97A36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5162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A97A3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A97A3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16D6B07" w14:textId="77777777" w:rsidR="002C38BA" w:rsidRPr="00A97A36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016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A97A3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A97A36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C38BA" w:rsidRPr="00A97A36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DAFD51F" w14:textId="77777777" w:rsidR="002C38BA" w:rsidRPr="00A97A36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D8FB731" w14:textId="77777777" w:rsidR="002C38BA" w:rsidRPr="00A97A36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739DBA" w14:textId="77777777" w:rsidR="002C38BA" w:rsidRPr="00A97A36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C38BA" w:rsidRPr="001A17B8" w14:paraId="23F93C0D" w14:textId="77777777" w:rsidTr="00C47F1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5BBDD7A" w14:textId="77777777" w:rsidR="002C38BA" w:rsidRPr="001A17B8" w:rsidRDefault="002C38BA" w:rsidP="00C47F1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132C4254" w14:textId="77777777" w:rsidR="002C38BA" w:rsidRPr="00376FA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</w:tbl>
    <w:p w14:paraId="354DB04E" w14:textId="77777777" w:rsidR="004E295E" w:rsidRDefault="004E295E"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C38BA" w:rsidRPr="001A17B8" w14:paraId="23179CE5" w14:textId="77777777" w:rsidTr="00C47F1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B8186A8" w14:textId="39B6CFC6" w:rsidR="002C38BA" w:rsidRPr="001A17B8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lastRenderedPageBreak/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2C38BA" w:rsidRPr="001A17B8" w14:paraId="4CE3F711" w14:textId="77777777" w:rsidTr="00C47F1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BEACA11" w14:textId="77777777" w:rsidR="002C38BA" w:rsidRPr="00A97A36" w:rsidRDefault="002C38BA" w:rsidP="00C47F1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A97A36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5956D5F3" w14:textId="77777777" w:rsidR="002C38BA" w:rsidRPr="00A97A36" w:rsidRDefault="002C38BA" w:rsidP="00C47F1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35ABB11" w14:textId="77777777" w:rsidR="002C38BA" w:rsidRPr="00A97A36" w:rsidRDefault="002C38BA" w:rsidP="00C47F1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A97A36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AC77BAD" w14:textId="77777777" w:rsidR="002C38BA" w:rsidRPr="00A97A36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8382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A97A3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A97A3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1E08978" w14:textId="77777777" w:rsidR="002C38BA" w:rsidRPr="00A97A36" w:rsidRDefault="00C979CD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9768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8BA" w:rsidRPr="00A97A3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38BA" w:rsidRPr="00A97A36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C38BA" w:rsidRPr="00A97A36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E06908B" w14:textId="77777777" w:rsidR="002C38BA" w:rsidRPr="00A97A36" w:rsidRDefault="002C38BA" w:rsidP="00C47F1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B88B994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E1977" w14:textId="77777777" w:rsidR="008C637D" w:rsidRDefault="008C637D" w:rsidP="00A57DF0">
      <w:pPr>
        <w:spacing w:line="240" w:lineRule="auto"/>
      </w:pPr>
      <w:r>
        <w:separator/>
      </w:r>
    </w:p>
  </w:endnote>
  <w:endnote w:type="continuationSeparator" w:id="0">
    <w:p w14:paraId="46C98670" w14:textId="77777777" w:rsidR="008C637D" w:rsidRDefault="008C637D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6D6A9F8F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2E781B33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9CFE9" w14:textId="77777777" w:rsidR="008C637D" w:rsidRDefault="008C637D" w:rsidP="00A57DF0">
      <w:pPr>
        <w:spacing w:line="240" w:lineRule="auto"/>
      </w:pPr>
      <w:r>
        <w:separator/>
      </w:r>
    </w:p>
  </w:footnote>
  <w:footnote w:type="continuationSeparator" w:id="0">
    <w:p w14:paraId="5DF48527" w14:textId="77777777" w:rsidR="008C637D" w:rsidRDefault="008C637D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A5"/>
    <w:rsid w:val="00064E11"/>
    <w:rsid w:val="00087AF2"/>
    <w:rsid w:val="000A5C56"/>
    <w:rsid w:val="00100A15"/>
    <w:rsid w:val="00125F21"/>
    <w:rsid w:val="0013697C"/>
    <w:rsid w:val="001E36FF"/>
    <w:rsid w:val="00287178"/>
    <w:rsid w:val="002C38BA"/>
    <w:rsid w:val="002D67A5"/>
    <w:rsid w:val="002E52F9"/>
    <w:rsid w:val="003265BB"/>
    <w:rsid w:val="0033328A"/>
    <w:rsid w:val="00365258"/>
    <w:rsid w:val="003737F9"/>
    <w:rsid w:val="00376002"/>
    <w:rsid w:val="00376FA8"/>
    <w:rsid w:val="004045F0"/>
    <w:rsid w:val="004E295E"/>
    <w:rsid w:val="00520270"/>
    <w:rsid w:val="005C3A92"/>
    <w:rsid w:val="005D7C60"/>
    <w:rsid w:val="00632837"/>
    <w:rsid w:val="00702A25"/>
    <w:rsid w:val="007650B2"/>
    <w:rsid w:val="007B2A9F"/>
    <w:rsid w:val="008717DD"/>
    <w:rsid w:val="008724E9"/>
    <w:rsid w:val="008A5C68"/>
    <w:rsid w:val="008C637D"/>
    <w:rsid w:val="00904410"/>
    <w:rsid w:val="00933BB6"/>
    <w:rsid w:val="009F3BAB"/>
    <w:rsid w:val="00A57DF0"/>
    <w:rsid w:val="00A6196A"/>
    <w:rsid w:val="00B211E0"/>
    <w:rsid w:val="00C07DAC"/>
    <w:rsid w:val="00C12F22"/>
    <w:rsid w:val="00C14A84"/>
    <w:rsid w:val="00C979CD"/>
    <w:rsid w:val="00D155E8"/>
    <w:rsid w:val="00D4063E"/>
    <w:rsid w:val="00D61A48"/>
    <w:rsid w:val="00D82414"/>
    <w:rsid w:val="00E76EC8"/>
    <w:rsid w:val="00EA5357"/>
    <w:rsid w:val="00FD324C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D41D4"/>
  <w15:docId w15:val="{92E39D29-B0BD-4B23-A9A9-99F8A44D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EBA088-54E0-4D5B-B70C-4615C27F9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20</TotalTime>
  <Pages>3</Pages>
  <Words>735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Nadia Schepers</cp:lastModifiedBy>
  <cp:revision>22</cp:revision>
  <dcterms:created xsi:type="dcterms:W3CDTF">2021-03-12T09:01:00Z</dcterms:created>
  <dcterms:modified xsi:type="dcterms:W3CDTF">2021-03-31T13:49:00Z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