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DDA0A" w14:textId="68ED6D9A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</w:p>
    <w:p w14:paraId="61526748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0E099AB1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1511118" w14:textId="5831F251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FC33C7">
              <w:rPr>
                <w:rFonts w:ascii="Corbel" w:hAnsi="Corbel"/>
                <w:b/>
                <w:color w:val="FFFFFF" w:themeColor="background1"/>
                <w:szCs w:val="18"/>
              </w:rPr>
              <w:t>-aanspreekpunt aanvra</w:t>
            </w:r>
            <w:r w:rsidR="00A43719">
              <w:rPr>
                <w:rFonts w:ascii="Corbel" w:hAnsi="Corbel"/>
                <w:b/>
                <w:color w:val="FFFFFF" w:themeColor="background1"/>
                <w:szCs w:val="18"/>
              </w:rPr>
              <w:t>gen</w:t>
            </w:r>
            <w:r w:rsidR="00FC33C7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en </w:t>
            </w:r>
            <w:r w:rsidR="00A43719">
              <w:rPr>
                <w:rFonts w:ascii="Corbel" w:hAnsi="Corbel"/>
                <w:b/>
                <w:color w:val="FFFFFF" w:themeColor="background1"/>
                <w:szCs w:val="18"/>
              </w:rPr>
              <w:t>plaatsingen</w:t>
            </w:r>
          </w:p>
        </w:tc>
      </w:tr>
      <w:tr w:rsidR="00AA7BBA" w14:paraId="0181B438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21802B0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CFF8442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756E0EA2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67EB6C75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4DACB379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00A48672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4007A72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A606B0D" w14:textId="77777777" w:rsidTr="00BE6480">
        <w:trPr>
          <w:trHeight w:val="2939"/>
        </w:trPr>
        <w:tc>
          <w:tcPr>
            <w:tcW w:w="8954" w:type="dxa"/>
            <w:gridSpan w:val="2"/>
          </w:tcPr>
          <w:p w14:paraId="29DAB5CB" w14:textId="77777777" w:rsidR="0044167C" w:rsidRPr="00345252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42C67FE2" w14:textId="467CFE31" w:rsidR="00AA7BBA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424CAF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8BE83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59129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02B586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EB8960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95EB2" w:rsidRPr="00E016F4" w14:paraId="6582FC79" w14:textId="77777777" w:rsidTr="004E333C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4BA0DC15" w14:textId="77777777" w:rsidR="004E333C" w:rsidRDefault="004E333C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012E3A66" w14:textId="2926ABFD" w:rsidR="00395EB2" w:rsidRPr="00E016F4" w:rsidRDefault="00395EB2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95EB2" w:rsidRPr="00345252" w14:paraId="3D6C8552" w14:textId="77777777" w:rsidTr="00395EB2">
        <w:trPr>
          <w:trHeight w:val="2500"/>
        </w:trPr>
        <w:tc>
          <w:tcPr>
            <w:tcW w:w="8954" w:type="dxa"/>
            <w:gridSpan w:val="2"/>
          </w:tcPr>
          <w:p w14:paraId="6D1C883F" w14:textId="7A39FE2D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Sleutelfunctionaris vervuld welke relevant zijn voor de uitvoering </w:t>
            </w:r>
            <w:r w:rsidR="00BE6480">
              <w:rPr>
                <w:rFonts w:ascii="Corbel" w:hAnsi="Corbel"/>
                <w:szCs w:val="18"/>
              </w:rPr>
              <w:t xml:space="preserve">als contactpersoon bij </w:t>
            </w:r>
            <w:r>
              <w:rPr>
                <w:rFonts w:ascii="Corbel" w:hAnsi="Corbel"/>
                <w:szCs w:val="18"/>
              </w:rPr>
              <w:t>de Unie van Waterschappen? Benoem relevante werkervaring en de rol in de betreffende opdracht.</w:t>
            </w:r>
          </w:p>
          <w:p w14:paraId="7AA3B977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60F0FAD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AD94D05" w14:textId="77777777" w:rsidR="00395EB2" w:rsidRPr="0034525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3FF7A9C4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D43A3" w14:textId="77777777" w:rsidR="006E0843" w:rsidRDefault="006E0843" w:rsidP="001629F4">
      <w:pPr>
        <w:spacing w:line="240" w:lineRule="auto"/>
      </w:pPr>
      <w:r>
        <w:separator/>
      </w:r>
    </w:p>
  </w:endnote>
  <w:endnote w:type="continuationSeparator" w:id="0">
    <w:p w14:paraId="4400E3F4" w14:textId="77777777" w:rsidR="006E0843" w:rsidRDefault="006E0843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D2325D2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086EAD8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88817" w14:textId="77777777" w:rsidR="006E0843" w:rsidRDefault="006E0843" w:rsidP="001629F4">
      <w:pPr>
        <w:spacing w:line="240" w:lineRule="auto"/>
      </w:pPr>
      <w:r>
        <w:separator/>
      </w:r>
    </w:p>
  </w:footnote>
  <w:footnote w:type="continuationSeparator" w:id="0">
    <w:p w14:paraId="6C94908B" w14:textId="77777777" w:rsidR="006E0843" w:rsidRDefault="006E0843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43"/>
    <w:rsid w:val="001629F4"/>
    <w:rsid w:val="00287178"/>
    <w:rsid w:val="00395EB2"/>
    <w:rsid w:val="0044167C"/>
    <w:rsid w:val="004B1C7C"/>
    <w:rsid w:val="004E333C"/>
    <w:rsid w:val="005E7BFE"/>
    <w:rsid w:val="00635421"/>
    <w:rsid w:val="006E0843"/>
    <w:rsid w:val="00723BA1"/>
    <w:rsid w:val="00924501"/>
    <w:rsid w:val="00A13B93"/>
    <w:rsid w:val="00A43719"/>
    <w:rsid w:val="00AA7BBA"/>
    <w:rsid w:val="00BC3158"/>
    <w:rsid w:val="00BE6480"/>
    <w:rsid w:val="00BF1799"/>
    <w:rsid w:val="00CE4DF6"/>
    <w:rsid w:val="00E016F4"/>
    <w:rsid w:val="00F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F1995F"/>
  <w15:docId w15:val="{728A3BE1-0A5D-4A35-BBD7-3823C55E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EBD56B-7F9F-4193-8913-FA90692BD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1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 Schepers</dc:creator>
  <cp:lastModifiedBy>Nadia Schepers</cp:lastModifiedBy>
  <cp:revision>2</cp:revision>
  <dcterms:created xsi:type="dcterms:W3CDTF">2021-03-15T15:04:00Z</dcterms:created>
  <dcterms:modified xsi:type="dcterms:W3CDTF">2021-03-15T15:04:00Z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