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67BBB" w14:textId="540AA3AF" w:rsidR="00596FF9" w:rsidRDefault="00596FF9" w:rsidP="00596FF9">
      <w:pPr>
        <w:pStyle w:val="ZRIKop"/>
        <w:numPr>
          <w:ilvl w:val="0"/>
          <w:numId w:val="0"/>
        </w:numPr>
      </w:pPr>
      <w:bookmarkStart w:id="0" w:name="_Toc485732829"/>
      <w:bookmarkStart w:id="1" w:name="_Toc51051420"/>
      <w:bookmarkStart w:id="2" w:name="_GoBack"/>
      <w:bookmarkEnd w:id="2"/>
      <w:r>
        <w:t xml:space="preserve">Bijlage </w:t>
      </w:r>
      <w:r w:rsidR="003600C6">
        <w:t>3</w:t>
      </w:r>
      <w:r>
        <w:t>: Model projectgegevens</w:t>
      </w:r>
      <w:bookmarkEnd w:id="0"/>
      <w:bookmarkEnd w:id="1"/>
    </w:p>
    <w:p w14:paraId="0DE559A7" w14:textId="77777777" w:rsidR="00596FF9" w:rsidRPr="00D96349" w:rsidRDefault="00596FF9" w:rsidP="00596FF9"/>
    <w:p w14:paraId="32AD0F4C" w14:textId="77777777" w:rsidR="00596FF9" w:rsidRDefault="00596FF9" w:rsidP="00596FF9">
      <w:r>
        <w:t xml:space="preserve">Onderstaand model bevat de </w:t>
      </w:r>
      <w:r w:rsidRPr="00AE79D7">
        <w:t>verplicht</w:t>
      </w:r>
      <w:r>
        <w:t xml:space="preserve"> in te dienen projectgegevens van een te dienen referentie. Gebruik van het model als zodanig is facultatief.</w:t>
      </w:r>
    </w:p>
    <w:p w14:paraId="34309B5B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575954B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7C4D1DB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64B38DF1" w14:textId="77777777" w:rsidR="00596FF9" w:rsidRDefault="00596FF9" w:rsidP="00804AAE"/>
        </w:tc>
      </w:tr>
      <w:tr w:rsidR="00596FF9" w14:paraId="0AB93FE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9145F48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3D97FC5D" w14:textId="77777777" w:rsidR="00596FF9" w:rsidRDefault="00596FF9" w:rsidP="00804AAE"/>
        </w:tc>
      </w:tr>
      <w:tr w:rsidR="00596FF9" w14:paraId="2D1E0D0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FD5124C" w14:textId="77777777" w:rsidR="00596FF9" w:rsidRDefault="00596FF9" w:rsidP="00804AAE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2C2BF335" w14:textId="77777777" w:rsidR="00596FF9" w:rsidRDefault="00596FF9" w:rsidP="00804AAE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596FF9" w14:paraId="5B72671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4E57D2F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3005928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F69085B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30D1873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499E2C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3645DA39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092A52C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13C050A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269A5136" w14:textId="77777777" w:rsidR="00596FF9" w:rsidRDefault="00596FF9" w:rsidP="00804AAE"/>
        </w:tc>
      </w:tr>
      <w:tr w:rsidR="00596FF9" w14:paraId="71BA9C4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7B6145A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5F3790CB" w14:textId="77777777" w:rsidR="00596FF9" w:rsidRDefault="00596FF9" w:rsidP="00804AAE"/>
        </w:tc>
      </w:tr>
      <w:tr w:rsidR="00596FF9" w14:paraId="4BDC197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F0941A8" w14:textId="77777777" w:rsidR="00596FF9" w:rsidRDefault="00596FF9" w:rsidP="00804AAE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41288DFE" w14:textId="77777777" w:rsidR="00596FF9" w:rsidRDefault="00596FF9" w:rsidP="00804AAE"/>
        </w:tc>
      </w:tr>
      <w:tr w:rsidR="00596FF9" w14:paraId="705B2902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55C911E4" w14:textId="77777777" w:rsidR="00596FF9" w:rsidRDefault="00596FF9" w:rsidP="00804AAE"/>
          <w:p w14:paraId="1DC02BC0" w14:textId="77777777" w:rsidR="00596FF9" w:rsidRDefault="00596FF9" w:rsidP="00804AAE">
            <w:r>
              <w:t>Beknopte beschrijving:</w:t>
            </w:r>
          </w:p>
        </w:tc>
      </w:tr>
      <w:tr w:rsidR="00596FF9" w14:paraId="6E64B5DA" w14:textId="77777777" w:rsidTr="00804AAE">
        <w:tc>
          <w:tcPr>
            <w:tcW w:w="9905" w:type="dxa"/>
            <w:gridSpan w:val="3"/>
          </w:tcPr>
          <w:p w14:paraId="74411DC5" w14:textId="77777777" w:rsidR="00596FF9" w:rsidRDefault="00596FF9" w:rsidP="00804AAE"/>
          <w:p w14:paraId="01200C13" w14:textId="77777777" w:rsidR="00596FF9" w:rsidRDefault="00596FF9" w:rsidP="00804AAE"/>
          <w:p w14:paraId="457BF1F8" w14:textId="77777777" w:rsidR="00596FF9" w:rsidRDefault="00596FF9" w:rsidP="00804AAE"/>
          <w:p w14:paraId="3EFE925C" w14:textId="77777777" w:rsidR="00596FF9" w:rsidRDefault="00596FF9" w:rsidP="00804AAE"/>
          <w:p w14:paraId="47419B81" w14:textId="77777777" w:rsidR="00596FF9" w:rsidRDefault="00596FF9" w:rsidP="00804AAE"/>
          <w:p w14:paraId="3AF773AA" w14:textId="77777777" w:rsidR="00596FF9" w:rsidRDefault="00596FF9" w:rsidP="00804AAE"/>
          <w:p w14:paraId="421D0564" w14:textId="77777777" w:rsidR="00596FF9" w:rsidRDefault="00596FF9" w:rsidP="00804AAE"/>
        </w:tc>
      </w:tr>
      <w:tr w:rsidR="00596FF9" w14:paraId="73A23EEC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28A154F2" w14:textId="77777777" w:rsidR="00596FF9" w:rsidRDefault="00596FF9" w:rsidP="00804AAE"/>
          <w:p w14:paraId="50449F5B" w14:textId="77777777" w:rsidR="00596FF9" w:rsidRDefault="00596FF9" w:rsidP="00804AAE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596FF9" w14:paraId="5C5218DB" w14:textId="77777777" w:rsidTr="00804AAE">
        <w:tc>
          <w:tcPr>
            <w:tcW w:w="9905" w:type="dxa"/>
            <w:gridSpan w:val="3"/>
          </w:tcPr>
          <w:p w14:paraId="3254CDE9" w14:textId="77777777" w:rsidR="00596FF9" w:rsidRDefault="00596FF9" w:rsidP="00804AAE"/>
          <w:p w14:paraId="7A6C25F4" w14:textId="77777777" w:rsidR="00596FF9" w:rsidRDefault="00596FF9" w:rsidP="00804AAE"/>
          <w:p w14:paraId="21F8F854" w14:textId="77777777" w:rsidR="00596FF9" w:rsidRDefault="00596FF9" w:rsidP="00804AAE"/>
          <w:p w14:paraId="675B7D90" w14:textId="77777777" w:rsidR="00596FF9" w:rsidRDefault="00596FF9" w:rsidP="00804AAE"/>
          <w:p w14:paraId="3BECEF5B" w14:textId="77777777" w:rsidR="00596FF9" w:rsidRDefault="00596FF9" w:rsidP="00804AAE"/>
          <w:p w14:paraId="0BA73B12" w14:textId="77777777" w:rsidR="00596FF9" w:rsidRDefault="00596FF9" w:rsidP="00804AAE"/>
          <w:p w14:paraId="2991E02E" w14:textId="77777777" w:rsidR="00596FF9" w:rsidRDefault="00596FF9" w:rsidP="00804AAE"/>
        </w:tc>
      </w:tr>
      <w:tr w:rsidR="00596FF9" w14:paraId="1B352CF2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549062B9" w14:textId="77777777" w:rsidR="00596FF9" w:rsidRDefault="00596FF9" w:rsidP="00804AAE"/>
          <w:p w14:paraId="422832E4" w14:textId="77777777" w:rsidR="00596FF9" w:rsidRDefault="00596FF9" w:rsidP="00804AAE">
            <w:r>
              <w:t>Typerend beeldmateriaal (mag ook separaat meegeleverd worden):</w:t>
            </w:r>
          </w:p>
        </w:tc>
      </w:tr>
      <w:tr w:rsidR="00596FF9" w14:paraId="78CB3D33" w14:textId="77777777" w:rsidTr="00804AAE">
        <w:tc>
          <w:tcPr>
            <w:tcW w:w="9905" w:type="dxa"/>
            <w:gridSpan w:val="3"/>
          </w:tcPr>
          <w:p w14:paraId="620A0AC4" w14:textId="77777777" w:rsidR="00596FF9" w:rsidRDefault="00596FF9" w:rsidP="00804AAE"/>
          <w:p w14:paraId="364BECA7" w14:textId="77777777" w:rsidR="00596FF9" w:rsidRDefault="00596FF9" w:rsidP="00804AAE"/>
          <w:p w14:paraId="19C28847" w14:textId="5265953E" w:rsidR="00596FF9" w:rsidRDefault="00596FF9" w:rsidP="00804AAE"/>
          <w:p w14:paraId="1E1B5FF7" w14:textId="77777777" w:rsidR="00F7489A" w:rsidRDefault="00F7489A" w:rsidP="00804AAE"/>
          <w:p w14:paraId="56F2DBD1" w14:textId="77777777" w:rsidR="00596FF9" w:rsidRDefault="00596FF9" w:rsidP="00804AAE"/>
          <w:p w14:paraId="3DE7BA77" w14:textId="77777777" w:rsidR="00596FF9" w:rsidRDefault="00596FF9" w:rsidP="00804AAE"/>
          <w:p w14:paraId="7DE94364" w14:textId="77777777" w:rsidR="00596FF9" w:rsidRDefault="00596FF9" w:rsidP="00804AAE"/>
        </w:tc>
      </w:tr>
    </w:tbl>
    <w:p w14:paraId="27F7C0B2" w14:textId="77777777" w:rsidR="008D4CA2" w:rsidRDefault="008D4CA2" w:rsidP="003C344E"/>
    <w:sectPr w:rsidR="008D4CA2" w:rsidSect="00596F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F76E9" w14:textId="77777777" w:rsidR="003E2EEA" w:rsidRDefault="003E2EEA">
      <w:r>
        <w:separator/>
      </w:r>
    </w:p>
  </w:endnote>
  <w:endnote w:type="continuationSeparator" w:id="0">
    <w:p w14:paraId="0FFFBF1D" w14:textId="77777777" w:rsidR="003E2EEA" w:rsidRDefault="003E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14ED8" w14:textId="77777777" w:rsidR="003E2EEA" w:rsidRDefault="003E2EE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B235E1D" wp14:editId="16DE8961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AE5F" w14:textId="48BE48DC" w:rsidR="003E2EEA" w:rsidRPr="0023238C" w:rsidRDefault="003E2EEA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B44354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235E1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" filled="f" stroked="f">
              <v:textbox inset="0,0,0,0">
                <w:txbxContent>
                  <w:p w14:paraId="5CC7AE5F" w14:textId="48BE48DC" w:rsidR="003E2EEA" w:rsidRPr="0023238C" w:rsidRDefault="003E2EEA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B44354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89CD" w14:textId="77777777" w:rsidR="003E2EEA" w:rsidRDefault="003E2EE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FEB43FA" wp14:editId="6F9B98AC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0554" w14:textId="1665466F" w:rsidR="003E2EEA" w:rsidRPr="0023238C" w:rsidRDefault="003E2EEA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B44354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FEB43F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" filled="f" stroked="f">
              <v:textbox inset="0,0,0,0">
                <w:txbxContent>
                  <w:p w14:paraId="0FE30554" w14:textId="1665466F" w:rsidR="003E2EEA" w:rsidRPr="0023238C" w:rsidRDefault="003E2EEA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B44354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47568" w14:textId="77777777" w:rsidR="003E2EEA" w:rsidRDefault="003E2EEA">
      <w:r>
        <w:separator/>
      </w:r>
    </w:p>
  </w:footnote>
  <w:footnote w:type="continuationSeparator" w:id="0">
    <w:p w14:paraId="3136B54E" w14:textId="77777777" w:rsidR="003E2EEA" w:rsidRDefault="003E2EEA">
      <w:r>
        <w:continuationSeparator/>
      </w:r>
    </w:p>
  </w:footnote>
  <w:footnote w:id="1">
    <w:p w14:paraId="07231CA2" w14:textId="77777777" w:rsidR="003E2EEA" w:rsidRPr="008B565C" w:rsidRDefault="003E2EEA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3E2EEA" w:rsidRPr="00415DC8" w14:paraId="1BB5E886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A2CA85F" w14:textId="77777777" w:rsidR="003E2EEA" w:rsidRPr="00415DC8" w:rsidRDefault="003E2EEA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7E442637" w14:textId="11E625F9" w:rsidR="003E2EEA" w:rsidRPr="00BE6E41" w:rsidRDefault="003E2EEA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177B06CA" w14:textId="77777777" w:rsidR="003E2EEA" w:rsidRPr="00415DC8" w:rsidRDefault="003E2EEA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65C04221" w14:textId="77777777" w:rsidR="003E2EEA" w:rsidRPr="00415DC8" w:rsidRDefault="003E2EEA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3E2EEA" w:rsidRPr="00AB57AB" w14:paraId="3CF9ABD3" w14:textId="77777777" w:rsidTr="00C53112">
      <w:trPr>
        <w:trHeight w:hRule="exact" w:val="567"/>
      </w:trPr>
      <w:tc>
        <w:tcPr>
          <w:tcW w:w="2869" w:type="dxa"/>
        </w:tcPr>
        <w:p w14:paraId="2CA60BD0" w14:textId="77777777" w:rsidR="003E2EEA" w:rsidRPr="000F6A0D" w:rsidRDefault="003E2EEA" w:rsidP="003402F9"/>
      </w:tc>
      <w:tc>
        <w:tcPr>
          <w:tcW w:w="2868" w:type="dxa"/>
          <w:shd w:val="clear" w:color="auto" w:fill="auto"/>
        </w:tcPr>
        <w:p w14:paraId="791FE7B3" w14:textId="7AA0E8B1" w:rsidR="003E2EEA" w:rsidRPr="002A1984" w:rsidRDefault="003E2EEA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5808C69F" w14:textId="00ECE8D3" w:rsidR="003E2EEA" w:rsidRPr="002A1984" w:rsidRDefault="00D8024D" w:rsidP="009647DA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B44354">
            <w:t>NOB1901R001</w:t>
          </w:r>
          <w:r>
            <w:fldChar w:fldCharType="end"/>
          </w:r>
        </w:p>
      </w:tc>
      <w:tc>
        <w:tcPr>
          <w:tcW w:w="2622" w:type="dxa"/>
        </w:tcPr>
        <w:p w14:paraId="63B8A0B2" w14:textId="158AE522" w:rsidR="003E2EEA" w:rsidRPr="00AB57AB" w:rsidRDefault="003E2EEA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8024D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D8024D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3E2EEA" w:rsidRPr="00415DC8" w14:paraId="27CC64C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1418B5A" w14:textId="77777777" w:rsidR="003E2EEA" w:rsidRPr="00415DC8" w:rsidRDefault="003E2EEA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8BE365" w14:textId="77777777" w:rsidR="003E2EEA" w:rsidRPr="00415DC8" w:rsidRDefault="003E2EEA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39F8284" w14:textId="77777777" w:rsidR="003E2EEA" w:rsidRPr="00415DC8" w:rsidRDefault="003E2EEA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595EE036" w14:textId="77777777" w:rsidR="003E2EEA" w:rsidRPr="00415DC8" w:rsidRDefault="003E2EEA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3E2EEA" w:rsidRPr="00415DC8" w14:paraId="4AEAB82F" w14:textId="77777777" w:rsidTr="00C53112">
      <w:trPr>
        <w:trHeight w:hRule="exact" w:val="284"/>
      </w:trPr>
      <w:tc>
        <w:tcPr>
          <w:tcW w:w="2869" w:type="dxa"/>
          <w:vAlign w:val="bottom"/>
        </w:tcPr>
        <w:p w14:paraId="674365CF" w14:textId="77777777" w:rsidR="003E2EEA" w:rsidRPr="00415DC8" w:rsidRDefault="003E2EEA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FA59A88" w14:textId="77777777" w:rsidR="003E2EEA" w:rsidRPr="00415DC8" w:rsidRDefault="003E2EEA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2F260F33" w14:textId="61A41A92" w:rsidR="003E2EEA" w:rsidRDefault="004320D3" w:rsidP="00A37C3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t>23</w:t>
          </w:r>
          <w:r w:rsidR="003E2EEA">
            <w:t>-09-2020</w:t>
          </w:r>
        </w:p>
      </w:tc>
      <w:tc>
        <w:tcPr>
          <w:tcW w:w="2622" w:type="dxa"/>
        </w:tcPr>
        <w:p w14:paraId="6221EF6B" w14:textId="77777777" w:rsidR="003E2EEA" w:rsidRPr="00415DC8" w:rsidRDefault="003E2EEA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29A8B486" w14:textId="77777777" w:rsidR="003E2EEA" w:rsidRPr="0018200E" w:rsidRDefault="003E2EEA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08F12C7B" wp14:editId="27441D43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A7669" w14:textId="77777777" w:rsidR="003E2EEA" w:rsidRDefault="003E2EEA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7249180A" wp14:editId="792C349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0582"/>
    <w:multiLevelType w:val="multilevel"/>
    <w:tmpl w:val="5F26AA94"/>
    <w:numStyleLink w:val="ZRIOpsommingstekens"/>
  </w:abstractNum>
  <w:abstractNum w:abstractNumId="1" w15:restartNumberingAfterBreak="0">
    <w:nsid w:val="14774512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E4572C"/>
    <w:multiLevelType w:val="hybridMultilevel"/>
    <w:tmpl w:val="E41ED00C"/>
    <w:lvl w:ilvl="0" w:tplc="B9FEB5CE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5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6" w15:restartNumberingAfterBreak="0">
    <w:nsid w:val="467D7AA9"/>
    <w:multiLevelType w:val="hybridMultilevel"/>
    <w:tmpl w:val="E9588D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E4AAC"/>
    <w:multiLevelType w:val="multilevel"/>
    <w:tmpl w:val="EC4A9BD4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52D465F2"/>
    <w:multiLevelType w:val="hybridMultilevel"/>
    <w:tmpl w:val="6680D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05766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8640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2" w15:restartNumberingAfterBreak="0">
    <w:nsid w:val="634B0ED5"/>
    <w:multiLevelType w:val="hybridMultilevel"/>
    <w:tmpl w:val="DD405B72"/>
    <w:lvl w:ilvl="0" w:tplc="71EC03DC">
      <w:start w:val="1"/>
      <w:numFmt w:val="decimal"/>
      <w:lvlText w:val="%1."/>
      <w:lvlJc w:val="left"/>
      <w:pPr>
        <w:ind w:left="720" w:hanging="360"/>
      </w:pPr>
    </w:lvl>
    <w:lvl w:ilvl="1" w:tplc="7E224186" w:tentative="1">
      <w:start w:val="1"/>
      <w:numFmt w:val="lowerLetter"/>
      <w:lvlText w:val="%2."/>
      <w:lvlJc w:val="left"/>
      <w:pPr>
        <w:ind w:left="1440" w:hanging="360"/>
      </w:pPr>
    </w:lvl>
    <w:lvl w:ilvl="2" w:tplc="0A2A562A" w:tentative="1">
      <w:start w:val="1"/>
      <w:numFmt w:val="lowerRoman"/>
      <w:lvlText w:val="%3."/>
      <w:lvlJc w:val="right"/>
      <w:pPr>
        <w:ind w:left="2160" w:hanging="180"/>
      </w:pPr>
    </w:lvl>
    <w:lvl w:ilvl="3" w:tplc="EE803CC8" w:tentative="1">
      <w:start w:val="1"/>
      <w:numFmt w:val="decimal"/>
      <w:lvlText w:val="%4."/>
      <w:lvlJc w:val="left"/>
      <w:pPr>
        <w:ind w:left="2880" w:hanging="360"/>
      </w:pPr>
    </w:lvl>
    <w:lvl w:ilvl="4" w:tplc="342E1AB4" w:tentative="1">
      <w:start w:val="1"/>
      <w:numFmt w:val="lowerLetter"/>
      <w:lvlText w:val="%5."/>
      <w:lvlJc w:val="left"/>
      <w:pPr>
        <w:ind w:left="3600" w:hanging="360"/>
      </w:pPr>
    </w:lvl>
    <w:lvl w:ilvl="5" w:tplc="C1B25C98" w:tentative="1">
      <w:start w:val="1"/>
      <w:numFmt w:val="lowerRoman"/>
      <w:lvlText w:val="%6."/>
      <w:lvlJc w:val="right"/>
      <w:pPr>
        <w:ind w:left="4320" w:hanging="180"/>
      </w:pPr>
    </w:lvl>
    <w:lvl w:ilvl="6" w:tplc="C70EEECA" w:tentative="1">
      <w:start w:val="1"/>
      <w:numFmt w:val="decimal"/>
      <w:lvlText w:val="%7."/>
      <w:lvlJc w:val="left"/>
      <w:pPr>
        <w:ind w:left="5040" w:hanging="360"/>
      </w:pPr>
    </w:lvl>
    <w:lvl w:ilvl="7" w:tplc="4EEAB6A2" w:tentative="1">
      <w:start w:val="1"/>
      <w:numFmt w:val="lowerLetter"/>
      <w:lvlText w:val="%8."/>
      <w:lvlJc w:val="left"/>
      <w:pPr>
        <w:ind w:left="5760" w:hanging="360"/>
      </w:pPr>
    </w:lvl>
    <w:lvl w:ilvl="8" w:tplc="168AF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4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5" w15:restartNumberingAfterBreak="0">
    <w:nsid w:val="74B87DCF"/>
    <w:multiLevelType w:val="hybridMultilevel"/>
    <w:tmpl w:val="834ED8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E08FA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FB0D62"/>
    <w:multiLevelType w:val="multilevel"/>
    <w:tmpl w:val="5F26AA94"/>
    <w:numStyleLink w:val="ZRIOpsommingstekens"/>
  </w:abstractNum>
  <w:num w:numId="1">
    <w:abstractNumId w:val="3"/>
  </w:num>
  <w:num w:numId="2">
    <w:abstractNumId w:val="5"/>
  </w:num>
  <w:num w:numId="3">
    <w:abstractNumId w:val="3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3"/>
  </w:num>
  <w:num w:numId="9">
    <w:abstractNumId w:val="14"/>
  </w:num>
  <w:num w:numId="10">
    <w:abstractNumId w:val="17"/>
  </w:num>
  <w:num w:numId="11">
    <w:abstractNumId w:val="0"/>
  </w:num>
  <w:num w:numId="12">
    <w:abstractNumId w:val="7"/>
  </w:num>
  <w:num w:numId="13">
    <w:abstractNumId w:val="2"/>
  </w:num>
  <w:num w:numId="14">
    <w:abstractNumId w:val="1"/>
  </w:num>
  <w:num w:numId="15">
    <w:abstractNumId w:val="16"/>
  </w:num>
  <w:num w:numId="16">
    <w:abstractNumId w:val="10"/>
  </w:num>
  <w:num w:numId="17">
    <w:abstractNumId w:val="15"/>
  </w:num>
  <w:num w:numId="18">
    <w:abstractNumId w:val="8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42DF"/>
    <w:rsid w:val="00021F86"/>
    <w:rsid w:val="00021FA4"/>
    <w:rsid w:val="000345BF"/>
    <w:rsid w:val="00037CEB"/>
    <w:rsid w:val="000445E9"/>
    <w:rsid w:val="00047D7D"/>
    <w:rsid w:val="00047F1D"/>
    <w:rsid w:val="00051C01"/>
    <w:rsid w:val="000548CC"/>
    <w:rsid w:val="0005645A"/>
    <w:rsid w:val="00064FD4"/>
    <w:rsid w:val="0007059A"/>
    <w:rsid w:val="00075E42"/>
    <w:rsid w:val="00084FF1"/>
    <w:rsid w:val="0009353A"/>
    <w:rsid w:val="000974B4"/>
    <w:rsid w:val="000A08F9"/>
    <w:rsid w:val="000A19D8"/>
    <w:rsid w:val="000A6E47"/>
    <w:rsid w:val="000B1267"/>
    <w:rsid w:val="000B2120"/>
    <w:rsid w:val="000C3BB7"/>
    <w:rsid w:val="000D5895"/>
    <w:rsid w:val="000E63DA"/>
    <w:rsid w:val="000F20D3"/>
    <w:rsid w:val="000F6A0D"/>
    <w:rsid w:val="000F6A44"/>
    <w:rsid w:val="00111FAB"/>
    <w:rsid w:val="00115EC1"/>
    <w:rsid w:val="00124660"/>
    <w:rsid w:val="001250FB"/>
    <w:rsid w:val="00125BC5"/>
    <w:rsid w:val="00132D43"/>
    <w:rsid w:val="00141DE3"/>
    <w:rsid w:val="00141EA7"/>
    <w:rsid w:val="00142025"/>
    <w:rsid w:val="0014577C"/>
    <w:rsid w:val="00147F70"/>
    <w:rsid w:val="00154F5C"/>
    <w:rsid w:val="00160FBE"/>
    <w:rsid w:val="00162B6A"/>
    <w:rsid w:val="001675DB"/>
    <w:rsid w:val="00172AFD"/>
    <w:rsid w:val="00173890"/>
    <w:rsid w:val="00174064"/>
    <w:rsid w:val="001818B3"/>
    <w:rsid w:val="0018200E"/>
    <w:rsid w:val="00193C74"/>
    <w:rsid w:val="0019737B"/>
    <w:rsid w:val="001973F2"/>
    <w:rsid w:val="001A130F"/>
    <w:rsid w:val="001A1E55"/>
    <w:rsid w:val="001A716C"/>
    <w:rsid w:val="001B1B59"/>
    <w:rsid w:val="001B2EB8"/>
    <w:rsid w:val="001B357F"/>
    <w:rsid w:val="001B6642"/>
    <w:rsid w:val="001C0EBB"/>
    <w:rsid w:val="001C13B0"/>
    <w:rsid w:val="001C7986"/>
    <w:rsid w:val="001D6842"/>
    <w:rsid w:val="001D6B3F"/>
    <w:rsid w:val="001F77D1"/>
    <w:rsid w:val="00216E8F"/>
    <w:rsid w:val="00217471"/>
    <w:rsid w:val="00222A3E"/>
    <w:rsid w:val="0023238C"/>
    <w:rsid w:val="00237E41"/>
    <w:rsid w:val="0024087A"/>
    <w:rsid w:val="002412B7"/>
    <w:rsid w:val="00244EEF"/>
    <w:rsid w:val="00246A9E"/>
    <w:rsid w:val="0026094D"/>
    <w:rsid w:val="00263F3C"/>
    <w:rsid w:val="0028753D"/>
    <w:rsid w:val="00292BEA"/>
    <w:rsid w:val="002A097A"/>
    <w:rsid w:val="002A13D1"/>
    <w:rsid w:val="002A347B"/>
    <w:rsid w:val="002B2976"/>
    <w:rsid w:val="002C05F1"/>
    <w:rsid w:val="002D2503"/>
    <w:rsid w:val="002E6D3F"/>
    <w:rsid w:val="002F2511"/>
    <w:rsid w:val="002F7D60"/>
    <w:rsid w:val="00302B40"/>
    <w:rsid w:val="00303EEE"/>
    <w:rsid w:val="00326044"/>
    <w:rsid w:val="00327020"/>
    <w:rsid w:val="00332C58"/>
    <w:rsid w:val="003402F9"/>
    <w:rsid w:val="00345D93"/>
    <w:rsid w:val="003557F8"/>
    <w:rsid w:val="003600C6"/>
    <w:rsid w:val="003618C5"/>
    <w:rsid w:val="00371974"/>
    <w:rsid w:val="00377A86"/>
    <w:rsid w:val="00381A45"/>
    <w:rsid w:val="00385113"/>
    <w:rsid w:val="00392646"/>
    <w:rsid w:val="003937EC"/>
    <w:rsid w:val="003A5210"/>
    <w:rsid w:val="003A522E"/>
    <w:rsid w:val="003A5ED3"/>
    <w:rsid w:val="003A6F15"/>
    <w:rsid w:val="003A6FC2"/>
    <w:rsid w:val="003B0BDE"/>
    <w:rsid w:val="003B2EDC"/>
    <w:rsid w:val="003B5B16"/>
    <w:rsid w:val="003C344E"/>
    <w:rsid w:val="003C5B0A"/>
    <w:rsid w:val="003D08F0"/>
    <w:rsid w:val="003D7EC3"/>
    <w:rsid w:val="003E1894"/>
    <w:rsid w:val="003E2EEA"/>
    <w:rsid w:val="003F3294"/>
    <w:rsid w:val="003F67EB"/>
    <w:rsid w:val="0040715E"/>
    <w:rsid w:val="004126F8"/>
    <w:rsid w:val="00415DC8"/>
    <w:rsid w:val="0042084F"/>
    <w:rsid w:val="00425260"/>
    <w:rsid w:val="0042760B"/>
    <w:rsid w:val="004320D3"/>
    <w:rsid w:val="00434A53"/>
    <w:rsid w:val="00442994"/>
    <w:rsid w:val="00454FF1"/>
    <w:rsid w:val="00456F9D"/>
    <w:rsid w:val="0046509D"/>
    <w:rsid w:val="00472ED7"/>
    <w:rsid w:val="004820AA"/>
    <w:rsid w:val="00490730"/>
    <w:rsid w:val="004A02BA"/>
    <w:rsid w:val="004B579B"/>
    <w:rsid w:val="004B715D"/>
    <w:rsid w:val="004C60C2"/>
    <w:rsid w:val="004D54C7"/>
    <w:rsid w:val="004D7A00"/>
    <w:rsid w:val="004E17E6"/>
    <w:rsid w:val="004E1F92"/>
    <w:rsid w:val="004F1166"/>
    <w:rsid w:val="004F65CF"/>
    <w:rsid w:val="00506CC9"/>
    <w:rsid w:val="00514A37"/>
    <w:rsid w:val="00524BDA"/>
    <w:rsid w:val="0052742C"/>
    <w:rsid w:val="00536212"/>
    <w:rsid w:val="00547745"/>
    <w:rsid w:val="00547C31"/>
    <w:rsid w:val="00565497"/>
    <w:rsid w:val="00565512"/>
    <w:rsid w:val="00586566"/>
    <w:rsid w:val="00595886"/>
    <w:rsid w:val="00596FF9"/>
    <w:rsid w:val="005B0B31"/>
    <w:rsid w:val="005B678F"/>
    <w:rsid w:val="005C1C7A"/>
    <w:rsid w:val="005C2464"/>
    <w:rsid w:val="005C4BF5"/>
    <w:rsid w:val="005C5409"/>
    <w:rsid w:val="005C674D"/>
    <w:rsid w:val="005E19F1"/>
    <w:rsid w:val="005F1FE3"/>
    <w:rsid w:val="005F4235"/>
    <w:rsid w:val="00600FA2"/>
    <w:rsid w:val="006072DC"/>
    <w:rsid w:val="0061292F"/>
    <w:rsid w:val="006162D5"/>
    <w:rsid w:val="00617DEE"/>
    <w:rsid w:val="00623FC4"/>
    <w:rsid w:val="00627A8B"/>
    <w:rsid w:val="00633B08"/>
    <w:rsid w:val="00633E85"/>
    <w:rsid w:val="00634FAE"/>
    <w:rsid w:val="00635EF5"/>
    <w:rsid w:val="00640287"/>
    <w:rsid w:val="00653591"/>
    <w:rsid w:val="00655C4B"/>
    <w:rsid w:val="006578A6"/>
    <w:rsid w:val="0066262D"/>
    <w:rsid w:val="00665720"/>
    <w:rsid w:val="006669B0"/>
    <w:rsid w:val="0067187C"/>
    <w:rsid w:val="0067566B"/>
    <w:rsid w:val="00687AB2"/>
    <w:rsid w:val="006A1580"/>
    <w:rsid w:val="006C2408"/>
    <w:rsid w:val="006C7421"/>
    <w:rsid w:val="006E3F7A"/>
    <w:rsid w:val="006F0E44"/>
    <w:rsid w:val="006F3F6A"/>
    <w:rsid w:val="006F43AD"/>
    <w:rsid w:val="00721DE7"/>
    <w:rsid w:val="00722A85"/>
    <w:rsid w:val="007230CC"/>
    <w:rsid w:val="00727486"/>
    <w:rsid w:val="00732DEE"/>
    <w:rsid w:val="00743651"/>
    <w:rsid w:val="00747495"/>
    <w:rsid w:val="007514FA"/>
    <w:rsid w:val="007557CA"/>
    <w:rsid w:val="00766388"/>
    <w:rsid w:val="00767492"/>
    <w:rsid w:val="00771EE3"/>
    <w:rsid w:val="007734E1"/>
    <w:rsid w:val="00783247"/>
    <w:rsid w:val="00793437"/>
    <w:rsid w:val="007A5864"/>
    <w:rsid w:val="007A624A"/>
    <w:rsid w:val="007A7EF8"/>
    <w:rsid w:val="007B1FA4"/>
    <w:rsid w:val="007B4F52"/>
    <w:rsid w:val="007B6A5D"/>
    <w:rsid w:val="007B6D9A"/>
    <w:rsid w:val="007B7B8B"/>
    <w:rsid w:val="007C1818"/>
    <w:rsid w:val="007D6705"/>
    <w:rsid w:val="00803338"/>
    <w:rsid w:val="00804AAE"/>
    <w:rsid w:val="008058D0"/>
    <w:rsid w:val="00812B35"/>
    <w:rsid w:val="00817D97"/>
    <w:rsid w:val="0082028D"/>
    <w:rsid w:val="0082376F"/>
    <w:rsid w:val="00827BA0"/>
    <w:rsid w:val="00832947"/>
    <w:rsid w:val="008349B4"/>
    <w:rsid w:val="00842098"/>
    <w:rsid w:val="00843C49"/>
    <w:rsid w:val="0084467E"/>
    <w:rsid w:val="00845340"/>
    <w:rsid w:val="008460E3"/>
    <w:rsid w:val="00851BFE"/>
    <w:rsid w:val="00853E17"/>
    <w:rsid w:val="00854223"/>
    <w:rsid w:val="00864034"/>
    <w:rsid w:val="00867722"/>
    <w:rsid w:val="00870663"/>
    <w:rsid w:val="00870D80"/>
    <w:rsid w:val="0088195A"/>
    <w:rsid w:val="0089745A"/>
    <w:rsid w:val="008A06FD"/>
    <w:rsid w:val="008A1D8B"/>
    <w:rsid w:val="008A48E1"/>
    <w:rsid w:val="008A4F79"/>
    <w:rsid w:val="008A5911"/>
    <w:rsid w:val="008B0966"/>
    <w:rsid w:val="008B1CE2"/>
    <w:rsid w:val="008C1403"/>
    <w:rsid w:val="008C4238"/>
    <w:rsid w:val="008D054C"/>
    <w:rsid w:val="008D43EF"/>
    <w:rsid w:val="008D4620"/>
    <w:rsid w:val="008D4CA2"/>
    <w:rsid w:val="008D7E9A"/>
    <w:rsid w:val="008E4602"/>
    <w:rsid w:val="008E647B"/>
    <w:rsid w:val="00903682"/>
    <w:rsid w:val="00903F6D"/>
    <w:rsid w:val="009135EA"/>
    <w:rsid w:val="00920D95"/>
    <w:rsid w:val="009227A5"/>
    <w:rsid w:val="00937A93"/>
    <w:rsid w:val="00945A7C"/>
    <w:rsid w:val="00956D9F"/>
    <w:rsid w:val="0096162F"/>
    <w:rsid w:val="009647DA"/>
    <w:rsid w:val="00976AD5"/>
    <w:rsid w:val="00977A7D"/>
    <w:rsid w:val="00977B55"/>
    <w:rsid w:val="009A6AD8"/>
    <w:rsid w:val="009B68FA"/>
    <w:rsid w:val="009C4792"/>
    <w:rsid w:val="009C6B4A"/>
    <w:rsid w:val="009E3753"/>
    <w:rsid w:val="009E3D5D"/>
    <w:rsid w:val="009E6F82"/>
    <w:rsid w:val="009F3725"/>
    <w:rsid w:val="009F5FC5"/>
    <w:rsid w:val="00A02F02"/>
    <w:rsid w:val="00A05570"/>
    <w:rsid w:val="00A10DF5"/>
    <w:rsid w:val="00A21499"/>
    <w:rsid w:val="00A26B9A"/>
    <w:rsid w:val="00A303DF"/>
    <w:rsid w:val="00A33C7A"/>
    <w:rsid w:val="00A34A62"/>
    <w:rsid w:val="00A3542C"/>
    <w:rsid w:val="00A35892"/>
    <w:rsid w:val="00A35FBE"/>
    <w:rsid w:val="00A37C3E"/>
    <w:rsid w:val="00A479D3"/>
    <w:rsid w:val="00A50AA3"/>
    <w:rsid w:val="00A56B1E"/>
    <w:rsid w:val="00A60F45"/>
    <w:rsid w:val="00A66448"/>
    <w:rsid w:val="00A70DC3"/>
    <w:rsid w:val="00A7164F"/>
    <w:rsid w:val="00A76A5F"/>
    <w:rsid w:val="00A76EE1"/>
    <w:rsid w:val="00A84CA2"/>
    <w:rsid w:val="00A84D71"/>
    <w:rsid w:val="00A87D5D"/>
    <w:rsid w:val="00A903FB"/>
    <w:rsid w:val="00A91F04"/>
    <w:rsid w:val="00AB0758"/>
    <w:rsid w:val="00AB0F4A"/>
    <w:rsid w:val="00AC0A48"/>
    <w:rsid w:val="00AC2F60"/>
    <w:rsid w:val="00AE0854"/>
    <w:rsid w:val="00AE1432"/>
    <w:rsid w:val="00AE1DAB"/>
    <w:rsid w:val="00AE2B3C"/>
    <w:rsid w:val="00AE4737"/>
    <w:rsid w:val="00AE79D7"/>
    <w:rsid w:val="00AF73CD"/>
    <w:rsid w:val="00B065AA"/>
    <w:rsid w:val="00B17FCD"/>
    <w:rsid w:val="00B20EEC"/>
    <w:rsid w:val="00B25CD5"/>
    <w:rsid w:val="00B31893"/>
    <w:rsid w:val="00B33C15"/>
    <w:rsid w:val="00B3494C"/>
    <w:rsid w:val="00B37DD2"/>
    <w:rsid w:val="00B44354"/>
    <w:rsid w:val="00B453D9"/>
    <w:rsid w:val="00B468E5"/>
    <w:rsid w:val="00B47F1D"/>
    <w:rsid w:val="00B50391"/>
    <w:rsid w:val="00B5765D"/>
    <w:rsid w:val="00B6646B"/>
    <w:rsid w:val="00B70528"/>
    <w:rsid w:val="00B72E43"/>
    <w:rsid w:val="00B7304B"/>
    <w:rsid w:val="00B75F41"/>
    <w:rsid w:val="00B77E26"/>
    <w:rsid w:val="00B807FB"/>
    <w:rsid w:val="00B8233A"/>
    <w:rsid w:val="00B90F42"/>
    <w:rsid w:val="00B91E11"/>
    <w:rsid w:val="00B937F0"/>
    <w:rsid w:val="00B943E3"/>
    <w:rsid w:val="00BA0C49"/>
    <w:rsid w:val="00BA63A8"/>
    <w:rsid w:val="00BA65B6"/>
    <w:rsid w:val="00BB0896"/>
    <w:rsid w:val="00BC4DBE"/>
    <w:rsid w:val="00BE0030"/>
    <w:rsid w:val="00BE6E41"/>
    <w:rsid w:val="00C0175B"/>
    <w:rsid w:val="00C11E77"/>
    <w:rsid w:val="00C1362A"/>
    <w:rsid w:val="00C17C37"/>
    <w:rsid w:val="00C17DC4"/>
    <w:rsid w:val="00C204D3"/>
    <w:rsid w:val="00C2374D"/>
    <w:rsid w:val="00C25AA9"/>
    <w:rsid w:val="00C3578C"/>
    <w:rsid w:val="00C360FA"/>
    <w:rsid w:val="00C4165D"/>
    <w:rsid w:val="00C50A3A"/>
    <w:rsid w:val="00C53112"/>
    <w:rsid w:val="00C64CC1"/>
    <w:rsid w:val="00C72B5F"/>
    <w:rsid w:val="00C74D8D"/>
    <w:rsid w:val="00C9326B"/>
    <w:rsid w:val="00CB1792"/>
    <w:rsid w:val="00CC6244"/>
    <w:rsid w:val="00CD2A1D"/>
    <w:rsid w:val="00CE4AD2"/>
    <w:rsid w:val="00D01A29"/>
    <w:rsid w:val="00D10AAF"/>
    <w:rsid w:val="00D2120C"/>
    <w:rsid w:val="00D403CF"/>
    <w:rsid w:val="00D51B08"/>
    <w:rsid w:val="00D54D45"/>
    <w:rsid w:val="00D561B5"/>
    <w:rsid w:val="00D61483"/>
    <w:rsid w:val="00D70CE8"/>
    <w:rsid w:val="00D8024D"/>
    <w:rsid w:val="00DC316E"/>
    <w:rsid w:val="00DC6075"/>
    <w:rsid w:val="00DC7D72"/>
    <w:rsid w:val="00DD55E6"/>
    <w:rsid w:val="00DD59EF"/>
    <w:rsid w:val="00DF0899"/>
    <w:rsid w:val="00DF7A75"/>
    <w:rsid w:val="00E02D66"/>
    <w:rsid w:val="00E04B8E"/>
    <w:rsid w:val="00E21250"/>
    <w:rsid w:val="00E22A8C"/>
    <w:rsid w:val="00E26351"/>
    <w:rsid w:val="00E267F3"/>
    <w:rsid w:val="00E33AB4"/>
    <w:rsid w:val="00E35138"/>
    <w:rsid w:val="00E37097"/>
    <w:rsid w:val="00E44554"/>
    <w:rsid w:val="00E449EC"/>
    <w:rsid w:val="00E4585D"/>
    <w:rsid w:val="00E54092"/>
    <w:rsid w:val="00E60572"/>
    <w:rsid w:val="00E622B6"/>
    <w:rsid w:val="00E67A60"/>
    <w:rsid w:val="00E9363B"/>
    <w:rsid w:val="00E93CB7"/>
    <w:rsid w:val="00EA12E5"/>
    <w:rsid w:val="00EB2B52"/>
    <w:rsid w:val="00EB4816"/>
    <w:rsid w:val="00EB6955"/>
    <w:rsid w:val="00EB6B2E"/>
    <w:rsid w:val="00ED5858"/>
    <w:rsid w:val="00ED5C85"/>
    <w:rsid w:val="00ED72F4"/>
    <w:rsid w:val="00EE0A03"/>
    <w:rsid w:val="00EE2C12"/>
    <w:rsid w:val="00EE3041"/>
    <w:rsid w:val="00EF1C5A"/>
    <w:rsid w:val="00EF2B0F"/>
    <w:rsid w:val="00EF7AFD"/>
    <w:rsid w:val="00F06CC7"/>
    <w:rsid w:val="00F1709E"/>
    <w:rsid w:val="00F17C89"/>
    <w:rsid w:val="00F23519"/>
    <w:rsid w:val="00F27F7C"/>
    <w:rsid w:val="00F3079F"/>
    <w:rsid w:val="00F3211A"/>
    <w:rsid w:val="00F419CB"/>
    <w:rsid w:val="00F5118F"/>
    <w:rsid w:val="00F53087"/>
    <w:rsid w:val="00F53612"/>
    <w:rsid w:val="00F60E66"/>
    <w:rsid w:val="00F67225"/>
    <w:rsid w:val="00F732C2"/>
    <w:rsid w:val="00F734EF"/>
    <w:rsid w:val="00F7489A"/>
    <w:rsid w:val="00F77FB1"/>
    <w:rsid w:val="00F85C55"/>
    <w:rsid w:val="00F92B33"/>
    <w:rsid w:val="00F93998"/>
    <w:rsid w:val="00F97B28"/>
    <w:rsid w:val="00FA6EFD"/>
    <w:rsid w:val="00FB0B15"/>
    <w:rsid w:val="00FB0CD6"/>
    <w:rsid w:val="00FB53A5"/>
    <w:rsid w:val="00FB6E3B"/>
    <w:rsid w:val="00FC0EC3"/>
    <w:rsid w:val="00FC28A3"/>
    <w:rsid w:val="00FE06A7"/>
    <w:rsid w:val="00FE2E07"/>
    <w:rsid w:val="00FF0262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48021DA6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B44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457E1-7875-4279-A169-9EAC71BB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0</TotalTime>
  <Pages>1</Pages>
  <Words>72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NOB1901R001</vt:lpstr>
    </vt:vector>
  </TitlesOfParts>
  <Manager/>
  <Company>van Zanten Raadgevende ingenieurs bv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NOB1901R001</dc:title>
  <dc:subject>NOB1901</dc:subject>
  <dc:creator>Alexander van der Pol</dc:creator>
  <cp:keywords/>
  <dc:description>R001</dc:description>
  <cp:lastModifiedBy>Chantal Noteboom</cp:lastModifiedBy>
  <cp:revision>2</cp:revision>
  <cp:lastPrinted>2020-09-23T09:13:00Z</cp:lastPrinted>
  <dcterms:created xsi:type="dcterms:W3CDTF">2020-10-13T15:17:00Z</dcterms:created>
  <dcterms:modified xsi:type="dcterms:W3CDTF">2020-10-13T15:17:00Z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23-09-2020</vt:lpwstr>
  </property>
  <property fmtid="{D5CDD505-2E9C-101B-9397-08002B2CF9AE}" pid="4" name="ZRI ConceptText">
    <vt:lpwstr/>
  </property>
</Properties>
</file>