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C4B944" w14:textId="23190536" w:rsidR="000B1A35" w:rsidRPr="00E1616A" w:rsidRDefault="000B1A35" w:rsidP="000B1A35">
      <w:pPr>
        <w:pStyle w:val="bijlage"/>
        <w:numPr>
          <w:ilvl w:val="0"/>
          <w:numId w:val="0"/>
        </w:numPr>
        <w:ind w:left="360" w:hanging="360"/>
        <w:rPr>
          <w:rFonts w:cstheme="majorHAnsi"/>
          <w:b/>
          <w:bCs/>
        </w:rPr>
      </w:pPr>
      <w:bookmarkStart w:id="0" w:name="_Toc451338044"/>
      <w:bookmarkStart w:id="1" w:name="_Ref451339349"/>
      <w:bookmarkStart w:id="2" w:name="_Ref464734056"/>
      <w:r w:rsidRPr="00E1616A">
        <w:rPr>
          <w:rFonts w:cstheme="majorHAnsi"/>
          <w:b/>
          <w:bCs/>
        </w:rPr>
        <w:t xml:space="preserve">Bijlage </w:t>
      </w:r>
      <w:r w:rsidR="00BE1260">
        <w:rPr>
          <w:rFonts w:cstheme="majorHAnsi"/>
          <w:b/>
          <w:bCs/>
        </w:rPr>
        <w:t>9</w:t>
      </w:r>
      <w:r w:rsidRPr="00E1616A">
        <w:rPr>
          <w:rFonts w:cstheme="majorHAnsi"/>
          <w:b/>
          <w:bCs/>
        </w:rPr>
        <w:tab/>
      </w:r>
      <w:r w:rsidR="00A60A9B">
        <w:rPr>
          <w:rFonts w:cstheme="majorHAnsi"/>
          <w:b/>
          <w:bCs/>
        </w:rPr>
        <w:tab/>
      </w:r>
      <w:r w:rsidRPr="00E1616A">
        <w:rPr>
          <w:rFonts w:cstheme="majorHAnsi"/>
          <w:b/>
          <w:bCs/>
        </w:rPr>
        <w:t xml:space="preserve">Model </w:t>
      </w:r>
      <w:r w:rsidR="00BE1260">
        <w:rPr>
          <w:rFonts w:cstheme="majorHAnsi"/>
          <w:b/>
          <w:bCs/>
        </w:rPr>
        <w:t>v</w:t>
      </w:r>
      <w:r w:rsidRPr="00E1616A">
        <w:rPr>
          <w:rFonts w:cstheme="majorHAnsi"/>
          <w:b/>
          <w:bCs/>
        </w:rPr>
        <w:t>olmacht</w:t>
      </w:r>
      <w:bookmarkEnd w:id="0"/>
      <w:bookmarkEnd w:id="1"/>
      <w:bookmarkEnd w:id="2"/>
    </w:p>
    <w:p w14:paraId="52C4B945" w14:textId="77777777" w:rsidR="000B1A35" w:rsidRPr="00A906B8" w:rsidRDefault="000B1A35" w:rsidP="000B1A35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52C4B946" w14:textId="364F418B" w:rsidR="000B1A35" w:rsidRPr="00AB7F9F" w:rsidRDefault="000B1A35" w:rsidP="00551C53">
      <w:pPr>
        <w:rPr>
          <w:rFonts w:cstheme="majorHAnsi"/>
        </w:rPr>
      </w:pPr>
      <w:r w:rsidRPr="00AB7F9F">
        <w:rPr>
          <w:rFonts w:cstheme="majorHAnsi"/>
        </w:rPr>
        <w:t xml:space="preserve">De ondergetekende(n) geeft/geven hierbij een onherroepelijke volmacht aan _______________________(naam gevolmachtigde) om namens _______________________(naam Gegadigde) en ingeschreven in het handelsregister onder het nummer  _____________ (bijvoorbeeld het KvK nummer), de aanvraag tot deelneming voor de aanbesteding </w:t>
      </w:r>
      <w:r w:rsidR="0051214E" w:rsidRPr="00AB7F9F">
        <w:rPr>
          <w:rFonts w:cstheme="majorHAnsi"/>
        </w:rPr>
        <w:t>EA Taxatie</w:t>
      </w:r>
      <w:r w:rsidR="009A36D6" w:rsidRPr="00AB7F9F">
        <w:rPr>
          <w:rFonts w:cstheme="majorHAnsi"/>
        </w:rPr>
        <w:t>d</w:t>
      </w:r>
      <w:r w:rsidR="0051214E" w:rsidRPr="00AB7F9F">
        <w:rPr>
          <w:rFonts w:cstheme="majorHAnsi"/>
        </w:rPr>
        <w:t>ienst</w:t>
      </w:r>
      <w:r w:rsidR="00A7367C" w:rsidRPr="00AB7F9F">
        <w:rPr>
          <w:rFonts w:cstheme="majorHAnsi"/>
        </w:rPr>
        <w:t>en</w:t>
      </w:r>
      <w:r w:rsidR="0051214E" w:rsidRPr="00AB7F9F">
        <w:rPr>
          <w:rFonts w:cstheme="majorHAnsi"/>
        </w:rPr>
        <w:t xml:space="preserve"> 20.417</w:t>
      </w:r>
      <w:r w:rsidRPr="00AB7F9F">
        <w:rPr>
          <w:rFonts w:cstheme="majorHAnsi"/>
        </w:rPr>
        <w:t xml:space="preserve"> en </w:t>
      </w:r>
      <w:r w:rsidR="00033685" w:rsidRPr="00AB7F9F">
        <w:rPr>
          <w:rFonts w:cstheme="majorHAnsi"/>
        </w:rPr>
        <w:t xml:space="preserve">/ </w:t>
      </w:r>
      <w:r w:rsidRPr="00AB7F9F">
        <w:rPr>
          <w:rFonts w:cstheme="majorHAnsi"/>
        </w:rPr>
        <w:t xml:space="preserve">de </w:t>
      </w:r>
      <w:r w:rsidR="00033685" w:rsidRPr="00AB7F9F">
        <w:rPr>
          <w:rFonts w:cstheme="majorHAnsi"/>
        </w:rPr>
        <w:t>(</w:t>
      </w:r>
      <w:r w:rsidRPr="00AB7F9F">
        <w:rPr>
          <w:rFonts w:cstheme="majorHAnsi"/>
        </w:rPr>
        <w:t>eventuele</w:t>
      </w:r>
      <w:r w:rsidR="00033685" w:rsidRPr="00AB7F9F">
        <w:rPr>
          <w:rFonts w:cstheme="majorHAnsi"/>
        </w:rPr>
        <w:t>)</w:t>
      </w:r>
      <w:r w:rsidRPr="00AB7F9F">
        <w:rPr>
          <w:rFonts w:cstheme="majorHAnsi"/>
        </w:rPr>
        <w:t xml:space="preserve"> </w:t>
      </w:r>
      <w:r w:rsidR="00033685" w:rsidRPr="00AB7F9F">
        <w:rPr>
          <w:rFonts w:cstheme="majorHAnsi"/>
        </w:rPr>
        <w:t>I</w:t>
      </w:r>
      <w:r w:rsidRPr="00AB7F9F">
        <w:rPr>
          <w:rFonts w:cstheme="majorHAnsi"/>
        </w:rPr>
        <w:t xml:space="preserve">nschrijving, in te dienen. De gevolmachtigde is daarmee tevens tekenbevoegd om de bij de </w:t>
      </w:r>
      <w:r w:rsidR="00033685" w:rsidRPr="00AB7F9F">
        <w:rPr>
          <w:rFonts w:cstheme="majorHAnsi"/>
        </w:rPr>
        <w:t>I</w:t>
      </w:r>
      <w:r w:rsidRPr="00AB7F9F">
        <w:rPr>
          <w:rFonts w:cstheme="majorHAnsi"/>
        </w:rPr>
        <w:t xml:space="preserve">nschrijving behorende bijlagen en aanbiedingsbrief te ondertekenen. </w:t>
      </w:r>
    </w:p>
    <w:p w14:paraId="52C4B947" w14:textId="77777777" w:rsidR="000B1A35" w:rsidRPr="00AB7F9F" w:rsidRDefault="000B1A35" w:rsidP="00551C53">
      <w:pPr>
        <w:rPr>
          <w:rFonts w:cstheme="majorHAnsi"/>
        </w:rPr>
      </w:pPr>
    </w:p>
    <w:p w14:paraId="52C4B948" w14:textId="77777777" w:rsidR="000B1A35" w:rsidRPr="00AB7F9F" w:rsidRDefault="000B1A35" w:rsidP="00551C53">
      <w:pPr>
        <w:rPr>
          <w:rFonts w:cstheme="majorHAnsi"/>
        </w:rPr>
      </w:pPr>
      <w:r w:rsidRPr="00AB7F9F">
        <w:rPr>
          <w:rFonts w:cstheme="majorHAnsi"/>
        </w:rPr>
        <w:t xml:space="preserve">Ten bewijze waarvan deze beperkte volmacht is ondertekend. </w:t>
      </w:r>
    </w:p>
    <w:p w14:paraId="52C4B949" w14:textId="77777777" w:rsidR="000B1A35" w:rsidRPr="00AB7F9F" w:rsidRDefault="000B1A35" w:rsidP="00551C53">
      <w:pPr>
        <w:rPr>
          <w:rFonts w:cstheme="majorHAnsi"/>
        </w:rPr>
      </w:pPr>
    </w:p>
    <w:tbl>
      <w:tblPr>
        <w:tblW w:w="8897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1"/>
        <w:gridCol w:w="4536"/>
      </w:tblGrid>
      <w:tr w:rsidR="000B1A35" w:rsidRPr="00AB7F9F" w14:paraId="52C4B94D" w14:textId="77777777" w:rsidTr="00623D2B">
        <w:tc>
          <w:tcPr>
            <w:tcW w:w="4361" w:type="dxa"/>
            <w:vAlign w:val="center"/>
          </w:tcPr>
          <w:p w14:paraId="52C4B94A" w14:textId="77777777" w:rsidR="000B1A35" w:rsidRPr="00AB7F9F" w:rsidRDefault="000B1A35" w:rsidP="00AF349D">
            <w:pPr>
              <w:rPr>
                <w:rFonts w:cstheme="majorHAnsi"/>
              </w:rPr>
            </w:pPr>
            <w:r w:rsidRPr="00AB7F9F">
              <w:rPr>
                <w:rFonts w:cstheme="majorHAnsi"/>
              </w:rPr>
              <w:t>Datum</w:t>
            </w:r>
          </w:p>
        </w:tc>
        <w:tc>
          <w:tcPr>
            <w:tcW w:w="4536" w:type="dxa"/>
            <w:vAlign w:val="center"/>
          </w:tcPr>
          <w:p w14:paraId="52C4B94B" w14:textId="77777777" w:rsidR="000B1A35" w:rsidRPr="00AB7F9F" w:rsidRDefault="000B1A35" w:rsidP="00AF349D">
            <w:pPr>
              <w:rPr>
                <w:rFonts w:cstheme="majorHAnsi"/>
              </w:rPr>
            </w:pPr>
          </w:p>
          <w:p w14:paraId="52C4B94C" w14:textId="77777777" w:rsidR="000B1A35" w:rsidRPr="00AB7F9F" w:rsidRDefault="000B1A35" w:rsidP="00AF349D">
            <w:pPr>
              <w:rPr>
                <w:rFonts w:cstheme="majorHAnsi"/>
              </w:rPr>
            </w:pPr>
          </w:p>
        </w:tc>
      </w:tr>
      <w:tr w:rsidR="000B1A35" w:rsidRPr="00AB7F9F" w14:paraId="52C4B951" w14:textId="77777777" w:rsidTr="00623D2B">
        <w:tc>
          <w:tcPr>
            <w:tcW w:w="4361" w:type="dxa"/>
            <w:vAlign w:val="center"/>
          </w:tcPr>
          <w:p w14:paraId="52C4B94E" w14:textId="77777777" w:rsidR="000B1A35" w:rsidRPr="00AB7F9F" w:rsidRDefault="000B1A35" w:rsidP="00AF349D">
            <w:pPr>
              <w:rPr>
                <w:rFonts w:cstheme="majorHAnsi"/>
              </w:rPr>
            </w:pPr>
            <w:r w:rsidRPr="00AB7F9F">
              <w:rPr>
                <w:rFonts w:cstheme="majorHAnsi"/>
              </w:rPr>
              <w:t>Plaats</w:t>
            </w:r>
          </w:p>
        </w:tc>
        <w:tc>
          <w:tcPr>
            <w:tcW w:w="4536" w:type="dxa"/>
            <w:vAlign w:val="center"/>
          </w:tcPr>
          <w:p w14:paraId="52C4B94F" w14:textId="77777777" w:rsidR="000B1A35" w:rsidRPr="00AB7F9F" w:rsidRDefault="000B1A35" w:rsidP="00AF349D">
            <w:pPr>
              <w:rPr>
                <w:rFonts w:cstheme="majorHAnsi"/>
              </w:rPr>
            </w:pPr>
          </w:p>
          <w:p w14:paraId="52C4B950" w14:textId="77777777" w:rsidR="000B1A35" w:rsidRPr="00AB7F9F" w:rsidRDefault="000B1A35" w:rsidP="00AF349D">
            <w:pPr>
              <w:rPr>
                <w:rFonts w:cstheme="majorHAnsi"/>
              </w:rPr>
            </w:pPr>
          </w:p>
        </w:tc>
      </w:tr>
      <w:tr w:rsidR="000B1A35" w:rsidRPr="00AB7F9F" w14:paraId="52C4B954" w14:textId="77777777" w:rsidTr="00623D2B">
        <w:tc>
          <w:tcPr>
            <w:tcW w:w="4361" w:type="dxa"/>
            <w:vAlign w:val="center"/>
          </w:tcPr>
          <w:p w14:paraId="52C4B952" w14:textId="77777777" w:rsidR="000B1A35" w:rsidRPr="00AB7F9F" w:rsidRDefault="000B1A35" w:rsidP="00AF349D">
            <w:pPr>
              <w:rPr>
                <w:rFonts w:cstheme="majorHAnsi"/>
              </w:rPr>
            </w:pPr>
            <w:r w:rsidRPr="00AB7F9F">
              <w:rPr>
                <w:rFonts w:cstheme="majorHAnsi"/>
              </w:rPr>
              <w:t>Naam rechtsgeldig vertegenwoordiger 1 conform het handelsregister</w:t>
            </w:r>
          </w:p>
        </w:tc>
        <w:tc>
          <w:tcPr>
            <w:tcW w:w="4536" w:type="dxa"/>
            <w:vAlign w:val="center"/>
          </w:tcPr>
          <w:p w14:paraId="52C4B953" w14:textId="77777777" w:rsidR="000B1A35" w:rsidRPr="00AB7F9F" w:rsidRDefault="000B1A35" w:rsidP="00AF349D">
            <w:pPr>
              <w:rPr>
                <w:rFonts w:cstheme="majorHAnsi"/>
              </w:rPr>
            </w:pPr>
          </w:p>
        </w:tc>
      </w:tr>
      <w:tr w:rsidR="000B1A35" w:rsidRPr="00AB7F9F" w14:paraId="52C4B957" w14:textId="77777777" w:rsidTr="00623D2B">
        <w:tc>
          <w:tcPr>
            <w:tcW w:w="4361" w:type="dxa"/>
            <w:vAlign w:val="center"/>
          </w:tcPr>
          <w:p w14:paraId="52C4B955" w14:textId="77777777" w:rsidR="000B1A35" w:rsidRPr="00AB7F9F" w:rsidRDefault="000B1A35" w:rsidP="00AF349D">
            <w:pPr>
              <w:rPr>
                <w:rFonts w:cstheme="majorHAnsi"/>
              </w:rPr>
            </w:pPr>
            <w:r w:rsidRPr="00AB7F9F">
              <w:rPr>
                <w:rFonts w:cstheme="majorHAnsi"/>
              </w:rPr>
              <w:t>Bevoegdheid volgens het handelsregister</w:t>
            </w:r>
          </w:p>
        </w:tc>
        <w:tc>
          <w:tcPr>
            <w:tcW w:w="4536" w:type="dxa"/>
            <w:vAlign w:val="center"/>
          </w:tcPr>
          <w:p w14:paraId="52C4B956" w14:textId="77777777" w:rsidR="000B1A35" w:rsidRPr="00AB7F9F" w:rsidRDefault="000B1A35" w:rsidP="00AF349D">
            <w:pPr>
              <w:rPr>
                <w:rFonts w:cstheme="majorHAnsi"/>
              </w:rPr>
            </w:pPr>
            <w:r w:rsidRPr="00AB7F9F">
              <w:rPr>
                <w:rFonts w:cstheme="majorHAnsi"/>
              </w:rPr>
              <w:t>&lt; bijvoorbeeld: zelfstandig bevoegd/ gezamenlijk bevoegd / bevoegd tot transacties van XX Euro&gt;</w:t>
            </w:r>
          </w:p>
        </w:tc>
      </w:tr>
      <w:tr w:rsidR="000B1A35" w:rsidRPr="00AB7F9F" w14:paraId="52C4B95D" w14:textId="77777777" w:rsidTr="00623D2B">
        <w:tc>
          <w:tcPr>
            <w:tcW w:w="4361" w:type="dxa"/>
            <w:vAlign w:val="center"/>
          </w:tcPr>
          <w:p w14:paraId="52C4B958" w14:textId="77777777" w:rsidR="000B1A35" w:rsidRPr="00AB7F9F" w:rsidRDefault="000B1A35" w:rsidP="00AF349D">
            <w:pPr>
              <w:rPr>
                <w:rFonts w:cstheme="majorHAnsi"/>
              </w:rPr>
            </w:pPr>
            <w:r w:rsidRPr="00AB7F9F">
              <w:rPr>
                <w:rFonts w:cstheme="majorHAnsi"/>
              </w:rPr>
              <w:t>Handtekening rechtsgeldige vertegenwoordiger 1</w:t>
            </w:r>
          </w:p>
        </w:tc>
        <w:tc>
          <w:tcPr>
            <w:tcW w:w="4536" w:type="dxa"/>
            <w:vAlign w:val="center"/>
          </w:tcPr>
          <w:p w14:paraId="52C4B959" w14:textId="77777777" w:rsidR="000B1A35" w:rsidRPr="00AB7F9F" w:rsidRDefault="000B1A35" w:rsidP="00AF349D">
            <w:pPr>
              <w:rPr>
                <w:rFonts w:cstheme="majorHAnsi"/>
              </w:rPr>
            </w:pPr>
          </w:p>
          <w:p w14:paraId="52C4B95A" w14:textId="77777777" w:rsidR="000B1A35" w:rsidRPr="00AB7F9F" w:rsidRDefault="000B1A35" w:rsidP="00AF349D">
            <w:pPr>
              <w:rPr>
                <w:rFonts w:cstheme="majorHAnsi"/>
              </w:rPr>
            </w:pPr>
          </w:p>
          <w:p w14:paraId="52C4B95B" w14:textId="77777777" w:rsidR="000B1A35" w:rsidRPr="00AB7F9F" w:rsidRDefault="000B1A35" w:rsidP="00AF349D">
            <w:pPr>
              <w:rPr>
                <w:rFonts w:cstheme="majorHAnsi"/>
              </w:rPr>
            </w:pPr>
          </w:p>
          <w:p w14:paraId="52C4B95C" w14:textId="77777777" w:rsidR="000B1A35" w:rsidRPr="00AB7F9F" w:rsidRDefault="000B1A35" w:rsidP="00AF349D">
            <w:pPr>
              <w:rPr>
                <w:rFonts w:cstheme="majorHAnsi"/>
              </w:rPr>
            </w:pPr>
          </w:p>
        </w:tc>
      </w:tr>
      <w:tr w:rsidR="000B1A35" w:rsidRPr="00AB7F9F" w14:paraId="52C4B960" w14:textId="77777777" w:rsidTr="00623D2B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5E" w14:textId="77777777" w:rsidR="000B1A35" w:rsidRPr="00AB7F9F" w:rsidRDefault="000B1A35" w:rsidP="00AF349D">
            <w:pPr>
              <w:rPr>
                <w:rFonts w:cstheme="majorHAnsi"/>
              </w:rPr>
            </w:pPr>
            <w:r w:rsidRPr="00AB7F9F">
              <w:rPr>
                <w:rFonts w:cstheme="majorHAnsi"/>
              </w:rPr>
              <w:t>Naam rechtsgeldig vertegenwoordiger 2 conform het handelsregister (bij gezamenlijke bevoegdheid)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5F" w14:textId="77777777" w:rsidR="000B1A35" w:rsidRPr="00AB7F9F" w:rsidRDefault="000B1A35" w:rsidP="00AF349D">
            <w:pPr>
              <w:rPr>
                <w:rFonts w:cstheme="majorHAnsi"/>
              </w:rPr>
            </w:pPr>
          </w:p>
        </w:tc>
      </w:tr>
      <w:tr w:rsidR="000B1A35" w:rsidRPr="00AB7F9F" w14:paraId="52C4B963" w14:textId="77777777" w:rsidTr="00623D2B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1" w14:textId="77777777" w:rsidR="000B1A35" w:rsidRPr="00AB7F9F" w:rsidRDefault="000B1A35" w:rsidP="00AF349D">
            <w:pPr>
              <w:rPr>
                <w:rFonts w:cstheme="majorHAnsi"/>
              </w:rPr>
            </w:pPr>
            <w:r w:rsidRPr="00AB7F9F">
              <w:rPr>
                <w:rFonts w:cstheme="majorHAnsi"/>
              </w:rPr>
              <w:t>Bevoegdheid volgens het handelsregister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2" w14:textId="77777777" w:rsidR="000B1A35" w:rsidRPr="00AB7F9F" w:rsidRDefault="000B1A35" w:rsidP="00AF349D">
            <w:pPr>
              <w:rPr>
                <w:rFonts w:cstheme="majorHAnsi"/>
              </w:rPr>
            </w:pPr>
            <w:r w:rsidRPr="00AB7F9F">
              <w:rPr>
                <w:rFonts w:cstheme="majorHAnsi"/>
              </w:rPr>
              <w:t>&lt; bijvoorbeeld: zelfstandig bevoegd/ gezamenlijk bevoegd / bevoegd tot transacties van XX Euro&gt;</w:t>
            </w:r>
          </w:p>
        </w:tc>
      </w:tr>
      <w:tr w:rsidR="000B1A35" w:rsidRPr="00AB7F9F" w14:paraId="52C4B969" w14:textId="77777777" w:rsidTr="00623D2B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4" w14:textId="77777777" w:rsidR="000B1A35" w:rsidRPr="00AB7F9F" w:rsidRDefault="000B1A35" w:rsidP="00AF349D">
            <w:pPr>
              <w:rPr>
                <w:rFonts w:cstheme="majorHAnsi"/>
              </w:rPr>
            </w:pPr>
            <w:r w:rsidRPr="00AB7F9F">
              <w:rPr>
                <w:rFonts w:cstheme="majorHAnsi"/>
              </w:rPr>
              <w:t>Handtekening rechtsgeldige vertegenwoordiger 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5" w14:textId="77777777" w:rsidR="000B1A35" w:rsidRPr="00AB7F9F" w:rsidRDefault="000B1A35" w:rsidP="00AF349D">
            <w:pPr>
              <w:rPr>
                <w:rFonts w:cstheme="majorHAnsi"/>
              </w:rPr>
            </w:pPr>
          </w:p>
          <w:p w14:paraId="52C4B966" w14:textId="77777777" w:rsidR="000B1A35" w:rsidRPr="00AB7F9F" w:rsidRDefault="000B1A35" w:rsidP="00AF349D">
            <w:pPr>
              <w:rPr>
                <w:rFonts w:cstheme="majorHAnsi"/>
              </w:rPr>
            </w:pPr>
          </w:p>
          <w:p w14:paraId="52C4B967" w14:textId="77777777" w:rsidR="000B1A35" w:rsidRPr="00AB7F9F" w:rsidRDefault="000B1A35" w:rsidP="00AF349D">
            <w:pPr>
              <w:rPr>
                <w:rFonts w:cstheme="majorHAnsi"/>
              </w:rPr>
            </w:pPr>
          </w:p>
          <w:p w14:paraId="52C4B968" w14:textId="77777777" w:rsidR="000B1A35" w:rsidRPr="00AB7F9F" w:rsidRDefault="000B1A35" w:rsidP="00AF349D">
            <w:pPr>
              <w:rPr>
                <w:rFonts w:cstheme="majorHAnsi"/>
              </w:rPr>
            </w:pPr>
          </w:p>
        </w:tc>
      </w:tr>
    </w:tbl>
    <w:p w14:paraId="52C4B96A" w14:textId="77777777" w:rsidR="000B1A35" w:rsidRPr="00AB7F9F" w:rsidRDefault="000B1A35" w:rsidP="000B1A35">
      <w:pPr>
        <w:rPr>
          <w:rFonts w:cstheme="majorHAnsi"/>
          <w:i/>
        </w:rPr>
      </w:pPr>
      <w:r w:rsidRPr="00AB7F9F">
        <w:rPr>
          <w:rFonts w:cstheme="majorHAnsi"/>
          <w:i/>
        </w:rPr>
        <w:t>(tabel uitbreiden indien er pas sprake is van rechtsgeldige vertegenwoordiging bij meer dan twee gezamenlijk bevoegde personen)</w:t>
      </w:r>
    </w:p>
    <w:p w14:paraId="52C4B96B" w14:textId="77777777" w:rsidR="000B1A35" w:rsidRPr="00AB7F9F" w:rsidRDefault="000B1A35" w:rsidP="000B1A35">
      <w:pPr>
        <w:jc w:val="both"/>
        <w:rPr>
          <w:rFonts w:cstheme="majorHAnsi"/>
          <w:lang w:eastAsia="x-none"/>
        </w:rPr>
      </w:pPr>
    </w:p>
    <w:p w14:paraId="52C4B96C" w14:textId="77777777" w:rsidR="005528D6" w:rsidRPr="00AB7F9F" w:rsidRDefault="005528D6" w:rsidP="000B1A35">
      <w:pPr>
        <w:rPr>
          <w:rFonts w:cstheme="majorHAnsi"/>
        </w:rPr>
      </w:pPr>
    </w:p>
    <w:sectPr w:rsidR="005528D6" w:rsidRPr="00AB7F9F" w:rsidSect="002C7BC6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567" w:right="1485" w:bottom="1814" w:left="1814" w:header="99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C4B96F" w14:textId="77777777" w:rsidR="002C7BC6" w:rsidRDefault="002C7BC6" w:rsidP="004C03F0">
      <w:pPr>
        <w:spacing w:line="240" w:lineRule="auto"/>
      </w:pPr>
      <w:r>
        <w:separator/>
      </w:r>
    </w:p>
  </w:endnote>
  <w:endnote w:type="continuationSeparator" w:id="0">
    <w:p w14:paraId="52C4B970" w14:textId="77777777" w:rsidR="002C7BC6" w:rsidRDefault="002C7BC6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F61F92" w14:textId="6081575B" w:rsidR="00BE1260" w:rsidRDefault="00070314">
    <w:pPr>
      <w:pStyle w:val="Voettekst"/>
      <w:rPr>
        <w:rFonts w:asciiTheme="majorHAnsi" w:hAnsiTheme="majorHAnsi" w:cstheme="majorHAnsi"/>
        <w:sz w:val="16"/>
        <w:szCs w:val="16"/>
      </w:rPr>
    </w:pPr>
    <w:r w:rsidRPr="009A36D6">
      <w:rPr>
        <w:rFonts w:asciiTheme="majorHAnsi" w:hAnsiTheme="majorHAnsi" w:cstheme="majorHAnsi"/>
        <w:sz w:val="16"/>
        <w:szCs w:val="16"/>
      </w:rPr>
      <w:t xml:space="preserve">Europese Aanbesteding </w:t>
    </w:r>
    <w:r w:rsidR="00AB7F9F">
      <w:rPr>
        <w:rFonts w:asciiTheme="majorHAnsi" w:hAnsiTheme="majorHAnsi" w:cstheme="majorHAnsi"/>
        <w:sz w:val="16"/>
        <w:szCs w:val="16"/>
      </w:rPr>
      <w:t xml:space="preserve"> Vloerbedekking</w:t>
    </w:r>
  </w:p>
  <w:p w14:paraId="018E82BA" w14:textId="2CE27D72" w:rsidR="00070314" w:rsidRPr="009A36D6" w:rsidRDefault="00070314">
    <w:pPr>
      <w:pStyle w:val="Voettekst"/>
      <w:rPr>
        <w:rFonts w:asciiTheme="majorHAnsi" w:hAnsiTheme="majorHAnsi" w:cstheme="majorHAnsi"/>
        <w:sz w:val="16"/>
        <w:szCs w:val="16"/>
      </w:rPr>
    </w:pPr>
    <w:r w:rsidRPr="009A36D6">
      <w:rPr>
        <w:rFonts w:asciiTheme="majorHAnsi" w:hAnsiTheme="majorHAnsi" w:cstheme="majorHAnsi"/>
        <w:sz w:val="16"/>
        <w:szCs w:val="16"/>
      </w:rPr>
      <w:t>20.4</w:t>
    </w:r>
    <w:r w:rsidR="00AB7F9F">
      <w:rPr>
        <w:rFonts w:asciiTheme="majorHAnsi" w:hAnsiTheme="majorHAnsi" w:cstheme="majorHAnsi"/>
        <w:sz w:val="16"/>
        <w:szCs w:val="16"/>
      </w:rPr>
      <w:t>68 - IDC</w:t>
    </w:r>
  </w:p>
  <w:p w14:paraId="52C4B975" w14:textId="29FD9D76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C4B977" w14:textId="77777777" w:rsidR="008A28BE" w:rsidRDefault="008A28BE" w:rsidP="00F26249">
    <w:pPr>
      <w:spacing w:line="620" w:lineRule="exact"/>
    </w:pPr>
  </w:p>
  <w:p w14:paraId="52C4B978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C4B96D" w14:textId="77777777" w:rsidR="002C7BC6" w:rsidRDefault="002C7BC6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52C4B96E" w14:textId="77777777" w:rsidR="002C7BC6" w:rsidRDefault="002C7BC6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14:paraId="52C4B972" w14:textId="77777777" w:rsidR="00AF03BC" w:rsidRDefault="000B1A35" w:rsidP="00AF03BC">
        <w:pPr>
          <w:pStyle w:val="DHRandinfoKop"/>
          <w:spacing w:before="40"/>
        </w:pPr>
        <w:r>
          <w:t xml:space="preserve">     </w:t>
        </w:r>
      </w:p>
    </w:sdtContent>
  </w:sdt>
  <w:bookmarkStart w:id="3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52C4B973" w14:textId="77777777" w:rsidR="00266875" w:rsidRPr="002C7BC6" w:rsidRDefault="000B1A35" w:rsidP="002C7BC6">
        <w:pPr>
          <w:pStyle w:val="DHRandinfoSubkop"/>
        </w:pPr>
        <w:r>
          <w:t xml:space="preserve">     </w:t>
        </w:r>
      </w:p>
    </w:sdtContent>
  </w:sdt>
  <w:bookmarkEnd w:id="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C4B976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33685"/>
    <w:rsid w:val="00043500"/>
    <w:rsid w:val="00044CD8"/>
    <w:rsid w:val="00052440"/>
    <w:rsid w:val="000548D1"/>
    <w:rsid w:val="00070314"/>
    <w:rsid w:val="000755DA"/>
    <w:rsid w:val="00082C4A"/>
    <w:rsid w:val="00083258"/>
    <w:rsid w:val="0009522E"/>
    <w:rsid w:val="000A107F"/>
    <w:rsid w:val="000B1A35"/>
    <w:rsid w:val="000D2402"/>
    <w:rsid w:val="000D46CE"/>
    <w:rsid w:val="00104444"/>
    <w:rsid w:val="00113702"/>
    <w:rsid w:val="0012380D"/>
    <w:rsid w:val="00152128"/>
    <w:rsid w:val="00162EF7"/>
    <w:rsid w:val="001B3405"/>
    <w:rsid w:val="001C1F09"/>
    <w:rsid w:val="001E6CBD"/>
    <w:rsid w:val="0020629C"/>
    <w:rsid w:val="00215101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12BA7"/>
    <w:rsid w:val="0041365D"/>
    <w:rsid w:val="00423B70"/>
    <w:rsid w:val="00454B69"/>
    <w:rsid w:val="00456F44"/>
    <w:rsid w:val="00467E16"/>
    <w:rsid w:val="00495798"/>
    <w:rsid w:val="004972F7"/>
    <w:rsid w:val="004A2C31"/>
    <w:rsid w:val="004C03F0"/>
    <w:rsid w:val="004E71F1"/>
    <w:rsid w:val="0051214E"/>
    <w:rsid w:val="00515E8A"/>
    <w:rsid w:val="00527C41"/>
    <w:rsid w:val="00535A79"/>
    <w:rsid w:val="00551C53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E0E76"/>
    <w:rsid w:val="005E423B"/>
    <w:rsid w:val="005E72B9"/>
    <w:rsid w:val="00612C9C"/>
    <w:rsid w:val="00623D2B"/>
    <w:rsid w:val="00631F12"/>
    <w:rsid w:val="00647612"/>
    <w:rsid w:val="00665DE2"/>
    <w:rsid w:val="006863E9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81585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A36D6"/>
    <w:rsid w:val="009A68F2"/>
    <w:rsid w:val="009B5AA9"/>
    <w:rsid w:val="009C4321"/>
    <w:rsid w:val="009F5FCA"/>
    <w:rsid w:val="00A16092"/>
    <w:rsid w:val="00A215B1"/>
    <w:rsid w:val="00A332DA"/>
    <w:rsid w:val="00A5190F"/>
    <w:rsid w:val="00A54E4D"/>
    <w:rsid w:val="00A551CF"/>
    <w:rsid w:val="00A60A9B"/>
    <w:rsid w:val="00A65DD1"/>
    <w:rsid w:val="00A67E94"/>
    <w:rsid w:val="00A7239F"/>
    <w:rsid w:val="00A7367C"/>
    <w:rsid w:val="00A8122C"/>
    <w:rsid w:val="00A82F0E"/>
    <w:rsid w:val="00A8776A"/>
    <w:rsid w:val="00A906B8"/>
    <w:rsid w:val="00AB395D"/>
    <w:rsid w:val="00AB7F9F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D5048"/>
    <w:rsid w:val="00BE0F5C"/>
    <w:rsid w:val="00BE1260"/>
    <w:rsid w:val="00BE15E1"/>
    <w:rsid w:val="00C051FB"/>
    <w:rsid w:val="00C117F9"/>
    <w:rsid w:val="00C17CEE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1616A"/>
    <w:rsid w:val="00E25041"/>
    <w:rsid w:val="00E404CF"/>
    <w:rsid w:val="00E43A58"/>
    <w:rsid w:val="00E44BBE"/>
    <w:rsid w:val="00E56719"/>
    <w:rsid w:val="00E96466"/>
    <w:rsid w:val="00EF210B"/>
    <w:rsid w:val="00F20770"/>
    <w:rsid w:val="00F26249"/>
    <w:rsid w:val="00F36F76"/>
    <w:rsid w:val="00F375A1"/>
    <w:rsid w:val="00F509A6"/>
    <w:rsid w:val="00F82B1C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2C4B944"/>
  <w15:docId w15:val="{6B1703D4-BF0C-4F8E-9849-9AAEEFF3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B1A35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0B1A35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0B1A35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267EE269EF76C2479FC7BAB5BD521322" ma:contentTypeVersion="12" ma:contentTypeDescription="Maak een nieuw Word document." ma:contentTypeScope="" ma:versionID="8b203c038315a51a39ce035e2eafd942">
  <xsd:schema xmlns:xsd="http://www.w3.org/2001/XMLSchema" xmlns:xs="http://www.w3.org/2001/XMLSchema" xmlns:p="http://schemas.microsoft.com/office/2006/metadata/properties" xmlns:ns2="cad755b6-d270-493f-83c9-ae784197a3f5" xmlns:ns3="2c602cad-053e-434c-b37d-66fce99fa073" targetNamespace="http://schemas.microsoft.com/office/2006/metadata/properties" ma:root="true" ma:fieldsID="859d20a387f64876cc8fbcbea50874f2" ns2:_="" ns3:_="">
    <xsd:import namespace="cad755b6-d270-493f-83c9-ae784197a3f5"/>
    <xsd:import namespace="2c602cad-053e-434c-b37d-66fce99fa0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" ma:default="" ma:fieldId="{ebb03eb6-0f1c-4563-83d5-50cda2a2ac01}" ma:sspId="0f84c60b-fce4-43bd-9f97-923732063525" ma:termSetId="043aef90-7680-4246-b207-a3d7b3d6063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b5c0a06e-4a52-4d56-8e6e-74c4b68e3cbc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b5c0a06e-4a52-4d56-8e6e-74c4b68e3cbc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02cad-053e-434c-b37d-66fce99fa0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7</Value>
      <Value>18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4.1 Inschrijvingsfase - Publicatie TenderNed</TermName>
          <TermId xmlns="http://schemas.microsoft.com/office/infopath/2007/PartnerControls">36f1f5c8-b8e6-4e6a-8b29-8f7a4bd8e0cd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Documentatie</TermName>
          <TermId xmlns="http://schemas.microsoft.com/office/infopath/2007/PartnerControls">c8b0bf0e-0b8a-4160-af31-b347f749c788</TermId>
        </TermInfo>
      </Terms>
    </ofae577968ed4be8b7cfa6b3c1b2b2a3>
    <_dlc_DocId xmlns="cad755b6-d270-493f-83c9-ae784197a3f5">HDTC6PYEXUJQ-1414437050-4105</_dlc_DocId>
    <_dlc_DocIdUrl xmlns="cad755b6-d270-493f-83c9-ae784197a3f5">
      <Url>https://denhaag.sharepoint.com/sites/inkoop-bec-2020/_layouts/15/DocIdRedir.aspx?ID=HDTC6PYEXUJQ-1414437050-4105</Url>
      <Description>HDTC6PYEXUJQ-1414437050-4105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B615DA4-A8FC-4FF0-848A-5F20B85F0E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97E7F7-E843-4404-A60D-ED12B0F4B5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2c602cad-053e-434c-b37d-66fce99fa0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B5B207-CD48-494E-A6DD-C828120AF256}">
  <ds:schemaRefs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sharepoint/v4"/>
    <ds:schemaRef ds:uri="528e656d-4f2f-4f1b-a763-6ee946ea4b83"/>
    <ds:schemaRef ds:uri="http://schemas.microsoft.com/office/infopath/2007/PartnerControls"/>
    <ds:schemaRef ds:uri="12ea201c-dc8e-410f-9091-38f9fa5d1543"/>
    <ds:schemaRef ds:uri="6eab124c-ca33-4b60-914b-728553abaaa3"/>
    <ds:schemaRef ds:uri="a18e2d43-ad09-471e-88a8-abd95f28fe3a"/>
    <ds:schemaRef ds:uri="cad755b6-d270-493f-83c9-ae784197a3f5"/>
  </ds:schemaRefs>
</ds:datastoreItem>
</file>

<file path=customXml/itemProps4.xml><?xml version="1.0" encoding="utf-8"?>
<ds:datastoreItem xmlns:ds="http://schemas.openxmlformats.org/officeDocument/2006/customXml" ds:itemID="{1F5C1F7D-C57E-4ABA-A8EF-17C2A624DF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4BD0A5-4474-48BB-866F-0B7AD6283639}">
  <ds:schemaRefs/>
</ds:datastoreItem>
</file>

<file path=customXml/itemProps6.xml><?xml version="1.0" encoding="utf-8"?>
<ds:datastoreItem xmlns:ds="http://schemas.openxmlformats.org/officeDocument/2006/customXml" ds:itemID="{4C05D87B-2E0E-4727-BB40-38044345125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5</TotalTime>
  <Pages>1</Pages>
  <Words>201</Words>
  <Characters>1107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Gemeente Den Haag / IDC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9 Model volmacht</dc:title>
  <dc:creator>Monica Demkes</dc:creator>
  <cp:keywords/>
  <cp:lastModifiedBy>helena opree</cp:lastModifiedBy>
  <cp:revision>13</cp:revision>
  <dcterms:created xsi:type="dcterms:W3CDTF">2020-02-11T08:39:00Z</dcterms:created>
  <dcterms:modified xsi:type="dcterms:W3CDTF">2021-03-19T17:43:00Z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0x0101008696D14171FA4CED8F032AD334D7A9EF00267EE269EF76C2479FC7BAB5BD521322</vt:lpwstr>
  </property>
  <property fmtid="{D5CDD505-2E9C-101B-9397-08002B2CF9AE}" pid="11" name="Jaar">
    <vt:lpwstr>10;#2018|6a528f31-394a-48e3-bac4-3c58d5ecc0e6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f56198a7-5cdc-4ec9-8573-6965b0d7b686</vt:lpwstr>
  </property>
  <property fmtid="{D5CDD505-2E9C-101B-9397-08002B2CF9AE}" pid="15" name="TaxKeyword">
    <vt:lpwstr/>
  </property>
  <property fmtid="{D5CDD505-2E9C-101B-9397-08002B2CF9AE}" pid="16" name="Teamtrefwoorden">
    <vt:lpwstr>18;#4.1 Inschrijvingsfase - Publicatie TenderNed|36f1f5c8-b8e6-4e6a-8b29-8f7a4bd8e0cd</vt:lpwstr>
  </property>
  <property fmtid="{D5CDD505-2E9C-101B-9397-08002B2CF9AE}" pid="17" name="Documentsoort">
    <vt:lpwstr>7;#Documentatie|c8b0bf0e-0b8a-4160-af31-b347f749c788</vt:lpwstr>
  </property>
  <property fmtid="{D5CDD505-2E9C-101B-9397-08002B2CF9AE}" pid="18" name="_docset_NoMedatataSyncRequired">
    <vt:lpwstr>False</vt:lpwstr>
  </property>
  <property fmtid="{D5CDD505-2E9C-101B-9397-08002B2CF9AE}" pid="19" name="iadc89b14e6f46d3bf0676593dca1557">
    <vt:lpwstr/>
  </property>
  <property fmtid="{D5CDD505-2E9C-101B-9397-08002B2CF9AE}" pid="20" name="Dossiertype">
    <vt:lpwstr/>
  </property>
</Properties>
</file>