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0A0708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 w:rsidRPr="000A0708">
        <w:rPr>
          <w:rFonts w:ascii="Corbel" w:hAnsi="Corbel" w:cs="Times New Roman"/>
          <w:b/>
          <w:color w:val="auto"/>
          <w:sz w:val="36"/>
          <w:szCs w:val="36"/>
        </w:rPr>
        <w:t>Bijlage 2a Referentieformulier - Geschiktheidseisen</w:t>
      </w:r>
      <w:r w:rsidR="009D4732" w:rsidRPr="007C74F0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D0784F" w:rsidRPr="009D4732" w:rsidRDefault="00D0784F" w:rsidP="003C224F">
      <w:pPr>
        <w:pStyle w:val="Kop1"/>
        <w:numPr>
          <w:ilvl w:val="0"/>
          <w:numId w:val="0"/>
        </w:numPr>
        <w:rPr>
          <w:rFonts w:ascii="Corbel" w:hAnsi="Corbel"/>
          <w:color w:val="auto"/>
          <w:sz w:val="36"/>
          <w:szCs w:val="36"/>
        </w:rPr>
      </w:pPr>
      <w:bookmarkStart w:id="0" w:name="_GoBack"/>
      <w:bookmarkEnd w:id="0"/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991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9916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1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3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5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6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0"/>
          </w:p>
        </w:tc>
      </w:tr>
      <w:tr w:rsidR="009916C6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:rsidR="009916C6" w:rsidRPr="005C64A3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11491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Kerncompetentie 1:</w:t>
            </w:r>
          </w:p>
        </w:tc>
        <w:tc>
          <w:tcPr>
            <w:tcW w:w="3835" w:type="dxa"/>
          </w:tcPr>
          <w:p w:rsidR="00114918" w:rsidRPr="005C64A3" w:rsidRDefault="000A070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>Ervaring met gemeentelijke markt en met Common Ground (ontwikkeling)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491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2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114918" w:rsidRPr="005C64A3" w:rsidRDefault="000A070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>Ervaring met service georiënteerde architecturen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0A070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0A0708" w:rsidRPr="009322CF" w:rsidRDefault="000A0708" w:rsidP="000A0708"/>
        </w:tc>
        <w:tc>
          <w:tcPr>
            <w:tcW w:w="1952" w:type="dxa"/>
          </w:tcPr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ontwikkeling met Open Source Software.</w:t>
            </w:r>
          </w:p>
        </w:tc>
        <w:tc>
          <w:tcPr>
            <w:tcW w:w="3507" w:type="dxa"/>
          </w:tcPr>
          <w:p w:rsidR="000A0708" w:rsidRPr="009322CF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C2656" w:rsidRDefault="004C2656" w:rsidP="009322CF"/>
    <w:p w:rsidR="001772F2" w:rsidRDefault="001772F2" w:rsidP="009322CF"/>
    <w:p w:rsidR="001772F2" w:rsidRDefault="001772F2" w:rsidP="009322CF"/>
    <w:p w:rsidR="001772F2" w:rsidRPr="009322CF" w:rsidRDefault="001772F2" w:rsidP="009322CF"/>
    <w:p w:rsidR="00544173" w:rsidRPr="009322CF" w:rsidRDefault="00544173" w:rsidP="009322CF"/>
    <w:p w:rsidR="008346F6" w:rsidRDefault="008346F6" w:rsidP="009322CF"/>
    <w:p w:rsidR="009916C6" w:rsidRDefault="009916C6" w:rsidP="009322CF"/>
    <w:p w:rsidR="008D2C82" w:rsidRDefault="008D2C82" w:rsidP="009322CF"/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9916C6" w:rsidRPr="009322CF" w:rsidRDefault="009916C6" w:rsidP="009322CF"/>
    <w:sectPr w:rsidR="009916C6" w:rsidRPr="009322CF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Referentieverklaring, </w:t>
    </w:r>
    <w:r w:rsidRPr="008D2C82">
      <w:rPr>
        <w:rFonts w:cs="Arial"/>
        <w:sz w:val="16"/>
        <w:szCs w:val="16"/>
      </w:rPr>
      <w:t>AICT-20</w:t>
    </w:r>
    <w:r w:rsidR="001772F2">
      <w:rPr>
        <w:rFonts w:cs="Arial"/>
        <w:sz w:val="16"/>
        <w:szCs w:val="16"/>
      </w:rPr>
      <w:t>20</w:t>
    </w:r>
    <w:r w:rsidRPr="008D2C82">
      <w:rPr>
        <w:rFonts w:cs="Arial"/>
        <w:sz w:val="16"/>
        <w:szCs w:val="16"/>
      </w:rPr>
      <w:t>-</w:t>
    </w:r>
    <w:r w:rsidR="00DF2296">
      <w:rPr>
        <w:rFonts w:cs="Arial"/>
        <w:sz w:val="16"/>
        <w:szCs w:val="16"/>
      </w:rPr>
      <w:t>100190</w:t>
    </w:r>
    <w:r w:rsidR="001772F2">
      <w:rPr>
        <w:rFonts w:cs="Arial"/>
        <w:sz w:val="16"/>
        <w:szCs w:val="16"/>
      </w:rPr>
      <w:t>65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0A0708">
      <w:rPr>
        <w:rFonts w:cs="Arial"/>
        <w:noProof/>
        <w:sz w:val="16"/>
        <w:szCs w:val="16"/>
      </w:rPr>
      <w:t>2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0A0708">
      <w:rPr>
        <w:rFonts w:cs="Arial"/>
        <w:noProof/>
        <w:sz w:val="16"/>
        <w:szCs w:val="16"/>
      </w:rPr>
      <w:t>3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pt;height:50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0708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2CE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FA9FB0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0E4C7A-1FD2-4A70-9C5B-26835A8A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1</TotalTime>
  <Pages>3</Pages>
  <Words>245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1595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2</cp:revision>
  <cp:lastPrinted>2013-11-08T11:03:00Z</cp:lastPrinted>
  <dcterms:created xsi:type="dcterms:W3CDTF">2021-07-20T20:14:00Z</dcterms:created>
  <dcterms:modified xsi:type="dcterms:W3CDTF">2021-07-20T20:14:00Z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