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4FF" w:rsidRDefault="000D04FF" w:rsidP="000D04FF">
      <w:pPr>
        <w:pStyle w:val="Kop1"/>
      </w:pPr>
      <w:r>
        <w:t>Aanmeldingsformulier – schouw</w:t>
      </w:r>
    </w:p>
    <w:p w:rsidR="000D04FF" w:rsidRDefault="000D04FF" w:rsidP="000D04FF">
      <w:r>
        <w:t xml:space="preserve">Geef in onderstaand formulier aan welke twee personen u afvaardigt voor de </w:t>
      </w:r>
      <w:r w:rsidR="000C325F">
        <w:t>schouw. U kan dit MS W</w:t>
      </w:r>
      <w:r>
        <w:t xml:space="preserve">ord document digitaal invullen en via </w:t>
      </w:r>
      <w:proofErr w:type="spellStart"/>
      <w:r w:rsidR="00312712">
        <w:t>TenderNed</w:t>
      </w:r>
      <w:proofErr w:type="spellEnd"/>
      <w:r>
        <w:t xml:space="preserve"> indienen. Graag verzoeken wij uw aanmelding minimaal 2 dagen voor de </w:t>
      </w:r>
      <w:r w:rsidR="000C325F">
        <w:t>schouw</w:t>
      </w:r>
      <w:r>
        <w:t xml:space="preserve"> in te dienen. </w:t>
      </w:r>
      <w:r w:rsidR="000C325F">
        <w:t>U ontvangt geen bevestiging. Door het formulier in te dienen bent u direct uitgenodigd.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0D04FF" w:rsidTr="000C325F">
        <w:tc>
          <w:tcPr>
            <w:tcW w:w="9104" w:type="dxa"/>
            <w:shd w:val="clear" w:color="auto" w:fill="D9D9D9" w:themeFill="background1" w:themeFillShade="D9"/>
          </w:tcPr>
          <w:p w:rsidR="000D04FF" w:rsidRDefault="000D04FF" w:rsidP="000C325F">
            <w:r w:rsidRPr="00717D43">
              <w:rPr>
                <w:b/>
              </w:rPr>
              <w:t xml:space="preserve">Bedrijfsnaam: </w:t>
            </w:r>
          </w:p>
        </w:tc>
      </w:tr>
      <w:tr w:rsidR="000D04FF" w:rsidTr="000C325F">
        <w:tc>
          <w:tcPr>
            <w:tcW w:w="9104" w:type="dxa"/>
            <w:shd w:val="clear" w:color="auto" w:fill="auto"/>
          </w:tcPr>
          <w:p w:rsidR="000D04FF" w:rsidRDefault="000D04FF" w:rsidP="000C325F"/>
          <w:p w:rsidR="000D04FF" w:rsidRDefault="000D04FF" w:rsidP="000C325F"/>
        </w:tc>
      </w:tr>
    </w:tbl>
    <w:p w:rsidR="000D04FF" w:rsidRDefault="000D04FF" w:rsidP="000D04FF"/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364"/>
        <w:gridCol w:w="2925"/>
        <w:gridCol w:w="3828"/>
        <w:gridCol w:w="1837"/>
      </w:tblGrid>
      <w:tr w:rsidR="000D04FF" w:rsidTr="000C325F">
        <w:tc>
          <w:tcPr>
            <w:tcW w:w="364" w:type="dxa"/>
            <w:shd w:val="clear" w:color="auto" w:fill="D9D9D9" w:themeFill="background1" w:themeFillShade="D9"/>
          </w:tcPr>
          <w:p w:rsidR="000D04FF" w:rsidRPr="00717D43" w:rsidRDefault="000D04FF" w:rsidP="000C325F">
            <w:pPr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2925" w:type="dxa"/>
            <w:shd w:val="clear" w:color="auto" w:fill="D9D9D9" w:themeFill="background1" w:themeFillShade="D9"/>
          </w:tcPr>
          <w:p w:rsidR="000D04FF" w:rsidRPr="00717D43" w:rsidRDefault="000D04FF" w:rsidP="000C325F">
            <w:pPr>
              <w:rPr>
                <w:b/>
              </w:rPr>
            </w:pPr>
            <w:r w:rsidRPr="00717D43">
              <w:rPr>
                <w:b/>
              </w:rPr>
              <w:t>Functie</w:t>
            </w:r>
            <w:r>
              <w:rPr>
                <w:b/>
              </w:rPr>
              <w:t>:</w:t>
            </w:r>
          </w:p>
        </w:tc>
        <w:tc>
          <w:tcPr>
            <w:tcW w:w="3828" w:type="dxa"/>
            <w:shd w:val="clear" w:color="auto" w:fill="D9D9D9" w:themeFill="background1" w:themeFillShade="D9"/>
          </w:tcPr>
          <w:p w:rsidR="000D04FF" w:rsidRPr="00717D43" w:rsidRDefault="000D04FF" w:rsidP="000C325F">
            <w:pPr>
              <w:rPr>
                <w:b/>
              </w:rPr>
            </w:pPr>
            <w:r w:rsidRPr="00717D43">
              <w:rPr>
                <w:b/>
              </w:rPr>
              <w:t>Naam</w:t>
            </w:r>
            <w:r>
              <w:rPr>
                <w:b/>
              </w:rPr>
              <w:t>: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:rsidR="000D04FF" w:rsidRPr="00717D43" w:rsidRDefault="000D04FF" w:rsidP="000C325F">
            <w:pPr>
              <w:rPr>
                <w:b/>
              </w:rPr>
            </w:pPr>
            <w:r>
              <w:rPr>
                <w:b/>
              </w:rPr>
              <w:t>Mobiel nummer:</w:t>
            </w:r>
          </w:p>
        </w:tc>
      </w:tr>
      <w:tr w:rsidR="000C325F" w:rsidTr="000C325F">
        <w:tc>
          <w:tcPr>
            <w:tcW w:w="364" w:type="dxa"/>
          </w:tcPr>
          <w:p w:rsidR="000C325F" w:rsidRDefault="000C325F" w:rsidP="000C325F">
            <w:r>
              <w:t>1</w:t>
            </w:r>
          </w:p>
        </w:tc>
        <w:tc>
          <w:tcPr>
            <w:tcW w:w="2925" w:type="dxa"/>
          </w:tcPr>
          <w:p w:rsidR="000C325F" w:rsidRDefault="000C325F" w:rsidP="000C325F"/>
          <w:p w:rsidR="000C325F" w:rsidRDefault="000C325F" w:rsidP="000C325F"/>
        </w:tc>
        <w:tc>
          <w:tcPr>
            <w:tcW w:w="3828" w:type="dxa"/>
          </w:tcPr>
          <w:p w:rsidR="000C325F" w:rsidRDefault="000C325F" w:rsidP="000C325F">
            <w:r>
              <w:t xml:space="preserve">De heer / mevrouw </w:t>
            </w:r>
          </w:p>
        </w:tc>
        <w:tc>
          <w:tcPr>
            <w:tcW w:w="1837" w:type="dxa"/>
          </w:tcPr>
          <w:p w:rsidR="000C325F" w:rsidRDefault="000C325F" w:rsidP="000C325F">
            <w:r>
              <w:t xml:space="preserve">06 </w:t>
            </w:r>
          </w:p>
        </w:tc>
      </w:tr>
      <w:tr w:rsidR="000C325F" w:rsidTr="000C325F">
        <w:tc>
          <w:tcPr>
            <w:tcW w:w="364" w:type="dxa"/>
          </w:tcPr>
          <w:p w:rsidR="000C325F" w:rsidRDefault="000C325F" w:rsidP="000C325F">
            <w:r>
              <w:t>2</w:t>
            </w:r>
          </w:p>
        </w:tc>
        <w:tc>
          <w:tcPr>
            <w:tcW w:w="2925" w:type="dxa"/>
          </w:tcPr>
          <w:p w:rsidR="000C325F" w:rsidRDefault="000C325F" w:rsidP="000C325F"/>
          <w:p w:rsidR="000C325F" w:rsidRDefault="000C325F" w:rsidP="000C325F"/>
        </w:tc>
        <w:tc>
          <w:tcPr>
            <w:tcW w:w="3828" w:type="dxa"/>
          </w:tcPr>
          <w:p w:rsidR="000C325F" w:rsidRDefault="000C325F" w:rsidP="000C325F">
            <w:r>
              <w:t>De heer / mevrouw</w:t>
            </w:r>
          </w:p>
        </w:tc>
        <w:tc>
          <w:tcPr>
            <w:tcW w:w="1837" w:type="dxa"/>
          </w:tcPr>
          <w:p w:rsidR="000C325F" w:rsidRDefault="000C325F" w:rsidP="000C325F">
            <w:r>
              <w:t xml:space="preserve">06 </w:t>
            </w:r>
          </w:p>
        </w:tc>
      </w:tr>
    </w:tbl>
    <w:p w:rsidR="00717D43" w:rsidRDefault="00717D43" w:rsidP="00717D43"/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3223"/>
        <w:gridCol w:w="5731"/>
      </w:tblGrid>
      <w:tr w:rsidR="00416F67" w:rsidRPr="00717D43" w:rsidTr="00416F67">
        <w:tc>
          <w:tcPr>
            <w:tcW w:w="326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6F67" w:rsidRPr="00717D43" w:rsidRDefault="00416F67" w:rsidP="000C325F">
            <w:pPr>
              <w:rPr>
                <w:b/>
              </w:rPr>
            </w:pPr>
            <w:r>
              <w:rPr>
                <w:b/>
              </w:rPr>
              <w:t>Vraag</w:t>
            </w:r>
          </w:p>
        </w:tc>
        <w:tc>
          <w:tcPr>
            <w:tcW w:w="581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6F67" w:rsidRPr="00717D43" w:rsidRDefault="00416F67" w:rsidP="000C325F">
            <w:pPr>
              <w:rPr>
                <w:b/>
              </w:rPr>
            </w:pPr>
            <w:r>
              <w:rPr>
                <w:b/>
              </w:rPr>
              <w:t>Uw antwoord</w:t>
            </w:r>
          </w:p>
        </w:tc>
      </w:tr>
      <w:tr w:rsidR="00416F67" w:rsidTr="00416F6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67" w:rsidRDefault="00416F67" w:rsidP="00416F67">
            <w:r>
              <w:t>Wat verwacht u van de schouw?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67" w:rsidRDefault="00416F67" w:rsidP="000C325F"/>
          <w:p w:rsidR="00416F67" w:rsidRDefault="00416F67" w:rsidP="000C325F"/>
          <w:p w:rsidR="00416F67" w:rsidRDefault="00416F67" w:rsidP="000C325F"/>
          <w:p w:rsidR="00416F67" w:rsidRDefault="00416F67" w:rsidP="000C325F"/>
        </w:tc>
      </w:tr>
    </w:tbl>
    <w:p w:rsidR="00416F67" w:rsidRDefault="00416F67" w:rsidP="00717D43"/>
    <w:p w:rsidR="000D04FF" w:rsidRDefault="000D04FF" w:rsidP="000D04FF">
      <w:r>
        <w:t xml:space="preserve">NB: </w:t>
      </w:r>
    </w:p>
    <w:p w:rsidR="000D04FF" w:rsidRDefault="000D04FF" w:rsidP="000D04FF">
      <w:pPr>
        <w:pStyle w:val="Lijstalinea"/>
        <w:numPr>
          <w:ilvl w:val="0"/>
          <w:numId w:val="1"/>
        </w:numPr>
      </w:pPr>
      <w:r>
        <w:t xml:space="preserve">Op de dag van de bijeenkomst kunt u contact opnemen met </w:t>
      </w:r>
      <w:r w:rsidR="00312712">
        <w:t>XXX</w:t>
      </w:r>
      <w:r>
        <w:t xml:space="preserve"> indien u onverhoopt te laat bent. U dient het telefoonnummer van het secretariaat van de </w:t>
      </w:r>
      <w:r w:rsidR="00312712">
        <w:t>afdeling voeding</w:t>
      </w:r>
      <w:r>
        <w:t xml:space="preserve">: </w:t>
      </w:r>
      <w:r w:rsidR="00312712">
        <w:t>XXX</w:t>
      </w:r>
      <w:bookmarkStart w:id="0" w:name="_GoBack"/>
      <w:bookmarkEnd w:id="0"/>
    </w:p>
    <w:p w:rsidR="000D04FF" w:rsidRPr="00717D43" w:rsidRDefault="000D04FF" w:rsidP="00717D43"/>
    <w:sectPr w:rsidR="000D04FF" w:rsidRPr="00717D43" w:rsidSect="000D04FF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627B63"/>
    <w:multiLevelType w:val="hybridMultilevel"/>
    <w:tmpl w:val="A7AC02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D43"/>
    <w:rsid w:val="000800E2"/>
    <w:rsid w:val="000C325F"/>
    <w:rsid w:val="000D04FF"/>
    <w:rsid w:val="00312712"/>
    <w:rsid w:val="0036732E"/>
    <w:rsid w:val="00416F67"/>
    <w:rsid w:val="00717D43"/>
    <w:rsid w:val="009E1446"/>
    <w:rsid w:val="00A2167A"/>
    <w:rsid w:val="00B23AA0"/>
    <w:rsid w:val="00C24C34"/>
    <w:rsid w:val="00EB5B03"/>
    <w:rsid w:val="00EE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D5378"/>
  <w15:chartTrackingRefBased/>
  <w15:docId w15:val="{F4856AC6-73F6-48EA-951A-46201A20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17D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17D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17D4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17D4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raster">
    <w:name w:val="Table Grid"/>
    <w:basedOn w:val="Standaardtabel"/>
    <w:uiPriority w:val="59"/>
    <w:rsid w:val="00717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0D0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4DB8AEA</Template>
  <TotalTime>0</TotalTime>
  <Pages>1</Pages>
  <Words>106</Words>
  <Characters>588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AMC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Moustapha</dc:creator>
  <cp:keywords/>
  <dc:description/>
  <cp:lastModifiedBy>El Makhloufi, A. (Alia)</cp:lastModifiedBy>
  <cp:revision>2</cp:revision>
  <dcterms:created xsi:type="dcterms:W3CDTF">2021-06-22T10:17:00Z</dcterms:created>
  <dcterms:modified xsi:type="dcterms:W3CDTF">2021-06-22T10:17:00Z</dcterms:modified>
</cp:coreProperties>
</file>