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21" w:rsidRDefault="00A64921" w:rsidP="00A64921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‘</w:t>
      </w:r>
      <w:r w:rsidR="00A55A04">
        <w:rPr>
          <w:b/>
          <w:sz w:val="28"/>
          <w:szCs w:val="28"/>
        </w:rPr>
        <w:t>Verklaring onderaanneming</w:t>
      </w:r>
      <w:r>
        <w:rPr>
          <w:b/>
          <w:sz w:val="28"/>
          <w:szCs w:val="28"/>
        </w:rPr>
        <w:t xml:space="preserve">’ </w:t>
      </w:r>
    </w:p>
    <w:p w:rsidR="00A64921" w:rsidRPr="00BF021D" w:rsidRDefault="00A64921" w:rsidP="00A64921">
      <w:pPr>
        <w:rPr>
          <w:b/>
          <w:sz w:val="20"/>
        </w:rPr>
      </w:pPr>
    </w:p>
    <w:p w:rsidR="00A64921" w:rsidRPr="00BF021D" w:rsidRDefault="00A64921" w:rsidP="00A64921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64921" w:rsidRPr="00BF021D" w:rsidTr="000F13C5">
        <w:trPr>
          <w:trHeight w:val="755"/>
        </w:trPr>
        <w:tc>
          <w:tcPr>
            <w:tcW w:w="9240" w:type="dxa"/>
            <w:shd w:val="clear" w:color="FFFF00" w:fill="D9D9D9"/>
          </w:tcPr>
          <w:p w:rsidR="00A64921" w:rsidRPr="00BF021D" w:rsidRDefault="00A64921" w:rsidP="000F13C5">
            <w:pPr>
              <w:spacing w:line="240" w:lineRule="auto"/>
              <w:jc w:val="left"/>
              <w:rPr>
                <w:b/>
                <w:sz w:val="20"/>
              </w:rPr>
            </w:pPr>
          </w:p>
          <w:p w:rsidR="00A64921" w:rsidRPr="00BF021D" w:rsidRDefault="00A64921" w:rsidP="005774E6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Onderaan</w:t>
            </w:r>
            <w:r w:rsidR="002B1645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emers</w:t>
            </w:r>
            <w:r w:rsidRPr="00BF021D">
              <w:rPr>
                <w:b/>
                <w:sz w:val="20"/>
              </w:rPr>
              <w:t xml:space="preserve"> dienen zich te conformeren aan onderstaande vereisten. </w:t>
            </w:r>
          </w:p>
          <w:p w:rsidR="00A55A04" w:rsidRPr="00BF021D" w:rsidRDefault="00A64921" w:rsidP="005774E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Indien er</w:t>
            </w:r>
            <w:r w:rsidR="00DE6529">
              <w:rPr>
                <w:b/>
                <w:sz w:val="20"/>
              </w:rPr>
              <w:t xml:space="preserve"> geen sprake is van onderaannemers</w:t>
            </w:r>
            <w:r w:rsidR="005774E6">
              <w:rPr>
                <w:b/>
                <w:sz w:val="20"/>
              </w:rPr>
              <w:t xml:space="preserve"> </w:t>
            </w:r>
            <w:r w:rsidRPr="00BF021D">
              <w:rPr>
                <w:b/>
                <w:sz w:val="20"/>
              </w:rPr>
              <w:t>hoeft deze Bijlage niet ingevuld te worden</w:t>
            </w:r>
            <w:r w:rsidR="00A55A04">
              <w:rPr>
                <w:b/>
                <w:sz w:val="20"/>
              </w:rPr>
              <w:t xml:space="preserve"> en </w:t>
            </w:r>
            <w:r w:rsidR="00EC5D00">
              <w:rPr>
                <w:b/>
                <w:sz w:val="20"/>
              </w:rPr>
              <w:t xml:space="preserve"> beantwoordt u uitsluitend door het aanvinken “Niet van </w:t>
            </w:r>
            <w:r w:rsidR="009A33DD">
              <w:rPr>
                <w:b/>
                <w:sz w:val="20"/>
              </w:rPr>
              <w:t>Toepassing</w:t>
            </w:r>
            <w:r w:rsidR="00EC5D00">
              <w:rPr>
                <w:b/>
                <w:sz w:val="20"/>
              </w:rPr>
              <w:t>” onderaan in deze bijlage</w:t>
            </w:r>
            <w:r w:rsidR="00A55A04" w:rsidRPr="00BF021D">
              <w:rPr>
                <w:b/>
                <w:sz w:val="20"/>
              </w:rPr>
              <w:t>.</w:t>
            </w:r>
          </w:p>
          <w:p w:rsidR="00A64921" w:rsidRPr="00BF021D" w:rsidRDefault="00A64921" w:rsidP="005774E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</w:p>
          <w:p w:rsidR="00A64921" w:rsidRPr="00BF021D" w:rsidRDefault="00A64921" w:rsidP="000F13C5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="005B2218" w:rsidRPr="005B2218" w:rsidRDefault="005B2218" w:rsidP="00D822D3">
      <w:pPr>
        <w:rPr>
          <w:sz w:val="20"/>
        </w:rPr>
      </w:pPr>
    </w:p>
    <w:p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onderaannemer(s) beschikt over alle noodzakelijke middelen en kennis, welke voor de uitvoering nodig zijn;</w:t>
      </w:r>
    </w:p>
    <w:p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uitvoering geheel overeenkomstig is met de beschrijving in de Aanbestedingsdocumenten en wordt verricht tegen de bij de Inschrijving aangeboden tarieven;</w:t>
      </w:r>
    </w:p>
    <w:p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vermelde onderaannemers ook daadwerkelijk bij de uitvoering zullen worden ingezet</w:t>
      </w:r>
    </w:p>
    <w:p w:rsidR="00DE6529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onderaannemers onder eindverantwoordelijkheid van de Inschrijver mede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verdeeld:</w:t>
      </w:r>
    </w:p>
    <w:p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8D49F0" w:rsidRDefault="008D49F0" w:rsidP="008D49F0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8D49F0" w:rsidRPr="00492B99" w:rsidTr="008D49F0">
        <w:tc>
          <w:tcPr>
            <w:tcW w:w="9212" w:type="dxa"/>
            <w:gridSpan w:val="2"/>
            <w:shd w:val="clear" w:color="auto" w:fill="808080"/>
          </w:tcPr>
          <w:p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Inschrijver</w:t>
            </w:r>
            <w:r w:rsidR="005964BA">
              <w:rPr>
                <w:b/>
                <w:sz w:val="20"/>
              </w:rPr>
              <w:t xml:space="preserve"> </w:t>
            </w: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</w:tc>
      </w:tr>
    </w:tbl>
    <w:p w:rsidR="005B2218" w:rsidRDefault="005B22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8D49F0" w:rsidRPr="00492B99" w:rsidTr="008D49F0">
        <w:tc>
          <w:tcPr>
            <w:tcW w:w="9212" w:type="dxa"/>
            <w:gridSpan w:val="2"/>
            <w:shd w:val="clear" w:color="auto" w:fill="808080"/>
          </w:tcPr>
          <w:p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Onderaannemer 1 </w:t>
            </w: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</w:tc>
      </w:tr>
    </w:tbl>
    <w:p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="008D49F0" w:rsidRPr="00492B99" w:rsidTr="008D49F0">
        <w:tc>
          <w:tcPr>
            <w:tcW w:w="9212" w:type="dxa"/>
            <w:gridSpan w:val="2"/>
            <w:shd w:val="clear" w:color="auto" w:fill="808080"/>
          </w:tcPr>
          <w:p w:rsidR="008D49F0" w:rsidRDefault="008D49F0" w:rsidP="008D4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Onderaannemer 2</w:t>
            </w: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  <w:p w:rsidR="008D49F0" w:rsidRPr="00492B99" w:rsidRDefault="008D49F0" w:rsidP="008D49F0">
            <w:pPr>
              <w:rPr>
                <w:sz w:val="20"/>
              </w:rPr>
            </w:pPr>
          </w:p>
        </w:tc>
      </w:tr>
      <w:tr w:rsidR="008D49F0" w:rsidRPr="00492B99" w:rsidTr="008D49F0">
        <w:tc>
          <w:tcPr>
            <w:tcW w:w="2303" w:type="dxa"/>
            <w:shd w:val="clear" w:color="auto" w:fill="D9D9D9"/>
          </w:tcPr>
          <w:p w:rsidR="008D49F0" w:rsidRPr="00492B99" w:rsidRDefault="008D49F0" w:rsidP="008D49F0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="008D49F0" w:rsidRPr="00492B99" w:rsidRDefault="008D49F0" w:rsidP="008D49F0">
            <w:pPr>
              <w:rPr>
                <w:sz w:val="20"/>
              </w:rPr>
            </w:pPr>
          </w:p>
        </w:tc>
      </w:tr>
    </w:tbl>
    <w:p w:rsidR="00A64921" w:rsidRDefault="00A64921" w:rsidP="00A64921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A64921" w:rsidRPr="00401155" w:rsidTr="005774E6">
        <w:tc>
          <w:tcPr>
            <w:tcW w:w="4158" w:type="dxa"/>
            <w:shd w:val="clear" w:color="auto" w:fill="D9D9D9"/>
          </w:tcPr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1</w:t>
            </w:r>
          </w:p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Pr="00401155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="00A64921" w:rsidRPr="00401155" w:rsidTr="005774E6">
        <w:tc>
          <w:tcPr>
            <w:tcW w:w="4158" w:type="dxa"/>
            <w:shd w:val="clear" w:color="auto" w:fill="D9D9D9"/>
          </w:tcPr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2</w:t>
            </w:r>
          </w:p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RPr="00401155" w:rsidRDefault="00E834DE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RPr="00401155" w:rsidRDefault="00A64921" w:rsidP="000F13C5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:rsidR="008D49F0" w:rsidRDefault="008D49F0" w:rsidP="00D822D3"/>
    <w:p w:rsidR="00EF6D9A" w:rsidRDefault="00EF6D9A" w:rsidP="00F72EF0"/>
    <w:p w:rsidR="005E2D0B" w:rsidRDefault="005C56E7" w:rsidP="005E2D0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C7CE89" id="AutoShape 4" o:spid="_x0000_s1026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"/>
            </w:pict>
          </mc:Fallback>
        </mc:AlternateContent>
      </w:r>
      <w:r w:rsidR="005E2D0B">
        <w:tab/>
        <w:t>Deze bijlage ‘</w:t>
      </w:r>
      <w:r w:rsidR="00A55A04">
        <w:t>Verklaring onderaanneming</w:t>
      </w:r>
      <w:r w:rsidR="005E2D0B">
        <w:t>’ is niet van toepassing.</w:t>
      </w:r>
    </w:p>
    <w:p w:rsidR="005E2D0B" w:rsidRDefault="005E2D0B" w:rsidP="00F72EF0"/>
    <w:sectPr w:rsidR="005E2D0B" w:rsidSect="001F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A12" w:rsidRDefault="00557A12">
      <w:r>
        <w:separator/>
      </w:r>
    </w:p>
  </w:endnote>
  <w:endnote w:type="continuationSeparator" w:id="0">
    <w:p w:rsidR="00557A12" w:rsidRDefault="0055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CF" w:rsidRDefault="00F456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5BF" w:rsidRPr="00FC761A" w:rsidRDefault="00A745BF" w:rsidP="00D068C5">
    <w:pPr>
      <w:pStyle w:val="Voettekst"/>
      <w:spacing w:line="240" w:lineRule="auto"/>
      <w:rPr>
        <w:b/>
        <w:sz w:val="16"/>
        <w:szCs w:val="16"/>
      </w:rPr>
    </w:pPr>
    <w:r w:rsidRPr="00FC761A">
      <w:rPr>
        <w:b/>
        <w:sz w:val="16"/>
        <w:szCs w:val="16"/>
      </w:rPr>
      <w:tab/>
    </w:r>
    <w:r w:rsidRPr="00FC761A">
      <w:rPr>
        <w:b/>
        <w:sz w:val="16"/>
        <w:szCs w:val="16"/>
      </w:rPr>
      <w:tab/>
      <w:t>Paraaf:</w:t>
    </w:r>
  </w:p>
  <w:p w:rsidR="00A745BF" w:rsidRPr="00FC761A" w:rsidRDefault="00A745BF" w:rsidP="00D068C5">
    <w:pPr>
      <w:pStyle w:val="Voettekst"/>
      <w:spacing w:line="240" w:lineRule="auto"/>
      <w:rPr>
        <w:b/>
        <w:sz w:val="16"/>
        <w:szCs w:val="16"/>
      </w:rPr>
    </w:pPr>
    <w:r w:rsidRPr="00F456CF">
      <w:rPr>
        <w:b/>
        <w:sz w:val="16"/>
      </w:rPr>
      <w:t>Europese Aanbes</w:t>
    </w:r>
    <w:r w:rsidR="00C579D9" w:rsidRPr="00F456CF">
      <w:rPr>
        <w:b/>
        <w:sz w:val="16"/>
      </w:rPr>
      <w:t>teding</w:t>
    </w:r>
    <w:r w:rsidR="00C579D9" w:rsidRPr="00F456CF">
      <w:rPr>
        <w:b/>
        <w:sz w:val="16"/>
      </w:rPr>
      <w:tab/>
    </w:r>
    <w:r w:rsidRPr="00F456CF">
      <w:rPr>
        <w:i/>
        <w:color w:val="FF0000"/>
        <w:sz w:val="16"/>
        <w:szCs w:val="16"/>
      </w:rPr>
      <w:tab/>
    </w:r>
    <w:r w:rsidRPr="00F456CF">
      <w:rPr>
        <w:b/>
        <w:sz w:val="16"/>
      </w:rPr>
      <w:t xml:space="preserve">Pagina </w:t>
    </w:r>
    <w:r w:rsidRPr="00F456CF">
      <w:rPr>
        <w:b/>
        <w:sz w:val="16"/>
        <w:szCs w:val="16"/>
      </w:rPr>
      <w:fldChar w:fldCharType="begin"/>
    </w:r>
    <w:r w:rsidRPr="00F456CF">
      <w:rPr>
        <w:b/>
        <w:sz w:val="16"/>
        <w:szCs w:val="16"/>
      </w:rPr>
      <w:instrText xml:space="preserve"> PAGE </w:instrText>
    </w:r>
    <w:r w:rsidRPr="00F456CF">
      <w:rPr>
        <w:b/>
        <w:sz w:val="16"/>
        <w:szCs w:val="16"/>
      </w:rPr>
      <w:fldChar w:fldCharType="separate"/>
    </w:r>
    <w:r w:rsidR="005C56E7">
      <w:rPr>
        <w:b/>
        <w:noProof/>
        <w:sz w:val="16"/>
        <w:szCs w:val="16"/>
      </w:rPr>
      <w:t>2</w:t>
    </w:r>
    <w:r w:rsidRPr="00F456CF">
      <w:rPr>
        <w:b/>
        <w:sz w:val="16"/>
        <w:szCs w:val="16"/>
      </w:rPr>
      <w:fldChar w:fldCharType="end"/>
    </w:r>
    <w:r w:rsidRPr="00FC761A">
      <w:rPr>
        <w:b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CF" w:rsidRDefault="00F456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A12" w:rsidRDefault="00557A12">
      <w:r>
        <w:separator/>
      </w:r>
    </w:p>
  </w:footnote>
  <w:footnote w:type="continuationSeparator" w:id="0">
    <w:p w:rsidR="00557A12" w:rsidRDefault="0055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CF" w:rsidRDefault="00F456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5BF" w:rsidRDefault="00A745BF">
    <w:pPr>
      <w:pStyle w:val="Koptekst"/>
    </w:pPr>
  </w:p>
  <w:p w:rsidR="00A745BF" w:rsidRDefault="00A745B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6CF" w:rsidRDefault="00F456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45583"/>
    <w:rsid w:val="003D1AB7"/>
    <w:rsid w:val="00401155"/>
    <w:rsid w:val="004D4FBF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56E7"/>
    <w:rsid w:val="005C7C1B"/>
    <w:rsid w:val="005D72D0"/>
    <w:rsid w:val="005E2D0B"/>
    <w:rsid w:val="0060677A"/>
    <w:rsid w:val="0062560E"/>
    <w:rsid w:val="00660964"/>
    <w:rsid w:val="006C16C8"/>
    <w:rsid w:val="006C5F4B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E6529"/>
    <w:rsid w:val="00E0097A"/>
    <w:rsid w:val="00E41C19"/>
    <w:rsid w:val="00E834DE"/>
    <w:rsid w:val="00EA7D26"/>
    <w:rsid w:val="00EC5D00"/>
    <w:rsid w:val="00EF6D9A"/>
    <w:rsid w:val="00F0347C"/>
    <w:rsid w:val="00F456CF"/>
    <w:rsid w:val="00F46432"/>
    <w:rsid w:val="00F72EF0"/>
    <w:rsid w:val="00F927EE"/>
    <w:rsid w:val="00FA7338"/>
    <w:rsid w:val="00FC4C73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649B3579</Template>
  <TotalTime>0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2021-06-22T16:26:00Z</dcterms:created>
  <dcterms:modified xsi:type="dcterms:W3CDTF">2021-06-22T16:26:00Z</dcterms:modified>
</cp:coreProperties>
</file>