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68ED6D9A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61526748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5831F251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>-aanspreekpunt aanvra</w:t>
            </w:r>
            <w:r w:rsidR="00A43719">
              <w:rPr>
                <w:rFonts w:ascii="Corbel" w:hAnsi="Corbel"/>
                <w:b/>
                <w:color w:val="FFFFFF" w:themeColor="background1"/>
                <w:szCs w:val="18"/>
              </w:rPr>
              <w:t>gen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en </w:t>
            </w:r>
            <w:r w:rsidR="00A43719">
              <w:rPr>
                <w:rFonts w:ascii="Corbel" w:hAnsi="Corbel"/>
                <w:b/>
                <w:color w:val="FFFFFF" w:themeColor="background1"/>
                <w:szCs w:val="18"/>
              </w:rPr>
              <w:t>plaatsingen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7777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1F7D6836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943F4D">
              <w:rPr>
                <w:rFonts w:ascii="Corbel" w:hAnsi="Corbel"/>
                <w:szCs w:val="18"/>
              </w:rPr>
              <w:t>het Juridisch Loket</w:t>
            </w:r>
            <w:r>
              <w:rPr>
                <w:rFonts w:ascii="Corbel" w:hAnsi="Corbel"/>
                <w:szCs w:val="18"/>
              </w:rPr>
              <w:t>? 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D5323" w14:textId="77777777" w:rsidR="005A49AA" w:rsidRDefault="005A49AA" w:rsidP="001629F4">
      <w:pPr>
        <w:spacing w:line="240" w:lineRule="auto"/>
      </w:pPr>
      <w:r>
        <w:separator/>
      </w:r>
    </w:p>
  </w:endnote>
  <w:endnote w:type="continuationSeparator" w:id="0">
    <w:p w14:paraId="7950EEB1" w14:textId="77777777" w:rsidR="005A49AA" w:rsidRDefault="005A49AA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756E" w14:textId="77777777" w:rsidR="005A49AA" w:rsidRDefault="005A49AA" w:rsidP="001629F4">
      <w:pPr>
        <w:spacing w:line="240" w:lineRule="auto"/>
      </w:pPr>
      <w:r>
        <w:separator/>
      </w:r>
    </w:p>
  </w:footnote>
  <w:footnote w:type="continuationSeparator" w:id="0">
    <w:p w14:paraId="50B69E21" w14:textId="77777777" w:rsidR="005A49AA" w:rsidRDefault="005A49AA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1629F4"/>
    <w:rsid w:val="00287178"/>
    <w:rsid w:val="00395EB2"/>
    <w:rsid w:val="0044167C"/>
    <w:rsid w:val="004B1C7C"/>
    <w:rsid w:val="004E333C"/>
    <w:rsid w:val="005A49AA"/>
    <w:rsid w:val="005E7BFE"/>
    <w:rsid w:val="00635421"/>
    <w:rsid w:val="006E0843"/>
    <w:rsid w:val="00723BA1"/>
    <w:rsid w:val="00902D38"/>
    <w:rsid w:val="00924501"/>
    <w:rsid w:val="00943F4D"/>
    <w:rsid w:val="00A13B93"/>
    <w:rsid w:val="00A43719"/>
    <w:rsid w:val="00AA7BBA"/>
    <w:rsid w:val="00BC3158"/>
    <w:rsid w:val="00BE6480"/>
    <w:rsid w:val="00BF1799"/>
    <w:rsid w:val="00CE4DF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BD56B-7F9F-4193-8913-FA90692BD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Linsey Goedhart</cp:lastModifiedBy>
  <cp:revision>3</cp:revision>
  <dcterms:created xsi:type="dcterms:W3CDTF">2021-07-27T15:23:00Z</dcterms:created>
  <dcterms:modified xsi:type="dcterms:W3CDTF">2021-07-27T15:23:00Z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