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05014" w14:textId="28DB2AC4" w:rsidR="00BA6488" w:rsidRPr="00AA45DB" w:rsidRDefault="00997AED" w:rsidP="00AA45DB">
      <w:pPr>
        <w:ind w:left="-426"/>
        <w:rPr>
          <w:rFonts w:eastAsiaTheme="majorEastAsia"/>
          <w:b/>
          <w:sz w:val="40"/>
          <w:szCs w:val="40"/>
          <w:lang w:eastAsia="en-US"/>
        </w:rPr>
      </w:pPr>
      <w:r>
        <w:rPr>
          <w:rFonts w:eastAsiaTheme="majorEastAsia"/>
          <w:b/>
          <w:sz w:val="40"/>
          <w:szCs w:val="40"/>
          <w:lang w:eastAsia="en-US"/>
        </w:rPr>
        <w:t>Referentie</w:t>
      </w:r>
      <w:bookmarkStart w:id="0" w:name="_GoBack"/>
      <w:bookmarkEnd w:id="0"/>
      <w:r w:rsidR="0003286A" w:rsidRPr="005D6019">
        <w:rPr>
          <w:rFonts w:eastAsiaTheme="majorEastAsia"/>
          <w:b/>
          <w:sz w:val="40"/>
          <w:szCs w:val="40"/>
          <w:lang w:eastAsia="en-US"/>
        </w:rPr>
        <w:t xml:space="preserve"> </w:t>
      </w:r>
      <w:r w:rsidRPr="00997AED">
        <w:rPr>
          <w:rFonts w:eastAsiaTheme="majorEastAsia"/>
          <w:b/>
          <w:sz w:val="40"/>
          <w:szCs w:val="40"/>
          <w:lang w:eastAsia="en-US"/>
        </w:rPr>
        <w:t>Perceel 1 Bouwkundige woningaanpassingen</w:t>
      </w:r>
    </w:p>
    <w:tbl>
      <w:tblPr>
        <w:tblStyle w:val="GridTable4-Accent11"/>
        <w:tblW w:w="10491" w:type="dxa"/>
        <w:tblInd w:w="-45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425"/>
        <w:gridCol w:w="3120"/>
        <w:gridCol w:w="3544"/>
        <w:gridCol w:w="3402"/>
      </w:tblGrid>
      <w:tr w:rsidR="00115BD7" w:rsidRPr="00BA6488" w14:paraId="0B2545C8" w14:textId="77777777" w:rsidTr="00115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4CD638" w14:textId="337CC140" w:rsidR="00115BD7" w:rsidRPr="00812265" w:rsidRDefault="00115BD7" w:rsidP="00BC60B5">
            <w:pPr>
              <w:rPr>
                <w:rFonts w:cs="Lucida Sans Unicode"/>
                <w:color w:val="auto"/>
              </w:rPr>
            </w:pPr>
            <w:r w:rsidRPr="00812265">
              <w:rPr>
                <w:rFonts w:cs="Lucida Sans Unicode"/>
                <w:color w:val="auto"/>
              </w:rPr>
              <w:t>Referentie behoort toe aan:</w:t>
            </w:r>
          </w:p>
        </w:tc>
        <w:tc>
          <w:tcPr>
            <w:tcW w:w="694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C32312" w14:textId="17D11FF2" w:rsidR="00115BD7" w:rsidRPr="00812265" w:rsidRDefault="00115BD7" w:rsidP="008122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</w:rPr>
            </w:pPr>
            <w:r w:rsidRPr="00812265">
              <w:rPr>
                <w:rFonts w:cs="Lucida Sans Unicode"/>
                <w:color w:val="auto"/>
              </w:rPr>
              <w:t>[</w:t>
            </w:r>
            <w:r w:rsidRPr="00812265">
              <w:rPr>
                <w:rFonts w:cs="Lucida Sans Unicode"/>
                <w:color w:val="auto"/>
                <w:highlight w:val="yellow"/>
              </w:rPr>
              <w:t xml:space="preserve">naam </w:t>
            </w:r>
            <w:r>
              <w:rPr>
                <w:rFonts w:cs="Lucida Sans Unicode"/>
                <w:color w:val="auto"/>
                <w:highlight w:val="yellow"/>
              </w:rPr>
              <w:t>I</w:t>
            </w:r>
            <w:r w:rsidRPr="00812265">
              <w:rPr>
                <w:rFonts w:cs="Lucida Sans Unicode"/>
                <w:color w:val="auto"/>
                <w:highlight w:val="yellow"/>
              </w:rPr>
              <w:t>nschrijver/Combinant/Onderaannemer</w:t>
            </w:r>
            <w:r w:rsidRPr="00812265">
              <w:rPr>
                <w:rFonts w:cs="Lucida Sans Unicode"/>
                <w:color w:val="auto"/>
              </w:rPr>
              <w:t>]</w:t>
            </w:r>
          </w:p>
        </w:tc>
      </w:tr>
      <w:tr w:rsidR="00B44F1E" w:rsidRPr="00BA6488" w14:paraId="5F3F40E7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29085AFC" w14:textId="47D3AD76" w:rsidR="00BA6488" w:rsidRPr="00B44F1E" w:rsidRDefault="00BA6488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 w:val="restart"/>
          </w:tcPr>
          <w:p w14:paraId="409743B3" w14:textId="668C6177" w:rsidR="00BA1367" w:rsidRPr="00BA6488" w:rsidRDefault="00FD0547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Opdrachtgever referentie</w:t>
            </w:r>
          </w:p>
        </w:tc>
        <w:tc>
          <w:tcPr>
            <w:tcW w:w="3544" w:type="dxa"/>
          </w:tcPr>
          <w:p w14:paraId="060CEED1" w14:textId="76DA0142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6488">
              <w:t xml:space="preserve">Naam </w:t>
            </w:r>
            <w:r w:rsidR="00FD0547">
              <w:t>Opdrachtgever</w:t>
            </w:r>
            <w:r w:rsidR="00BA1367">
              <w:t xml:space="preserve"> </w:t>
            </w:r>
          </w:p>
        </w:tc>
        <w:tc>
          <w:tcPr>
            <w:tcW w:w="3402" w:type="dxa"/>
          </w:tcPr>
          <w:p w14:paraId="393271A9" w14:textId="4F92024D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B44F1E" w:rsidRPr="00BA6488" w14:paraId="75FE3139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18A9B5F6" w14:textId="77777777" w:rsidR="00BA6488" w:rsidRPr="00B44F1E" w:rsidRDefault="00BA6488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41B66241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0CE420D2" w14:textId="0A090558" w:rsidR="00BA6488" w:rsidRPr="00BA6488" w:rsidRDefault="00FD0547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C</w:t>
            </w:r>
            <w:r w:rsidR="00BA6488" w:rsidRPr="00BA6488">
              <w:rPr>
                <w:rFonts w:cs="Lucida Sans Unicode"/>
              </w:rPr>
              <w:t>ontactpersoon</w:t>
            </w:r>
            <w:r w:rsidR="00BA1367">
              <w:rPr>
                <w:rFonts w:cs="Lucida Sans Unicode"/>
              </w:rPr>
              <w:t xml:space="preserve"> </w:t>
            </w:r>
            <w:r>
              <w:rPr>
                <w:rFonts w:cs="Lucida Sans Unicode"/>
              </w:rPr>
              <w:t>Opdrachtgever</w:t>
            </w:r>
          </w:p>
        </w:tc>
        <w:tc>
          <w:tcPr>
            <w:tcW w:w="3402" w:type="dxa"/>
          </w:tcPr>
          <w:p w14:paraId="26CBDD86" w14:textId="259DEC3E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B44F1E" w:rsidRPr="00BA6488" w14:paraId="10F17325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33B345DA" w14:textId="77777777" w:rsidR="00BA6488" w:rsidRPr="00B44F1E" w:rsidRDefault="00BA6488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7F8B96A1" w14:textId="77777777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291EA7E9" w14:textId="230E131C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Telefoonnummer</w:t>
            </w:r>
            <w:r w:rsidR="00B44F1E">
              <w:rPr>
                <w:rFonts w:cs="Lucida Sans Unicode"/>
              </w:rPr>
              <w:t xml:space="preserve"> Opdrachtgever</w:t>
            </w:r>
          </w:p>
        </w:tc>
        <w:tc>
          <w:tcPr>
            <w:tcW w:w="3402" w:type="dxa"/>
          </w:tcPr>
          <w:p w14:paraId="181C4E38" w14:textId="3FCBBB4B" w:rsidR="00BA6488" w:rsidRPr="00BA6488" w:rsidRDefault="00BA6488" w:rsidP="00BC60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0547" w:rsidRPr="00BA6488" w14:paraId="4E0A947F" w14:textId="77777777" w:rsidTr="00115BD7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4B0818A5" w14:textId="1EB25AAA" w:rsidR="00FD0547" w:rsidRPr="00B44F1E" w:rsidRDefault="00FD0547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</w:tcPr>
          <w:p w14:paraId="10A650F4" w14:textId="2AB15E44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Omschrijving opdracht</w:t>
            </w:r>
          </w:p>
        </w:tc>
        <w:tc>
          <w:tcPr>
            <w:tcW w:w="6946" w:type="dxa"/>
            <w:gridSpan w:val="2"/>
          </w:tcPr>
          <w:p w14:paraId="598B3F5C" w14:textId="77777777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0547" w:rsidRPr="00BA6488" w14:paraId="1976E53B" w14:textId="77777777" w:rsidTr="00115BD7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0735E8E9" w14:textId="3B4CFA95" w:rsidR="00FD0547" w:rsidRPr="00B44F1E" w:rsidRDefault="00FD0547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 w:val="restart"/>
          </w:tcPr>
          <w:p w14:paraId="3A34E153" w14:textId="404B950F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Looptijd </w:t>
            </w:r>
            <w:r w:rsidR="00B44F1E">
              <w:rPr>
                <w:rFonts w:cs="Lucida Sans Unicode"/>
              </w:rPr>
              <w:t>opdracht</w:t>
            </w:r>
          </w:p>
        </w:tc>
        <w:tc>
          <w:tcPr>
            <w:tcW w:w="3544" w:type="dxa"/>
          </w:tcPr>
          <w:p w14:paraId="19B50D37" w14:textId="74287371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Datum aanvang project</w:t>
            </w:r>
          </w:p>
        </w:tc>
        <w:tc>
          <w:tcPr>
            <w:tcW w:w="3402" w:type="dxa"/>
          </w:tcPr>
          <w:p w14:paraId="51C8A536" w14:textId="6AD2D1AA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FD0547" w:rsidRPr="00BA6488" w14:paraId="562BBF83" w14:textId="77777777" w:rsidTr="00115BD7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14CDF852" w14:textId="77777777" w:rsidR="00FD0547" w:rsidRPr="00B44F1E" w:rsidRDefault="00FD0547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3CBC2A8C" w14:textId="77777777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19B8FEA6" w14:textId="4EE19E33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Datum afronding project</w:t>
            </w:r>
          </w:p>
        </w:tc>
        <w:tc>
          <w:tcPr>
            <w:tcW w:w="3402" w:type="dxa"/>
          </w:tcPr>
          <w:p w14:paraId="690DEC36" w14:textId="77777777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B44F1E" w:rsidRPr="00BA6488" w14:paraId="79A5F0AE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554C44A8" w14:textId="13360345" w:rsidR="00FD0547" w:rsidRPr="00B44F1E" w:rsidRDefault="00FD0547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 w:val="restart"/>
          </w:tcPr>
          <w:p w14:paraId="723AF5B9" w14:textId="25A3CCD0" w:rsidR="00FD0547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Omzet </w:t>
            </w:r>
            <w:r w:rsidR="00B44F1E">
              <w:rPr>
                <w:rFonts w:cs="Lucida Sans Unicode"/>
              </w:rPr>
              <w:t>opdracht</w:t>
            </w:r>
          </w:p>
          <w:p w14:paraId="69F2C92E" w14:textId="70DA9B36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221CD5FC" w14:textId="7E478E3E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O</w:t>
            </w:r>
            <w:r w:rsidRPr="00BA6488">
              <w:rPr>
                <w:rFonts w:cs="Lucida Sans Unicode"/>
              </w:rPr>
              <w:t>mzet per jaar</w:t>
            </w:r>
          </w:p>
        </w:tc>
        <w:tc>
          <w:tcPr>
            <w:tcW w:w="3402" w:type="dxa"/>
          </w:tcPr>
          <w:p w14:paraId="4749EA15" w14:textId="3E62360A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B44F1E" w:rsidRPr="00BA6488" w14:paraId="7813F059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6E0F473B" w14:textId="77777777" w:rsidR="00FD0547" w:rsidRPr="00B44F1E" w:rsidRDefault="00FD0547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5B2CA4BC" w14:textId="77777777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5AB89557" w14:textId="162AB662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Omzet </w:t>
            </w:r>
            <w:r w:rsidR="00B44F1E">
              <w:rPr>
                <w:rFonts w:cs="Lucida Sans Unicode"/>
              </w:rPr>
              <w:t>totale opdracht</w:t>
            </w:r>
          </w:p>
        </w:tc>
        <w:tc>
          <w:tcPr>
            <w:tcW w:w="3402" w:type="dxa"/>
          </w:tcPr>
          <w:p w14:paraId="76460AA9" w14:textId="14FBDF70" w:rsidR="00FD0547" w:rsidRPr="00BA6488" w:rsidRDefault="00FD0547" w:rsidP="00FD0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6B90984B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09476203" w14:textId="1A281914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 w:val="restart"/>
          </w:tcPr>
          <w:p w14:paraId="1287CD15" w14:textId="4A58A3DD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Hoofdaanneming</w:t>
            </w:r>
          </w:p>
        </w:tc>
        <w:tc>
          <w:tcPr>
            <w:tcW w:w="3544" w:type="dxa"/>
          </w:tcPr>
          <w:p w14:paraId="7ED356BF" w14:textId="39D211B6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Hoofd</w:t>
            </w:r>
            <w:r w:rsidRPr="00BA6488">
              <w:rPr>
                <w:rFonts w:cs="Lucida Sans Unicode"/>
              </w:rPr>
              <w:t>aannemer</w:t>
            </w:r>
          </w:p>
        </w:tc>
        <w:tc>
          <w:tcPr>
            <w:tcW w:w="3402" w:type="dxa"/>
          </w:tcPr>
          <w:p w14:paraId="0CB3DF77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0C80C043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252F5AB3" w14:textId="77777777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24B75CC5" w14:textId="77777777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296EBFF1" w14:textId="54E5C652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Adres </w:t>
            </w:r>
            <w:r>
              <w:rPr>
                <w:rFonts w:cs="Lucida Sans Unicode"/>
              </w:rPr>
              <w:t>Hoofd</w:t>
            </w:r>
            <w:r w:rsidRPr="00BA6488">
              <w:rPr>
                <w:rFonts w:cs="Lucida Sans Unicode"/>
              </w:rPr>
              <w:t>aannemer</w:t>
            </w:r>
          </w:p>
        </w:tc>
        <w:tc>
          <w:tcPr>
            <w:tcW w:w="3402" w:type="dxa"/>
          </w:tcPr>
          <w:p w14:paraId="18C65A3E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70707BA5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425C859C" w14:textId="77777777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727E7F25" w14:textId="77777777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79E0A799" w14:textId="0D1C77DB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Contact Hoofdaannemer</w:t>
            </w:r>
          </w:p>
        </w:tc>
        <w:tc>
          <w:tcPr>
            <w:tcW w:w="3402" w:type="dxa"/>
          </w:tcPr>
          <w:p w14:paraId="3A8A8DD8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227CF03B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26446387" w14:textId="77777777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28AAEBD0" w14:textId="77777777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40256620" w14:textId="456DF21B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Telefoonnummer</w:t>
            </w:r>
            <w:r>
              <w:rPr>
                <w:rFonts w:cs="Lucida Sans Unicode"/>
              </w:rPr>
              <w:t xml:space="preserve"> Hoofdaannemer</w:t>
            </w:r>
          </w:p>
        </w:tc>
        <w:tc>
          <w:tcPr>
            <w:tcW w:w="3402" w:type="dxa"/>
          </w:tcPr>
          <w:p w14:paraId="75CBB21D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17E5BC17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2E18DE47" w14:textId="77777777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0B141147" w14:textId="77777777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1BE78F36" w14:textId="1C664CB6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Percentage </w:t>
            </w:r>
            <w:r w:rsidR="00F50576">
              <w:rPr>
                <w:rFonts w:cs="Lucida Sans Unicode"/>
              </w:rPr>
              <w:t xml:space="preserve">omzet </w:t>
            </w:r>
            <w:r>
              <w:rPr>
                <w:rFonts w:cs="Lucida Sans Unicode"/>
              </w:rPr>
              <w:t>Hoofdaanneming</w:t>
            </w:r>
          </w:p>
        </w:tc>
        <w:tc>
          <w:tcPr>
            <w:tcW w:w="3402" w:type="dxa"/>
          </w:tcPr>
          <w:p w14:paraId="1D6DC9DC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2BDF6C13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796C3A80" w14:textId="77777777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  <w:b w:val="0"/>
                <w:bCs w:val="0"/>
              </w:rPr>
            </w:pPr>
          </w:p>
        </w:tc>
        <w:tc>
          <w:tcPr>
            <w:tcW w:w="3120" w:type="dxa"/>
            <w:vMerge/>
          </w:tcPr>
          <w:p w14:paraId="480D3F94" w14:textId="77777777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3F4CED01" w14:textId="42AC130C" w:rsidR="000B0A72" w:rsidRDefault="004400B7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Omschrijving</w:t>
            </w:r>
            <w:r w:rsidR="000B0A72">
              <w:rPr>
                <w:rFonts w:cs="Lucida Sans Unicode"/>
              </w:rPr>
              <w:t xml:space="preserve"> Hoofdaanneming</w:t>
            </w:r>
          </w:p>
        </w:tc>
        <w:tc>
          <w:tcPr>
            <w:tcW w:w="3402" w:type="dxa"/>
          </w:tcPr>
          <w:p w14:paraId="052D09D9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35278BC5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2FF88962" w14:textId="0F56D1C9" w:rsidR="000B0A72" w:rsidRPr="00B44F1E" w:rsidRDefault="000B0A72" w:rsidP="000B0A72">
            <w:pPr>
              <w:pStyle w:val="Lijstalinea"/>
              <w:numPr>
                <w:ilvl w:val="0"/>
                <w:numId w:val="11"/>
              </w:numPr>
              <w:ind w:hanging="725"/>
              <w:jc w:val="center"/>
              <w:rPr>
                <w:rFonts w:cs="Lucida Sans Unicode"/>
              </w:rPr>
            </w:pPr>
          </w:p>
        </w:tc>
        <w:tc>
          <w:tcPr>
            <w:tcW w:w="3120" w:type="dxa"/>
            <w:vMerge w:val="restart"/>
          </w:tcPr>
          <w:p w14:paraId="6CBB4299" w14:textId="6C40C4A9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proofErr w:type="spellStart"/>
            <w:r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66F6EB27" w14:textId="7718854B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Naam O</w:t>
            </w:r>
            <w:r w:rsidRPr="00BA6488">
              <w:rPr>
                <w:rFonts w:cs="Lucida Sans Unicode"/>
              </w:rPr>
              <w:t>nderaannemer</w:t>
            </w:r>
            <w:r w:rsidR="00F50576">
              <w:rPr>
                <w:rFonts w:cs="Lucida Sans Unicode"/>
              </w:rPr>
              <w:t>(</w:t>
            </w:r>
            <w:r w:rsidRPr="00BA6488">
              <w:rPr>
                <w:rFonts w:cs="Lucida Sans Unicode"/>
              </w:rPr>
              <w:t>s</w:t>
            </w:r>
            <w:r w:rsidR="00F50576">
              <w:rPr>
                <w:rFonts w:cs="Lucida Sans Unicode"/>
              </w:rPr>
              <w:t>)</w:t>
            </w:r>
          </w:p>
        </w:tc>
        <w:tc>
          <w:tcPr>
            <w:tcW w:w="3402" w:type="dxa"/>
          </w:tcPr>
          <w:p w14:paraId="29A835E0" w14:textId="37F96226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44F99D6F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4929E3A6" w14:textId="77777777" w:rsidR="000B0A72" w:rsidRPr="00BA6488" w:rsidRDefault="000B0A72" w:rsidP="00B44F1E">
            <w:pPr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670F4466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4FBFE8E0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 xml:space="preserve">Adres </w:t>
            </w:r>
            <w:r>
              <w:rPr>
                <w:rFonts w:cs="Lucida Sans Unicode"/>
              </w:rPr>
              <w:t>O</w:t>
            </w:r>
            <w:r w:rsidRPr="00BA6488">
              <w:rPr>
                <w:rFonts w:cs="Lucida Sans Unicode"/>
              </w:rPr>
              <w:t>nderaannemer(s)</w:t>
            </w:r>
          </w:p>
        </w:tc>
        <w:tc>
          <w:tcPr>
            <w:tcW w:w="3402" w:type="dxa"/>
          </w:tcPr>
          <w:p w14:paraId="1055C1D4" w14:textId="19A401DA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27385A6D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765B1714" w14:textId="77777777" w:rsidR="000B0A72" w:rsidRPr="00BA6488" w:rsidRDefault="000B0A72" w:rsidP="00B44F1E">
            <w:pPr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1F9154C7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256E092C" w14:textId="30372BA4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Contact Onderaannemer(s)</w:t>
            </w:r>
          </w:p>
        </w:tc>
        <w:tc>
          <w:tcPr>
            <w:tcW w:w="3402" w:type="dxa"/>
          </w:tcPr>
          <w:p w14:paraId="09629D47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4C6208DD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5CC02AC6" w14:textId="4A0AF172" w:rsidR="000B0A72" w:rsidRPr="00BA6488" w:rsidRDefault="000B0A72" w:rsidP="00B44F1E">
            <w:pPr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5335D302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52ECCED7" w14:textId="60471670" w:rsidR="000B0A72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BA6488">
              <w:rPr>
                <w:rFonts w:cs="Lucida Sans Unicode"/>
              </w:rPr>
              <w:t>Telefoonnummer</w:t>
            </w:r>
            <w:r>
              <w:rPr>
                <w:rFonts w:cs="Lucida Sans Unicode"/>
              </w:rPr>
              <w:t xml:space="preserve"> Onderaannemer(s)</w:t>
            </w:r>
          </w:p>
        </w:tc>
        <w:tc>
          <w:tcPr>
            <w:tcW w:w="3402" w:type="dxa"/>
          </w:tcPr>
          <w:p w14:paraId="61C7E326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5B6876A6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164EAE95" w14:textId="77777777" w:rsidR="000B0A72" w:rsidRPr="00BA6488" w:rsidRDefault="000B0A72" w:rsidP="00B44F1E">
            <w:pPr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638C4911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17DC0132" w14:textId="0F7B3EA4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Percentage </w:t>
            </w:r>
            <w:r w:rsidR="00D46E4A">
              <w:rPr>
                <w:rFonts w:cs="Lucida Sans Unicode"/>
              </w:rPr>
              <w:t xml:space="preserve">omzet </w:t>
            </w:r>
            <w:proofErr w:type="spellStart"/>
            <w:r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402" w:type="dxa"/>
          </w:tcPr>
          <w:p w14:paraId="6E26A3D8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0B0A72" w:rsidRPr="00BA6488" w14:paraId="09D0B6E9" w14:textId="77777777" w:rsidTr="00115B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4A1ADEA9" w14:textId="77777777" w:rsidR="000B0A72" w:rsidRPr="00BA6488" w:rsidRDefault="000B0A72" w:rsidP="00B44F1E">
            <w:pPr>
              <w:rPr>
                <w:rFonts w:cs="Lucida Sans Unicode"/>
              </w:rPr>
            </w:pPr>
          </w:p>
        </w:tc>
        <w:tc>
          <w:tcPr>
            <w:tcW w:w="3120" w:type="dxa"/>
            <w:vMerge/>
          </w:tcPr>
          <w:p w14:paraId="03DCD170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544" w:type="dxa"/>
          </w:tcPr>
          <w:p w14:paraId="495B7993" w14:textId="526D6F4A" w:rsidR="000B0A72" w:rsidRDefault="004400B7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Omschrijving</w:t>
            </w:r>
            <w:r w:rsidR="000B0A72">
              <w:rPr>
                <w:rFonts w:cs="Lucida Sans Unicode"/>
              </w:rPr>
              <w:t xml:space="preserve"> </w:t>
            </w:r>
            <w:proofErr w:type="spellStart"/>
            <w:r w:rsidR="000B0A72"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402" w:type="dxa"/>
          </w:tcPr>
          <w:p w14:paraId="5553C59B" w14:textId="77777777" w:rsidR="000B0A72" w:rsidRPr="00BA6488" w:rsidRDefault="000B0A72" w:rsidP="00B44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444F99AA" w14:textId="369CDE83" w:rsidR="00532F43" w:rsidRPr="00BA6488" w:rsidRDefault="00532F43" w:rsidP="0003286A"/>
    <w:sectPr w:rsidR="00532F43" w:rsidRPr="00BA6488" w:rsidSect="00115BD7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F6773" w14:textId="77777777" w:rsidR="00314B01" w:rsidRDefault="00314B01">
      <w:r>
        <w:separator/>
      </w:r>
    </w:p>
    <w:p w14:paraId="75404DD0" w14:textId="77777777" w:rsidR="00314B01" w:rsidRDefault="00314B01"/>
    <w:p w14:paraId="3EF616C1" w14:textId="77777777" w:rsidR="00314B01" w:rsidRDefault="00314B01"/>
  </w:endnote>
  <w:endnote w:type="continuationSeparator" w:id="0">
    <w:p w14:paraId="3308C536" w14:textId="77777777" w:rsidR="00314B01" w:rsidRDefault="00314B01">
      <w:r>
        <w:continuationSeparator/>
      </w:r>
    </w:p>
    <w:p w14:paraId="72827D83" w14:textId="77777777" w:rsidR="00314B01" w:rsidRDefault="00314B01"/>
    <w:p w14:paraId="1315F3B8" w14:textId="77777777" w:rsidR="00314B01" w:rsidRDefault="00314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/>
    <w:sdtContent>
      <w:p w14:paraId="742AB39D" w14:textId="1D5EDD06" w:rsidR="00314B01" w:rsidRPr="003037B8" w:rsidRDefault="00314B01" w:rsidP="00A13567">
        <w:pPr>
          <w:pStyle w:val="Voetnoot"/>
          <w:jc w:val="center"/>
          <w:rPr>
            <w:b/>
          </w:rPr>
        </w:pPr>
        <w:r w:rsidRPr="003037B8"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C768F" w14:textId="77777777" w:rsidR="00314B01" w:rsidRDefault="00314B01">
      <w:r>
        <w:separator/>
      </w:r>
    </w:p>
    <w:p w14:paraId="626D37D8" w14:textId="77777777" w:rsidR="00314B01" w:rsidRDefault="00314B01"/>
    <w:p w14:paraId="130448E4" w14:textId="77777777" w:rsidR="00314B01" w:rsidRDefault="00314B01"/>
  </w:footnote>
  <w:footnote w:type="continuationSeparator" w:id="0">
    <w:p w14:paraId="402A496A" w14:textId="77777777" w:rsidR="00314B01" w:rsidRDefault="00314B01">
      <w:r>
        <w:continuationSeparator/>
      </w:r>
    </w:p>
    <w:p w14:paraId="314F2E8B" w14:textId="77777777" w:rsidR="00314B01" w:rsidRDefault="00314B01"/>
    <w:p w14:paraId="45B94577" w14:textId="77777777" w:rsidR="00314B01" w:rsidRDefault="00314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5D9F7" w14:textId="4CDCF72B" w:rsidR="0003286A" w:rsidRPr="00115BD7" w:rsidRDefault="0003286A" w:rsidP="0003286A">
    <w:pPr>
      <w:pStyle w:val="Koptekst"/>
      <w:ind w:left="-567"/>
      <w:rPr>
        <w:rFonts w:cstheme="minorHAnsi"/>
      </w:rPr>
    </w:pPr>
    <w:r w:rsidRPr="00115BD7">
      <w:rPr>
        <w:rFonts w:cstheme="minorHAnsi"/>
        <w:noProof/>
        <w:lang w:val="en-GB" w:eastAsia="en-GB"/>
      </w:rPr>
      <w:drawing>
        <wp:anchor distT="0" distB="0" distL="114300" distR="114300" simplePos="0" relativeHeight="251658752" behindDoc="1" locked="0" layoutInCell="1" allowOverlap="1" wp14:anchorId="7357B7BD" wp14:editId="3C68BF9E">
          <wp:simplePos x="0" y="0"/>
          <wp:positionH relativeFrom="page">
            <wp:posOffset>5032375</wp:posOffset>
          </wp:positionH>
          <wp:positionV relativeFrom="page">
            <wp:posOffset>211455</wp:posOffset>
          </wp:positionV>
          <wp:extent cx="1857600" cy="741600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meentehaarlem_logo_rgb_kleur [Converted]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6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5BD7">
      <w:rPr>
        <w:rFonts w:cstheme="minorHAnsi"/>
        <w:i/>
        <w:sz w:val="18"/>
        <w:szCs w:val="18"/>
      </w:rPr>
      <w:t xml:space="preserve">Europese openbare aanbesteding </w:t>
    </w:r>
    <w:r w:rsidR="0008605C">
      <w:rPr>
        <w:rFonts w:cstheme="minorHAnsi"/>
        <w:i/>
        <w:sz w:val="18"/>
        <w:szCs w:val="18"/>
        <w:lang w:val="nl-NL"/>
      </w:rPr>
      <w:t>Woningaanpassingen</w:t>
    </w:r>
    <w:r w:rsidRPr="00115BD7">
      <w:rPr>
        <w:rFonts w:cstheme="minorHAnsi"/>
        <w:i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957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80B"/>
    <w:multiLevelType w:val="hybridMultilevel"/>
    <w:tmpl w:val="64EE5E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A269FB"/>
    <w:multiLevelType w:val="hybridMultilevel"/>
    <w:tmpl w:val="2482FA6E"/>
    <w:lvl w:ilvl="0" w:tplc="0413000F">
      <w:start w:val="1"/>
      <w:numFmt w:val="decimal"/>
      <w:lvlText w:val="%1."/>
      <w:lvlJc w:val="left"/>
      <w:pPr>
        <w:ind w:left="755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286A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05C"/>
    <w:rsid w:val="0008688B"/>
    <w:rsid w:val="00087961"/>
    <w:rsid w:val="00092414"/>
    <w:rsid w:val="00094443"/>
    <w:rsid w:val="000A1D57"/>
    <w:rsid w:val="000A41E5"/>
    <w:rsid w:val="000A6E36"/>
    <w:rsid w:val="000B0A72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15BD7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0B7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C62B1"/>
    <w:rsid w:val="005D34E9"/>
    <w:rsid w:val="005D3B6B"/>
    <w:rsid w:val="005D52D7"/>
    <w:rsid w:val="005D6019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97AED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3567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5DB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2CE6"/>
    <w:rsid w:val="00B44F1E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4A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76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0547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2DA6669"/>
  <w15:docId w15:val="{46E0697A-E726-47B3-8E85-2A26F120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6CFF08-9C02-4AC5-898F-2F74A6847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referentieprojecten.dotx</Template>
  <TotalTime>1</TotalTime>
  <Pages>1</Pages>
  <Words>71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 opgave referentieprojecten</vt:lpstr>
      <vt:lpstr/>
    </vt:vector>
  </TitlesOfParts>
  <Company>Gemeente Haarlem</Company>
  <LinksUpToDate>false</LinksUpToDate>
  <CharactersWithSpaces>782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opgave referentieprojecten</dc:title>
  <dc:creator>Team inkoop&amp;aanbesteding</dc:creator>
  <cp:lastModifiedBy>Rob Bosma</cp:lastModifiedBy>
  <cp:revision>2</cp:revision>
  <cp:lastPrinted>2013-11-08T11:03:00Z</cp:lastPrinted>
  <dcterms:created xsi:type="dcterms:W3CDTF">2021-02-18T13:37:00Z</dcterms:created>
  <dcterms:modified xsi:type="dcterms:W3CDTF">2021-02-18T13:37:00Z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