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E487" w14:textId="552FE65C" w:rsidR="00A80C39" w:rsidRPr="008C7DBF" w:rsidRDefault="00641EAC" w:rsidP="00641EAC">
      <w:pPr>
        <w:tabs>
          <w:tab w:val="left" w:pos="3969"/>
        </w:tabs>
        <w:rPr>
          <w:b/>
          <w:sz w:val="32"/>
          <w:szCs w:val="32"/>
        </w:rPr>
      </w:pPr>
      <w:r>
        <w:rPr>
          <w:b/>
          <w:sz w:val="28"/>
          <w:szCs w:val="28"/>
          <w:u w:val="single"/>
        </w:rPr>
        <w:t xml:space="preserve">Inl. </w:t>
      </w:r>
      <w:r w:rsidR="00A80C39">
        <w:rPr>
          <w:b/>
          <w:sz w:val="28"/>
          <w:szCs w:val="28"/>
          <w:u w:val="single"/>
        </w:rPr>
        <w:t xml:space="preserve">Bijlage </w:t>
      </w:r>
      <w:r w:rsidR="00A80C39" w:rsidRPr="00641EAC">
        <w:rPr>
          <w:b/>
          <w:sz w:val="28"/>
          <w:szCs w:val="28"/>
          <w:u w:val="single"/>
        </w:rPr>
        <w:t>5</w:t>
      </w:r>
      <w:r w:rsidRPr="00641EAC">
        <w:rPr>
          <w:b/>
          <w:sz w:val="28"/>
          <w:szCs w:val="28"/>
        </w:rPr>
        <w:t xml:space="preserve"> </w:t>
      </w:r>
      <w:r>
        <w:rPr>
          <w:b/>
          <w:sz w:val="28"/>
          <w:szCs w:val="28"/>
        </w:rPr>
        <w:t>–</w:t>
      </w:r>
      <w:r w:rsidRPr="00641EAC">
        <w:rPr>
          <w:b/>
          <w:sz w:val="28"/>
          <w:szCs w:val="28"/>
        </w:rPr>
        <w:t xml:space="preserve"> </w:t>
      </w:r>
      <w:r w:rsidRPr="008C7DBF">
        <w:rPr>
          <w:b/>
          <w:sz w:val="32"/>
          <w:szCs w:val="32"/>
        </w:rPr>
        <w:t>nr.s 1 t/m. 5 :</w:t>
      </w:r>
      <w:r w:rsidRPr="008C7DBF">
        <w:rPr>
          <w:b/>
          <w:sz w:val="32"/>
          <w:szCs w:val="32"/>
        </w:rPr>
        <w:tab/>
        <w:t>West-Brabant, Midden-Brabant,</w:t>
      </w:r>
    </w:p>
    <w:p w14:paraId="40C52DB7" w14:textId="77777777" w:rsidR="008C7DBF" w:rsidRDefault="008C7DBF" w:rsidP="00641EAC">
      <w:pPr>
        <w:tabs>
          <w:tab w:val="left" w:pos="3969"/>
        </w:tabs>
        <w:rPr>
          <w:b/>
          <w:sz w:val="32"/>
          <w:szCs w:val="32"/>
        </w:rPr>
      </w:pPr>
      <w:r>
        <w:rPr>
          <w:b/>
          <w:sz w:val="32"/>
          <w:szCs w:val="32"/>
        </w:rPr>
        <w:tab/>
        <w:t>Groene Woud, Maas-Brabant,</w:t>
      </w:r>
    </w:p>
    <w:p w14:paraId="64B37F84" w14:textId="716A5281" w:rsidR="00641EAC" w:rsidRPr="008C7DBF" w:rsidRDefault="008C7DBF" w:rsidP="00641EAC">
      <w:pPr>
        <w:tabs>
          <w:tab w:val="left" w:pos="3969"/>
        </w:tabs>
        <w:rPr>
          <w:b/>
          <w:sz w:val="32"/>
          <w:szCs w:val="32"/>
          <w:u w:val="single"/>
        </w:rPr>
      </w:pPr>
      <w:r>
        <w:rPr>
          <w:b/>
          <w:sz w:val="32"/>
          <w:szCs w:val="32"/>
        </w:rPr>
        <w:tab/>
      </w:r>
      <w:r w:rsidR="00641EAC" w:rsidRPr="008C7DBF">
        <w:rPr>
          <w:b/>
          <w:sz w:val="32"/>
          <w:szCs w:val="32"/>
        </w:rPr>
        <w:t>De Kempen</w:t>
      </w:r>
    </w:p>
    <w:p w14:paraId="436C10CB" w14:textId="77777777" w:rsidR="00A80C39" w:rsidRDefault="00A80C39" w:rsidP="00AF2C11">
      <w:pPr>
        <w:rPr>
          <w:b/>
          <w:sz w:val="28"/>
          <w:szCs w:val="28"/>
          <w:u w:val="single"/>
        </w:rPr>
      </w:pPr>
    </w:p>
    <w:p w14:paraId="45A9B694" w14:textId="4EFAFE0B" w:rsidR="00E6481A" w:rsidRDefault="005F4F47" w:rsidP="00AF2C11">
      <w:pPr>
        <w:rPr>
          <w:b/>
          <w:sz w:val="28"/>
          <w:szCs w:val="28"/>
        </w:rPr>
      </w:pPr>
      <w:r w:rsidRPr="002D2BF7">
        <w:rPr>
          <w:b/>
          <w:sz w:val="28"/>
          <w:szCs w:val="28"/>
          <w:u w:val="single"/>
        </w:rPr>
        <w:t>TOELICHTING op Invulblad P1</w:t>
      </w:r>
      <w:r w:rsidR="00793293" w:rsidRPr="00464988">
        <w:rPr>
          <w:b/>
          <w:sz w:val="28"/>
          <w:szCs w:val="28"/>
        </w:rPr>
        <w:tab/>
      </w:r>
      <w:r w:rsidR="002D2BF7">
        <w:rPr>
          <w:b/>
          <w:sz w:val="28"/>
          <w:szCs w:val="28"/>
        </w:rPr>
        <w:t>Staatsbos</w:t>
      </w:r>
      <w:r w:rsidR="00A80C39">
        <w:rPr>
          <w:b/>
          <w:sz w:val="28"/>
          <w:szCs w:val="28"/>
        </w:rPr>
        <w:t>beheer Noord-Brabant</w:t>
      </w:r>
    </w:p>
    <w:p w14:paraId="7E2E3D84" w14:textId="333868F2" w:rsidR="00A80C39" w:rsidRDefault="00A80C39" w:rsidP="00641EAC">
      <w:pPr>
        <w:rPr>
          <w:b/>
          <w:sz w:val="28"/>
          <w:szCs w:val="28"/>
        </w:rPr>
      </w:pPr>
    </w:p>
    <w:p w14:paraId="48AC501F" w14:textId="2DFDE11C" w:rsidR="003160B0" w:rsidRPr="003160B0" w:rsidRDefault="003160B0" w:rsidP="00641EAC">
      <w:pPr>
        <w:rPr>
          <w:b/>
        </w:rPr>
      </w:pPr>
      <w:r>
        <w:rPr>
          <w:b/>
          <w:sz w:val="28"/>
          <w:szCs w:val="28"/>
        </w:rPr>
        <w:t xml:space="preserve">Aangepast per 18 mei 2021 </w:t>
      </w:r>
      <w:r>
        <w:rPr>
          <w:b/>
        </w:rPr>
        <w:t>(bevat ook wijzigingen in de regels 4, 7, 8, 9 en 10)</w:t>
      </w:r>
    </w:p>
    <w:p w14:paraId="1ACE30FF" w14:textId="77777777" w:rsidR="005F4F47" w:rsidRPr="002D2BF7" w:rsidRDefault="005F4F47" w:rsidP="00AF2C11">
      <w:pPr>
        <w:rPr>
          <w:b/>
          <w:sz w:val="28"/>
          <w:szCs w:val="28"/>
        </w:rPr>
      </w:pPr>
    </w:p>
    <w:p w14:paraId="4EE3C698" w14:textId="1327B86E" w:rsidR="006F2FAE" w:rsidRDefault="006F2FAE" w:rsidP="006F2FAE">
      <w:pPr>
        <w:jc w:val="center"/>
        <w:rPr>
          <w:b/>
          <w:sz w:val="28"/>
          <w:szCs w:val="28"/>
        </w:rPr>
      </w:pPr>
      <w:r>
        <w:rPr>
          <w:b/>
          <w:sz w:val="28"/>
          <w:szCs w:val="28"/>
        </w:rPr>
        <w:t>Meerjaren Raamovereenkomst</w:t>
      </w:r>
    </w:p>
    <w:p w14:paraId="27C916C8" w14:textId="75DB01D0" w:rsidR="002D2BF7" w:rsidRPr="002D2BF7" w:rsidRDefault="002D2BF7" w:rsidP="006F2FAE">
      <w:pPr>
        <w:jc w:val="center"/>
        <w:rPr>
          <w:b/>
          <w:sz w:val="28"/>
          <w:szCs w:val="28"/>
        </w:rPr>
      </w:pPr>
      <w:r w:rsidRPr="002D2BF7">
        <w:rPr>
          <w:b/>
          <w:sz w:val="28"/>
          <w:szCs w:val="28"/>
        </w:rPr>
        <w:t>Grond-, Weg- en Waterbouw en Groenwerken</w:t>
      </w:r>
      <w:r w:rsidR="006F2FAE">
        <w:rPr>
          <w:b/>
          <w:sz w:val="28"/>
          <w:szCs w:val="28"/>
        </w:rPr>
        <w:t xml:space="preserve"> 2021 e.v.</w:t>
      </w:r>
    </w:p>
    <w:p w14:paraId="687BCFF8" w14:textId="77777777" w:rsidR="002D2BF7" w:rsidRDefault="002D2BF7" w:rsidP="00AF2C11"/>
    <w:p w14:paraId="21A5AE86" w14:textId="77777777" w:rsidR="00732264" w:rsidRPr="00732264" w:rsidRDefault="00732264" w:rsidP="00AF2C11">
      <w:pPr>
        <w:rPr>
          <w:u w:val="single"/>
        </w:rPr>
      </w:pPr>
      <w:r>
        <w:rPr>
          <w:u w:val="single"/>
        </w:rPr>
        <w:t>Algemeen:</w:t>
      </w:r>
    </w:p>
    <w:p w14:paraId="6C251F32" w14:textId="7B0A68C8" w:rsidR="00732264" w:rsidRDefault="00732264" w:rsidP="00AF2C11">
      <w:r>
        <w:t xml:space="preserve">In de uur- of andere kosten die u aangeeft op Invulbad P1 zijn opgenomen alle bijbehorende kosten die nodig zijn voor de uitvoering van werkzaamheden die normaliter van de aangegeven combinatie van mens+machine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672ABD2B" w14:textId="77777777" w:rsidR="00A764DF" w:rsidRDefault="00A764DF" w:rsidP="00AF2C11">
      <w:r>
        <w:t xml:space="preserve">De machinist dient bij een meerdaagse inzet te beschikken over eigen </w:t>
      </w:r>
      <w:r w:rsidR="00B85DF9">
        <w:t>vervoer en over eigen schaft-,</w:t>
      </w:r>
      <w:r>
        <w:t xml:space="preserve"> rust</w:t>
      </w:r>
      <w:r w:rsidR="00B85DF9">
        <w:t xml:space="preserve">- en sanitaire </w:t>
      </w:r>
      <w:r>
        <w:t>gelegenheid.</w:t>
      </w:r>
    </w:p>
    <w:p w14:paraId="6DA80C23" w14:textId="77777777" w:rsidR="00CB02D3" w:rsidRDefault="00CB02D3" w:rsidP="00CB02D3">
      <w:pPr>
        <w:pStyle w:val="Lijstalinea"/>
        <w:numPr>
          <w:ilvl w:val="0"/>
          <w:numId w:val="2"/>
        </w:numPr>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05F38B1E" w:rsidR="000F39DC" w:rsidRDefault="000F39DC" w:rsidP="00CB02D3">
      <w:pPr>
        <w:pStyle w:val="Lijstalinea"/>
        <w:numPr>
          <w:ilvl w:val="0"/>
          <w:numId w:val="2"/>
        </w:numPr>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77777777" w:rsidR="00732264" w:rsidRDefault="00732264" w:rsidP="00AF2C11"/>
    <w:p w14:paraId="3F23511F" w14:textId="77777777" w:rsidR="00CB02D3" w:rsidRDefault="00CB02D3" w:rsidP="00AF2C11"/>
    <w:p w14:paraId="48EBF1B8" w14:textId="2CEB3AED" w:rsidR="005F4F47" w:rsidRDefault="005F4F47" w:rsidP="00AF2C11">
      <w:r>
        <w:rPr>
          <w:u w:val="single"/>
        </w:rPr>
        <w:t>Regel 1.</w:t>
      </w:r>
      <w:r>
        <w:t xml:space="preserve"> </w:t>
      </w:r>
      <w:r w:rsidR="00732264">
        <w:t>Man met motorzaag of bosmaaier plus divers klein gereedschap ongemotoriseerd</w:t>
      </w:r>
      <w:r w:rsidR="006D25FC">
        <w:t>;</w:t>
      </w:r>
    </w:p>
    <w:p w14:paraId="45A404AC" w14:textId="5A27E8FE" w:rsidR="001B6E4E" w:rsidRDefault="002D2BF7" w:rsidP="00A764DF">
      <w:pPr>
        <w:pStyle w:val="Lijstalinea"/>
        <w:numPr>
          <w:ilvl w:val="0"/>
          <w:numId w:val="1"/>
        </w:numPr>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6D25FC">
        <w:t>;</w:t>
      </w:r>
    </w:p>
    <w:p w14:paraId="1EA5096C" w14:textId="6AFCECA5" w:rsidR="00AD2A2C" w:rsidRDefault="002D2BF7" w:rsidP="00A764DF">
      <w:pPr>
        <w:pStyle w:val="Lijstalinea"/>
        <w:numPr>
          <w:ilvl w:val="0"/>
          <w:numId w:val="1"/>
        </w:numPr>
      </w:pPr>
      <w:r>
        <w:t>o</w:t>
      </w:r>
      <w:r w:rsidR="001B6E4E">
        <w:t xml:space="preserve">pdracht voor inzet </w:t>
      </w:r>
      <w:r w:rsidR="000F39DC">
        <w:t xml:space="preserve">op locatie </w:t>
      </w:r>
      <w:r w:rsidR="001B6E4E">
        <w:t>minimaal 8 uren, 1 werkdag.</w:t>
      </w:r>
    </w:p>
    <w:p w14:paraId="5C06A750" w14:textId="77777777" w:rsidR="00CB02D3" w:rsidRDefault="00CB02D3" w:rsidP="00E04843"/>
    <w:p w14:paraId="20A1E156" w14:textId="77777777" w:rsidR="001B6E4E" w:rsidRDefault="00E04843" w:rsidP="00E04843">
      <w:r>
        <w:rPr>
          <w:u w:val="single"/>
        </w:rPr>
        <w:t>Regel 2.</w:t>
      </w:r>
      <w:r>
        <w:t xml:space="preserve"> </w:t>
      </w:r>
      <w:r w:rsidR="00A764DF">
        <w:t xml:space="preserve">Hydraulische graafmachine </w:t>
      </w:r>
      <w:r w:rsidR="001B6E4E">
        <w:t xml:space="preserve">met machinist, </w:t>
      </w:r>
      <w:r w:rsidR="00A764DF">
        <w:t>op rup</w:t>
      </w:r>
      <w:r w:rsidR="009E4A94">
        <w:t>s-onderstel, vermogen minimaal 6</w:t>
      </w:r>
      <w:r w:rsidR="001B6E4E">
        <w:t xml:space="preserve"> ton met</w:t>
      </w:r>
    </w:p>
    <w:p w14:paraId="064D9E9A" w14:textId="7865ADED" w:rsidR="00E04843" w:rsidRDefault="006D25FC" w:rsidP="001B6E4E">
      <w:pPr>
        <w:ind w:firstLine="708"/>
      </w:pPr>
      <w:r>
        <w:t>g</w:t>
      </w:r>
      <w:r w:rsidR="00A764DF">
        <w:t>rondbak</w:t>
      </w:r>
      <w:r>
        <w:t>;</w:t>
      </w:r>
    </w:p>
    <w:p w14:paraId="6ACA3B0E" w14:textId="5BB5BB18" w:rsidR="00E04843" w:rsidRDefault="002D2BF7" w:rsidP="00E04843">
      <w:pPr>
        <w:pStyle w:val="Lijstalinea"/>
        <w:numPr>
          <w:ilvl w:val="0"/>
          <w:numId w:val="1"/>
        </w:numPr>
      </w:pPr>
      <w:r>
        <w:t>i</w:t>
      </w:r>
      <w:r w:rsidR="00A764DF">
        <w:t>n plaats van een grondbak kan ook gevraagd worden een vaste bak met een andere vorm (slootbak, smalle bak, brede bak) of een tand.</w:t>
      </w:r>
      <w:r w:rsidR="00A63A2C">
        <w:t xml:space="preserve"> In alle gevalle</w:t>
      </w:r>
      <w:r w:rsidR="006D25FC">
        <w:t>n een niet-aangedreven werktuig;</w:t>
      </w:r>
    </w:p>
    <w:p w14:paraId="7360540C" w14:textId="106AC464" w:rsidR="001B6E4E" w:rsidRDefault="002D2BF7" w:rsidP="001B6E4E">
      <w:pPr>
        <w:pStyle w:val="Lijstalinea"/>
        <w:numPr>
          <w:ilvl w:val="0"/>
          <w:numId w:val="1"/>
        </w:numPr>
      </w:pPr>
      <w:r>
        <w:t>o</w:t>
      </w:r>
      <w:r w:rsidR="001B6E4E">
        <w:t xml:space="preserve">pdracht voor inzet </w:t>
      </w:r>
      <w:r w:rsidR="000F39DC">
        <w:t xml:space="preserve">op locatie </w:t>
      </w:r>
      <w:r w:rsidR="001B6E4E">
        <w:t>minimaal 8 uren, 1 werkdag.</w:t>
      </w:r>
    </w:p>
    <w:p w14:paraId="6B48825E" w14:textId="77777777" w:rsidR="00CB02D3" w:rsidRDefault="00CB02D3" w:rsidP="00E04843"/>
    <w:p w14:paraId="6EEB18EA" w14:textId="77777777" w:rsidR="001B6E4E" w:rsidRDefault="009E4A94" w:rsidP="001B6E4E">
      <w:r>
        <w:rPr>
          <w:u w:val="single"/>
        </w:rPr>
        <w:t>Regel 3</w:t>
      </w:r>
      <w:r w:rsidR="00E04843">
        <w:rPr>
          <w:u w:val="single"/>
        </w:rPr>
        <w:t>.</w:t>
      </w:r>
      <w:r w:rsidR="00E04843">
        <w:t xml:space="preserve"> </w:t>
      </w:r>
      <w:r w:rsidR="00A764DF">
        <w:t>Hydraulische graafmachine</w:t>
      </w:r>
      <w:r w:rsidR="001B6E4E">
        <w:t xml:space="preserve"> met machinist,</w:t>
      </w:r>
      <w:r w:rsidR="00A764DF">
        <w:t xml:space="preserve"> op rups-onderstel, vermogen minimaal 1</w:t>
      </w:r>
      <w:r w:rsidR="003E4303">
        <w:t xml:space="preserve">2 </w:t>
      </w:r>
      <w:r w:rsidR="001B6E4E">
        <w:t xml:space="preserve">ton met </w:t>
      </w:r>
    </w:p>
    <w:p w14:paraId="57BE3AC5" w14:textId="29C67A37" w:rsidR="00A764DF" w:rsidRDefault="006D25FC" w:rsidP="001B6E4E">
      <w:pPr>
        <w:ind w:firstLine="708"/>
      </w:pPr>
      <w:r>
        <w:t>S</w:t>
      </w:r>
      <w:r w:rsidR="001B6E4E">
        <w:t>loop</w:t>
      </w:r>
      <w:r>
        <w:t>sorteergrijper;</w:t>
      </w:r>
    </w:p>
    <w:p w14:paraId="7554D2D9" w14:textId="6C50042B" w:rsidR="001B6E4E" w:rsidRDefault="002D2BF7" w:rsidP="001B6E4E">
      <w:pPr>
        <w:pStyle w:val="Lijstalinea"/>
        <w:numPr>
          <w:ilvl w:val="0"/>
          <w:numId w:val="1"/>
        </w:numPr>
      </w:pPr>
      <w:r>
        <w:t>i</w:t>
      </w:r>
      <w:r w:rsidR="00A764DF">
        <w:t xml:space="preserve">n plaats van een sloopsorteergrijper kan ook gevraagd worden een ander vergelijkbaar </w:t>
      </w:r>
      <w:r w:rsidR="00B85DF9">
        <w:t xml:space="preserve">aangedreven </w:t>
      </w:r>
      <w:r w:rsidR="00A764DF">
        <w:t>aanbouwwerktuig. Sterk-slijtende aanbouwwerktuigen zoals een stobbefrees en klepelma</w:t>
      </w:r>
      <w:r w:rsidR="006D25FC">
        <w:t>aier etc. vallen niet hieronder;</w:t>
      </w:r>
    </w:p>
    <w:p w14:paraId="37E183B0" w14:textId="275B0D3B" w:rsidR="00A764DF" w:rsidRPr="001B6E4E" w:rsidRDefault="002D2BF7" w:rsidP="001B6E4E">
      <w:pPr>
        <w:pStyle w:val="Lijstalinea"/>
        <w:numPr>
          <w:ilvl w:val="0"/>
          <w:numId w:val="1"/>
        </w:numPr>
      </w:pPr>
      <w:r>
        <w:t>o</w:t>
      </w:r>
      <w:r w:rsidR="001B6E4E">
        <w:t xml:space="preserve">pdracht voor inzet </w:t>
      </w:r>
      <w:r w:rsidR="000F39DC">
        <w:t xml:space="preserve">op locatie </w:t>
      </w:r>
      <w:r w:rsidR="001B6E4E">
        <w:t>minimaal 8 uren, 1 werkdag.</w:t>
      </w:r>
    </w:p>
    <w:p w14:paraId="6185D4E5" w14:textId="77777777" w:rsidR="008564C3" w:rsidRDefault="008564C3" w:rsidP="008564C3"/>
    <w:p w14:paraId="65895A0C" w14:textId="77777777" w:rsidR="007643F6" w:rsidRDefault="007643F6">
      <w:pPr>
        <w:spacing w:line="240" w:lineRule="auto"/>
        <w:rPr>
          <w:u w:val="single"/>
        </w:rPr>
      </w:pPr>
      <w:r>
        <w:rPr>
          <w:u w:val="single"/>
        </w:rPr>
        <w:br w:type="page"/>
      </w:r>
    </w:p>
    <w:p w14:paraId="0E421D55" w14:textId="4B5A62B3" w:rsidR="001B6E4E" w:rsidRDefault="009E4A94" w:rsidP="00BF5373">
      <w:pPr>
        <w:spacing w:line="276" w:lineRule="auto"/>
      </w:pPr>
      <w:r>
        <w:rPr>
          <w:u w:val="single"/>
        </w:rPr>
        <w:lastRenderedPageBreak/>
        <w:t>Regel 4.</w:t>
      </w:r>
      <w:r>
        <w:t xml:space="preserve"> Hydraulische graafmachine </w:t>
      </w:r>
      <w:r w:rsidR="001B6E4E">
        <w:t xml:space="preserve">met machinist, </w:t>
      </w:r>
      <w:r>
        <w:t>op rups-onderste</w:t>
      </w:r>
      <w:r w:rsidR="001B6E4E">
        <w:t>l, vermogen minimaal 18 ton met</w:t>
      </w:r>
    </w:p>
    <w:p w14:paraId="66454CDA" w14:textId="6B84FB85" w:rsidR="009E4A94" w:rsidRDefault="001B6E4E" w:rsidP="00BF5373">
      <w:pPr>
        <w:spacing w:line="276" w:lineRule="auto"/>
      </w:pPr>
      <w:r>
        <w:tab/>
      </w:r>
      <w:r w:rsidR="009E4A94">
        <w:t>sloop- sorteergrijper</w:t>
      </w:r>
      <w:r w:rsidR="00716A75">
        <w:t>, plus</w:t>
      </w:r>
      <w:r w:rsidR="009E4A94">
        <w:t xml:space="preserve"> </w:t>
      </w:r>
      <w:r w:rsidR="00716A75">
        <w:t>e</w:t>
      </w:r>
      <w:r w:rsidR="009E4A94">
        <w:t xml:space="preserve">en </w:t>
      </w:r>
      <w:r w:rsidR="00716A75">
        <w:t xml:space="preserve">zelfrijdende </w:t>
      </w:r>
      <w:r w:rsidR="009E4A94">
        <w:t>uitrij</w:t>
      </w:r>
      <w:r>
        <w:t>d</w:t>
      </w:r>
      <w:r w:rsidR="009E4A94">
        <w:t>wagen</w:t>
      </w:r>
      <w:r w:rsidR="006D25FC">
        <w:t xml:space="preserve"> met machinist;</w:t>
      </w:r>
    </w:p>
    <w:p w14:paraId="225ACC78" w14:textId="3662B1A7" w:rsidR="007643F6" w:rsidRDefault="007643F6" w:rsidP="00BF5373">
      <w:pPr>
        <w:pStyle w:val="Lijstalinea"/>
        <w:numPr>
          <w:ilvl w:val="0"/>
          <w:numId w:val="1"/>
        </w:numPr>
        <w:spacing w:line="276" w:lineRule="auto"/>
      </w:pPr>
      <w:r>
        <w:t>zelfrijdend</w:t>
      </w:r>
      <w:r w:rsidR="00837145">
        <w:t xml:space="preserve">e uitrijdwagen </w:t>
      </w:r>
      <w:r>
        <w:t xml:space="preserve">met een </w:t>
      </w:r>
      <w:r w:rsidR="00837145">
        <w:t xml:space="preserve">minimale </w:t>
      </w:r>
      <w:r>
        <w:t>bodemdruk</w:t>
      </w:r>
      <w:r w:rsidR="00837145">
        <w:t xml:space="preserve"> maximaal 200</w:t>
      </w:r>
      <w:r>
        <w:t xml:space="preserve"> gram per cm^2</w:t>
      </w:r>
      <w:r w:rsidR="00251758">
        <w:t xml:space="preserve"> in beladen toestand</w:t>
      </w:r>
      <w:r w:rsidR="006D25FC">
        <w:t>;</w:t>
      </w:r>
    </w:p>
    <w:p w14:paraId="0BA2241C" w14:textId="375DB99D" w:rsidR="009E4A94" w:rsidRPr="001B6E4E" w:rsidRDefault="002D2BF7" w:rsidP="00BF5373">
      <w:pPr>
        <w:pStyle w:val="Lijstalinea"/>
        <w:numPr>
          <w:ilvl w:val="0"/>
          <w:numId w:val="1"/>
        </w:numPr>
        <w:spacing w:line="276" w:lineRule="auto"/>
        <w:rPr>
          <w:u w:val="single"/>
        </w:rPr>
      </w:pPr>
      <w:r>
        <w:t>c</w:t>
      </w:r>
      <w:r w:rsidR="009E4A94">
        <w:t>ombinatie kan afgezet materiaal oprapen, opladen en uitrijden in kwetsbaar</w:t>
      </w:r>
      <w:r w:rsidR="001B6E4E">
        <w:t xml:space="preserve"> en</w:t>
      </w:r>
      <w:r w:rsidR="009E4A94">
        <w:t xml:space="preserve"> moeilijk toegankelijk terrein</w:t>
      </w:r>
      <w:r w:rsidR="00837145">
        <w:t xml:space="preserve"> met </w:t>
      </w:r>
      <w:r w:rsidR="001B6E4E">
        <w:t>weinig draagkracht zonder bodemschade</w:t>
      </w:r>
      <w:r w:rsidR="00837145">
        <w:t>s</w:t>
      </w:r>
      <w:r w:rsidR="006D25FC">
        <w:t xml:space="preserve"> te veroorzaken;</w:t>
      </w:r>
    </w:p>
    <w:p w14:paraId="40AFC73C" w14:textId="22440AB2" w:rsidR="001B6E4E" w:rsidRP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0378BED9" w14:textId="6DE18F0E" w:rsidR="00A80C39" w:rsidRDefault="00A80C39" w:rsidP="00BF5373">
      <w:pPr>
        <w:spacing w:line="276" w:lineRule="auto"/>
        <w:rPr>
          <w:u w:val="single"/>
        </w:rPr>
      </w:pPr>
    </w:p>
    <w:p w14:paraId="5376FD57" w14:textId="0C325F25" w:rsidR="001B6E4E" w:rsidRDefault="009E4A94" w:rsidP="00BF5373">
      <w:pPr>
        <w:spacing w:line="276" w:lineRule="auto"/>
      </w:pPr>
      <w:r>
        <w:rPr>
          <w:u w:val="single"/>
        </w:rPr>
        <w:t>Regel 5</w:t>
      </w:r>
      <w:r w:rsidR="008564C3" w:rsidRPr="00A63A2C">
        <w:rPr>
          <w:u w:val="single"/>
        </w:rPr>
        <w:t>.</w:t>
      </w:r>
      <w:r w:rsidR="008564C3" w:rsidRPr="00A63A2C">
        <w:t xml:space="preserve"> </w:t>
      </w:r>
      <w:r w:rsidR="00887556" w:rsidRPr="00A63A2C">
        <w:t xml:space="preserve">Trekker </w:t>
      </w:r>
      <w:r w:rsidR="001B6E4E">
        <w:t xml:space="preserve">met machinist </w:t>
      </w:r>
      <w:r w:rsidR="00887556" w:rsidRPr="00A63A2C">
        <w:t xml:space="preserve">sterk minimaal 150 pk met een aanbouwwerktuig zoals </w:t>
      </w:r>
      <w:r w:rsidR="005572AB" w:rsidRPr="00A63A2C">
        <w:t xml:space="preserve">een </w:t>
      </w:r>
    </w:p>
    <w:p w14:paraId="26821776" w14:textId="0D918969" w:rsidR="00887556" w:rsidRPr="00A63A2C" w:rsidRDefault="005572AB" w:rsidP="00BF5373">
      <w:pPr>
        <w:spacing w:line="276" w:lineRule="auto"/>
        <w:ind w:left="78" w:firstLine="708"/>
      </w:pPr>
      <w:r w:rsidRPr="00A63A2C">
        <w:t>maaimachine, lichte frees,</w:t>
      </w:r>
      <w:r w:rsidR="00887556" w:rsidRPr="00A63A2C">
        <w:t xml:space="preserve"> –lichte klepelmaaier</w:t>
      </w:r>
      <w:r w:rsidRPr="00A63A2C">
        <w:t xml:space="preserve"> of gelijkwaardig</w:t>
      </w:r>
      <w:r w:rsidR="006D25FC">
        <w:t>;</w:t>
      </w:r>
    </w:p>
    <w:p w14:paraId="67CAC116" w14:textId="7B7F5EE6" w:rsidR="00887556" w:rsidRDefault="002D2BF7" w:rsidP="00BF5373">
      <w:pPr>
        <w:pStyle w:val="Lijstalinea"/>
        <w:numPr>
          <w:ilvl w:val="0"/>
          <w:numId w:val="1"/>
        </w:numPr>
        <w:spacing w:line="276" w:lineRule="auto"/>
      </w:pPr>
      <w:r>
        <w:t>h</w:t>
      </w:r>
      <w:r w:rsidR="00887556" w:rsidRPr="00A63A2C">
        <w:t>iermee wordt bedoeld een landbouwtrekker met aanpassingen en voorzieningen om veilig en schadevrij te kunnen werken in bos en veld (eventueel bodembeplating, beschermende beugels) met een slijtend aanbouwwerktui</w:t>
      </w:r>
      <w:r w:rsidR="006D25FC">
        <w:t>g dat het nodige vermogen vergt;</w:t>
      </w:r>
    </w:p>
    <w:p w14:paraId="43F14932" w14:textId="606896DD" w:rsidR="00BF5373" w:rsidRDefault="00BF5373" w:rsidP="00BF5373">
      <w:pPr>
        <w:pStyle w:val="Lijstalinea"/>
        <w:numPr>
          <w:ilvl w:val="0"/>
          <w:numId w:val="1"/>
        </w:numPr>
        <w:spacing w:line="276" w:lineRule="auto"/>
      </w:pPr>
      <w:r>
        <w:t>werkbreedte minimaal 150 cm.</w:t>
      </w:r>
      <w:r w:rsidR="006D25FC">
        <w:t>;</w:t>
      </w:r>
    </w:p>
    <w:p w14:paraId="084BB87F" w14:textId="6B175D9C" w:rsid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85E642C" w14:textId="77777777" w:rsidR="009E4A94" w:rsidRDefault="009E4A94" w:rsidP="00BF5373">
      <w:pPr>
        <w:spacing w:line="276" w:lineRule="auto"/>
      </w:pPr>
    </w:p>
    <w:p w14:paraId="5418847B" w14:textId="27707920" w:rsidR="00716A75" w:rsidRDefault="009E4A94" w:rsidP="00BF5373">
      <w:pPr>
        <w:spacing w:line="276" w:lineRule="auto"/>
      </w:pPr>
      <w:r w:rsidRPr="004D1BEB">
        <w:rPr>
          <w:u w:val="single"/>
        </w:rPr>
        <w:t>Regel 6.</w:t>
      </w:r>
      <w:r w:rsidR="007643F6">
        <w:t xml:space="preserve"> Trekker met machinist, minimaal 200 pk op </w:t>
      </w:r>
      <w:r w:rsidR="00837145">
        <w:t xml:space="preserve">wiel- of </w:t>
      </w:r>
      <w:r w:rsidR="007643F6">
        <w:t>rupsonderstel,</w:t>
      </w:r>
      <w:r w:rsidR="001B6E4E">
        <w:t xml:space="preserve"> </w:t>
      </w:r>
      <w:r w:rsidR="007643F6">
        <w:t>met slijtend aanbouwwerktuig</w:t>
      </w:r>
      <w:r w:rsidR="006D25FC">
        <w:t>;</w:t>
      </w:r>
    </w:p>
    <w:p w14:paraId="7D0957C9" w14:textId="513777A0" w:rsidR="007643F6" w:rsidRDefault="007643F6" w:rsidP="00BF5373">
      <w:pPr>
        <w:pStyle w:val="Lijstalinea"/>
        <w:numPr>
          <w:ilvl w:val="0"/>
          <w:numId w:val="1"/>
        </w:numPr>
        <w:spacing w:line="276" w:lineRule="auto"/>
      </w:pPr>
      <w:r>
        <w:t>trekker met middelzwaar aangebouwd slijtend werktuig zoals onder andere een klepelmaaier</w:t>
      </w:r>
      <w:r w:rsidR="006D25FC">
        <w:t>;</w:t>
      </w:r>
    </w:p>
    <w:p w14:paraId="24074C00" w14:textId="57F51256" w:rsidR="007643F6" w:rsidRDefault="007643F6" w:rsidP="00BF5373">
      <w:pPr>
        <w:pStyle w:val="Lijstalinea"/>
        <w:numPr>
          <w:ilvl w:val="0"/>
          <w:numId w:val="1"/>
        </w:numPr>
        <w:spacing w:line="276" w:lineRule="auto"/>
      </w:pPr>
      <w:r>
        <w:t>werkbreedte klepelmaaier minimaal 200 cm.</w:t>
      </w:r>
      <w:r w:rsidR="006D25FC">
        <w:t>;</w:t>
      </w:r>
    </w:p>
    <w:p w14:paraId="63FAFB30" w14:textId="6FCD4594" w:rsidR="007643F6" w:rsidRDefault="007643F6" w:rsidP="00BF5373">
      <w:pPr>
        <w:pStyle w:val="Lijstalinea"/>
        <w:numPr>
          <w:ilvl w:val="0"/>
          <w:numId w:val="1"/>
        </w:numPr>
        <w:spacing w:line="276" w:lineRule="auto"/>
      </w:pPr>
      <w:r>
        <w:t xml:space="preserve">klepelmaaier is capabel om o.a. stam- en takhout te verkleinen in één werkgang </w:t>
      </w:r>
      <w:r w:rsidR="003160B0">
        <w:t xml:space="preserve">diameter </w:t>
      </w:r>
      <w:r>
        <w:t>maximaal 10 cm.</w:t>
      </w:r>
      <w:r w:rsidR="006D25FC">
        <w:t>;</w:t>
      </w:r>
    </w:p>
    <w:p w14:paraId="157F5876" w14:textId="30F344E3" w:rsidR="009E4A94" w:rsidRDefault="00716A75" w:rsidP="00BF5373">
      <w:pPr>
        <w:pStyle w:val="Lijstalinea"/>
        <w:numPr>
          <w:ilvl w:val="0"/>
          <w:numId w:val="1"/>
        </w:numPr>
        <w:spacing w:line="276" w:lineRule="auto"/>
      </w:pPr>
      <w:r>
        <w:t>b</w:t>
      </w:r>
      <w:r w:rsidR="007643F6">
        <w:t xml:space="preserve">odemdruk onder de </w:t>
      </w:r>
      <w:r w:rsidR="00837145">
        <w:t xml:space="preserve">wielen of </w:t>
      </w:r>
      <w:r w:rsidR="007643F6">
        <w:t>rupsen</w:t>
      </w:r>
      <w:r w:rsidR="00837145">
        <w:t xml:space="preserve"> maximaal 200</w:t>
      </w:r>
      <w:r>
        <w:t xml:space="preserve"> gram/cm^2</w:t>
      </w:r>
      <w:r w:rsidR="006D25FC">
        <w:t>;</w:t>
      </w:r>
    </w:p>
    <w:p w14:paraId="6B2D42A8" w14:textId="6F0D968C" w:rsid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1715BFE" w14:textId="77777777" w:rsidR="009E4A94" w:rsidRDefault="009E4A94" w:rsidP="00BF5373">
      <w:pPr>
        <w:spacing w:line="276" w:lineRule="auto"/>
      </w:pPr>
    </w:p>
    <w:p w14:paraId="04E2F0CD" w14:textId="7FA697B2" w:rsidR="009E4A94" w:rsidRDefault="001B6E4E" w:rsidP="00837145">
      <w:pPr>
        <w:spacing w:line="276" w:lineRule="auto"/>
      </w:pPr>
      <w:r w:rsidRPr="004D1BEB">
        <w:rPr>
          <w:u w:val="single"/>
        </w:rPr>
        <w:t>Regel 7</w:t>
      </w:r>
      <w:r>
        <w:t xml:space="preserve">. </w:t>
      </w:r>
      <w:r w:rsidR="009E4A94">
        <w:t>Lichte uitrij</w:t>
      </w:r>
      <w:r>
        <w:t>d</w:t>
      </w:r>
      <w:r w:rsidR="009E4A94">
        <w:t>combinatie</w:t>
      </w:r>
      <w:r>
        <w:t xml:space="preserve"> met machinist, trekker en </w:t>
      </w:r>
      <w:r w:rsidR="00837145">
        <w:t xml:space="preserve">aangedreven </w:t>
      </w:r>
      <w:r>
        <w:t>opraapwagen</w:t>
      </w:r>
      <w:r w:rsidR="006D25FC">
        <w:t>;</w:t>
      </w:r>
    </w:p>
    <w:p w14:paraId="113C8D91" w14:textId="3BA0CA65" w:rsidR="00CB02D3" w:rsidRDefault="002D2BF7" w:rsidP="00BF5373">
      <w:pPr>
        <w:pStyle w:val="Lijstalinea"/>
        <w:numPr>
          <w:ilvl w:val="0"/>
          <w:numId w:val="1"/>
        </w:numPr>
        <w:spacing w:line="276" w:lineRule="auto"/>
      </w:pPr>
      <w:r>
        <w:t>z</w:t>
      </w:r>
      <w:r w:rsidR="009E4A94">
        <w:t>owel in te zetten op graslanden als in kwetsbare veengebieden voor het maaien, afze</w:t>
      </w:r>
      <w:r w:rsidR="001B6E4E">
        <w:t xml:space="preserve">tten van </w:t>
      </w:r>
      <w:r w:rsidR="007643F6">
        <w:t xml:space="preserve">grassen, kruiden en </w:t>
      </w:r>
      <w:r w:rsidR="001B6E4E">
        <w:t>opslag</w:t>
      </w:r>
      <w:r w:rsidR="007643F6">
        <w:t xml:space="preserve"> van struik- en boomvormers</w:t>
      </w:r>
      <w:r w:rsidR="001B6E4E">
        <w:t xml:space="preserve"> </w:t>
      </w:r>
      <w:r w:rsidR="00BF5373">
        <w:t>etc. plus het</w:t>
      </w:r>
      <w:r w:rsidR="001B6E4E">
        <w:t xml:space="preserve"> opladen en af</w:t>
      </w:r>
      <w:r w:rsidR="009E4A94">
        <w:t>voeren</w:t>
      </w:r>
      <w:r w:rsidR="001B6E4E">
        <w:t xml:space="preserve"> van</w:t>
      </w:r>
      <w:r w:rsidR="009E4A94">
        <w:t xml:space="preserve"> vrijkomend materiaal</w:t>
      </w:r>
      <w:r w:rsidR="006D25FC">
        <w:t>;</w:t>
      </w:r>
    </w:p>
    <w:p w14:paraId="46AE98ED" w14:textId="22815577" w:rsidR="007643F6" w:rsidRDefault="007643F6" w:rsidP="00BF5373">
      <w:pPr>
        <w:pStyle w:val="Lijstalinea"/>
        <w:numPr>
          <w:ilvl w:val="0"/>
          <w:numId w:val="1"/>
        </w:numPr>
        <w:spacing w:line="276" w:lineRule="auto"/>
      </w:pPr>
      <w:r>
        <w:t>werkbreedte minimaal 200 cm.</w:t>
      </w:r>
      <w:r w:rsidR="006D25FC">
        <w:t>;</w:t>
      </w:r>
    </w:p>
    <w:p w14:paraId="3ED6A844" w14:textId="006220E4" w:rsidR="00251758" w:rsidRDefault="00251758" w:rsidP="00251758">
      <w:pPr>
        <w:pStyle w:val="Lijstalinea"/>
        <w:numPr>
          <w:ilvl w:val="0"/>
          <w:numId w:val="1"/>
        </w:numPr>
        <w:spacing w:line="276" w:lineRule="auto"/>
      </w:pPr>
      <w:r>
        <w:t>uitrijdwagen op rupsonderst</w:t>
      </w:r>
      <w:r w:rsidR="00837145">
        <w:t>el met een bodemdruk maximaal 200</w:t>
      </w:r>
      <w:r>
        <w:t xml:space="preserve"> gr</w:t>
      </w:r>
      <w:r w:rsidR="006D25FC">
        <w:t>am per cm^2 in beladen toestand;</w:t>
      </w:r>
    </w:p>
    <w:p w14:paraId="5D8C8274" w14:textId="7755716A" w:rsidR="001B6E4E" w:rsidRDefault="002D2BF7" w:rsidP="00BF5373">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B0FA3C7" w14:textId="77777777" w:rsidR="008C5484" w:rsidRPr="00BF7180" w:rsidRDefault="008C5484" w:rsidP="00BF5373">
      <w:pPr>
        <w:pStyle w:val="Lijstalinea"/>
        <w:spacing w:line="276" w:lineRule="auto"/>
        <w:ind w:left="786"/>
      </w:pPr>
    </w:p>
    <w:p w14:paraId="349B9A50" w14:textId="6CF121DC" w:rsidR="00FB017B" w:rsidRPr="00FB017B" w:rsidRDefault="009E4A94" w:rsidP="00FB017B">
      <w:pPr>
        <w:rPr>
          <w:bCs w:val="0"/>
        </w:rPr>
      </w:pPr>
      <w:r>
        <w:rPr>
          <w:u w:val="single"/>
        </w:rPr>
        <w:t>Regel 8</w:t>
      </w:r>
      <w:r w:rsidR="008C5484" w:rsidRPr="008C5484">
        <w:rPr>
          <w:u w:val="single"/>
        </w:rPr>
        <w:t>.</w:t>
      </w:r>
      <w:r w:rsidR="008C5484">
        <w:t xml:space="preserve"> </w:t>
      </w:r>
      <w:r w:rsidR="00FB017B">
        <w:rPr>
          <w:bCs w:val="0"/>
        </w:rPr>
        <w:t>Planten bosplantsoen</w:t>
      </w:r>
      <w:r w:rsidR="00651A0B">
        <w:rPr>
          <w:bCs w:val="0"/>
        </w:rPr>
        <w:t>, gewoonlijk</w:t>
      </w:r>
      <w:r w:rsidR="00FB017B">
        <w:rPr>
          <w:bCs w:val="0"/>
        </w:rPr>
        <w:t xml:space="preserve"> 50 – 120 </w:t>
      </w:r>
      <w:r w:rsidR="00651A0B">
        <w:rPr>
          <w:bCs w:val="0"/>
        </w:rPr>
        <w:t xml:space="preserve">cm., </w:t>
      </w:r>
      <w:r w:rsidR="00FB017B" w:rsidRPr="00651A0B">
        <w:rPr>
          <w:bCs w:val="0"/>
          <w:u w:val="single"/>
        </w:rPr>
        <w:t>advies:</w:t>
      </w:r>
      <w:r w:rsidR="00A80C39">
        <w:rPr>
          <w:bCs w:val="0"/>
        </w:rPr>
        <w:t xml:space="preserve"> inzet meer</w:t>
      </w:r>
      <w:r w:rsidR="00FB017B">
        <w:rPr>
          <w:bCs w:val="0"/>
        </w:rPr>
        <w:t>-</w:t>
      </w:r>
      <w:r w:rsidR="00FB017B" w:rsidRPr="00FB017B">
        <w:rPr>
          <w:bCs w:val="0"/>
        </w:rPr>
        <w:t>rijige plantmachine</w:t>
      </w:r>
    </w:p>
    <w:p w14:paraId="7CA3EB33" w14:textId="77777777" w:rsidR="00FB017B" w:rsidRPr="00FB017B" w:rsidRDefault="00FB017B" w:rsidP="00FB017B">
      <w:pPr>
        <w:rPr>
          <w:b/>
          <w:bCs w:val="0"/>
        </w:rPr>
      </w:pPr>
      <w:r w:rsidRPr="00FB017B">
        <w:rPr>
          <w:b/>
          <w:bCs w:val="0"/>
        </w:rPr>
        <w:t>Inkuilen</w:t>
      </w:r>
    </w:p>
    <w:p w14:paraId="3782F5F2" w14:textId="492584EE" w:rsidR="00FB017B" w:rsidRPr="00FB017B" w:rsidRDefault="00AD7D91" w:rsidP="00AD7D91">
      <w:pPr>
        <w:numPr>
          <w:ilvl w:val="0"/>
          <w:numId w:val="8"/>
        </w:numPr>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4C897006" w:rsidR="00FB017B" w:rsidRDefault="00AD7D91" w:rsidP="00AD7D91">
      <w:pPr>
        <w:numPr>
          <w:ilvl w:val="0"/>
          <w:numId w:val="8"/>
        </w:numPr>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190882C9" w:rsidR="00FB017B" w:rsidRPr="00FB017B" w:rsidRDefault="00AD7D91" w:rsidP="00AD7D91">
      <w:pPr>
        <w:numPr>
          <w:ilvl w:val="0"/>
          <w:numId w:val="8"/>
        </w:numPr>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0BF56816" w:rsidR="00FB017B" w:rsidRPr="00FB017B" w:rsidRDefault="00AD7D91" w:rsidP="00AD7D91">
      <w:pPr>
        <w:numPr>
          <w:ilvl w:val="0"/>
          <w:numId w:val="8"/>
        </w:numPr>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w:t>
      </w:r>
      <w:r w:rsidR="006D25FC">
        <w:rPr>
          <w:bCs w:val="0"/>
        </w:rPr>
        <w:t>n plantsoen gelost en ingekuild;</w:t>
      </w:r>
    </w:p>
    <w:p w14:paraId="455C1BAC" w14:textId="6A1BC0DA" w:rsidR="00FB017B" w:rsidRPr="00FB017B" w:rsidRDefault="00AD7D91" w:rsidP="00AD7D91">
      <w:pPr>
        <w:numPr>
          <w:ilvl w:val="0"/>
          <w:numId w:val="8"/>
        </w:numPr>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 worte</w:t>
      </w:r>
      <w:r w:rsidR="00837145">
        <w:rPr>
          <w:bCs w:val="0"/>
        </w:rPr>
        <w:t xml:space="preserve">ls te beschadigen. </w:t>
      </w:r>
      <w:r w:rsidR="00FB017B" w:rsidRPr="00FB017B">
        <w:rPr>
          <w:bCs w:val="0"/>
        </w:rPr>
        <w:t>Een eventuele levering hiervan is voor rekening van de aannemer;</w:t>
      </w:r>
    </w:p>
    <w:p w14:paraId="799E7DB5" w14:textId="7944D801" w:rsidR="00FB017B" w:rsidRPr="00FB017B" w:rsidRDefault="00AD7D91" w:rsidP="00AD7D91">
      <w:pPr>
        <w:numPr>
          <w:ilvl w:val="0"/>
          <w:numId w:val="8"/>
        </w:numPr>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6D25FC">
        <w:rPr>
          <w:bCs w:val="0"/>
        </w:rPr>
        <w:t>;</w:t>
      </w:r>
    </w:p>
    <w:p w14:paraId="1875E710" w14:textId="77777777" w:rsidR="00251758" w:rsidRDefault="00251758">
      <w:pPr>
        <w:spacing w:line="240" w:lineRule="auto"/>
        <w:rPr>
          <w:b/>
          <w:bCs w:val="0"/>
        </w:rPr>
      </w:pPr>
      <w:r>
        <w:rPr>
          <w:b/>
          <w:bCs w:val="0"/>
        </w:rPr>
        <w:br w:type="page"/>
      </w:r>
    </w:p>
    <w:p w14:paraId="50497BFE" w14:textId="27BCFE56" w:rsidR="00FB017B" w:rsidRPr="00AD7D91" w:rsidRDefault="00FB017B" w:rsidP="00AD7D91">
      <w:pPr>
        <w:rPr>
          <w:b/>
          <w:bCs w:val="0"/>
        </w:rPr>
      </w:pPr>
      <w:r w:rsidRPr="00AD7D91">
        <w:rPr>
          <w:b/>
          <w:bCs w:val="0"/>
        </w:rPr>
        <w:lastRenderedPageBreak/>
        <w:t>Transport inkuilplaats naar plantlocatie</w:t>
      </w:r>
    </w:p>
    <w:p w14:paraId="2E26A733" w14:textId="72B4882C" w:rsidR="00FB017B" w:rsidRPr="00FB017B" w:rsidRDefault="00AD7D91" w:rsidP="00AD7D91">
      <w:pPr>
        <w:numPr>
          <w:ilvl w:val="0"/>
          <w:numId w:val="8"/>
        </w:numPr>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0BCC1F43" w:rsidR="00A80C39" w:rsidRPr="00251758" w:rsidRDefault="00AD7D91" w:rsidP="00251758">
      <w:pPr>
        <w:numPr>
          <w:ilvl w:val="0"/>
          <w:numId w:val="8"/>
        </w:numPr>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5A85F116" w14:textId="6D60ACE0" w:rsidR="00FB017B" w:rsidRPr="00AD7D91" w:rsidRDefault="00A80C39" w:rsidP="00AD7D91">
      <w:pPr>
        <w:rPr>
          <w:b/>
          <w:bCs w:val="0"/>
        </w:rPr>
      </w:pPr>
      <w:r>
        <w:rPr>
          <w:b/>
          <w:bCs w:val="0"/>
        </w:rPr>
        <w:t>Planten bosplantsoen meer</w:t>
      </w:r>
      <w:r w:rsidR="00FB017B" w:rsidRPr="00AD7D91">
        <w:rPr>
          <w:b/>
          <w:bCs w:val="0"/>
        </w:rPr>
        <w:t>-rijige plantmachine</w:t>
      </w:r>
      <w:r>
        <w:rPr>
          <w:b/>
          <w:bCs w:val="0"/>
        </w:rPr>
        <w:t xml:space="preserve"> (vaak een drie-rijige plantmachine)</w:t>
      </w:r>
      <w:r w:rsidR="00FB017B" w:rsidRPr="00AD7D91">
        <w:rPr>
          <w:b/>
          <w:bCs w:val="0"/>
        </w:rPr>
        <w:t>;</w:t>
      </w:r>
    </w:p>
    <w:p w14:paraId="27328F3C" w14:textId="13C5816D" w:rsidR="00AD7D91" w:rsidRDefault="00AD7D91" w:rsidP="00AD7D91">
      <w:pPr>
        <w:numPr>
          <w:ilvl w:val="0"/>
          <w:numId w:val="8"/>
        </w:numPr>
        <w:rPr>
          <w:bCs w:val="0"/>
        </w:rPr>
      </w:pPr>
      <w:r>
        <w:rPr>
          <w:bCs w:val="0"/>
        </w:rPr>
        <w:t>de minimale omvang van een plantopdracht in een Nadere Offerteaanvraag bedraagt 2,5 hectare in-te-planten oppervlak èn minimaal 10.00</w:t>
      </w:r>
      <w:r w:rsidR="006D25FC">
        <w:rPr>
          <w:bCs w:val="0"/>
        </w:rPr>
        <w:t>0 stuks bos- en struikplantsoen;</w:t>
      </w:r>
    </w:p>
    <w:p w14:paraId="13F9C1EB" w14:textId="5E080461" w:rsidR="00FB017B" w:rsidRDefault="00AD7D91" w:rsidP="00AD7D91">
      <w:pPr>
        <w:numPr>
          <w:ilvl w:val="0"/>
          <w:numId w:val="8"/>
        </w:numPr>
        <w:rPr>
          <w:bCs w:val="0"/>
        </w:rPr>
      </w:pPr>
      <w:r>
        <w:rPr>
          <w:bCs w:val="0"/>
        </w:rPr>
        <w:t>h</w:t>
      </w:r>
      <w:r w:rsidR="00FB017B">
        <w:rPr>
          <w:bCs w:val="0"/>
        </w:rPr>
        <w:t>et plantperceel kan begroeid zijn met kruiden en/of resterende gewassen en/of planten van voorgaand landbouwkundig gebruik;</w:t>
      </w:r>
    </w:p>
    <w:p w14:paraId="13DAF443" w14:textId="3F785180" w:rsidR="00FB017B" w:rsidRDefault="00AD7D91" w:rsidP="00AD7D91">
      <w:pPr>
        <w:numPr>
          <w:ilvl w:val="0"/>
          <w:numId w:val="8"/>
        </w:numPr>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CF27624" w:rsidR="00FB017B" w:rsidRDefault="00AD7D91" w:rsidP="00AD7D91">
      <w:pPr>
        <w:numPr>
          <w:ilvl w:val="0"/>
          <w:numId w:val="8"/>
        </w:numPr>
        <w:rPr>
          <w:bCs w:val="0"/>
        </w:rPr>
      </w:pPr>
      <w:r>
        <w:rPr>
          <w:bCs w:val="0"/>
        </w:rPr>
        <w:t>o</w:t>
      </w:r>
      <w:r w:rsidR="00FB017B">
        <w:rPr>
          <w:bCs w:val="0"/>
        </w:rPr>
        <w:t>p de bodem van het plantperceel liggen geen takken of andere resten van voorgaande begroeiing of gebruik;</w:t>
      </w:r>
    </w:p>
    <w:p w14:paraId="07B643A8" w14:textId="1E38D5C0" w:rsidR="00E30CAA" w:rsidRDefault="00AD7D91" w:rsidP="00AD7D91">
      <w:pPr>
        <w:numPr>
          <w:ilvl w:val="0"/>
          <w:numId w:val="8"/>
        </w:numPr>
        <w:rPr>
          <w:bCs w:val="0"/>
        </w:rPr>
      </w:pPr>
      <w:r>
        <w:rPr>
          <w:bCs w:val="0"/>
        </w:rPr>
        <w:t>m</w:t>
      </w:r>
      <w:r w:rsidR="00E30CAA">
        <w:rPr>
          <w:bCs w:val="0"/>
        </w:rPr>
        <w:t>aat, formaat en vorm van het plantperceel, evenals de in-te-planten oppervlakte op dat perceel, kunnen zeer sterk variëren;</w:t>
      </w:r>
    </w:p>
    <w:p w14:paraId="17BAFEF5" w14:textId="3BF13543" w:rsidR="00E30CAA" w:rsidRDefault="00AD7D91" w:rsidP="00AD7D91">
      <w:pPr>
        <w:numPr>
          <w:ilvl w:val="0"/>
          <w:numId w:val="8"/>
        </w:numPr>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1634E4F4" w14:textId="48F9573E" w:rsidR="009262B4" w:rsidRDefault="009262B4" w:rsidP="00AD7D91">
      <w:pPr>
        <w:numPr>
          <w:ilvl w:val="0"/>
          <w:numId w:val="8"/>
        </w:numPr>
        <w:rPr>
          <w:bCs w:val="0"/>
        </w:rPr>
      </w:pPr>
      <w:r>
        <w:rPr>
          <w:bCs w:val="0"/>
        </w:rPr>
        <w:t>ook zijn in het middendeel van het perceel individuele mengingen en bloksgewijze mengingen mogelijk;</w:t>
      </w:r>
    </w:p>
    <w:p w14:paraId="5F7EC749" w14:textId="73B3EF58" w:rsidR="00FB017B" w:rsidRPr="00FB017B" w:rsidRDefault="00AD7D91" w:rsidP="00AD7D91">
      <w:pPr>
        <w:numPr>
          <w:ilvl w:val="0"/>
          <w:numId w:val="8"/>
        </w:numPr>
        <w:rPr>
          <w:bCs w:val="0"/>
        </w:rPr>
      </w:pPr>
      <w:r>
        <w:rPr>
          <w:bCs w:val="0"/>
        </w:rPr>
        <w:t>g</w:t>
      </w:r>
      <w:r w:rsidR="00D96CE8">
        <w:rPr>
          <w:bCs w:val="0"/>
        </w:rPr>
        <w:t>eadviseerd wordt de inzet van een t</w:t>
      </w:r>
      <w:r w:rsidR="00A80C39">
        <w:rPr>
          <w:bCs w:val="0"/>
        </w:rPr>
        <w:t>rekker met een meer</w:t>
      </w:r>
      <w:r w:rsidR="00FB017B">
        <w:rPr>
          <w:bCs w:val="0"/>
        </w:rPr>
        <w:t>-</w:t>
      </w:r>
      <w:r w:rsidR="00FB017B" w:rsidRPr="00FB017B">
        <w:rPr>
          <w:bCs w:val="0"/>
        </w:rPr>
        <w:t xml:space="preserve">rijige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1C284C05" w:rsidR="00FB017B" w:rsidRPr="00FB017B" w:rsidRDefault="00AD7D91" w:rsidP="00AD7D91">
      <w:pPr>
        <w:numPr>
          <w:ilvl w:val="0"/>
          <w:numId w:val="8"/>
        </w:numPr>
        <w:rPr>
          <w:bCs w:val="0"/>
        </w:rPr>
      </w:pPr>
      <w:r>
        <w:rPr>
          <w:bCs w:val="0"/>
        </w:rPr>
        <w:t>h</w:t>
      </w:r>
      <w:r w:rsidR="00FB017B" w:rsidRPr="00FB017B">
        <w:rPr>
          <w:bCs w:val="0"/>
        </w:rPr>
        <w:t>et bosplantsoen moet recht staan in het plantgat</w:t>
      </w:r>
      <w:r w:rsidR="00A80C39">
        <w:rPr>
          <w:bCs w:val="0"/>
        </w:rPr>
        <w:t>, de hoek met de verticaal niet groter dan 15 graden</w:t>
      </w:r>
      <w:r w:rsidR="00FB017B" w:rsidRPr="00FB017B">
        <w:rPr>
          <w:bCs w:val="0"/>
        </w:rPr>
        <w:t>;</w:t>
      </w:r>
    </w:p>
    <w:p w14:paraId="09582344" w14:textId="1DF74679" w:rsidR="00FB017B" w:rsidRPr="00FB017B" w:rsidRDefault="00AD7D91" w:rsidP="00AD7D91">
      <w:pPr>
        <w:numPr>
          <w:ilvl w:val="0"/>
          <w:numId w:val="8"/>
        </w:numPr>
        <w:rPr>
          <w:bCs w:val="0"/>
        </w:rPr>
      </w:pPr>
      <w:r>
        <w:rPr>
          <w:bCs w:val="0"/>
        </w:rPr>
        <w:t>h</w:t>
      </w:r>
      <w:r w:rsidR="00FB017B" w:rsidRPr="00FB017B">
        <w:rPr>
          <w:bCs w:val="0"/>
        </w:rPr>
        <w:t>et bosplantsoen moet, na aandrukken, 3 cm dieper staan dan dat dit op de kwekerij geplant is geweest;</w:t>
      </w:r>
    </w:p>
    <w:p w14:paraId="154DA91E" w14:textId="5C662118" w:rsidR="00FB017B" w:rsidRPr="00FB017B" w:rsidRDefault="00AD7D91" w:rsidP="00AD7D91">
      <w:pPr>
        <w:numPr>
          <w:ilvl w:val="0"/>
          <w:numId w:val="8"/>
        </w:numPr>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73A2C676" w:rsidR="00FB017B" w:rsidRPr="00FB017B" w:rsidRDefault="00AD7D91" w:rsidP="00AD7D91">
      <w:pPr>
        <w:numPr>
          <w:ilvl w:val="0"/>
          <w:numId w:val="8"/>
        </w:numPr>
        <w:rPr>
          <w:bCs w:val="0"/>
        </w:rPr>
      </w:pPr>
      <w:r>
        <w:rPr>
          <w:bCs w:val="0"/>
        </w:rPr>
        <w:t>w</w:t>
      </w:r>
      <w:r w:rsidR="00FB017B" w:rsidRPr="00FB017B">
        <w:rPr>
          <w:bCs w:val="0"/>
        </w:rPr>
        <w:t>ortels mogen nooit worden gesnoeid of afgestoken;</w:t>
      </w:r>
    </w:p>
    <w:p w14:paraId="27CF49A8" w14:textId="33899487" w:rsidR="00FB017B" w:rsidRPr="00FB017B" w:rsidRDefault="00AD7D91" w:rsidP="00AD7D91">
      <w:pPr>
        <w:numPr>
          <w:ilvl w:val="0"/>
          <w:numId w:val="8"/>
        </w:numPr>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55853B7D" w:rsidR="00FB017B" w:rsidRPr="00FB017B" w:rsidRDefault="00AD7D91" w:rsidP="00AD7D91">
      <w:pPr>
        <w:numPr>
          <w:ilvl w:val="0"/>
          <w:numId w:val="8"/>
        </w:numPr>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2B98CB47" w:rsidR="00FB017B" w:rsidRPr="00FB017B" w:rsidRDefault="00AD7D91" w:rsidP="00AD7D91">
      <w:pPr>
        <w:numPr>
          <w:ilvl w:val="0"/>
          <w:numId w:val="8"/>
        </w:numPr>
        <w:rPr>
          <w:bCs w:val="0"/>
        </w:rPr>
      </w:pPr>
      <w:r>
        <w:rPr>
          <w:bCs w:val="0"/>
        </w:rPr>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6C936A36" w:rsidR="00FB017B" w:rsidRPr="00FB017B" w:rsidRDefault="00AD7D91" w:rsidP="00AD7D91">
      <w:pPr>
        <w:numPr>
          <w:ilvl w:val="0"/>
          <w:numId w:val="8"/>
        </w:numPr>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3C9C31EB" w:rsidR="00FB017B" w:rsidRPr="00FB017B" w:rsidRDefault="00AD7D91" w:rsidP="00AD7D91">
      <w:pPr>
        <w:numPr>
          <w:ilvl w:val="0"/>
          <w:numId w:val="8"/>
        </w:numPr>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5CE1AECD" w:rsidR="00FB017B" w:rsidRPr="00FB017B" w:rsidRDefault="00AD7D91" w:rsidP="00AD7D91">
      <w:pPr>
        <w:numPr>
          <w:ilvl w:val="0"/>
          <w:numId w:val="8"/>
        </w:numPr>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w:t>
      </w:r>
      <w:r w:rsidR="006D25FC">
        <w:rPr>
          <w:bCs w:val="0"/>
        </w:rPr>
        <w:t xml:space="preserve"> wortels) en opnieuw te planten;</w:t>
      </w:r>
    </w:p>
    <w:p w14:paraId="074522C2" w14:textId="77777777" w:rsidR="00FB017B" w:rsidRPr="00FB017B" w:rsidRDefault="00FB017B" w:rsidP="00FB017B">
      <w:pPr>
        <w:spacing w:line="240" w:lineRule="auto"/>
        <w:rPr>
          <w:b/>
          <w:bCs w:val="0"/>
        </w:rPr>
      </w:pPr>
    </w:p>
    <w:p w14:paraId="02531190" w14:textId="77777777" w:rsidR="00FB017B" w:rsidRPr="00FB017B" w:rsidRDefault="00FB017B" w:rsidP="00FB017B">
      <w:pPr>
        <w:spacing w:line="240" w:lineRule="auto"/>
        <w:rPr>
          <w:b/>
          <w:bCs w:val="0"/>
        </w:rPr>
      </w:pPr>
    </w:p>
    <w:p w14:paraId="68343426" w14:textId="77777777" w:rsidR="00251758" w:rsidRDefault="00251758">
      <w:pPr>
        <w:spacing w:line="240" w:lineRule="auto"/>
        <w:rPr>
          <w:u w:val="single"/>
        </w:rPr>
      </w:pPr>
      <w:r>
        <w:rPr>
          <w:u w:val="single"/>
        </w:rPr>
        <w:br w:type="page"/>
      </w:r>
    </w:p>
    <w:p w14:paraId="76ADDE5B" w14:textId="58FBD37A" w:rsidR="00AD7D91" w:rsidRPr="00AD7D91" w:rsidRDefault="00E30CAA" w:rsidP="00AD7D91">
      <w:r>
        <w:rPr>
          <w:u w:val="single"/>
        </w:rPr>
        <w:lastRenderedPageBreak/>
        <w:t>Regel 9</w:t>
      </w:r>
      <w:r w:rsidRPr="004D1BEB">
        <w:rPr>
          <w:u w:val="single"/>
        </w:rPr>
        <w:t>.</w:t>
      </w:r>
      <w:r w:rsidR="00AD7D91" w:rsidRPr="00AD7D91">
        <w:rPr>
          <w:b/>
        </w:rPr>
        <w:t xml:space="preserve"> </w:t>
      </w:r>
      <w:r w:rsidR="00AD7D91" w:rsidRPr="00AD7D91">
        <w:t>Wildwerende maatregelen met boomkokers</w:t>
      </w:r>
      <w:r w:rsidR="006D25FC">
        <w:t>;</w:t>
      </w:r>
    </w:p>
    <w:p w14:paraId="073833AF" w14:textId="223D93A7" w:rsidR="00AD7D91" w:rsidRPr="008F6EED" w:rsidRDefault="00AD7D91" w:rsidP="00AD7D91">
      <w:pPr>
        <w:pStyle w:val="Lijstalinea"/>
        <w:numPr>
          <w:ilvl w:val="0"/>
          <w:numId w:val="7"/>
        </w:numPr>
        <w:ind w:left="709"/>
        <w:rPr>
          <w:b/>
        </w:rPr>
      </w:pPr>
      <w:r>
        <w:t>het aanbrengen van boomkokers, één koker per plant, optioneel bij bosplantsoen en soms veren;</w:t>
      </w:r>
    </w:p>
    <w:p w14:paraId="12238656" w14:textId="18B4FDEC" w:rsidR="00AD7D91" w:rsidRPr="002B0138" w:rsidRDefault="00AD7D91" w:rsidP="00AD7D91">
      <w:pPr>
        <w:pStyle w:val="Lijstalinea"/>
        <w:numPr>
          <w:ilvl w:val="0"/>
          <w:numId w:val="7"/>
        </w:numPr>
        <w:ind w:left="709"/>
        <w:rPr>
          <w:b/>
        </w:rPr>
      </w:pPr>
      <w:r>
        <w:t xml:space="preserve">kokers aanbrengen tijdens het planten. Aan het einde van de werkdag dienen alle geplante stuks bos- en struikplantsoen te zijn voorzien van een koker; </w:t>
      </w:r>
    </w:p>
    <w:p w14:paraId="77E548D6" w14:textId="49138565" w:rsidR="00AD7D91" w:rsidRPr="00FE3139" w:rsidRDefault="00AD7D91" w:rsidP="00AD7D91">
      <w:pPr>
        <w:pStyle w:val="Lijstalinea"/>
        <w:numPr>
          <w:ilvl w:val="0"/>
          <w:numId w:val="7"/>
        </w:numPr>
        <w:ind w:left="709"/>
        <w:rPr>
          <w:b/>
        </w:rPr>
      </w:pPr>
      <w:r>
        <w:t>alle te verwerken materialen worden geleverd door de opdrachtgever en zijn af te halen bij een opgegeven locatie (veelal beheerkantoor o</w:t>
      </w:r>
      <w:r w:rsidR="006D25FC">
        <w:t>f werkschuur) van opdrachtgever;</w:t>
      </w:r>
    </w:p>
    <w:p w14:paraId="031B8429" w14:textId="09029B42" w:rsidR="00FE3139" w:rsidRPr="00FE3139" w:rsidRDefault="00837145" w:rsidP="00FE3139">
      <w:pPr>
        <w:pStyle w:val="Lijstalinea"/>
        <w:numPr>
          <w:ilvl w:val="0"/>
          <w:numId w:val="7"/>
        </w:numPr>
        <w:ind w:left="709"/>
        <w:rPr>
          <w:b/>
        </w:rPr>
      </w:pPr>
      <w:r>
        <w:t xml:space="preserve">model en type: calculeren met </w:t>
      </w:r>
      <w:r w:rsidR="00FE3139">
        <w:t>“</w:t>
      </w:r>
      <w:r w:rsidR="00FE3139" w:rsidRPr="00FE3139">
        <w:rPr>
          <w:rFonts w:ascii="Arial" w:hAnsi="Arial" w:cs="Arial"/>
        </w:rPr>
        <w:t>Plantagard vrije groei, bescherming tegen diverse soorten,</w:t>
      </w:r>
    </w:p>
    <w:p w14:paraId="45C25465" w14:textId="388E82AA" w:rsidR="00837145" w:rsidRPr="00FE3139" w:rsidRDefault="00FE3139" w:rsidP="00FE3139">
      <w:pPr>
        <w:ind w:left="720" w:right="-1"/>
        <w:rPr>
          <w:rFonts w:ascii="Arial" w:hAnsi="Arial" w:cs="Arial"/>
        </w:rPr>
      </w:pPr>
      <w:r>
        <w:rPr>
          <w:rFonts w:ascii="Arial" w:hAnsi="Arial" w:cs="Arial"/>
        </w:rPr>
        <w:t>d</w:t>
      </w:r>
      <w:r w:rsidRPr="009C2D5E">
        <w:rPr>
          <w:rFonts w:ascii="Arial" w:hAnsi="Arial" w:cs="Arial"/>
        </w:rPr>
        <w:t>iameter 20 cm., hoogte 120 cm., één steunpaal</w:t>
      </w:r>
      <w:r>
        <w:rPr>
          <w:rFonts w:ascii="Arial" w:hAnsi="Arial" w:cs="Arial"/>
        </w:rPr>
        <w:t>”</w:t>
      </w:r>
    </w:p>
    <w:p w14:paraId="370DAE6D" w14:textId="35C18BF8" w:rsidR="00A80C39" w:rsidRDefault="00A80C39">
      <w:pPr>
        <w:spacing w:line="240" w:lineRule="auto"/>
        <w:rPr>
          <w:u w:val="single"/>
        </w:rPr>
      </w:pPr>
    </w:p>
    <w:p w14:paraId="1E818CDD" w14:textId="1080C4E1" w:rsidR="004D1BEB" w:rsidRDefault="00E30CAA" w:rsidP="00BF7180">
      <w:r>
        <w:rPr>
          <w:u w:val="single"/>
        </w:rPr>
        <w:t>Regel 10</w:t>
      </w:r>
      <w:r w:rsidR="009E4A94" w:rsidRPr="004D1BEB">
        <w:rPr>
          <w:u w:val="single"/>
        </w:rPr>
        <w:t>.</w:t>
      </w:r>
      <w:r w:rsidR="009E4A94">
        <w:t xml:space="preserve"> Aanleg </w:t>
      </w:r>
      <w:r w:rsidR="00F82283">
        <w:t>schapen</w:t>
      </w:r>
      <w:r w:rsidR="009E4A94">
        <w:t xml:space="preserve">raster, inclusief in stand houden en </w:t>
      </w:r>
      <w:r w:rsidR="0088127B">
        <w:t>herstel</w:t>
      </w:r>
      <w:r w:rsidR="004D1BEB">
        <w:t xml:space="preserve"> tijdens periode van uitvoering</w:t>
      </w:r>
    </w:p>
    <w:p w14:paraId="74133A33" w14:textId="0187F184" w:rsidR="009E4A94" w:rsidRDefault="006D25FC" w:rsidP="004D1BEB">
      <w:pPr>
        <w:ind w:firstLine="708"/>
      </w:pPr>
      <w:r>
        <w:t>m</w:t>
      </w:r>
      <w:r w:rsidR="00F82283">
        <w:t>aatregelen</w:t>
      </w:r>
      <w:r>
        <w:t>;</w:t>
      </w:r>
    </w:p>
    <w:p w14:paraId="4E378DD2" w14:textId="5748FE9D" w:rsidR="00FE3139" w:rsidRDefault="00FE3139" w:rsidP="009E4A94">
      <w:pPr>
        <w:pStyle w:val="Lijstalinea"/>
        <w:numPr>
          <w:ilvl w:val="0"/>
          <w:numId w:val="1"/>
        </w:numPr>
      </w:pPr>
      <w:r>
        <w:t>de kosten van alle materialen (gaas, palen, etc. e</w:t>
      </w:r>
      <w:r w:rsidR="00DD79C2">
        <w:t>tc.) zijn voor de opdrachtnemer</w:t>
      </w:r>
      <w:r w:rsidR="006D25FC">
        <w:t>;</w:t>
      </w:r>
    </w:p>
    <w:p w14:paraId="29003BB4" w14:textId="265CA694" w:rsidR="00DD79C2" w:rsidRDefault="00DD79C2" w:rsidP="009E4A94">
      <w:pPr>
        <w:pStyle w:val="Lijstalinea"/>
        <w:numPr>
          <w:ilvl w:val="0"/>
          <w:numId w:val="1"/>
        </w:numPr>
      </w:pPr>
      <w:r>
        <w:t>opdrachtnemer verzorgt een KLIC-melding voor het gehele tracé van het raster, ook waar het vervanging van een raster betreft</w:t>
      </w:r>
      <w:r w:rsidR="006D25FC">
        <w:t>;</w:t>
      </w:r>
    </w:p>
    <w:p w14:paraId="6C6A7B26" w14:textId="4B6F3D07" w:rsidR="00F82283" w:rsidRDefault="004D1BEB" w:rsidP="009E4A94">
      <w:pPr>
        <w:pStyle w:val="Lijstalinea"/>
        <w:numPr>
          <w:ilvl w:val="0"/>
          <w:numId w:val="1"/>
        </w:numPr>
      </w:pPr>
      <w:r>
        <w:t>s</w:t>
      </w:r>
      <w:r w:rsidR="00F82283">
        <w:t>chapenraster zwaar Ursus gaas 100/6/15, 1 meter hoog</w:t>
      </w:r>
      <w:r w:rsidR="006D25FC">
        <w:t>;</w:t>
      </w:r>
    </w:p>
    <w:p w14:paraId="4C03529F" w14:textId="05851767" w:rsidR="00F82283" w:rsidRDefault="004D1BEB" w:rsidP="009E4A94">
      <w:pPr>
        <w:pStyle w:val="Lijstalinea"/>
        <w:numPr>
          <w:ilvl w:val="0"/>
          <w:numId w:val="1"/>
        </w:numPr>
      </w:pPr>
      <w:r>
        <w:t>w</w:t>
      </w:r>
      <w:r w:rsidR="00F82283">
        <w:t>eipalen: Robinia 180*10/12, 4m. h.o.h.</w:t>
      </w:r>
      <w:r w:rsidR="006D25FC">
        <w:t>;</w:t>
      </w:r>
    </w:p>
    <w:p w14:paraId="670918AF" w14:textId="63353D1E" w:rsidR="00F82283" w:rsidRDefault="004D1BEB" w:rsidP="009E4A94">
      <w:pPr>
        <w:pStyle w:val="Lijstalinea"/>
        <w:numPr>
          <w:ilvl w:val="0"/>
          <w:numId w:val="1"/>
        </w:numPr>
      </w:pPr>
      <w:r>
        <w:t>h</w:t>
      </w:r>
      <w:r w:rsidR="00F82283">
        <w:t>oekpalen: Robinia 25</w:t>
      </w:r>
      <w:r w:rsidR="006D25FC">
        <w:t>0*16/18 (geteld op elke 25 m1.);</w:t>
      </w:r>
    </w:p>
    <w:p w14:paraId="20ACB1B6" w14:textId="0C769E37" w:rsidR="009E4A94" w:rsidRDefault="004D1BEB" w:rsidP="009E4A94">
      <w:pPr>
        <w:pStyle w:val="Lijstalinea"/>
        <w:numPr>
          <w:ilvl w:val="0"/>
          <w:numId w:val="1"/>
        </w:numPr>
      </w:pPr>
      <w:r>
        <w:t>b</w:t>
      </w:r>
      <w:r w:rsidR="009E4A94">
        <w:t>etreft zowel het aanbrengen van het raster</w:t>
      </w:r>
      <w:r w:rsidR="00F82283">
        <w:t xml:space="preserve"> als in standhouden tijdens de uitvoeringsperiode van de werkzaamheden die gelijktijdig in de omgeving van het raster uitgevoerd worden</w:t>
      </w:r>
      <w:r w:rsidR="006D25FC">
        <w:t>;</w:t>
      </w:r>
    </w:p>
    <w:p w14:paraId="1C2A5E46" w14:textId="4A3121B8" w:rsidR="009E4A94" w:rsidRDefault="004D1BEB" w:rsidP="009E4A94">
      <w:pPr>
        <w:pStyle w:val="Lijstalinea"/>
        <w:numPr>
          <w:ilvl w:val="0"/>
          <w:numId w:val="1"/>
        </w:numPr>
      </w:pPr>
      <w:r>
        <w:t>i</w:t>
      </w:r>
      <w:r w:rsidR="009E4A94">
        <w:t xml:space="preserve">nclusief alle benodigde </w:t>
      </w:r>
      <w:r>
        <w:t xml:space="preserve">materialen, </w:t>
      </w:r>
      <w:r w:rsidR="006D25FC">
        <w:t>materieel en menskracht;</w:t>
      </w:r>
    </w:p>
    <w:p w14:paraId="6B76E7AA" w14:textId="59E77957" w:rsidR="009E4A94" w:rsidRDefault="004D1BEB" w:rsidP="009E4A94">
      <w:pPr>
        <w:pStyle w:val="Lijstalinea"/>
        <w:numPr>
          <w:ilvl w:val="0"/>
          <w:numId w:val="1"/>
        </w:numPr>
      </w:pPr>
      <w:r>
        <w:t>e</w:t>
      </w:r>
      <w:r w:rsidR="009E4A94">
        <w:t xml:space="preserve">ventueel herstellen raster </w:t>
      </w:r>
      <w:r w:rsidR="00F82283">
        <w:t>tijdens werkzaamheden indien er beschadigingen toegebracht zijn aan het raster als gevolg van de werkzaamheden</w:t>
      </w:r>
      <w:r>
        <w:t>; hiervoor te rekenen in-totaal niet meer dan 4 uren per 500 m</w:t>
      </w:r>
      <w:r w:rsidR="00251758">
        <w:t>1</w:t>
      </w:r>
      <w:r w:rsidR="00F82283">
        <w:t>.</w:t>
      </w:r>
      <w:r w:rsidR="006D25FC">
        <w:t>;</w:t>
      </w:r>
    </w:p>
    <w:p w14:paraId="5A902162" w14:textId="119A2D6E" w:rsidR="00A6028C" w:rsidRDefault="004D1BEB" w:rsidP="009E4A94">
      <w:pPr>
        <w:pStyle w:val="Lijstalinea"/>
        <w:numPr>
          <w:ilvl w:val="0"/>
          <w:numId w:val="1"/>
        </w:numPr>
      </w:pPr>
      <w:r>
        <w:t>u</w:t>
      </w:r>
      <w:r w:rsidR="00A6028C">
        <w:t>itgaande van uitvoering</w:t>
      </w:r>
      <w:r>
        <w:t xml:space="preserve"> plaatsing</w:t>
      </w:r>
      <w:r w:rsidR="00A6028C">
        <w:t xml:space="preserve"> in één werkgang</w:t>
      </w:r>
      <w:r>
        <w:t xml:space="preserve">, gehele tracé </w:t>
      </w:r>
      <w:r w:rsidR="00AD7D91">
        <w:t xml:space="preserve">is </w:t>
      </w:r>
      <w:r>
        <w:t>bereikbaar en berijdbaar met trekker en kar</w:t>
      </w:r>
      <w:r w:rsidR="006D25FC">
        <w:t>;</w:t>
      </w:r>
    </w:p>
    <w:p w14:paraId="7B75107D" w14:textId="376D82C6" w:rsidR="004D1BEB" w:rsidRDefault="004D1BEB" w:rsidP="00E30CAA">
      <w:pPr>
        <w:pStyle w:val="Lijstalinea"/>
        <w:numPr>
          <w:ilvl w:val="0"/>
          <w:numId w:val="1"/>
        </w:numPr>
      </w:pPr>
      <w:r>
        <w:t>opdracht voor plaatsing minimaal 500 m</w:t>
      </w:r>
      <w:r w:rsidR="00251758">
        <w:t>1</w:t>
      </w:r>
      <w:r>
        <w:t>.</w:t>
      </w:r>
    </w:p>
    <w:p w14:paraId="3A4C7271" w14:textId="77777777" w:rsidR="00CB02D3" w:rsidRDefault="00CB02D3" w:rsidP="00BF7180"/>
    <w:p w14:paraId="21CF1D9D" w14:textId="34D34175" w:rsidR="004D1BEB" w:rsidRDefault="0088127B" w:rsidP="00BF7180">
      <w:r>
        <w:rPr>
          <w:u w:val="single"/>
        </w:rPr>
        <w:t>R</w:t>
      </w:r>
      <w:r w:rsidR="00D15240">
        <w:rPr>
          <w:u w:val="single"/>
        </w:rPr>
        <w:t>egel 11</w:t>
      </w:r>
      <w:r w:rsidR="008C5484" w:rsidRPr="008C5484">
        <w:rPr>
          <w:u w:val="single"/>
        </w:rPr>
        <w:t>.</w:t>
      </w:r>
      <w:r w:rsidR="008C5484">
        <w:t xml:space="preserve"> </w:t>
      </w:r>
      <w:r w:rsidR="002D2BF7">
        <w:t xml:space="preserve">Klepelmaaien </w:t>
      </w:r>
      <w:r w:rsidR="00BF7180">
        <w:t>ruigte met kruiden, struiken en/of houtopslag met een diameter takken en</w:t>
      </w:r>
    </w:p>
    <w:p w14:paraId="5506894A" w14:textId="0076D3B1" w:rsidR="00F2419D" w:rsidRDefault="00A63A2C" w:rsidP="004D1BEB">
      <w:pPr>
        <w:ind w:firstLine="708"/>
      </w:pPr>
      <w:r>
        <w:t>stammen</w:t>
      </w:r>
      <w:r w:rsidR="002D2BF7">
        <w:t>, diameter stamvoet</w:t>
      </w:r>
      <w:r>
        <w:t xml:space="preserve"> kleiner of gelijk aan 6</w:t>
      </w:r>
      <w:r w:rsidR="004D1BEB">
        <w:t xml:space="preserve"> cm. op maaiveld</w:t>
      </w:r>
      <w:r w:rsidR="006D25FC">
        <w:t>;</w:t>
      </w:r>
    </w:p>
    <w:p w14:paraId="76CDBBB7" w14:textId="51266A9E" w:rsidR="00BF7180" w:rsidRDefault="00BF7180" w:rsidP="00BF7180">
      <w:pPr>
        <w:pStyle w:val="Lijstalinea"/>
        <w:numPr>
          <w:ilvl w:val="0"/>
          <w:numId w:val="1"/>
        </w:numPr>
      </w:pPr>
      <w:r>
        <w:t>met een trekker zonder (beschermende) aanpassingen met een klepelmaaier afmaaien en/of versnipperen van grassen (overjarig)</w:t>
      </w:r>
      <w:r w:rsidR="006D25FC">
        <w:t xml:space="preserve"> kruiden, struik- en boomopslag;</w:t>
      </w:r>
    </w:p>
    <w:p w14:paraId="5D236DBA" w14:textId="49D51227" w:rsidR="00251758" w:rsidRDefault="00251758" w:rsidP="00BF7180">
      <w:pPr>
        <w:pStyle w:val="Lijstalinea"/>
        <w:numPr>
          <w:ilvl w:val="0"/>
          <w:numId w:val="1"/>
        </w:numPr>
      </w:pPr>
      <w:r>
        <w:t>werkbreedte minimaal 200 cm.</w:t>
      </w:r>
      <w:r w:rsidR="006D25FC">
        <w:t>;</w:t>
      </w:r>
    </w:p>
    <w:p w14:paraId="6FEB77CE" w14:textId="0E264B72" w:rsidR="00FF2082" w:rsidRDefault="00FF2082" w:rsidP="00BF7180">
      <w:pPr>
        <w:pStyle w:val="Lijstalinea"/>
        <w:numPr>
          <w:ilvl w:val="0"/>
          <w:numId w:val="1"/>
        </w:numPr>
      </w:pPr>
      <w:r>
        <w:t>bodemdruk van de banden niet hoger dan 100 gr./cm^2.</w:t>
      </w:r>
      <w:r w:rsidR="006D25FC">
        <w:t>;</w:t>
      </w:r>
      <w:bookmarkStart w:id="0" w:name="_GoBack"/>
      <w:bookmarkEnd w:id="0"/>
    </w:p>
    <w:p w14:paraId="61C5FDE9" w14:textId="45F0BE2B" w:rsidR="002D2BF7" w:rsidRDefault="002D2BF7" w:rsidP="00BF7180">
      <w:pPr>
        <w:pStyle w:val="Lijstalinea"/>
        <w:numPr>
          <w:ilvl w:val="0"/>
          <w:numId w:val="1"/>
        </w:numPr>
      </w:pPr>
      <w:r>
        <w:t>opdracht voor klepelmaaien minimaal 1 hectare.</w:t>
      </w:r>
    </w:p>
    <w:p w14:paraId="2489E788" w14:textId="77777777" w:rsidR="00793293" w:rsidRDefault="00793293" w:rsidP="00793293"/>
    <w:p w14:paraId="5984202D" w14:textId="77777777" w:rsidR="00793293" w:rsidRDefault="00793293" w:rsidP="00793293"/>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7F4DB" w14:textId="77777777" w:rsidR="00FE3139" w:rsidRDefault="00FE3139">
      <w:r>
        <w:separator/>
      </w:r>
    </w:p>
  </w:endnote>
  <w:endnote w:type="continuationSeparator" w:id="0">
    <w:p w14:paraId="718378B7" w14:textId="77777777" w:rsidR="00FE3139" w:rsidRDefault="00FE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F7E0" w14:textId="77777777" w:rsidR="00FE3139" w:rsidRDefault="00FE3139">
      <w:r>
        <w:separator/>
      </w:r>
    </w:p>
  </w:footnote>
  <w:footnote w:type="continuationSeparator" w:id="0">
    <w:p w14:paraId="768A5619" w14:textId="77777777" w:rsidR="00FE3139" w:rsidRDefault="00FE3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17AC4ACD"/>
    <w:multiLevelType w:val="hybridMultilevel"/>
    <w:tmpl w:val="0D723936"/>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6"/>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47"/>
    <w:rsid w:val="00082641"/>
    <w:rsid w:val="0009542D"/>
    <w:rsid w:val="000C7AA5"/>
    <w:rsid w:val="000F39DC"/>
    <w:rsid w:val="00111D3B"/>
    <w:rsid w:val="00117DA7"/>
    <w:rsid w:val="00140956"/>
    <w:rsid w:val="00144534"/>
    <w:rsid w:val="0016753D"/>
    <w:rsid w:val="0017362E"/>
    <w:rsid w:val="00195289"/>
    <w:rsid w:val="001B2316"/>
    <w:rsid w:val="001B6E4E"/>
    <w:rsid w:val="001C0298"/>
    <w:rsid w:val="001D1A3C"/>
    <w:rsid w:val="00217F00"/>
    <w:rsid w:val="0022213F"/>
    <w:rsid w:val="00222846"/>
    <w:rsid w:val="0024249D"/>
    <w:rsid w:val="00247088"/>
    <w:rsid w:val="00251758"/>
    <w:rsid w:val="0026078F"/>
    <w:rsid w:val="0026083D"/>
    <w:rsid w:val="00262BD8"/>
    <w:rsid w:val="00273B3C"/>
    <w:rsid w:val="002D2BF7"/>
    <w:rsid w:val="002D4D91"/>
    <w:rsid w:val="002E7FE8"/>
    <w:rsid w:val="0030055D"/>
    <w:rsid w:val="003160B0"/>
    <w:rsid w:val="00355435"/>
    <w:rsid w:val="0036656D"/>
    <w:rsid w:val="003B5DA7"/>
    <w:rsid w:val="003C1968"/>
    <w:rsid w:val="003D25C8"/>
    <w:rsid w:val="003E4303"/>
    <w:rsid w:val="003E6056"/>
    <w:rsid w:val="003F67C6"/>
    <w:rsid w:val="004102F8"/>
    <w:rsid w:val="004246F6"/>
    <w:rsid w:val="0044401E"/>
    <w:rsid w:val="00464988"/>
    <w:rsid w:val="00465F30"/>
    <w:rsid w:val="004803BB"/>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945C0"/>
    <w:rsid w:val="005A4419"/>
    <w:rsid w:val="005B1D1A"/>
    <w:rsid w:val="005C23E9"/>
    <w:rsid w:val="005F4F47"/>
    <w:rsid w:val="005F6B6E"/>
    <w:rsid w:val="00633E56"/>
    <w:rsid w:val="00641EAC"/>
    <w:rsid w:val="00651A0B"/>
    <w:rsid w:val="00697206"/>
    <w:rsid w:val="006A78EF"/>
    <w:rsid w:val="006B4A0C"/>
    <w:rsid w:val="006D25FC"/>
    <w:rsid w:val="006E3473"/>
    <w:rsid w:val="006F1375"/>
    <w:rsid w:val="006F2FAE"/>
    <w:rsid w:val="007112A7"/>
    <w:rsid w:val="00716A75"/>
    <w:rsid w:val="007175F3"/>
    <w:rsid w:val="00732264"/>
    <w:rsid w:val="00751C37"/>
    <w:rsid w:val="00760A3C"/>
    <w:rsid w:val="007643F6"/>
    <w:rsid w:val="00793293"/>
    <w:rsid w:val="007938C5"/>
    <w:rsid w:val="007C5EFF"/>
    <w:rsid w:val="007D0F81"/>
    <w:rsid w:val="00837145"/>
    <w:rsid w:val="008404C2"/>
    <w:rsid w:val="00842A79"/>
    <w:rsid w:val="00850B6E"/>
    <w:rsid w:val="008564C3"/>
    <w:rsid w:val="00864DD7"/>
    <w:rsid w:val="0086669B"/>
    <w:rsid w:val="00877D46"/>
    <w:rsid w:val="0088127B"/>
    <w:rsid w:val="00887556"/>
    <w:rsid w:val="008C26FC"/>
    <w:rsid w:val="008C2A06"/>
    <w:rsid w:val="008C5484"/>
    <w:rsid w:val="008C5AF9"/>
    <w:rsid w:val="008C5D5A"/>
    <w:rsid w:val="008C7DBF"/>
    <w:rsid w:val="008D0DE9"/>
    <w:rsid w:val="00910CA7"/>
    <w:rsid w:val="009236C2"/>
    <w:rsid w:val="009236D7"/>
    <w:rsid w:val="009262B4"/>
    <w:rsid w:val="009323E5"/>
    <w:rsid w:val="00941F70"/>
    <w:rsid w:val="00944387"/>
    <w:rsid w:val="00996750"/>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3D3"/>
    <w:rsid w:val="00B0562B"/>
    <w:rsid w:val="00B3254F"/>
    <w:rsid w:val="00B32B63"/>
    <w:rsid w:val="00B42640"/>
    <w:rsid w:val="00B731A2"/>
    <w:rsid w:val="00B75E66"/>
    <w:rsid w:val="00B85DF9"/>
    <w:rsid w:val="00BB19DF"/>
    <w:rsid w:val="00BB2A6F"/>
    <w:rsid w:val="00BC71F5"/>
    <w:rsid w:val="00BE7069"/>
    <w:rsid w:val="00BF5373"/>
    <w:rsid w:val="00BF7180"/>
    <w:rsid w:val="00C330AA"/>
    <w:rsid w:val="00C60DEC"/>
    <w:rsid w:val="00C83258"/>
    <w:rsid w:val="00C85266"/>
    <w:rsid w:val="00CA5742"/>
    <w:rsid w:val="00CB02D3"/>
    <w:rsid w:val="00CB17F7"/>
    <w:rsid w:val="00CB52F6"/>
    <w:rsid w:val="00CC19B5"/>
    <w:rsid w:val="00CD4DF6"/>
    <w:rsid w:val="00CE0C58"/>
    <w:rsid w:val="00D069E8"/>
    <w:rsid w:val="00D15240"/>
    <w:rsid w:val="00D3296C"/>
    <w:rsid w:val="00D43AB0"/>
    <w:rsid w:val="00D54075"/>
    <w:rsid w:val="00D543C4"/>
    <w:rsid w:val="00D57320"/>
    <w:rsid w:val="00D606C0"/>
    <w:rsid w:val="00D648DF"/>
    <w:rsid w:val="00D71057"/>
    <w:rsid w:val="00D96CE8"/>
    <w:rsid w:val="00DC122F"/>
    <w:rsid w:val="00DC1311"/>
    <w:rsid w:val="00DD79C2"/>
    <w:rsid w:val="00DE6C2E"/>
    <w:rsid w:val="00E04843"/>
    <w:rsid w:val="00E203F6"/>
    <w:rsid w:val="00E30CAA"/>
    <w:rsid w:val="00E410A5"/>
    <w:rsid w:val="00E6481A"/>
    <w:rsid w:val="00E71F42"/>
    <w:rsid w:val="00E808AC"/>
    <w:rsid w:val="00EB19F8"/>
    <w:rsid w:val="00EC7EEA"/>
    <w:rsid w:val="00EF2B2E"/>
    <w:rsid w:val="00F2419D"/>
    <w:rsid w:val="00F45539"/>
    <w:rsid w:val="00F82283"/>
    <w:rsid w:val="00F82C37"/>
    <w:rsid w:val="00FA1E4A"/>
    <w:rsid w:val="00FB017B"/>
    <w:rsid w:val="00FB1857"/>
    <w:rsid w:val="00FB3B88"/>
    <w:rsid w:val="00FE3139"/>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E487039A.dotm</Template>
  <TotalTime>0</TotalTime>
  <Pages>4</Pages>
  <Words>1744</Words>
  <Characters>9948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2021-01-24T15:38:00Z</dcterms:created>
  <dcterms:modified xsi:type="dcterms:W3CDTF">2021-05-19T18:34:00Z</dcterms:modified>
</cp:coreProperties>
</file>