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5127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5C1331E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FD2FD5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C4D946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742E3D3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C2AD62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266F22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6DA3FEC" w14:textId="77777777" w:rsidR="0032230A" w:rsidRPr="0032230A" w:rsidRDefault="0032230A" w:rsidP="0032230A">
      <w:pPr>
        <w:spacing w:line="240" w:lineRule="auto"/>
        <w:rPr>
          <w:b/>
          <w:sz w:val="32"/>
          <w:szCs w:val="32"/>
        </w:rPr>
      </w:pPr>
      <w:r w:rsidRPr="0032230A">
        <w:rPr>
          <w:b/>
          <w:sz w:val="32"/>
          <w:szCs w:val="32"/>
        </w:rPr>
        <w:t xml:space="preserve">Levering, implementatie en onderhoud van toegangscontrolesystemen.  </w:t>
      </w:r>
    </w:p>
    <w:p w14:paraId="0E72772E" w14:textId="77777777" w:rsidR="0032230A" w:rsidRDefault="0032230A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0367486" w14:textId="5A872A66" w:rsidR="009D4732" w:rsidRDefault="0032230A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 xml:space="preserve">Formulier - C -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Referentieverklaring </w:t>
      </w:r>
    </w:p>
    <w:p w14:paraId="24212BD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79BDE4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1AB175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BAB64B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9444B0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BFE1C84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E989B7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F900D54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45C09B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9EE504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68BA67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67DECD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7F2A94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354C7B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C207077" w14:textId="77777777"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14:paraId="63877D1D" w14:textId="77777777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72C0265F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5FD7BED0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4EE67488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508D1188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46D401E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A117559" w14:textId="77777777" w:rsidR="00733FB5" w:rsidRPr="009322CF" w:rsidRDefault="00733FB5" w:rsidP="00733FB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0ACFBF69" w14:textId="77777777"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</w:t>
            </w:r>
            <w:r w:rsidR="00005D1D" w:rsidRPr="005C64A3">
              <w:rPr>
                <w:rFonts w:ascii="Corbel" w:hAnsi="Corbel"/>
                <w:sz w:val="21"/>
                <w:szCs w:val="21"/>
                <w:lang w:eastAsia="en-US"/>
              </w:rPr>
              <w:t>-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5EEEDE28" w14:textId="77777777" w:rsidR="00733FB5" w:rsidRPr="005C64A3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0CCD9B85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0"/>
          </w:p>
        </w:tc>
      </w:tr>
      <w:tr w:rsidR="009322CF" w:rsidRPr="00E43F76" w14:paraId="44748B9B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E58CFEE" w14:textId="77777777" w:rsidR="00733FB5" w:rsidRPr="009322CF" w:rsidRDefault="00733FB5" w:rsidP="00733FB5"/>
        </w:tc>
        <w:tc>
          <w:tcPr>
            <w:tcW w:w="1952" w:type="dxa"/>
            <w:vMerge/>
          </w:tcPr>
          <w:p w14:paraId="402DCA55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37B7F5CC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75D6190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9322CF" w:rsidRPr="00E43F76" w14:paraId="1665048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61C9F49" w14:textId="77777777" w:rsidR="00733FB5" w:rsidRPr="009322CF" w:rsidRDefault="00733FB5" w:rsidP="00733FB5"/>
        </w:tc>
        <w:tc>
          <w:tcPr>
            <w:tcW w:w="1952" w:type="dxa"/>
            <w:vMerge/>
          </w:tcPr>
          <w:p w14:paraId="53179586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4AD025FF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2E4E8C3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9322CF" w:rsidRPr="00E43F76" w14:paraId="37AA233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C6A6E07" w14:textId="77777777" w:rsidR="009322CF" w:rsidRPr="009322CF" w:rsidRDefault="009322CF" w:rsidP="00733FB5"/>
        </w:tc>
        <w:tc>
          <w:tcPr>
            <w:tcW w:w="1952" w:type="dxa"/>
            <w:vMerge/>
          </w:tcPr>
          <w:p w14:paraId="5A0BDFFA" w14:textId="77777777"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149C6712" w14:textId="77777777"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4F2ACA92" w14:textId="77777777"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322CF" w:rsidRPr="00E43F76" w14:paraId="1EF0245B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5170A6C" w14:textId="77777777" w:rsidR="00733FB5" w:rsidRPr="009322CF" w:rsidRDefault="00733FB5" w:rsidP="00733FB5"/>
        </w:tc>
        <w:tc>
          <w:tcPr>
            <w:tcW w:w="1952" w:type="dxa"/>
            <w:vMerge/>
          </w:tcPr>
          <w:p w14:paraId="2FF77F3E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44D9353B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BDBEBC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9322CF" w:rsidRPr="00E43F76" w14:paraId="19BDAD8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DAF7758" w14:textId="77777777" w:rsidR="00733FB5" w:rsidRPr="009322CF" w:rsidRDefault="00D06BD5" w:rsidP="00733FB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4F826553" w14:textId="77777777"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Looptijd </w:t>
            </w:r>
            <w:r w:rsidR="008346F6"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587612D1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44BCCAD2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9322CF" w:rsidRPr="00E43F76" w14:paraId="6E8AF3DC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CB7330B" w14:textId="77777777" w:rsidR="00733FB5" w:rsidRPr="009322CF" w:rsidRDefault="00733FB5" w:rsidP="00733FB5"/>
        </w:tc>
        <w:tc>
          <w:tcPr>
            <w:tcW w:w="1952" w:type="dxa"/>
            <w:vMerge/>
          </w:tcPr>
          <w:p w14:paraId="3B2DF168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C92F666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5D039C2B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9322CF" w:rsidRPr="00E43F76" w14:paraId="5D6389F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3BA41BF" w14:textId="77777777" w:rsidR="00733FB5" w:rsidRPr="009322CF" w:rsidRDefault="00D06BD5" w:rsidP="00733FB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7B791BEB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Eventuele onderaanneming</w:t>
            </w:r>
          </w:p>
        </w:tc>
        <w:tc>
          <w:tcPr>
            <w:tcW w:w="3835" w:type="dxa"/>
          </w:tcPr>
          <w:p w14:paraId="7030F6E9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217D424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9322CF" w:rsidRPr="00E43F76" w14:paraId="7A40AAD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EB06DBF" w14:textId="77777777" w:rsidR="00733FB5" w:rsidRPr="009322CF" w:rsidRDefault="00733FB5" w:rsidP="00733FB5"/>
        </w:tc>
        <w:tc>
          <w:tcPr>
            <w:tcW w:w="1952" w:type="dxa"/>
            <w:vMerge/>
          </w:tcPr>
          <w:p w14:paraId="616F07E2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B8E5E96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1FCF998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9322CF" w:rsidRPr="00E43F76" w14:paraId="755B2E1C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DE64D00" w14:textId="77777777" w:rsidR="00733FB5" w:rsidRPr="009322CF" w:rsidRDefault="00D06BD5" w:rsidP="00733FB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2724C5A7" w14:textId="77777777" w:rsidR="00733FB5" w:rsidRPr="005C64A3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</w:t>
            </w:r>
            <w:r w:rsidR="00733FB5"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48BF6A8A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726705EC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9322CF" w:rsidRPr="00E43F76" w14:paraId="3746196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604E048" w14:textId="77777777" w:rsidR="00733FB5" w:rsidRPr="009322CF" w:rsidRDefault="00733FB5" w:rsidP="00733FB5"/>
        </w:tc>
        <w:tc>
          <w:tcPr>
            <w:tcW w:w="1952" w:type="dxa"/>
            <w:vMerge/>
          </w:tcPr>
          <w:p w14:paraId="441D0A97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292C13EE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1B055978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9916C6" w:rsidRPr="00E43F76" w14:paraId="0870A39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74A335B" w14:textId="77777777" w:rsidR="009916C6" w:rsidRPr="009322CF" w:rsidRDefault="009916C6" w:rsidP="00733FB5">
            <w:r w:rsidRPr="009322CF">
              <w:t>5</w:t>
            </w:r>
          </w:p>
        </w:tc>
        <w:tc>
          <w:tcPr>
            <w:tcW w:w="1952" w:type="dxa"/>
          </w:tcPr>
          <w:p w14:paraId="14A0EBD9" w14:textId="77777777" w:rsidR="009916C6" w:rsidRPr="005C64A3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7C84A9BD" w14:textId="77777777" w:rsidR="009916C6" w:rsidRPr="005C64A3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9916C6" w:rsidRPr="00E43F76" w14:paraId="595B6CCE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43F6E01" w14:textId="77777777" w:rsidR="009916C6" w:rsidRPr="009322CF" w:rsidRDefault="009916C6" w:rsidP="00733FB5"/>
        </w:tc>
        <w:tc>
          <w:tcPr>
            <w:tcW w:w="1952" w:type="dxa"/>
          </w:tcPr>
          <w:p w14:paraId="706BFA05" w14:textId="77777777" w:rsidR="009916C6" w:rsidRPr="005C64A3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Kerncompetentie</w:t>
            </w:r>
            <w:r w:rsidR="00083C06"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</w:t>
            </w:r>
            <w:r w:rsidR="00F05988">
              <w:rPr>
                <w:rFonts w:ascii="Corbel" w:hAnsi="Corbel"/>
                <w:sz w:val="21"/>
                <w:szCs w:val="21"/>
                <w:lang w:eastAsia="en-US"/>
              </w:rPr>
              <w:t>1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14:paraId="796393F7" w14:textId="77777777" w:rsidR="009916C6" w:rsidRPr="005C64A3" w:rsidRDefault="009916C6" w:rsidP="00B4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139DDB2E" w14:textId="77777777" w:rsidR="0032230A" w:rsidRPr="008F44ED" w:rsidRDefault="0032230A" w:rsidP="0032230A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F44ED">
              <w:rPr>
                <w:b/>
              </w:rPr>
              <w:t>Implementeren en onderhouden</w:t>
            </w:r>
          </w:p>
          <w:p w14:paraId="7C305833" w14:textId="29EE42C3" w:rsidR="009916C6" w:rsidRPr="005C64A3" w:rsidRDefault="0032230A" w:rsidP="00322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8F44ED">
              <w:t>U heeft ervaring met het leveren, implementeren en onderhouden van een SaaS oplossing inclusief toegangscontrolesystemen voor meerdere locaties (minimaal 80) met vergelijkbare functionaliteiten zoals gevraagd in deze aanbesteding. U toont dit aan door één (1) referentie op te voeren waaruit dit blijkt.</w:t>
            </w:r>
          </w:p>
        </w:tc>
        <w:tc>
          <w:tcPr>
            <w:tcW w:w="3507" w:type="dxa"/>
          </w:tcPr>
          <w:p w14:paraId="65B484E7" w14:textId="77777777"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F05988" w:rsidRPr="00E43F76" w14:paraId="7C3AB05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36A0157" w14:textId="77777777" w:rsidR="00F05988" w:rsidRPr="009322CF" w:rsidRDefault="00F05988" w:rsidP="00733FB5"/>
        </w:tc>
        <w:tc>
          <w:tcPr>
            <w:tcW w:w="1952" w:type="dxa"/>
          </w:tcPr>
          <w:p w14:paraId="34C22CAA" w14:textId="77777777" w:rsidR="00F05988" w:rsidRPr="005C64A3" w:rsidRDefault="00F05988" w:rsidP="00C61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2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14:paraId="1838493B" w14:textId="77777777" w:rsidR="00F05988" w:rsidRPr="005C64A3" w:rsidRDefault="00F05988" w:rsidP="00C61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5E486C14" w14:textId="77777777" w:rsidR="0032230A" w:rsidRPr="008F44ED" w:rsidRDefault="0032230A" w:rsidP="0032230A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F44ED">
              <w:rPr>
                <w:b/>
              </w:rPr>
              <w:t>Hosting</w:t>
            </w:r>
          </w:p>
          <w:p w14:paraId="425E1D3F" w14:textId="1B671D0D" w:rsidR="00F05988" w:rsidRPr="005C64A3" w:rsidRDefault="0032230A" w:rsidP="00322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8F44ED">
              <w:t>U bent in staat om de software aan te bieden als een Software as a Service (SaaS) dienst. U toont aan dat u naar tevredenheid van opdrachtgever een toegangscontrolesysteem als een SaaS-</w:t>
            </w:r>
            <w:r>
              <w:t xml:space="preserve">oplossing levert. </w:t>
            </w:r>
            <w:r w:rsidRPr="008F44ED">
              <w:t>U toont dit aan door één (1) referentie op te voeren waaruit dit blijkt.</w:t>
            </w:r>
          </w:p>
        </w:tc>
        <w:tc>
          <w:tcPr>
            <w:tcW w:w="3507" w:type="dxa"/>
          </w:tcPr>
          <w:p w14:paraId="2F94D84C" w14:textId="77777777" w:rsidR="00F05988" w:rsidRPr="009322CF" w:rsidRDefault="00F05988" w:rsidP="00C61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F05988" w:rsidRPr="00E43F76" w14:paraId="48C624FD" w14:textId="77777777" w:rsidTr="00442AA5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28C573E" w14:textId="77777777" w:rsidR="00F05988" w:rsidRPr="009322CF" w:rsidRDefault="00F05988" w:rsidP="00733FB5"/>
        </w:tc>
        <w:tc>
          <w:tcPr>
            <w:tcW w:w="1952" w:type="dxa"/>
          </w:tcPr>
          <w:p w14:paraId="329E10E0" w14:textId="39A2CA93" w:rsidR="00F05988" w:rsidRPr="005C64A3" w:rsidRDefault="00F05988" w:rsidP="00442A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3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</w:tc>
        <w:tc>
          <w:tcPr>
            <w:tcW w:w="3835" w:type="dxa"/>
          </w:tcPr>
          <w:p w14:paraId="35BC7EE9" w14:textId="77777777" w:rsidR="0032230A" w:rsidRPr="008F44ED" w:rsidRDefault="0032230A" w:rsidP="0032230A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F44ED">
              <w:rPr>
                <w:b/>
              </w:rPr>
              <w:t>Informatiebeveiliging en privacy</w:t>
            </w:r>
          </w:p>
          <w:p w14:paraId="74FA3524" w14:textId="1B5D8B9C" w:rsidR="00F05988" w:rsidRPr="005C64A3" w:rsidRDefault="0032230A" w:rsidP="00322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8F44ED">
              <w:t xml:space="preserve">U bent in staat om een  toegangscontrolesysteem aan te bieden inclusief de bijbehorende dienstverlening die voldoet aan geldende en logischerwijs te verwachten informatiebeveiligings- en </w:t>
            </w:r>
            <w:proofErr w:type="spellStart"/>
            <w:r w:rsidRPr="008F44ED">
              <w:t>privacy-wet</w:t>
            </w:r>
            <w:proofErr w:type="spellEnd"/>
            <w:r w:rsidRPr="008F44ED">
              <w:t xml:space="preserve"> en regelgeving binnen gemeentelijke organisaties.  U toont aan dat u naar tevredenheid van opdrachtgever een toegangscontrolesysteem aanbiedt dat voldoet op het vlak van informatiebeveiliging- en </w:t>
            </w:r>
            <w:proofErr w:type="spellStart"/>
            <w:r w:rsidRPr="008F44ED">
              <w:t>privacy-wet</w:t>
            </w:r>
            <w:proofErr w:type="spellEnd"/>
            <w:r w:rsidRPr="008F44ED">
              <w:t xml:space="preserve"> binnen een organisatie.</w:t>
            </w:r>
            <w:bookmarkStart w:id="10" w:name="_GoBack"/>
            <w:bookmarkEnd w:id="10"/>
          </w:p>
        </w:tc>
        <w:tc>
          <w:tcPr>
            <w:tcW w:w="3507" w:type="dxa"/>
          </w:tcPr>
          <w:p w14:paraId="3DD5A921" w14:textId="77777777" w:rsidR="00F05988" w:rsidRPr="009322CF" w:rsidRDefault="00F05988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0C37B852" w14:textId="77777777" w:rsidR="004C2656" w:rsidRPr="009322CF" w:rsidRDefault="004C2656" w:rsidP="009322CF"/>
    <w:p w14:paraId="50A6C89A" w14:textId="77777777" w:rsidR="00544173" w:rsidRPr="009322CF" w:rsidRDefault="00544173" w:rsidP="009322CF"/>
    <w:p w14:paraId="296A993C" w14:textId="77777777" w:rsidR="008346F6" w:rsidRDefault="008346F6" w:rsidP="009322CF"/>
    <w:p w14:paraId="79854BBD" w14:textId="77777777" w:rsidR="009916C6" w:rsidRDefault="009916C6" w:rsidP="009322CF"/>
    <w:p w14:paraId="09B793AA" w14:textId="77777777" w:rsidR="008D2C82" w:rsidRDefault="008D2C82" w:rsidP="009322CF"/>
    <w:p w14:paraId="62A899ED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792609A3" w14:textId="77777777" w:rsidR="00A01388" w:rsidRPr="004E5D5D" w:rsidRDefault="00A01388" w:rsidP="00A01388"/>
    <w:p w14:paraId="434CABAC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6F62D041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3CDC4799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69B38754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275B9E0C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00CB07DB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07F919B4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7A5BCA42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14:paraId="612A3A1E" w14:textId="77777777" w:rsidTr="004C3F45">
        <w:tc>
          <w:tcPr>
            <w:tcW w:w="9054" w:type="dxa"/>
          </w:tcPr>
          <w:p w14:paraId="2E6B3057" w14:textId="77777777"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14:paraId="2C0479CD" w14:textId="77777777" w:rsidR="00A01388" w:rsidRPr="004C22D0" w:rsidRDefault="00A01388" w:rsidP="00A01388">
      <w:pPr>
        <w:rPr>
          <w:sz w:val="20"/>
        </w:rPr>
      </w:pPr>
    </w:p>
    <w:p w14:paraId="42C16C56" w14:textId="77777777" w:rsidR="009916C6" w:rsidRPr="009322CF" w:rsidRDefault="009916C6" w:rsidP="009322CF"/>
    <w:sectPr w:rsidR="009916C6" w:rsidRPr="009322CF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9215BD" w16cid:durableId="228497A9"/>
  <w16cid:commentId w16cid:paraId="1258F20D" w16cid:durableId="228497AA"/>
  <w16cid:commentId w16cid:paraId="6D59A43B" w16cid:durableId="228497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A2C3D" w14:textId="77777777" w:rsidR="002D75A7" w:rsidRDefault="002D75A7">
      <w:r>
        <w:separator/>
      </w:r>
    </w:p>
    <w:p w14:paraId="430FC939" w14:textId="77777777" w:rsidR="002D75A7" w:rsidRDefault="002D75A7"/>
    <w:p w14:paraId="4FA757DD" w14:textId="77777777" w:rsidR="002D75A7" w:rsidRDefault="002D75A7"/>
  </w:endnote>
  <w:endnote w:type="continuationSeparator" w:id="0">
    <w:p w14:paraId="4BBD2999" w14:textId="77777777" w:rsidR="002D75A7" w:rsidRDefault="002D75A7">
      <w:r>
        <w:continuationSeparator/>
      </w:r>
    </w:p>
    <w:p w14:paraId="32F1BB7C" w14:textId="77777777" w:rsidR="002D75A7" w:rsidRDefault="002D75A7"/>
    <w:p w14:paraId="7EB242E9" w14:textId="77777777" w:rsidR="002D75A7" w:rsidRDefault="002D75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C2E42" w14:textId="679B69F9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R</w:t>
    </w:r>
    <w:r w:rsidR="0032230A">
      <w:rPr>
        <w:rFonts w:cs="Arial"/>
        <w:sz w:val="16"/>
        <w:szCs w:val="16"/>
      </w:rPr>
      <w:t xml:space="preserve">eferentieverklaring </w:t>
    </w:r>
    <w:r w:rsidR="0032230A" w:rsidRPr="0032230A">
      <w:rPr>
        <w:rFonts w:cs="Arial"/>
        <w:sz w:val="16"/>
        <w:szCs w:val="16"/>
      </w:rPr>
      <w:t>AICT-2020-0216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32230A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32230A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D4B60" w14:textId="77777777" w:rsidR="002D75A7" w:rsidRDefault="002D75A7">
      <w:r>
        <w:separator/>
      </w:r>
    </w:p>
    <w:p w14:paraId="1C519531" w14:textId="77777777" w:rsidR="002D75A7" w:rsidRDefault="002D75A7"/>
    <w:p w14:paraId="00D54130" w14:textId="77777777" w:rsidR="002D75A7" w:rsidRDefault="002D75A7"/>
  </w:footnote>
  <w:footnote w:type="continuationSeparator" w:id="0">
    <w:p w14:paraId="799B231D" w14:textId="77777777" w:rsidR="002D75A7" w:rsidRDefault="002D75A7">
      <w:r>
        <w:continuationSeparator/>
      </w:r>
    </w:p>
    <w:p w14:paraId="4F9F050F" w14:textId="77777777" w:rsidR="002D75A7" w:rsidRDefault="002D75A7"/>
    <w:p w14:paraId="2291F9E0" w14:textId="77777777" w:rsidR="002D75A7" w:rsidRDefault="002D75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51055" w14:textId="77777777" w:rsidR="004C3F45" w:rsidRDefault="004C3F45"/>
  <w:p w14:paraId="57A04B85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AE508" w14:textId="77777777" w:rsidR="004C3F45" w:rsidRDefault="004C3F45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204C07" wp14:editId="6211830E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14396" w14:textId="77777777" w:rsidR="004C3F45" w:rsidRDefault="004C3F45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3E981" w14:textId="41067669" w:rsidR="004C3F45" w:rsidRDefault="0032230A">
    <w:pPr>
      <w:ind w:left="-85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F9691F" wp14:editId="0E428EF9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76793" cy="885850"/>
          <wp:effectExtent l="0" t="0" r="444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9"/>
  </w:num>
  <w:num w:numId="7">
    <w:abstractNumId w:val="0"/>
  </w:num>
  <w:num w:numId="8">
    <w:abstractNumId w:val="28"/>
  </w:num>
  <w:num w:numId="9">
    <w:abstractNumId w:val="13"/>
  </w:num>
  <w:num w:numId="10">
    <w:abstractNumId w:val="9"/>
  </w:num>
  <w:num w:numId="11">
    <w:abstractNumId w:val="47"/>
  </w:num>
  <w:num w:numId="12">
    <w:abstractNumId w:val="33"/>
  </w:num>
  <w:num w:numId="13">
    <w:abstractNumId w:val="30"/>
  </w:num>
  <w:num w:numId="14">
    <w:abstractNumId w:val="5"/>
  </w:num>
  <w:num w:numId="15">
    <w:abstractNumId w:val="32"/>
  </w:num>
  <w:num w:numId="16">
    <w:abstractNumId w:val="17"/>
  </w:num>
  <w:num w:numId="17">
    <w:abstractNumId w:val="42"/>
  </w:num>
  <w:num w:numId="18">
    <w:abstractNumId w:val="20"/>
  </w:num>
  <w:num w:numId="19">
    <w:abstractNumId w:val="24"/>
  </w:num>
  <w:num w:numId="20">
    <w:abstractNumId w:val="43"/>
  </w:num>
  <w:num w:numId="21">
    <w:abstractNumId w:val="29"/>
  </w:num>
  <w:num w:numId="22">
    <w:abstractNumId w:val="18"/>
  </w:num>
  <w:num w:numId="23">
    <w:abstractNumId w:val="44"/>
  </w:num>
  <w:num w:numId="24">
    <w:abstractNumId w:val="38"/>
  </w:num>
  <w:num w:numId="25">
    <w:abstractNumId w:val="14"/>
  </w:num>
  <w:num w:numId="26">
    <w:abstractNumId w:val="6"/>
  </w:num>
  <w:num w:numId="27">
    <w:abstractNumId w:val="21"/>
  </w:num>
  <w:num w:numId="28">
    <w:abstractNumId w:val="2"/>
  </w:num>
  <w:num w:numId="29">
    <w:abstractNumId w:val="31"/>
  </w:num>
  <w:num w:numId="30">
    <w:abstractNumId w:val="36"/>
  </w:num>
  <w:num w:numId="31">
    <w:abstractNumId w:val="10"/>
  </w:num>
  <w:num w:numId="32">
    <w:abstractNumId w:val="34"/>
  </w:num>
  <w:num w:numId="33">
    <w:abstractNumId w:val="40"/>
  </w:num>
  <w:num w:numId="34">
    <w:abstractNumId w:val="3"/>
  </w:num>
  <w:num w:numId="35">
    <w:abstractNumId w:val="41"/>
  </w:num>
  <w:num w:numId="36">
    <w:abstractNumId w:val="27"/>
  </w:num>
  <w:num w:numId="37">
    <w:abstractNumId w:val="39"/>
  </w:num>
  <w:num w:numId="38">
    <w:abstractNumId w:val="22"/>
  </w:num>
  <w:num w:numId="39">
    <w:abstractNumId w:val="35"/>
  </w:num>
  <w:num w:numId="40">
    <w:abstractNumId w:val="15"/>
  </w:num>
  <w:num w:numId="41">
    <w:abstractNumId w:val="45"/>
  </w:num>
  <w:num w:numId="42">
    <w:abstractNumId w:val="9"/>
  </w:num>
  <w:num w:numId="43">
    <w:abstractNumId w:val="9"/>
  </w:num>
  <w:num w:numId="44">
    <w:abstractNumId w:val="12"/>
  </w:num>
  <w:num w:numId="45">
    <w:abstractNumId w:val="25"/>
  </w:num>
  <w:num w:numId="46">
    <w:abstractNumId w:val="37"/>
  </w:num>
  <w:num w:numId="47">
    <w:abstractNumId w:val="46"/>
  </w:num>
  <w:num w:numId="48">
    <w:abstractNumId w:val="23"/>
  </w:num>
  <w:num w:numId="49">
    <w:abstractNumId w:val="11"/>
  </w:num>
  <w:num w:numId="5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activeWritingStyle w:appName="MSWord" w:lang="nl-NL" w:vendorID="64" w:dllVersion="131078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AB8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5A7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230A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02E4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2AA5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928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1B4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658A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24CE"/>
    <w:rsid w:val="00833A2B"/>
    <w:rsid w:val="008346F6"/>
    <w:rsid w:val="00835345"/>
    <w:rsid w:val="00840D92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30EE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043E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6DFED6"/>
  <w15:docId w15:val="{3AFC04B8-6443-433C-A47F-D07956CF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A07429-F8A7-45B4-8F64-C42BFF9F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125</TotalTime>
  <Pages>3</Pages>
  <Words>291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2566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Wiese, Marco</cp:lastModifiedBy>
  <cp:revision>7</cp:revision>
  <cp:lastPrinted>2013-11-08T11:03:00Z</cp:lastPrinted>
  <dcterms:created xsi:type="dcterms:W3CDTF">2020-06-05T08:07:00Z</dcterms:created>
  <dcterms:modified xsi:type="dcterms:W3CDTF">2021-03-04T12:57:00Z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