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bookmarkStart w:id="0" w:name="_GoBack"/>
      <w:bookmarkEnd w:id="0"/>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242F4"/>
    <w:rsid w:val="00367B20"/>
    <w:rsid w:val="0043196D"/>
    <w:rsid w:val="00487E92"/>
    <w:rsid w:val="005366C0"/>
    <w:rsid w:val="005A7AB4"/>
    <w:rsid w:val="005C76B1"/>
    <w:rsid w:val="005E7D2E"/>
    <w:rsid w:val="00662653"/>
    <w:rsid w:val="00694EA2"/>
    <w:rsid w:val="007C5B16"/>
    <w:rsid w:val="0082656F"/>
    <w:rsid w:val="008A2FF6"/>
    <w:rsid w:val="008A7092"/>
    <w:rsid w:val="008D770B"/>
    <w:rsid w:val="00930544"/>
    <w:rsid w:val="0094783E"/>
    <w:rsid w:val="00A9450D"/>
    <w:rsid w:val="00AC2789"/>
    <w:rsid w:val="00B23C71"/>
    <w:rsid w:val="00B32C05"/>
    <w:rsid w:val="00B34F04"/>
    <w:rsid w:val="00BF7462"/>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03B30E"/>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12</TotalTime>
  <Pages>2</Pages>
  <Words>248</Words>
  <Characters>1368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9</cp:revision>
  <dcterms:created xsi:type="dcterms:W3CDTF">2020-06-12T14:33:00Z</dcterms:created>
  <dcterms:modified xsi:type="dcterms:W3CDTF">2021-04-01T12:46:00Z</dcterms:modified>
</cp:coreProperties>
</file>