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36250C" w14:textId="1029EA43" w:rsidR="00E32CCE" w:rsidRPr="00E32CCE" w:rsidRDefault="00D55D7B" w:rsidP="00E32CCE">
      <w:pPr>
        <w:pStyle w:val="Titelvoorpagina"/>
        <w:rPr>
          <w:rFonts w:ascii="Verdana" w:hAnsi="Verdana"/>
          <w:color w:val="CF6045"/>
          <w:sz w:val="48"/>
          <w:szCs w:val="48"/>
        </w:rPr>
      </w:pPr>
      <w:r>
        <w:rPr>
          <w:rFonts w:ascii="Verdana" w:hAnsi="Verdana"/>
          <w:color w:val="CF6045"/>
          <w:sz w:val="48"/>
          <w:szCs w:val="48"/>
        </w:rPr>
        <w:t xml:space="preserve">ICT </w:t>
      </w:r>
      <w:r w:rsidR="004F576F">
        <w:rPr>
          <w:rFonts w:ascii="Verdana" w:hAnsi="Verdana"/>
          <w:color w:val="CF6045"/>
          <w:sz w:val="48"/>
          <w:szCs w:val="48"/>
        </w:rPr>
        <w:t>Voorziening</w:t>
      </w:r>
      <w:r>
        <w:rPr>
          <w:rFonts w:ascii="Verdana" w:hAnsi="Verdana"/>
          <w:color w:val="CF6045"/>
          <w:sz w:val="48"/>
          <w:szCs w:val="48"/>
        </w:rPr>
        <w:t xml:space="preserve"> Natuurbeheerders</w:t>
      </w:r>
    </w:p>
    <w:p w14:paraId="0B47252E" w14:textId="77777777" w:rsidR="004F576F" w:rsidRDefault="004F576F" w:rsidP="00211FF0">
      <w:pPr>
        <w:pStyle w:val="Kop2"/>
        <w:numPr>
          <w:ilvl w:val="0"/>
          <w:numId w:val="0"/>
        </w:numPr>
        <w:spacing w:before="0" w:after="0" w:line="240" w:lineRule="auto"/>
        <w:rPr>
          <w:rStyle w:val="Titelvanboek"/>
          <w:b/>
          <w:i w:val="0"/>
          <w:color w:val="auto"/>
          <w:sz w:val="18"/>
          <w:szCs w:val="18"/>
        </w:rPr>
      </w:pPr>
    </w:p>
    <w:p w14:paraId="1613860C" w14:textId="68BF1010" w:rsidR="00B14880" w:rsidRPr="00B14880" w:rsidRDefault="00B14880" w:rsidP="00B14880">
      <w:pPr>
        <w:jc w:val="center"/>
        <w:rPr>
          <w:rFonts w:cstheme="minorHAnsi"/>
          <w:b/>
          <w:bCs/>
          <w:i/>
          <w:szCs w:val="18"/>
        </w:rPr>
      </w:pPr>
      <w:r w:rsidRPr="00B14880">
        <w:rPr>
          <w:b/>
          <w:bCs/>
          <w:szCs w:val="18"/>
          <w:lang w:eastAsia="ar-SA"/>
        </w:rPr>
        <w:t>Invulformulier openvragen wensen</w:t>
      </w:r>
    </w:p>
    <w:p w14:paraId="4EA1B2D7" w14:textId="7E91A337" w:rsidR="00D90809" w:rsidRDefault="00C615C4" w:rsidP="00BA6488">
      <w:pPr>
        <w:rPr>
          <w:rFonts w:cstheme="minorHAnsi"/>
          <w:i/>
          <w:szCs w:val="18"/>
        </w:rPr>
      </w:pPr>
      <w:r w:rsidRPr="00F45E36">
        <w:rPr>
          <w:rFonts w:cstheme="minorHAnsi"/>
          <w:i/>
          <w:szCs w:val="18"/>
        </w:rPr>
        <w:t xml:space="preserve">BIJ12 wenst voor het beoordelen van de </w:t>
      </w:r>
      <w:r w:rsidR="008C660A">
        <w:rPr>
          <w:rFonts w:cstheme="minorHAnsi"/>
          <w:i/>
          <w:szCs w:val="18"/>
        </w:rPr>
        <w:t>Eisen/</w:t>
      </w:r>
      <w:r w:rsidRPr="00F45E36">
        <w:rPr>
          <w:rFonts w:cstheme="minorHAnsi"/>
          <w:i/>
          <w:szCs w:val="18"/>
        </w:rPr>
        <w:t>wensen kennis te nemen van uw expertise. Wij leggen u daarom geen beperking op voor de lengte van uw toelichting. Wel verzoeken wij u om toelichting kort en bondig te verwoorden.</w:t>
      </w:r>
    </w:p>
    <w:tbl>
      <w:tblPr>
        <w:tblStyle w:val="Tabelraster"/>
        <w:tblW w:w="0" w:type="auto"/>
        <w:tblLook w:val="04A0" w:firstRow="1" w:lastRow="0" w:firstColumn="1" w:lastColumn="0" w:noHBand="0" w:noVBand="1"/>
      </w:tblPr>
      <w:tblGrid>
        <w:gridCol w:w="1696"/>
        <w:gridCol w:w="7365"/>
      </w:tblGrid>
      <w:tr w:rsidR="00D90809" w:rsidRPr="00E32CCE" w14:paraId="1F76F15D" w14:textId="77777777" w:rsidTr="475FF85D">
        <w:tc>
          <w:tcPr>
            <w:tcW w:w="1696" w:type="dxa"/>
            <w:shd w:val="clear" w:color="auto" w:fill="CF6045"/>
          </w:tcPr>
          <w:p w14:paraId="7AD0BE41" w14:textId="0AF59D16" w:rsidR="00D90809" w:rsidRPr="00E32CCE" w:rsidRDefault="689DFEF5" w:rsidP="475FF85D">
            <w:pPr>
              <w:rPr>
                <w:color w:val="FFFFFF" w:themeColor="background2"/>
                <w:szCs w:val="18"/>
              </w:rPr>
            </w:pPr>
            <w:r w:rsidRPr="77C7DA25">
              <w:rPr>
                <w:color w:val="FFFFFF" w:themeColor="background2"/>
              </w:rPr>
              <w:t>nr</w:t>
            </w:r>
            <w:r w:rsidR="004F576F">
              <w:rPr>
                <w:color w:val="FFFFFF" w:themeColor="background2"/>
              </w:rPr>
              <w:t>.</w:t>
            </w:r>
            <w:r w:rsidRPr="77C7DA25">
              <w:rPr>
                <w:color w:val="FFFFFF" w:themeColor="background2"/>
              </w:rPr>
              <w:t xml:space="preserve"> 4</w:t>
            </w:r>
          </w:p>
        </w:tc>
        <w:tc>
          <w:tcPr>
            <w:tcW w:w="7365" w:type="dxa"/>
            <w:shd w:val="clear" w:color="auto" w:fill="CF6045"/>
          </w:tcPr>
          <w:p w14:paraId="351FC936" w14:textId="72283EDE" w:rsidR="00D90809" w:rsidRPr="00E32CCE" w:rsidRDefault="689DFEF5" w:rsidP="00BC402A">
            <w:pPr>
              <w:rPr>
                <w:color w:val="FFFFFF" w:themeColor="background1"/>
              </w:rPr>
            </w:pPr>
            <w:r w:rsidRPr="77C7DA25">
              <w:rPr>
                <w:color w:val="FFFFFF" w:themeColor="background2"/>
                <w:szCs w:val="18"/>
              </w:rPr>
              <w:t>Planning</w:t>
            </w:r>
            <w:r w:rsidR="009E4B37">
              <w:rPr>
                <w:color w:val="FFFFFF" w:themeColor="background2"/>
                <w:szCs w:val="18"/>
              </w:rPr>
              <w:t xml:space="preserve"> (maximaal 200 punten)</w:t>
            </w:r>
          </w:p>
        </w:tc>
      </w:tr>
      <w:tr w:rsidR="00D90809" w:rsidRPr="00E32CCE" w14:paraId="6C036220" w14:textId="77777777" w:rsidTr="475FF85D">
        <w:tc>
          <w:tcPr>
            <w:tcW w:w="1696" w:type="dxa"/>
          </w:tcPr>
          <w:p w14:paraId="311640F9" w14:textId="33A4718C" w:rsidR="00D90809" w:rsidRPr="00E32CCE" w:rsidRDefault="00D90809" w:rsidP="00BC402A">
            <w:r>
              <w:t>Omschrijving</w:t>
            </w:r>
          </w:p>
        </w:tc>
        <w:tc>
          <w:tcPr>
            <w:tcW w:w="7365" w:type="dxa"/>
          </w:tcPr>
          <w:p w14:paraId="5DCEAC9F" w14:textId="61F73186" w:rsidR="0098569D" w:rsidRPr="00E32CCE" w:rsidRDefault="1EA319EA" w:rsidP="77C7DA25">
            <w:pPr>
              <w:spacing w:after="0" w:line="240" w:lineRule="auto"/>
            </w:pPr>
            <w:r>
              <w:t xml:space="preserve">De in </w:t>
            </w:r>
            <w:r w:rsidR="000845F0">
              <w:t>productie name</w:t>
            </w:r>
            <w:r>
              <w:t xml:space="preserve"> van de software dient uiterlijk op 1 januari 2022 plaats te vinden. Omschrijf duidelijk en concreet </w:t>
            </w:r>
            <w:r w:rsidR="00F31F44">
              <w:t>welke stappen u neemt om de</w:t>
            </w:r>
            <w:r w:rsidR="00A10135">
              <w:t xml:space="preserve"> gestelde</w:t>
            </w:r>
            <w:r>
              <w:t xml:space="preserve"> deadline </w:t>
            </w:r>
            <w:r w:rsidR="00A10135">
              <w:t>te behalen.</w:t>
            </w:r>
            <w:r w:rsidR="00F1307D" w:rsidRPr="00F1307D">
              <w:t xml:space="preserve"> Benoem daarbij in ieder geval de volgende onderdelen:</w:t>
            </w:r>
          </w:p>
          <w:p w14:paraId="5FA2C932" w14:textId="726699D8" w:rsidR="0098569D" w:rsidRPr="00E32CCE" w:rsidRDefault="1EA319EA" w:rsidP="77C7DA25">
            <w:pPr>
              <w:spacing w:after="0" w:line="240" w:lineRule="auto"/>
            </w:pPr>
            <w:r>
              <w:t xml:space="preserve"> </w:t>
            </w:r>
          </w:p>
          <w:p w14:paraId="053C1725" w14:textId="23B48830" w:rsidR="0098569D" w:rsidRPr="0013540E" w:rsidRDefault="1EA319EA" w:rsidP="0013540E">
            <w:pPr>
              <w:pStyle w:val="Geenafstand"/>
              <w:numPr>
                <w:ilvl w:val="0"/>
                <w:numId w:val="38"/>
              </w:numPr>
            </w:pPr>
            <w:r w:rsidRPr="0013540E">
              <w:t>Welke planning hanteert u en hoe is de wisselwerking met kwaliteit van de Opdracht?</w:t>
            </w:r>
          </w:p>
          <w:p w14:paraId="4AF36590" w14:textId="77777777" w:rsidR="0013540E" w:rsidRPr="0013540E" w:rsidRDefault="1EA319EA" w:rsidP="0013540E">
            <w:pPr>
              <w:pStyle w:val="Geenafstand"/>
              <w:numPr>
                <w:ilvl w:val="0"/>
                <w:numId w:val="38"/>
              </w:numPr>
            </w:pPr>
            <w:r w:rsidRPr="0013540E">
              <w:t>Is er een realistische en functionele planning opgesteld om de opdracht binnen de beschikbare tijd af te ronden?</w:t>
            </w:r>
          </w:p>
          <w:p w14:paraId="757D8773" w14:textId="70C62537" w:rsidR="0098569D" w:rsidRPr="0013540E" w:rsidRDefault="0013540E" w:rsidP="0013540E">
            <w:pPr>
              <w:pStyle w:val="Geenafstand"/>
              <w:numPr>
                <w:ilvl w:val="0"/>
                <w:numId w:val="38"/>
              </w:numPr>
            </w:pPr>
            <w:r w:rsidRPr="0013540E">
              <w:t>Is de urenverdeling over de verschillende projectfasen, medewerkers en/of producten evenwichtig?</w:t>
            </w:r>
            <w:r w:rsidR="1EA319EA" w:rsidRPr="0013540E">
              <w:t xml:space="preserve"> </w:t>
            </w:r>
          </w:p>
          <w:p w14:paraId="3D2B7302" w14:textId="77777777" w:rsidR="0013540E" w:rsidRPr="0013540E" w:rsidRDefault="0013540E" w:rsidP="0013540E">
            <w:pPr>
              <w:spacing w:after="0" w:line="240" w:lineRule="auto"/>
            </w:pPr>
          </w:p>
          <w:p w14:paraId="1F0E96BC" w14:textId="77777777" w:rsidR="0098569D" w:rsidRDefault="1EA319EA" w:rsidP="77C7DA25">
            <w:pPr>
              <w:spacing w:after="0" w:line="240" w:lineRule="auto"/>
            </w:pPr>
            <w:r>
              <w:t xml:space="preserve">Hoe meer u zich positief onderscheidt van de overige inschrijvers, hoe hoger u scoort. </w:t>
            </w:r>
          </w:p>
          <w:p w14:paraId="22352619" w14:textId="07BDFFE5" w:rsidR="0098569D" w:rsidRPr="00E32CCE" w:rsidRDefault="0098569D" w:rsidP="00BC402A">
            <w:pPr>
              <w:spacing w:after="0" w:line="240" w:lineRule="auto"/>
            </w:pPr>
          </w:p>
        </w:tc>
      </w:tr>
      <w:tr w:rsidR="00D90809" w:rsidRPr="00E32CCE" w14:paraId="58745DE7" w14:textId="77777777" w:rsidTr="475FF85D">
        <w:tc>
          <w:tcPr>
            <w:tcW w:w="1696" w:type="dxa"/>
          </w:tcPr>
          <w:p w14:paraId="58D845AF" w14:textId="407D789A" w:rsidR="00D90809" w:rsidRPr="00E32CCE" w:rsidRDefault="00D90809" w:rsidP="00BC402A">
            <w:r>
              <w:t>Beoordeling</w:t>
            </w:r>
          </w:p>
        </w:tc>
        <w:tc>
          <w:tcPr>
            <w:tcW w:w="7365" w:type="dxa"/>
          </w:tcPr>
          <w:p w14:paraId="7BF61F51" w14:textId="77777777" w:rsidR="00D90809" w:rsidRPr="00E32CCE" w:rsidRDefault="00D90809" w:rsidP="00BC402A">
            <w:pPr>
              <w:spacing w:after="0"/>
              <w:rPr>
                <w:szCs w:val="18"/>
              </w:rPr>
            </w:pPr>
            <w:r>
              <w:rPr>
                <w:szCs w:val="18"/>
              </w:rPr>
              <w:t>BIJ12</w:t>
            </w:r>
            <w:r w:rsidRPr="00E32CCE">
              <w:rPr>
                <w:szCs w:val="18"/>
              </w:rPr>
              <w:t xml:space="preserve"> beoordeelt dit op:</w:t>
            </w:r>
          </w:p>
          <w:p w14:paraId="6E06AB12" w14:textId="77777777" w:rsidR="005E18E0" w:rsidRPr="005E18E0" w:rsidRDefault="005E18E0" w:rsidP="005E18E0">
            <w:pPr>
              <w:pStyle w:val="Lijstalinea"/>
              <w:numPr>
                <w:ilvl w:val="0"/>
                <w:numId w:val="32"/>
              </w:numPr>
              <w:spacing w:after="0"/>
              <w:rPr>
                <w:szCs w:val="18"/>
                <w:lang w:val="nl-NL"/>
              </w:rPr>
            </w:pPr>
            <w:r w:rsidRPr="005E18E0">
              <w:rPr>
                <w:szCs w:val="18"/>
                <w:lang w:val="nl-NL"/>
              </w:rPr>
              <w:t>mate van relevantie en compleetheid in het aantal gevraagde aandachtspunten</w:t>
            </w:r>
          </w:p>
          <w:p w14:paraId="10DDC48F" w14:textId="77777777" w:rsidR="005E18E0" w:rsidRPr="005E18E0" w:rsidRDefault="005E18E0" w:rsidP="005E18E0">
            <w:pPr>
              <w:pStyle w:val="Lijstalinea"/>
              <w:numPr>
                <w:ilvl w:val="0"/>
                <w:numId w:val="32"/>
              </w:numPr>
              <w:spacing w:after="0"/>
              <w:rPr>
                <w:szCs w:val="18"/>
                <w:lang w:val="nl-NL"/>
              </w:rPr>
            </w:pPr>
            <w:r w:rsidRPr="005E18E0">
              <w:rPr>
                <w:szCs w:val="18"/>
                <w:lang w:val="nl-NL"/>
              </w:rPr>
              <w:t>mate van concreetheid en diepgang in de beantwoording</w:t>
            </w:r>
          </w:p>
          <w:p w14:paraId="26CA4E89" w14:textId="77777777" w:rsidR="005E18E0" w:rsidRDefault="005E18E0" w:rsidP="005E18E0">
            <w:pPr>
              <w:pStyle w:val="Lijstalinea"/>
              <w:numPr>
                <w:ilvl w:val="0"/>
                <w:numId w:val="32"/>
              </w:numPr>
              <w:spacing w:after="0"/>
              <w:rPr>
                <w:szCs w:val="18"/>
                <w:lang w:val="nl-NL"/>
              </w:rPr>
            </w:pPr>
            <w:r w:rsidRPr="005E18E0">
              <w:rPr>
                <w:szCs w:val="18"/>
                <w:lang w:val="nl-NL"/>
              </w:rPr>
              <w:t>mate van aansluiting op de doelstelling van de opdracht</w:t>
            </w:r>
          </w:p>
          <w:p w14:paraId="28554239" w14:textId="77777777" w:rsidR="005E18E0" w:rsidRDefault="005E18E0" w:rsidP="005E18E0">
            <w:pPr>
              <w:spacing w:after="0"/>
              <w:rPr>
                <w:szCs w:val="18"/>
              </w:rPr>
            </w:pPr>
          </w:p>
          <w:p w14:paraId="0F72014A" w14:textId="14008317" w:rsidR="00D4455A" w:rsidRDefault="005E18E0" w:rsidP="005E18E0">
            <w:pPr>
              <w:spacing w:after="0"/>
              <w:rPr>
                <w:szCs w:val="18"/>
              </w:rPr>
            </w:pPr>
            <w:r>
              <w:rPr>
                <w:szCs w:val="18"/>
              </w:rPr>
              <w:t>Voor dit onderdeel ontvangt</w:t>
            </w:r>
            <w:r w:rsidR="002E6E3D">
              <w:rPr>
                <w:szCs w:val="18"/>
              </w:rPr>
              <w:t xml:space="preserve"> </w:t>
            </w:r>
            <w:r w:rsidR="00B657E0">
              <w:rPr>
                <w:szCs w:val="18"/>
              </w:rPr>
              <w:t xml:space="preserve">Inschrijver </w:t>
            </w:r>
            <w:r w:rsidR="00C96C37">
              <w:rPr>
                <w:szCs w:val="18"/>
              </w:rPr>
              <w:t>een rapportcijfer</w:t>
            </w:r>
            <w:r w:rsidR="009A0405">
              <w:rPr>
                <w:szCs w:val="18"/>
              </w:rPr>
              <w:t xml:space="preserve"> zoals omschreven in par.</w:t>
            </w:r>
            <w:r w:rsidR="004F576F">
              <w:rPr>
                <w:szCs w:val="18"/>
              </w:rPr>
              <w:t xml:space="preserve"> </w:t>
            </w:r>
            <w:r w:rsidR="009A0405">
              <w:rPr>
                <w:szCs w:val="18"/>
              </w:rPr>
              <w:t>5.2 van de Aanbestedingsleidraad</w:t>
            </w:r>
            <w:r w:rsidR="00C96C37">
              <w:rPr>
                <w:szCs w:val="18"/>
              </w:rPr>
              <w:t>.</w:t>
            </w:r>
            <w:r w:rsidR="00327963">
              <w:rPr>
                <w:szCs w:val="18"/>
              </w:rPr>
              <w:t xml:space="preserve"> Voor dit onderdeel kunt u maximaal 200 punten </w:t>
            </w:r>
            <w:r w:rsidR="00D4455A">
              <w:rPr>
                <w:szCs w:val="18"/>
              </w:rPr>
              <w:t>behalen</w:t>
            </w:r>
            <w:r w:rsidR="00843E9D">
              <w:rPr>
                <w:szCs w:val="18"/>
              </w:rPr>
              <w:t>:</w:t>
            </w:r>
          </w:p>
          <w:p w14:paraId="0667D5AC" w14:textId="77777777" w:rsidR="00D4455A" w:rsidRDefault="00D4455A" w:rsidP="005E18E0">
            <w:pPr>
              <w:spacing w:after="0"/>
              <w:rPr>
                <w:szCs w:val="18"/>
              </w:rPr>
            </w:pPr>
          </w:p>
          <w:p w14:paraId="20ACF65E" w14:textId="5C613984" w:rsidR="00327963" w:rsidRPr="002A09A4" w:rsidRDefault="002A09A4" w:rsidP="005E18E0">
            <w:pPr>
              <w:spacing w:after="0"/>
              <w:rPr>
                <w:b/>
                <w:bCs/>
                <w:szCs w:val="18"/>
              </w:rPr>
            </w:pPr>
            <w:r>
              <w:rPr>
                <w:b/>
                <w:bCs/>
                <w:szCs w:val="18"/>
              </w:rPr>
              <w:t>R</w:t>
            </w:r>
            <w:r w:rsidR="00D4455A" w:rsidRPr="002A09A4">
              <w:rPr>
                <w:b/>
                <w:bCs/>
                <w:szCs w:val="18"/>
              </w:rPr>
              <w:t>apportcijfer x 20</w:t>
            </w:r>
            <w:r w:rsidR="004F576F" w:rsidRPr="002A09A4">
              <w:rPr>
                <w:b/>
                <w:bCs/>
                <w:szCs w:val="18"/>
              </w:rPr>
              <w:t xml:space="preserve"> (wegingsfactor) = totaal behaalde punten</w:t>
            </w:r>
            <w:r w:rsidR="00327963" w:rsidRPr="002A09A4">
              <w:rPr>
                <w:b/>
                <w:bCs/>
                <w:szCs w:val="18"/>
              </w:rPr>
              <w:t xml:space="preserve"> </w:t>
            </w:r>
          </w:p>
          <w:p w14:paraId="29024DEE" w14:textId="277FE3BA" w:rsidR="004F15A7" w:rsidRPr="00433603" w:rsidRDefault="00D90809" w:rsidP="00433603">
            <w:pPr>
              <w:spacing w:after="0"/>
              <w:rPr>
                <w:szCs w:val="18"/>
              </w:rPr>
            </w:pPr>
            <w:r w:rsidRPr="00E32CCE">
              <w:rPr>
                <w:szCs w:val="18"/>
              </w:rPr>
              <w:t xml:space="preserve"> </w:t>
            </w:r>
            <w:r w:rsidR="009F18E8" w:rsidRPr="00433603">
              <w:rPr>
                <w:szCs w:val="18"/>
              </w:rPr>
              <w:t xml:space="preserve"> </w:t>
            </w:r>
          </w:p>
        </w:tc>
      </w:tr>
      <w:tr w:rsidR="00D90809" w:rsidRPr="00E32CCE" w14:paraId="4A007725" w14:textId="77777777" w:rsidTr="475FF85D">
        <w:tc>
          <w:tcPr>
            <w:tcW w:w="9061" w:type="dxa"/>
            <w:gridSpan w:val="2"/>
            <w:shd w:val="clear" w:color="auto" w:fill="A6A6A6" w:themeFill="background2" w:themeFillShade="A6"/>
          </w:tcPr>
          <w:p w14:paraId="03435AD6" w14:textId="134A4803" w:rsidR="00D90809" w:rsidRPr="00E32CCE" w:rsidRDefault="005A2A9F" w:rsidP="00BC402A">
            <w:pPr>
              <w:rPr>
                <w:szCs w:val="18"/>
              </w:rPr>
            </w:pPr>
            <w:r>
              <w:rPr>
                <w:szCs w:val="18"/>
              </w:rPr>
              <w:t>Uw</w:t>
            </w:r>
            <w:r w:rsidR="00D90809" w:rsidRPr="00E41EA3">
              <w:rPr>
                <w:szCs w:val="18"/>
              </w:rPr>
              <w:t xml:space="preserve"> antwoord</w:t>
            </w:r>
            <w:r>
              <w:rPr>
                <w:szCs w:val="18"/>
              </w:rPr>
              <w:t>:</w:t>
            </w:r>
            <w:r w:rsidR="00D90809" w:rsidRPr="00E41EA3">
              <w:rPr>
                <w:szCs w:val="18"/>
              </w:rPr>
              <w:t xml:space="preserve"> </w:t>
            </w:r>
          </w:p>
        </w:tc>
      </w:tr>
      <w:tr w:rsidR="00D90809" w:rsidRPr="00E32CCE" w14:paraId="357D507B" w14:textId="77777777" w:rsidTr="475FF85D">
        <w:tc>
          <w:tcPr>
            <w:tcW w:w="9061" w:type="dxa"/>
            <w:gridSpan w:val="2"/>
          </w:tcPr>
          <w:p w14:paraId="64B82CF4" w14:textId="77777777" w:rsidR="00D90809" w:rsidRDefault="00D90809" w:rsidP="00BC402A">
            <w:pPr>
              <w:rPr>
                <w:szCs w:val="18"/>
              </w:rPr>
            </w:pPr>
          </w:p>
          <w:p w14:paraId="6725257F" w14:textId="77777777" w:rsidR="00D90809" w:rsidRDefault="00D90809" w:rsidP="000D08EF">
            <w:pPr>
              <w:rPr>
                <w:szCs w:val="18"/>
              </w:rPr>
            </w:pPr>
          </w:p>
          <w:p w14:paraId="36A7BB79" w14:textId="77777777" w:rsidR="00EF0D1B" w:rsidRDefault="00EF0D1B" w:rsidP="000D08EF">
            <w:pPr>
              <w:rPr>
                <w:szCs w:val="18"/>
              </w:rPr>
            </w:pPr>
          </w:p>
          <w:p w14:paraId="51ABEE93" w14:textId="77777777" w:rsidR="00EF0D1B" w:rsidRDefault="00EF0D1B" w:rsidP="000D08EF">
            <w:pPr>
              <w:rPr>
                <w:szCs w:val="18"/>
              </w:rPr>
            </w:pPr>
          </w:p>
          <w:p w14:paraId="468AE3CC" w14:textId="77777777" w:rsidR="00EF0D1B" w:rsidRDefault="00EF0D1B" w:rsidP="000D08EF">
            <w:pPr>
              <w:rPr>
                <w:szCs w:val="18"/>
              </w:rPr>
            </w:pPr>
          </w:p>
          <w:p w14:paraId="34C45E3A" w14:textId="77777777" w:rsidR="00EF0D1B" w:rsidRDefault="00EF0D1B" w:rsidP="000D08EF">
            <w:pPr>
              <w:rPr>
                <w:szCs w:val="18"/>
              </w:rPr>
            </w:pPr>
          </w:p>
          <w:p w14:paraId="2D49755F" w14:textId="77777777" w:rsidR="00EF0D1B" w:rsidRDefault="00EF0D1B" w:rsidP="000D08EF">
            <w:pPr>
              <w:rPr>
                <w:szCs w:val="18"/>
              </w:rPr>
            </w:pPr>
          </w:p>
          <w:p w14:paraId="107048B7" w14:textId="77777777" w:rsidR="008F549B" w:rsidRDefault="008F549B" w:rsidP="000D08EF">
            <w:pPr>
              <w:rPr>
                <w:szCs w:val="18"/>
              </w:rPr>
            </w:pPr>
          </w:p>
          <w:p w14:paraId="76164C7D" w14:textId="77777777" w:rsidR="008F549B" w:rsidRDefault="008F549B" w:rsidP="000D08EF">
            <w:pPr>
              <w:rPr>
                <w:szCs w:val="18"/>
              </w:rPr>
            </w:pPr>
          </w:p>
          <w:p w14:paraId="08A177CB" w14:textId="6C5FABA9" w:rsidR="00D90809" w:rsidRPr="00E32CCE" w:rsidRDefault="00D90809" w:rsidP="00BC402A">
            <w:pPr>
              <w:rPr>
                <w:szCs w:val="18"/>
              </w:rPr>
            </w:pPr>
          </w:p>
        </w:tc>
      </w:tr>
    </w:tbl>
    <w:p w14:paraId="467416FA" w14:textId="5ACC4C70" w:rsidR="008C660A" w:rsidRDefault="008C660A" w:rsidP="00BA6488">
      <w:pPr>
        <w:rPr>
          <w:rFonts w:cstheme="minorHAnsi"/>
          <w:i/>
          <w:szCs w:val="18"/>
        </w:rPr>
      </w:pPr>
    </w:p>
    <w:tbl>
      <w:tblPr>
        <w:tblStyle w:val="Tabelraster"/>
        <w:tblW w:w="0" w:type="auto"/>
        <w:tblLook w:val="04A0" w:firstRow="1" w:lastRow="0" w:firstColumn="1" w:lastColumn="0" w:noHBand="0" w:noVBand="1"/>
      </w:tblPr>
      <w:tblGrid>
        <w:gridCol w:w="1696"/>
        <w:gridCol w:w="7365"/>
      </w:tblGrid>
      <w:tr w:rsidR="009E4B37" w:rsidRPr="00E32CCE" w14:paraId="70C17713" w14:textId="77777777" w:rsidTr="000D08EF">
        <w:tc>
          <w:tcPr>
            <w:tcW w:w="1696" w:type="dxa"/>
            <w:shd w:val="clear" w:color="auto" w:fill="CF6045"/>
          </w:tcPr>
          <w:p w14:paraId="2B722427" w14:textId="77777777" w:rsidR="009E4B37" w:rsidRPr="00E32CCE" w:rsidRDefault="009E4B37" w:rsidP="000D08EF">
            <w:pPr>
              <w:rPr>
                <w:color w:val="FFFFFF" w:themeColor="background1"/>
                <w:szCs w:val="18"/>
              </w:rPr>
            </w:pPr>
            <w:r>
              <w:rPr>
                <w:color w:val="FFFFFF" w:themeColor="background1"/>
                <w:szCs w:val="18"/>
              </w:rPr>
              <w:lastRenderedPageBreak/>
              <w:t>nr. 133</w:t>
            </w:r>
          </w:p>
        </w:tc>
        <w:tc>
          <w:tcPr>
            <w:tcW w:w="7365" w:type="dxa"/>
            <w:shd w:val="clear" w:color="auto" w:fill="CF6045"/>
          </w:tcPr>
          <w:p w14:paraId="54E1AD48" w14:textId="0D415986" w:rsidR="009E4B37" w:rsidRPr="00E32CCE" w:rsidRDefault="009E4B37" w:rsidP="000D08EF">
            <w:pPr>
              <w:rPr>
                <w:color w:val="FFFFFF" w:themeColor="background1"/>
                <w:szCs w:val="18"/>
              </w:rPr>
            </w:pPr>
            <w:r>
              <w:rPr>
                <w:color w:val="FFFFFF" w:themeColor="background1"/>
                <w:szCs w:val="18"/>
              </w:rPr>
              <w:t xml:space="preserve"> Beveiliging </w:t>
            </w:r>
            <w:r>
              <w:rPr>
                <w:color w:val="FFFFFF" w:themeColor="background2"/>
                <w:szCs w:val="18"/>
              </w:rPr>
              <w:t>(maximaal 200 punten)</w:t>
            </w:r>
          </w:p>
        </w:tc>
      </w:tr>
      <w:tr w:rsidR="009E4B37" w:rsidRPr="00E32CCE" w14:paraId="55AB3E83" w14:textId="77777777" w:rsidTr="000D08EF">
        <w:tc>
          <w:tcPr>
            <w:tcW w:w="1696" w:type="dxa"/>
          </w:tcPr>
          <w:p w14:paraId="4901FE86" w14:textId="77777777" w:rsidR="009E4B37" w:rsidRPr="00E32CCE" w:rsidRDefault="009E4B37" w:rsidP="000D08EF">
            <w:r>
              <w:t xml:space="preserve">Omschrijving </w:t>
            </w:r>
          </w:p>
        </w:tc>
        <w:tc>
          <w:tcPr>
            <w:tcW w:w="7365" w:type="dxa"/>
          </w:tcPr>
          <w:p w14:paraId="293F046F" w14:textId="77777777" w:rsidR="009E4B37" w:rsidRDefault="009E4B37" w:rsidP="000D08EF">
            <w:pPr>
              <w:spacing w:after="15" w:line="247" w:lineRule="auto"/>
              <w:ind w:right="766"/>
            </w:pPr>
            <w:r w:rsidRPr="00C66BB3">
              <w:t>De ICT-voorziening is geclassificeerd (conform BIO) als basisbeveiligingsniveau BBN2</w:t>
            </w:r>
            <w:r>
              <w:t xml:space="preserve">. (zie bijlage 2 Projectomschrijving voor toelichting , Paragraaf 3). </w:t>
            </w:r>
          </w:p>
          <w:p w14:paraId="7199E7C5" w14:textId="77777777" w:rsidR="009E4B37" w:rsidRDefault="009E4B37" w:rsidP="000D08EF">
            <w:pPr>
              <w:spacing w:after="15" w:line="247" w:lineRule="auto"/>
              <w:ind w:right="766"/>
            </w:pPr>
          </w:p>
          <w:p w14:paraId="385D5B6A" w14:textId="77777777" w:rsidR="009E4B37" w:rsidRDefault="009E4B37" w:rsidP="000D08EF">
            <w:pPr>
              <w:spacing w:after="15" w:line="247" w:lineRule="auto"/>
              <w:ind w:right="766"/>
            </w:pPr>
            <w:r>
              <w:t>Als BIJ12 vinden wij het belangrijk dat de software en haar technische omgeving blijft voldoen aan de juiste mate van beveiliging die mag worden gesteld voor BBN2 -niveau . Omschrijf duidelijk en concreet welke maatregelen u voorstelt om aan dat beveiligingsniveau te kunnen blijven voldoen.</w:t>
            </w:r>
          </w:p>
          <w:p w14:paraId="7088CC3E" w14:textId="77777777" w:rsidR="009E4B37" w:rsidRDefault="009E4B37" w:rsidP="000D08EF">
            <w:pPr>
              <w:spacing w:after="15" w:line="247" w:lineRule="auto"/>
              <w:ind w:right="766"/>
            </w:pPr>
          </w:p>
          <w:p w14:paraId="4B106574" w14:textId="77777777" w:rsidR="009E4B37" w:rsidRDefault="009E4B37" w:rsidP="000D08EF">
            <w:pPr>
              <w:spacing w:after="15" w:line="247" w:lineRule="auto"/>
              <w:ind w:right="766"/>
            </w:pPr>
            <w:r>
              <w:t>Hoe meer u zich positief onderscheidt van de overige inschrijvers, hoe hoger u scoort.</w:t>
            </w:r>
          </w:p>
          <w:p w14:paraId="4F10E197" w14:textId="77777777" w:rsidR="009E4B37" w:rsidRPr="00E32CCE" w:rsidRDefault="009E4B37" w:rsidP="000D08EF">
            <w:pPr>
              <w:spacing w:after="15" w:line="247" w:lineRule="auto"/>
              <w:ind w:right="766"/>
              <w:rPr>
                <w:szCs w:val="18"/>
              </w:rPr>
            </w:pPr>
          </w:p>
        </w:tc>
      </w:tr>
      <w:tr w:rsidR="009E4B37" w:rsidRPr="00E32CCE" w14:paraId="0B679DF4" w14:textId="77777777" w:rsidTr="000D08EF">
        <w:tc>
          <w:tcPr>
            <w:tcW w:w="1696" w:type="dxa"/>
          </w:tcPr>
          <w:p w14:paraId="258A0D92" w14:textId="77777777" w:rsidR="009E4B37" w:rsidRPr="00E32CCE" w:rsidRDefault="009E4B37" w:rsidP="000D08EF">
            <w:r>
              <w:t xml:space="preserve">Beoordeling </w:t>
            </w:r>
          </w:p>
        </w:tc>
        <w:tc>
          <w:tcPr>
            <w:tcW w:w="7365" w:type="dxa"/>
          </w:tcPr>
          <w:p w14:paraId="3C3755AF" w14:textId="77777777" w:rsidR="009E4B37" w:rsidRPr="00E32CCE" w:rsidRDefault="009E4B37" w:rsidP="000D08EF">
            <w:pPr>
              <w:spacing w:after="0"/>
              <w:rPr>
                <w:szCs w:val="18"/>
              </w:rPr>
            </w:pPr>
            <w:r>
              <w:rPr>
                <w:szCs w:val="18"/>
              </w:rPr>
              <w:t>BIJ12</w:t>
            </w:r>
            <w:r w:rsidRPr="00E32CCE">
              <w:rPr>
                <w:szCs w:val="18"/>
              </w:rPr>
              <w:t xml:space="preserve"> beoordeelt dit op:</w:t>
            </w:r>
          </w:p>
          <w:p w14:paraId="31DEE488" w14:textId="77777777" w:rsidR="009E4B37" w:rsidRPr="005E18E0" w:rsidRDefault="009E4B37" w:rsidP="000D08EF">
            <w:pPr>
              <w:pStyle w:val="Lijstalinea"/>
              <w:numPr>
                <w:ilvl w:val="0"/>
                <w:numId w:val="32"/>
              </w:numPr>
              <w:spacing w:after="0"/>
              <w:rPr>
                <w:szCs w:val="18"/>
                <w:lang w:val="nl-NL"/>
              </w:rPr>
            </w:pPr>
            <w:r w:rsidRPr="005E18E0">
              <w:rPr>
                <w:szCs w:val="18"/>
                <w:lang w:val="nl-NL"/>
              </w:rPr>
              <w:t>mate van relevantie en compleetheid in het aantal gevraagde aandachtspunten</w:t>
            </w:r>
          </w:p>
          <w:p w14:paraId="4EF1F399" w14:textId="77777777" w:rsidR="009E4B37" w:rsidRPr="005E18E0" w:rsidRDefault="009E4B37" w:rsidP="000D08EF">
            <w:pPr>
              <w:pStyle w:val="Lijstalinea"/>
              <w:numPr>
                <w:ilvl w:val="0"/>
                <w:numId w:val="32"/>
              </w:numPr>
              <w:spacing w:after="0"/>
              <w:rPr>
                <w:szCs w:val="18"/>
                <w:lang w:val="nl-NL"/>
              </w:rPr>
            </w:pPr>
            <w:r w:rsidRPr="005E18E0">
              <w:rPr>
                <w:szCs w:val="18"/>
                <w:lang w:val="nl-NL"/>
              </w:rPr>
              <w:t>mate van concreetheid en diepgang in de beantwoording</w:t>
            </w:r>
          </w:p>
          <w:p w14:paraId="331B0548" w14:textId="77777777" w:rsidR="009E4B37" w:rsidRDefault="009E4B37" w:rsidP="000D08EF">
            <w:pPr>
              <w:pStyle w:val="Lijstalinea"/>
              <w:numPr>
                <w:ilvl w:val="0"/>
                <w:numId w:val="32"/>
              </w:numPr>
              <w:spacing w:after="0"/>
              <w:rPr>
                <w:szCs w:val="18"/>
                <w:lang w:val="nl-NL"/>
              </w:rPr>
            </w:pPr>
            <w:r w:rsidRPr="005E18E0">
              <w:rPr>
                <w:szCs w:val="18"/>
                <w:lang w:val="nl-NL"/>
              </w:rPr>
              <w:t>mate van aansluiting op de doelstelling van de opdracht</w:t>
            </w:r>
          </w:p>
          <w:p w14:paraId="2EA666AF" w14:textId="77777777" w:rsidR="009E4B37" w:rsidRDefault="009E4B37" w:rsidP="000D08EF">
            <w:pPr>
              <w:spacing w:after="0"/>
              <w:rPr>
                <w:szCs w:val="18"/>
              </w:rPr>
            </w:pPr>
          </w:p>
          <w:p w14:paraId="40BE2503" w14:textId="1F5E9D0B" w:rsidR="009E4B37" w:rsidRDefault="009E4B37" w:rsidP="000D08EF">
            <w:pPr>
              <w:spacing w:after="0"/>
              <w:rPr>
                <w:szCs w:val="18"/>
              </w:rPr>
            </w:pPr>
            <w:r>
              <w:rPr>
                <w:szCs w:val="18"/>
              </w:rPr>
              <w:t xml:space="preserve">Voor dit onderdeel ontvangt </w:t>
            </w:r>
            <w:r w:rsidR="00B657E0">
              <w:rPr>
                <w:szCs w:val="18"/>
              </w:rPr>
              <w:t xml:space="preserve">Inschrijver </w:t>
            </w:r>
            <w:r>
              <w:rPr>
                <w:szCs w:val="18"/>
              </w:rPr>
              <w:t>een rapportcijfer zoals omschreven in par. 5.2 van de Aanbestedingsleidraad. Voor dit onderdeel kunt u maximaal 200 punten behalen:</w:t>
            </w:r>
          </w:p>
          <w:p w14:paraId="599EAAF9" w14:textId="77777777" w:rsidR="009E4B37" w:rsidRDefault="009E4B37" w:rsidP="000D08EF">
            <w:pPr>
              <w:spacing w:after="0"/>
              <w:rPr>
                <w:szCs w:val="18"/>
              </w:rPr>
            </w:pPr>
          </w:p>
          <w:p w14:paraId="3711E5DA" w14:textId="77777777" w:rsidR="009E4B37" w:rsidRPr="002A09A4" w:rsidRDefault="009E4B37" w:rsidP="000D08EF">
            <w:pPr>
              <w:spacing w:after="0"/>
              <w:rPr>
                <w:b/>
                <w:bCs/>
                <w:szCs w:val="18"/>
              </w:rPr>
            </w:pPr>
            <w:r>
              <w:rPr>
                <w:b/>
                <w:bCs/>
                <w:szCs w:val="18"/>
              </w:rPr>
              <w:t>R</w:t>
            </w:r>
            <w:r w:rsidRPr="002A09A4">
              <w:rPr>
                <w:b/>
                <w:bCs/>
                <w:szCs w:val="18"/>
              </w:rPr>
              <w:t xml:space="preserve">apportcijfer x 20 (wegingsfactor) = totaal behaalde punten </w:t>
            </w:r>
          </w:p>
          <w:p w14:paraId="44ABBC67" w14:textId="77777777" w:rsidR="009E4B37" w:rsidRPr="00E32CCE" w:rsidRDefault="009E4B37" w:rsidP="000D08EF">
            <w:pPr>
              <w:spacing w:after="0"/>
              <w:rPr>
                <w:szCs w:val="18"/>
              </w:rPr>
            </w:pPr>
          </w:p>
        </w:tc>
      </w:tr>
      <w:tr w:rsidR="009E4B37" w:rsidRPr="00E32CCE" w14:paraId="61807302" w14:textId="77777777" w:rsidTr="000D08EF">
        <w:tc>
          <w:tcPr>
            <w:tcW w:w="9061" w:type="dxa"/>
            <w:gridSpan w:val="2"/>
            <w:shd w:val="clear" w:color="auto" w:fill="A6A6A6" w:themeFill="background2" w:themeFillShade="A6"/>
          </w:tcPr>
          <w:p w14:paraId="212347A6" w14:textId="06A0BF06" w:rsidR="009E4B37" w:rsidRPr="00E32CCE" w:rsidRDefault="00EF0D1B" w:rsidP="000D08EF">
            <w:pPr>
              <w:rPr>
                <w:szCs w:val="18"/>
              </w:rPr>
            </w:pPr>
            <w:r>
              <w:rPr>
                <w:szCs w:val="18"/>
              </w:rPr>
              <w:t>Uw antwoord:</w:t>
            </w:r>
          </w:p>
        </w:tc>
      </w:tr>
      <w:tr w:rsidR="009E4B37" w:rsidRPr="00E32CCE" w14:paraId="5AE74D9B" w14:textId="77777777" w:rsidTr="000D08EF">
        <w:tc>
          <w:tcPr>
            <w:tcW w:w="9061" w:type="dxa"/>
            <w:gridSpan w:val="2"/>
          </w:tcPr>
          <w:p w14:paraId="17C90D6A" w14:textId="77777777" w:rsidR="009E4B37" w:rsidRDefault="009E4B37" w:rsidP="000D08EF">
            <w:pPr>
              <w:rPr>
                <w:szCs w:val="18"/>
              </w:rPr>
            </w:pPr>
          </w:p>
          <w:p w14:paraId="0B6EC9F6" w14:textId="77777777" w:rsidR="00EF0D1B" w:rsidRDefault="00EF0D1B" w:rsidP="000D08EF">
            <w:pPr>
              <w:rPr>
                <w:szCs w:val="18"/>
              </w:rPr>
            </w:pPr>
          </w:p>
          <w:p w14:paraId="134B4D01" w14:textId="77777777" w:rsidR="00EF0D1B" w:rsidRDefault="00EF0D1B" w:rsidP="000D08EF">
            <w:pPr>
              <w:rPr>
                <w:szCs w:val="18"/>
              </w:rPr>
            </w:pPr>
          </w:p>
          <w:p w14:paraId="0B30EF50" w14:textId="77777777" w:rsidR="00EF0D1B" w:rsidRDefault="00EF0D1B" w:rsidP="000D08EF">
            <w:pPr>
              <w:rPr>
                <w:szCs w:val="18"/>
              </w:rPr>
            </w:pPr>
          </w:p>
          <w:p w14:paraId="5657AAFA" w14:textId="77777777" w:rsidR="00EF0D1B" w:rsidRDefault="00EF0D1B" w:rsidP="000D08EF">
            <w:pPr>
              <w:rPr>
                <w:szCs w:val="18"/>
              </w:rPr>
            </w:pPr>
          </w:p>
          <w:p w14:paraId="51F37D68" w14:textId="77777777" w:rsidR="00EF0D1B" w:rsidRDefault="00EF0D1B" w:rsidP="000D08EF">
            <w:pPr>
              <w:rPr>
                <w:szCs w:val="18"/>
              </w:rPr>
            </w:pPr>
          </w:p>
          <w:p w14:paraId="09EDAE82" w14:textId="77777777" w:rsidR="00EF0D1B" w:rsidRDefault="00EF0D1B" w:rsidP="000D08EF">
            <w:pPr>
              <w:rPr>
                <w:szCs w:val="18"/>
              </w:rPr>
            </w:pPr>
          </w:p>
          <w:p w14:paraId="54B753F1" w14:textId="77777777" w:rsidR="00EF0D1B" w:rsidRDefault="00EF0D1B" w:rsidP="000D08EF">
            <w:pPr>
              <w:rPr>
                <w:szCs w:val="18"/>
              </w:rPr>
            </w:pPr>
          </w:p>
          <w:p w14:paraId="0856C48F" w14:textId="77777777" w:rsidR="00EF0D1B" w:rsidRDefault="00EF0D1B" w:rsidP="000D08EF">
            <w:pPr>
              <w:rPr>
                <w:szCs w:val="18"/>
              </w:rPr>
            </w:pPr>
          </w:p>
          <w:p w14:paraId="5CBBD999" w14:textId="77777777" w:rsidR="00EF0D1B" w:rsidRDefault="00EF0D1B" w:rsidP="000D08EF">
            <w:pPr>
              <w:rPr>
                <w:szCs w:val="18"/>
              </w:rPr>
            </w:pPr>
          </w:p>
          <w:p w14:paraId="2E8C138F" w14:textId="77777777" w:rsidR="00EF0D1B" w:rsidRDefault="00EF0D1B" w:rsidP="000D08EF">
            <w:pPr>
              <w:rPr>
                <w:szCs w:val="18"/>
              </w:rPr>
            </w:pPr>
          </w:p>
          <w:p w14:paraId="2FC91174" w14:textId="77777777" w:rsidR="00EF0D1B" w:rsidRDefault="00EF0D1B" w:rsidP="000D08EF">
            <w:pPr>
              <w:rPr>
                <w:szCs w:val="18"/>
              </w:rPr>
            </w:pPr>
          </w:p>
          <w:p w14:paraId="154A4EA8" w14:textId="77777777" w:rsidR="00EF0D1B" w:rsidRDefault="00EF0D1B" w:rsidP="000D08EF">
            <w:pPr>
              <w:rPr>
                <w:szCs w:val="18"/>
              </w:rPr>
            </w:pPr>
          </w:p>
          <w:p w14:paraId="5AA5BB31" w14:textId="77777777" w:rsidR="00EF0D1B" w:rsidRDefault="00EF0D1B" w:rsidP="000D08EF">
            <w:pPr>
              <w:rPr>
                <w:szCs w:val="18"/>
              </w:rPr>
            </w:pPr>
          </w:p>
          <w:p w14:paraId="17144E63" w14:textId="77777777" w:rsidR="009E4B37" w:rsidRDefault="009E4B37" w:rsidP="000D08EF">
            <w:pPr>
              <w:rPr>
                <w:szCs w:val="18"/>
              </w:rPr>
            </w:pPr>
          </w:p>
          <w:p w14:paraId="62C126C1" w14:textId="77777777" w:rsidR="009E4B37" w:rsidRDefault="009E4B37" w:rsidP="000D08EF">
            <w:pPr>
              <w:rPr>
                <w:szCs w:val="18"/>
              </w:rPr>
            </w:pPr>
          </w:p>
          <w:p w14:paraId="010FEC42" w14:textId="7C584E4F" w:rsidR="00826C5D" w:rsidRPr="00E32CCE" w:rsidRDefault="00826C5D" w:rsidP="000D08EF">
            <w:pPr>
              <w:rPr>
                <w:szCs w:val="18"/>
              </w:rPr>
            </w:pPr>
          </w:p>
        </w:tc>
      </w:tr>
    </w:tbl>
    <w:p w14:paraId="6A9D5A0F" w14:textId="77777777" w:rsidR="00D90809" w:rsidRDefault="00D90809" w:rsidP="00BA6488">
      <w:pPr>
        <w:rPr>
          <w:rFonts w:cstheme="minorHAnsi"/>
          <w:i/>
          <w:szCs w:val="18"/>
        </w:rPr>
      </w:pPr>
    </w:p>
    <w:tbl>
      <w:tblPr>
        <w:tblStyle w:val="Tabelraster"/>
        <w:tblW w:w="0" w:type="auto"/>
        <w:tblLook w:val="04A0" w:firstRow="1" w:lastRow="0" w:firstColumn="1" w:lastColumn="0" w:noHBand="0" w:noVBand="1"/>
      </w:tblPr>
      <w:tblGrid>
        <w:gridCol w:w="1696"/>
        <w:gridCol w:w="7365"/>
      </w:tblGrid>
      <w:tr w:rsidR="00FD24FA" w:rsidRPr="00E32CCE" w14:paraId="6C899E63" w14:textId="77777777" w:rsidTr="000D08EF">
        <w:tc>
          <w:tcPr>
            <w:tcW w:w="1696" w:type="dxa"/>
            <w:shd w:val="clear" w:color="auto" w:fill="CF6045"/>
          </w:tcPr>
          <w:p w14:paraId="21B1DF2A" w14:textId="64B7B263" w:rsidR="00FD24FA" w:rsidRPr="00E32CCE" w:rsidRDefault="00546994" w:rsidP="000D08EF">
            <w:pPr>
              <w:rPr>
                <w:color w:val="FFFFFF" w:themeColor="background1"/>
                <w:szCs w:val="18"/>
              </w:rPr>
            </w:pPr>
            <w:r>
              <w:rPr>
                <w:color w:val="FFFFFF" w:themeColor="background1"/>
                <w:szCs w:val="18"/>
              </w:rPr>
              <w:lastRenderedPageBreak/>
              <w:t>nr. 134</w:t>
            </w:r>
          </w:p>
        </w:tc>
        <w:tc>
          <w:tcPr>
            <w:tcW w:w="7365" w:type="dxa"/>
            <w:shd w:val="clear" w:color="auto" w:fill="CF6045"/>
          </w:tcPr>
          <w:p w14:paraId="3FCB124B" w14:textId="5C97A6DF" w:rsidR="00FD24FA" w:rsidRPr="00E32CCE" w:rsidRDefault="00FD24FA" w:rsidP="000D08EF">
            <w:pPr>
              <w:rPr>
                <w:color w:val="FFFFFF" w:themeColor="background1"/>
                <w:szCs w:val="18"/>
              </w:rPr>
            </w:pPr>
            <w:r>
              <w:rPr>
                <w:color w:val="FFFFFF" w:themeColor="background1"/>
                <w:szCs w:val="18"/>
              </w:rPr>
              <w:t>Exit strategie</w:t>
            </w:r>
            <w:r w:rsidR="00151613">
              <w:rPr>
                <w:color w:val="FFFFFF" w:themeColor="background1"/>
                <w:szCs w:val="18"/>
              </w:rPr>
              <w:t xml:space="preserve"> (maximaal 100 punten)</w:t>
            </w:r>
          </w:p>
        </w:tc>
      </w:tr>
      <w:tr w:rsidR="00FD24FA" w:rsidRPr="00E32CCE" w14:paraId="445E4E90" w14:textId="77777777" w:rsidTr="000D08EF">
        <w:tc>
          <w:tcPr>
            <w:tcW w:w="1696" w:type="dxa"/>
          </w:tcPr>
          <w:p w14:paraId="768E1F51" w14:textId="77777777" w:rsidR="00FD24FA" w:rsidRPr="00E32CCE" w:rsidRDefault="00FD24FA" w:rsidP="000D08EF">
            <w:r>
              <w:t xml:space="preserve">Omschrijving </w:t>
            </w:r>
          </w:p>
        </w:tc>
        <w:tc>
          <w:tcPr>
            <w:tcW w:w="7365" w:type="dxa"/>
          </w:tcPr>
          <w:p w14:paraId="0FBC2ADE" w14:textId="347B2064" w:rsidR="00151613" w:rsidRPr="00337199" w:rsidRDefault="00151613" w:rsidP="00151613">
            <w:pPr>
              <w:spacing w:after="15" w:line="247" w:lineRule="auto"/>
              <w:ind w:right="766"/>
            </w:pPr>
            <w:r w:rsidRPr="00151613">
              <w:rPr>
                <w:szCs w:val="18"/>
              </w:rPr>
              <w:t xml:space="preserve">Een onverhoopte </w:t>
            </w:r>
            <w:proofErr w:type="spellStart"/>
            <w:r w:rsidRPr="00151613">
              <w:rPr>
                <w:szCs w:val="18"/>
              </w:rPr>
              <w:t>bedrijfs</w:t>
            </w:r>
            <w:proofErr w:type="spellEnd"/>
            <w:r w:rsidRPr="00151613">
              <w:rPr>
                <w:szCs w:val="18"/>
              </w:rPr>
              <w:t xml:space="preserve"> beëindiging of keuze van één van beide partijen het contract te willen ontbinden vraagt om een vooraf vastgestelde exit-strategie.</w:t>
            </w:r>
            <w:r w:rsidR="00337199">
              <w:rPr>
                <w:szCs w:val="18"/>
              </w:rPr>
              <w:t xml:space="preserve"> </w:t>
            </w:r>
            <w:r w:rsidR="00337199">
              <w:rPr>
                <w:rStyle w:val="hscoswrapper"/>
              </w:rPr>
              <w:t xml:space="preserve">Het opleveren van een eenvoudige </w:t>
            </w:r>
            <w:proofErr w:type="spellStart"/>
            <w:r w:rsidR="00337199">
              <w:rPr>
                <w:rStyle w:val="hscoswrapper"/>
              </w:rPr>
              <w:t>backup</w:t>
            </w:r>
            <w:proofErr w:type="spellEnd"/>
            <w:r w:rsidR="00337199">
              <w:rPr>
                <w:rStyle w:val="hscoswrapper"/>
              </w:rPr>
              <w:t xml:space="preserve"> van de data volstaat o.i. niet als exit-strategie (mede gezien het feit dat er veelal wordt gewerkt wordt met relationele databases en de data buiten de context van de software niet eenduidig kan worden geduid). Zodra er gebruik gemaakt wordt van leverancier-specifieke functies (bijvoorbeeld </w:t>
            </w:r>
            <w:proofErr w:type="spellStart"/>
            <w:r w:rsidR="00337199">
              <w:rPr>
                <w:rStyle w:val="hscoswrapper"/>
              </w:rPr>
              <w:t>workflows</w:t>
            </w:r>
            <w:proofErr w:type="spellEnd"/>
            <w:r w:rsidR="00337199">
              <w:rPr>
                <w:rStyle w:val="hscoswrapper"/>
              </w:rPr>
              <w:t xml:space="preserve"> </w:t>
            </w:r>
            <w:proofErr w:type="spellStart"/>
            <w:r w:rsidR="00337199">
              <w:rPr>
                <w:rStyle w:val="hscoswrapper"/>
              </w:rPr>
              <w:t>e.d</w:t>
            </w:r>
            <w:proofErr w:type="spellEnd"/>
            <w:r w:rsidR="00337199">
              <w:rPr>
                <w:rStyle w:val="hscoswrapper"/>
              </w:rPr>
              <w:t xml:space="preserve">) is de </w:t>
            </w:r>
            <w:proofErr w:type="spellStart"/>
            <w:r w:rsidR="00337199">
              <w:rPr>
                <w:rStyle w:val="hscoswrapper"/>
              </w:rPr>
              <w:t>lock</w:t>
            </w:r>
            <w:proofErr w:type="spellEnd"/>
            <w:r w:rsidR="00337199">
              <w:rPr>
                <w:rStyle w:val="hscoswrapper"/>
              </w:rPr>
              <w:t xml:space="preserve">-in zo groot dat een exit strategie zonder overdracht van de software code (van het maatwerk) ons inzien veelal noodzakelijk is. </w:t>
            </w:r>
          </w:p>
          <w:p w14:paraId="40C53D45" w14:textId="77777777" w:rsidR="00151613" w:rsidRPr="00151613" w:rsidRDefault="00151613" w:rsidP="00151613">
            <w:pPr>
              <w:spacing w:after="15" w:line="247" w:lineRule="auto"/>
              <w:ind w:right="766"/>
              <w:rPr>
                <w:szCs w:val="18"/>
              </w:rPr>
            </w:pPr>
          </w:p>
          <w:p w14:paraId="69CC69DD" w14:textId="77777777" w:rsidR="00151613" w:rsidRPr="00151613" w:rsidRDefault="00151613" w:rsidP="00151613">
            <w:pPr>
              <w:spacing w:after="15" w:line="247" w:lineRule="auto"/>
              <w:ind w:right="766"/>
              <w:rPr>
                <w:szCs w:val="18"/>
              </w:rPr>
            </w:pPr>
            <w:r w:rsidRPr="00151613">
              <w:rPr>
                <w:szCs w:val="18"/>
              </w:rPr>
              <w:t>BIJ12 wil na afloop van het contract de mogelijkheid hebben om over te stappen op een andere leverancier. Hierbij moeten alle opgebouwde gegevens overgedragen kunnen worden.</w:t>
            </w:r>
          </w:p>
          <w:p w14:paraId="3F9B3FE3" w14:textId="77777777" w:rsidR="00F5354D" w:rsidRDefault="00F5354D" w:rsidP="00151613">
            <w:pPr>
              <w:spacing w:after="15" w:line="247" w:lineRule="auto"/>
              <w:ind w:right="766"/>
              <w:rPr>
                <w:szCs w:val="18"/>
              </w:rPr>
            </w:pPr>
          </w:p>
          <w:p w14:paraId="62062F68" w14:textId="58BAD8CC" w:rsidR="00151613" w:rsidRDefault="00151613" w:rsidP="00151613">
            <w:pPr>
              <w:spacing w:after="15" w:line="247" w:lineRule="auto"/>
              <w:ind w:right="766"/>
              <w:rPr>
                <w:szCs w:val="18"/>
              </w:rPr>
            </w:pPr>
            <w:r w:rsidRPr="00151613">
              <w:rPr>
                <w:szCs w:val="18"/>
              </w:rPr>
              <w:t xml:space="preserve">Omschrijf duidelijk en concreet op welke manier Inschrijver zorgdraagt voor de overdracht van de gegevens uit de Oplossing in geval van de overstap van de Opdrachtgever naar een nieuwe leverancier aan het einde van de looptijd/tussentijdse </w:t>
            </w:r>
            <w:r w:rsidR="00C73F0A" w:rsidRPr="00151613">
              <w:rPr>
                <w:szCs w:val="18"/>
              </w:rPr>
              <w:t>beëindiging</w:t>
            </w:r>
            <w:r w:rsidRPr="00151613">
              <w:rPr>
                <w:szCs w:val="18"/>
              </w:rPr>
              <w:t xml:space="preserve"> van het contract. </w:t>
            </w:r>
            <w:r w:rsidR="002053F7">
              <w:rPr>
                <w:szCs w:val="18"/>
              </w:rPr>
              <w:t>Benoem daarbij in ieder geval de volgende punten:</w:t>
            </w:r>
          </w:p>
          <w:p w14:paraId="32D7D373" w14:textId="6BA7A5DA" w:rsidR="002053F7" w:rsidRPr="002053F7" w:rsidRDefault="002053F7" w:rsidP="002053F7">
            <w:pPr>
              <w:pStyle w:val="Lijstalinea"/>
              <w:numPr>
                <w:ilvl w:val="0"/>
                <w:numId w:val="39"/>
              </w:numPr>
              <w:spacing w:after="15" w:line="247" w:lineRule="auto"/>
              <w:ind w:right="766"/>
              <w:rPr>
                <w:szCs w:val="18"/>
                <w:lang w:val="nl-NL"/>
              </w:rPr>
            </w:pPr>
            <w:r w:rsidRPr="002053F7">
              <w:rPr>
                <w:szCs w:val="18"/>
                <w:lang w:val="nl-NL"/>
              </w:rPr>
              <w:t xml:space="preserve">hoe u de exit als een belangrijk succescriterium in het contract gaat definiëren; </w:t>
            </w:r>
          </w:p>
          <w:p w14:paraId="1CD79EDF" w14:textId="41EC4EA7" w:rsidR="002053F7" w:rsidRPr="002053F7" w:rsidRDefault="002053F7" w:rsidP="002053F7">
            <w:pPr>
              <w:pStyle w:val="Lijstalinea"/>
              <w:numPr>
                <w:ilvl w:val="0"/>
                <w:numId w:val="39"/>
              </w:numPr>
              <w:spacing w:after="15" w:line="247" w:lineRule="auto"/>
              <w:ind w:right="766"/>
              <w:rPr>
                <w:szCs w:val="18"/>
                <w:lang w:val="nl-NL"/>
              </w:rPr>
            </w:pPr>
            <w:r w:rsidRPr="002053F7">
              <w:rPr>
                <w:szCs w:val="18"/>
                <w:lang w:val="nl-NL"/>
              </w:rPr>
              <w:t xml:space="preserve">U de risico’s naar behoren inschat; </w:t>
            </w:r>
          </w:p>
          <w:p w14:paraId="16F69E6A" w14:textId="7516C40D" w:rsidR="002053F7" w:rsidRPr="002053F7" w:rsidRDefault="002053F7" w:rsidP="002053F7">
            <w:pPr>
              <w:pStyle w:val="Lijstalinea"/>
              <w:numPr>
                <w:ilvl w:val="0"/>
                <w:numId w:val="39"/>
              </w:numPr>
              <w:spacing w:after="15" w:line="247" w:lineRule="auto"/>
              <w:ind w:right="766"/>
              <w:rPr>
                <w:szCs w:val="18"/>
                <w:lang w:val="nl-NL"/>
              </w:rPr>
            </w:pPr>
            <w:r w:rsidRPr="002053F7">
              <w:rPr>
                <w:szCs w:val="18"/>
                <w:lang w:val="nl-NL"/>
              </w:rPr>
              <w:t xml:space="preserve">De exit redelijk en billijk begroot is; </w:t>
            </w:r>
          </w:p>
          <w:p w14:paraId="0E281457" w14:textId="41C2FCE0" w:rsidR="002053F7" w:rsidRPr="002053F7" w:rsidRDefault="002053F7" w:rsidP="002053F7">
            <w:pPr>
              <w:pStyle w:val="Lijstalinea"/>
              <w:numPr>
                <w:ilvl w:val="0"/>
                <w:numId w:val="39"/>
              </w:numPr>
              <w:spacing w:after="15" w:line="247" w:lineRule="auto"/>
              <w:ind w:right="766"/>
              <w:rPr>
                <w:szCs w:val="18"/>
                <w:lang w:val="nl-NL"/>
              </w:rPr>
            </w:pPr>
            <w:r w:rsidRPr="002053F7">
              <w:rPr>
                <w:szCs w:val="18"/>
                <w:lang w:val="nl-NL"/>
              </w:rPr>
              <w:t>Het “gemak” waarmee de exit-strategie kan worden uitgevoerd.</w:t>
            </w:r>
          </w:p>
          <w:p w14:paraId="315AC390" w14:textId="00E7D175" w:rsidR="002053F7" w:rsidRPr="002053F7" w:rsidRDefault="002053F7" w:rsidP="002053F7">
            <w:pPr>
              <w:pStyle w:val="Lijstalinea"/>
              <w:numPr>
                <w:ilvl w:val="0"/>
                <w:numId w:val="39"/>
              </w:numPr>
              <w:spacing w:after="15" w:line="247" w:lineRule="auto"/>
              <w:ind w:right="766"/>
              <w:rPr>
                <w:szCs w:val="18"/>
                <w:lang w:val="nl-NL"/>
              </w:rPr>
            </w:pPr>
            <w:r w:rsidRPr="002053F7">
              <w:rPr>
                <w:szCs w:val="18"/>
                <w:lang w:val="nl-NL"/>
              </w:rPr>
              <w:t>Toezeggingen die u kunt doen aangaande beschikbaar stellen van sourcecode inclusief de nodige documentatie</w:t>
            </w:r>
          </w:p>
          <w:p w14:paraId="225586BE" w14:textId="77777777" w:rsidR="00151613" w:rsidRPr="00151613" w:rsidRDefault="00151613" w:rsidP="00151613">
            <w:pPr>
              <w:spacing w:after="15" w:line="247" w:lineRule="auto"/>
              <w:ind w:right="766"/>
              <w:rPr>
                <w:szCs w:val="18"/>
              </w:rPr>
            </w:pPr>
          </w:p>
          <w:p w14:paraId="59C9B8D2" w14:textId="77777777" w:rsidR="00FD24FA" w:rsidRDefault="00151613" w:rsidP="00337199">
            <w:pPr>
              <w:pStyle w:val="Default"/>
              <w:rPr>
                <w:rFonts w:ascii="Verdana" w:hAnsi="Verdana" w:cs="Times New Roman"/>
                <w:color w:val="auto"/>
                <w:sz w:val="18"/>
                <w:szCs w:val="18"/>
              </w:rPr>
            </w:pPr>
            <w:r w:rsidRPr="00B657E0">
              <w:rPr>
                <w:rFonts w:ascii="Verdana" w:hAnsi="Verdana" w:cs="Times New Roman"/>
                <w:color w:val="auto"/>
                <w:sz w:val="18"/>
                <w:szCs w:val="18"/>
              </w:rPr>
              <w:t>Hoe meer u zich positief onderscheidt van de overige inschrijvers, hoe hoger u scoort.</w:t>
            </w:r>
          </w:p>
          <w:p w14:paraId="5EF3A719" w14:textId="65D5E547" w:rsidR="00337199" w:rsidRPr="00337199" w:rsidRDefault="00337199" w:rsidP="00337199">
            <w:pPr>
              <w:pStyle w:val="Default"/>
              <w:rPr>
                <w:rFonts w:ascii="Verdana" w:hAnsi="Verdana" w:cs="Times New Roman"/>
                <w:color w:val="auto"/>
                <w:sz w:val="18"/>
                <w:szCs w:val="18"/>
              </w:rPr>
            </w:pPr>
          </w:p>
        </w:tc>
      </w:tr>
      <w:tr w:rsidR="00FD24FA" w:rsidRPr="00E32CCE" w14:paraId="7FBBB3EE" w14:textId="77777777" w:rsidTr="000D08EF">
        <w:tc>
          <w:tcPr>
            <w:tcW w:w="1696" w:type="dxa"/>
          </w:tcPr>
          <w:p w14:paraId="70F8CB0B" w14:textId="77777777" w:rsidR="00FD24FA" w:rsidRPr="00E32CCE" w:rsidRDefault="00FD24FA" w:rsidP="000D08EF">
            <w:r>
              <w:t xml:space="preserve">Beoordeling </w:t>
            </w:r>
          </w:p>
        </w:tc>
        <w:tc>
          <w:tcPr>
            <w:tcW w:w="7365" w:type="dxa"/>
          </w:tcPr>
          <w:p w14:paraId="6E119D6B" w14:textId="77777777" w:rsidR="00A86442" w:rsidRPr="00E32CCE" w:rsidRDefault="00A86442" w:rsidP="00A86442">
            <w:pPr>
              <w:spacing w:after="0"/>
              <w:rPr>
                <w:szCs w:val="18"/>
              </w:rPr>
            </w:pPr>
            <w:r>
              <w:rPr>
                <w:szCs w:val="18"/>
              </w:rPr>
              <w:t>BIJ12</w:t>
            </w:r>
            <w:r w:rsidRPr="00E32CCE">
              <w:rPr>
                <w:szCs w:val="18"/>
              </w:rPr>
              <w:t xml:space="preserve"> beoordeelt dit op:</w:t>
            </w:r>
          </w:p>
          <w:p w14:paraId="34D0FE71" w14:textId="77777777" w:rsidR="00A86442" w:rsidRPr="005E18E0" w:rsidRDefault="00A86442" w:rsidP="00A86442">
            <w:pPr>
              <w:pStyle w:val="Lijstalinea"/>
              <w:numPr>
                <w:ilvl w:val="0"/>
                <w:numId w:val="32"/>
              </w:numPr>
              <w:spacing w:after="0"/>
              <w:rPr>
                <w:szCs w:val="18"/>
                <w:lang w:val="nl-NL"/>
              </w:rPr>
            </w:pPr>
            <w:r w:rsidRPr="005E18E0">
              <w:rPr>
                <w:szCs w:val="18"/>
                <w:lang w:val="nl-NL"/>
              </w:rPr>
              <w:t>mate van relevantie en compleetheid in het aantal gevraagde aandachtspunten</w:t>
            </w:r>
          </w:p>
          <w:p w14:paraId="50BE1688" w14:textId="77777777" w:rsidR="00A86442" w:rsidRPr="005E18E0" w:rsidRDefault="00A86442" w:rsidP="00A86442">
            <w:pPr>
              <w:pStyle w:val="Lijstalinea"/>
              <w:numPr>
                <w:ilvl w:val="0"/>
                <w:numId w:val="32"/>
              </w:numPr>
              <w:spacing w:after="0"/>
              <w:rPr>
                <w:szCs w:val="18"/>
                <w:lang w:val="nl-NL"/>
              </w:rPr>
            </w:pPr>
            <w:r w:rsidRPr="005E18E0">
              <w:rPr>
                <w:szCs w:val="18"/>
                <w:lang w:val="nl-NL"/>
              </w:rPr>
              <w:t>mate van concreetheid en diepgang in de beantwoording</w:t>
            </w:r>
          </w:p>
          <w:p w14:paraId="27734550" w14:textId="77777777" w:rsidR="00A86442" w:rsidRDefault="00A86442" w:rsidP="00A86442">
            <w:pPr>
              <w:pStyle w:val="Lijstalinea"/>
              <w:numPr>
                <w:ilvl w:val="0"/>
                <w:numId w:val="32"/>
              </w:numPr>
              <w:spacing w:after="0"/>
              <w:rPr>
                <w:szCs w:val="18"/>
                <w:lang w:val="nl-NL"/>
              </w:rPr>
            </w:pPr>
            <w:r w:rsidRPr="005E18E0">
              <w:rPr>
                <w:szCs w:val="18"/>
                <w:lang w:val="nl-NL"/>
              </w:rPr>
              <w:t>mate van aansluiting op de doelstelling van de opdracht</w:t>
            </w:r>
          </w:p>
          <w:p w14:paraId="0C36C2BE" w14:textId="77777777" w:rsidR="00A86442" w:rsidRDefault="00A86442" w:rsidP="00A86442">
            <w:pPr>
              <w:spacing w:after="0"/>
              <w:rPr>
                <w:szCs w:val="18"/>
              </w:rPr>
            </w:pPr>
          </w:p>
          <w:p w14:paraId="2BD99ABD" w14:textId="4F1D8163" w:rsidR="00A86442" w:rsidRDefault="00A86442" w:rsidP="00A86442">
            <w:pPr>
              <w:spacing w:after="0"/>
              <w:rPr>
                <w:szCs w:val="18"/>
              </w:rPr>
            </w:pPr>
            <w:r>
              <w:rPr>
                <w:szCs w:val="18"/>
              </w:rPr>
              <w:t>Voor dit onderdeel ontvangt Inschrijver een rapportcijfer zoals omschreven in par. 5.2 van de Aanbestedingsleidraad. Voor dit onderdeel kunt u maximaal 100 punten behalen:</w:t>
            </w:r>
          </w:p>
          <w:p w14:paraId="5612027A" w14:textId="77777777" w:rsidR="00A86442" w:rsidRDefault="00A86442" w:rsidP="00A86442">
            <w:pPr>
              <w:spacing w:after="0"/>
              <w:rPr>
                <w:szCs w:val="18"/>
              </w:rPr>
            </w:pPr>
          </w:p>
          <w:p w14:paraId="0BF5D68B" w14:textId="3916A46B" w:rsidR="00A86442" w:rsidRDefault="00A86442" w:rsidP="00A86442">
            <w:pPr>
              <w:spacing w:after="0"/>
              <w:rPr>
                <w:b/>
                <w:bCs/>
                <w:szCs w:val="18"/>
              </w:rPr>
            </w:pPr>
            <w:r>
              <w:rPr>
                <w:b/>
                <w:bCs/>
                <w:szCs w:val="18"/>
              </w:rPr>
              <w:t>R</w:t>
            </w:r>
            <w:r w:rsidRPr="002A09A4">
              <w:rPr>
                <w:b/>
                <w:bCs/>
                <w:szCs w:val="18"/>
              </w:rPr>
              <w:t xml:space="preserve">apportcijfer x </w:t>
            </w:r>
            <w:r>
              <w:rPr>
                <w:b/>
                <w:bCs/>
                <w:szCs w:val="18"/>
              </w:rPr>
              <w:t>1</w:t>
            </w:r>
            <w:r w:rsidRPr="002A09A4">
              <w:rPr>
                <w:b/>
                <w:bCs/>
                <w:szCs w:val="18"/>
              </w:rPr>
              <w:t xml:space="preserve">0 (wegingsfactor) = totaal behaalde punten </w:t>
            </w:r>
          </w:p>
          <w:p w14:paraId="542A8EF8" w14:textId="1FA24A20" w:rsidR="00FD24FA" w:rsidRPr="00E32CCE" w:rsidRDefault="00FD24FA" w:rsidP="000D08EF">
            <w:pPr>
              <w:spacing w:after="0"/>
              <w:rPr>
                <w:szCs w:val="18"/>
              </w:rPr>
            </w:pPr>
          </w:p>
        </w:tc>
      </w:tr>
      <w:tr w:rsidR="00FD24FA" w:rsidRPr="00E32CCE" w14:paraId="1E8864AA" w14:textId="77777777" w:rsidTr="000D08EF">
        <w:tc>
          <w:tcPr>
            <w:tcW w:w="9061" w:type="dxa"/>
            <w:gridSpan w:val="2"/>
            <w:shd w:val="clear" w:color="auto" w:fill="A6A6A6" w:themeFill="background2" w:themeFillShade="A6"/>
          </w:tcPr>
          <w:p w14:paraId="5EF2AA9E" w14:textId="56B202F1" w:rsidR="00FD24FA" w:rsidRPr="00E32CCE" w:rsidRDefault="00EF0D1B" w:rsidP="000D08EF">
            <w:pPr>
              <w:rPr>
                <w:szCs w:val="18"/>
              </w:rPr>
            </w:pPr>
            <w:r>
              <w:rPr>
                <w:szCs w:val="18"/>
              </w:rPr>
              <w:t>Uw antwoord:</w:t>
            </w:r>
          </w:p>
        </w:tc>
      </w:tr>
      <w:tr w:rsidR="00FD24FA" w:rsidRPr="00E32CCE" w14:paraId="5B266D7F" w14:textId="77777777" w:rsidTr="000D08EF">
        <w:tc>
          <w:tcPr>
            <w:tcW w:w="9061" w:type="dxa"/>
            <w:gridSpan w:val="2"/>
          </w:tcPr>
          <w:p w14:paraId="718A8B7F" w14:textId="77777777" w:rsidR="00FD24FA" w:rsidRDefault="00FD24FA" w:rsidP="000D08EF">
            <w:pPr>
              <w:rPr>
                <w:szCs w:val="18"/>
              </w:rPr>
            </w:pPr>
          </w:p>
          <w:p w14:paraId="6B167AC0" w14:textId="77777777" w:rsidR="00FD24FA" w:rsidRDefault="00FD24FA" w:rsidP="000D08EF">
            <w:pPr>
              <w:rPr>
                <w:szCs w:val="18"/>
              </w:rPr>
            </w:pPr>
          </w:p>
          <w:p w14:paraId="1AC993C2" w14:textId="77777777" w:rsidR="00EF0D1B" w:rsidRDefault="00EF0D1B" w:rsidP="000D08EF">
            <w:pPr>
              <w:rPr>
                <w:szCs w:val="18"/>
              </w:rPr>
            </w:pPr>
          </w:p>
          <w:p w14:paraId="3427F5A6" w14:textId="77777777" w:rsidR="00EF0D1B" w:rsidRDefault="00EF0D1B" w:rsidP="000D08EF">
            <w:pPr>
              <w:rPr>
                <w:szCs w:val="18"/>
              </w:rPr>
            </w:pPr>
          </w:p>
          <w:p w14:paraId="4E6FB9F3" w14:textId="77777777" w:rsidR="00EF0D1B" w:rsidRDefault="00EF0D1B" w:rsidP="000D08EF">
            <w:pPr>
              <w:rPr>
                <w:szCs w:val="18"/>
              </w:rPr>
            </w:pPr>
          </w:p>
          <w:p w14:paraId="586FFC14" w14:textId="77777777" w:rsidR="00FD24FA" w:rsidRPr="00E32CCE" w:rsidRDefault="00FD24FA" w:rsidP="000D08EF">
            <w:pPr>
              <w:rPr>
                <w:szCs w:val="18"/>
              </w:rPr>
            </w:pPr>
          </w:p>
        </w:tc>
      </w:tr>
    </w:tbl>
    <w:p w14:paraId="07323043" w14:textId="77777777" w:rsidR="009E4B37" w:rsidRDefault="009E4B37" w:rsidP="00BA6488">
      <w:pPr>
        <w:rPr>
          <w:rFonts w:cstheme="minorHAnsi"/>
          <w:iCs/>
          <w:szCs w:val="18"/>
        </w:rPr>
      </w:pPr>
    </w:p>
    <w:tbl>
      <w:tblPr>
        <w:tblStyle w:val="Tabelraster"/>
        <w:tblW w:w="0" w:type="auto"/>
        <w:tblLook w:val="04A0" w:firstRow="1" w:lastRow="0" w:firstColumn="1" w:lastColumn="0" w:noHBand="0" w:noVBand="1"/>
      </w:tblPr>
      <w:tblGrid>
        <w:gridCol w:w="1696"/>
        <w:gridCol w:w="7365"/>
      </w:tblGrid>
      <w:tr w:rsidR="008C660A" w:rsidRPr="00E32CCE" w14:paraId="2F5658B7" w14:textId="77777777" w:rsidTr="00BC402A">
        <w:tc>
          <w:tcPr>
            <w:tcW w:w="1696" w:type="dxa"/>
            <w:shd w:val="clear" w:color="auto" w:fill="CF6045"/>
          </w:tcPr>
          <w:p w14:paraId="1AD241CC" w14:textId="075F7043" w:rsidR="008C660A" w:rsidRPr="00E32CCE" w:rsidRDefault="00E471EC" w:rsidP="00BC402A">
            <w:pPr>
              <w:rPr>
                <w:color w:val="FFFFFF" w:themeColor="background1"/>
                <w:szCs w:val="18"/>
              </w:rPr>
            </w:pPr>
            <w:r>
              <w:rPr>
                <w:color w:val="FFFFFF" w:themeColor="background1"/>
                <w:szCs w:val="18"/>
              </w:rPr>
              <w:t>Nr.135</w:t>
            </w:r>
            <w:r w:rsidR="004F1942">
              <w:rPr>
                <w:color w:val="FFFFFF" w:themeColor="background1"/>
                <w:szCs w:val="18"/>
              </w:rPr>
              <w:t xml:space="preserve"> </w:t>
            </w:r>
          </w:p>
        </w:tc>
        <w:tc>
          <w:tcPr>
            <w:tcW w:w="7365" w:type="dxa"/>
            <w:shd w:val="clear" w:color="auto" w:fill="CF6045"/>
          </w:tcPr>
          <w:p w14:paraId="0F32EA62" w14:textId="13416F48" w:rsidR="008C660A" w:rsidRPr="00E32CCE" w:rsidRDefault="004E4D23" w:rsidP="00BC402A">
            <w:pPr>
              <w:rPr>
                <w:color w:val="FFFFFF" w:themeColor="background1"/>
                <w:szCs w:val="18"/>
              </w:rPr>
            </w:pPr>
            <w:r w:rsidRPr="004E4D23">
              <w:rPr>
                <w:color w:val="FFFFFF" w:themeColor="background1"/>
                <w:szCs w:val="18"/>
              </w:rPr>
              <w:t>Overdraagbaarheid</w:t>
            </w:r>
            <w:r w:rsidR="00F50CCA">
              <w:rPr>
                <w:color w:val="FFFFFF" w:themeColor="background1"/>
                <w:szCs w:val="18"/>
              </w:rPr>
              <w:t xml:space="preserve"> (maximaal 150 punten)</w:t>
            </w:r>
          </w:p>
        </w:tc>
      </w:tr>
      <w:tr w:rsidR="008C660A" w:rsidRPr="00E32CCE" w14:paraId="61212388" w14:textId="77777777" w:rsidTr="00BC402A">
        <w:tc>
          <w:tcPr>
            <w:tcW w:w="1696" w:type="dxa"/>
          </w:tcPr>
          <w:p w14:paraId="1E963747" w14:textId="77777777" w:rsidR="008C660A" w:rsidRPr="00E32CCE" w:rsidRDefault="008C660A" w:rsidP="00BC402A">
            <w:pPr>
              <w:rPr>
                <w:szCs w:val="18"/>
              </w:rPr>
            </w:pPr>
            <w:r w:rsidRPr="00E32CCE">
              <w:rPr>
                <w:szCs w:val="18"/>
              </w:rPr>
              <w:t>Omschrijving wens</w:t>
            </w:r>
          </w:p>
        </w:tc>
        <w:tc>
          <w:tcPr>
            <w:tcW w:w="7365" w:type="dxa"/>
          </w:tcPr>
          <w:p w14:paraId="7F867654" w14:textId="43F7EB55" w:rsidR="00EF1A8D" w:rsidRPr="00EF1A8D" w:rsidRDefault="00EF1A8D" w:rsidP="00EF1A8D">
            <w:pPr>
              <w:spacing w:after="0" w:line="240" w:lineRule="auto"/>
              <w:rPr>
                <w:szCs w:val="18"/>
              </w:rPr>
            </w:pPr>
            <w:r w:rsidRPr="00EF1A8D">
              <w:rPr>
                <w:szCs w:val="18"/>
              </w:rPr>
              <w:t>De ICT-voorziening voor natuurbeheerders NCN wordt gerealiseerd in opdracht van BIJ12, waarbij BIJ12 in de begin periode het functioneel</w:t>
            </w:r>
            <w:r w:rsidR="004E4D23">
              <w:rPr>
                <w:szCs w:val="18"/>
              </w:rPr>
              <w:t xml:space="preserve"> </w:t>
            </w:r>
            <w:r w:rsidRPr="00EF1A8D">
              <w:rPr>
                <w:szCs w:val="18"/>
              </w:rPr>
              <w:t xml:space="preserve">beheer zal voeren.  De inzet is echter dat dit beheer op termijn moet worden overgedragen aan de stichting NCN. Daarbij dienen dan ook licenties overgedragen te worden van BIJ12 naar NCN. </w:t>
            </w:r>
          </w:p>
          <w:p w14:paraId="64766B33" w14:textId="77777777" w:rsidR="00EF1A8D" w:rsidRPr="00EF1A8D" w:rsidRDefault="00EF1A8D" w:rsidP="00EF1A8D">
            <w:pPr>
              <w:spacing w:after="0" w:line="240" w:lineRule="auto"/>
              <w:rPr>
                <w:szCs w:val="18"/>
              </w:rPr>
            </w:pPr>
          </w:p>
          <w:p w14:paraId="65D06015" w14:textId="44C691B1" w:rsidR="005C0662" w:rsidRDefault="00697BDC" w:rsidP="00C62FFC">
            <w:pPr>
              <w:spacing w:after="0" w:line="240" w:lineRule="auto"/>
              <w:rPr>
                <w:szCs w:val="18"/>
              </w:rPr>
            </w:pPr>
            <w:r>
              <w:rPr>
                <w:szCs w:val="18"/>
              </w:rPr>
              <w:t>Omschrijf duidelijk en concreet</w:t>
            </w:r>
            <w:r w:rsidR="00C62FFC">
              <w:rPr>
                <w:szCs w:val="18"/>
              </w:rPr>
              <w:t xml:space="preserve"> </w:t>
            </w:r>
            <w:r w:rsidR="00EF1A8D" w:rsidRPr="00C62FFC">
              <w:rPr>
                <w:szCs w:val="18"/>
              </w:rPr>
              <w:t xml:space="preserve">hoe dit proces er dan globaal uitziet, </w:t>
            </w:r>
            <w:r w:rsidR="00C62FFC">
              <w:rPr>
                <w:szCs w:val="18"/>
              </w:rPr>
              <w:t>benoem daarbij in ieder geval de volgende punten:</w:t>
            </w:r>
          </w:p>
          <w:p w14:paraId="192A6907" w14:textId="2542F5F7" w:rsidR="00C62FFC" w:rsidRPr="00D3376B" w:rsidRDefault="00D3376B" w:rsidP="00C62FFC">
            <w:pPr>
              <w:pStyle w:val="Lijstalinea"/>
              <w:numPr>
                <w:ilvl w:val="0"/>
                <w:numId w:val="32"/>
              </w:numPr>
              <w:spacing w:after="0" w:line="240" w:lineRule="auto"/>
              <w:rPr>
                <w:szCs w:val="18"/>
                <w:lang w:val="nl-NL"/>
              </w:rPr>
            </w:pPr>
            <w:r w:rsidRPr="00D3376B">
              <w:rPr>
                <w:szCs w:val="18"/>
                <w:lang w:val="nl-NL"/>
              </w:rPr>
              <w:t>welke stappen worden er g</w:t>
            </w:r>
            <w:r>
              <w:rPr>
                <w:szCs w:val="18"/>
                <w:lang w:val="nl-NL"/>
              </w:rPr>
              <w:t>enomen,</w:t>
            </w:r>
          </w:p>
          <w:p w14:paraId="37EA88C4" w14:textId="77777777" w:rsidR="005C0662" w:rsidRDefault="00EF1A8D" w:rsidP="005C0662">
            <w:pPr>
              <w:pStyle w:val="Lijstalinea"/>
              <w:numPr>
                <w:ilvl w:val="0"/>
                <w:numId w:val="32"/>
              </w:numPr>
              <w:spacing w:after="0" w:line="240" w:lineRule="auto"/>
              <w:rPr>
                <w:szCs w:val="18"/>
                <w:lang w:val="nl-NL"/>
              </w:rPr>
            </w:pPr>
            <w:r w:rsidRPr="005C0662">
              <w:rPr>
                <w:szCs w:val="18"/>
                <w:lang w:val="nl-NL"/>
              </w:rPr>
              <w:t xml:space="preserve">met welke eenvoud dit gerealiseerd kan worden in de door u geschetste oplossingsrichting </w:t>
            </w:r>
          </w:p>
          <w:p w14:paraId="6FB08627" w14:textId="5BD84AA4" w:rsidR="008D3B50" w:rsidRDefault="008D3B50" w:rsidP="008D3B50">
            <w:pPr>
              <w:pStyle w:val="Lijstalinea"/>
              <w:numPr>
                <w:ilvl w:val="0"/>
                <w:numId w:val="32"/>
              </w:numPr>
              <w:spacing w:after="0" w:line="240" w:lineRule="auto"/>
              <w:rPr>
                <w:szCs w:val="18"/>
                <w:lang w:val="nl-NL"/>
              </w:rPr>
            </w:pPr>
            <w:r>
              <w:rPr>
                <w:szCs w:val="18"/>
                <w:lang w:val="nl-NL"/>
              </w:rPr>
              <w:t>de eventuele kosten vermeld u op het Prijzenblad</w:t>
            </w:r>
            <w:r w:rsidR="00F50CCA">
              <w:rPr>
                <w:szCs w:val="18"/>
                <w:lang w:val="nl-NL"/>
              </w:rPr>
              <w:t>.</w:t>
            </w:r>
          </w:p>
          <w:p w14:paraId="37B38DB4" w14:textId="77777777" w:rsidR="00F50CCA" w:rsidRDefault="00F50CCA" w:rsidP="00F50CCA">
            <w:pPr>
              <w:spacing w:after="15" w:line="247" w:lineRule="auto"/>
              <w:ind w:right="766"/>
            </w:pPr>
          </w:p>
          <w:p w14:paraId="753C4BC2" w14:textId="3B72A1BC" w:rsidR="00F50CCA" w:rsidRDefault="00F50CCA" w:rsidP="00F50CCA">
            <w:pPr>
              <w:spacing w:after="15" w:line="247" w:lineRule="auto"/>
              <w:ind w:right="766"/>
            </w:pPr>
            <w:r>
              <w:t>Hoe meer u zich positief onderscheidt van de overige inschrijvers, hoe hoger u scoort.</w:t>
            </w:r>
          </w:p>
          <w:p w14:paraId="03D36D9F" w14:textId="7B24F297" w:rsidR="00F91E36" w:rsidRPr="00E32CCE" w:rsidRDefault="00F91E36" w:rsidP="00BC402A">
            <w:pPr>
              <w:spacing w:after="0" w:line="240" w:lineRule="auto"/>
              <w:rPr>
                <w:szCs w:val="18"/>
              </w:rPr>
            </w:pPr>
          </w:p>
        </w:tc>
      </w:tr>
      <w:tr w:rsidR="008C660A" w:rsidRPr="00E32CCE" w14:paraId="03DBD946" w14:textId="77777777" w:rsidTr="00BC402A">
        <w:tc>
          <w:tcPr>
            <w:tcW w:w="1696" w:type="dxa"/>
          </w:tcPr>
          <w:p w14:paraId="4F5D1024" w14:textId="77777777" w:rsidR="008C660A" w:rsidRPr="00E32CCE" w:rsidRDefault="008C660A" w:rsidP="00BC402A">
            <w:pPr>
              <w:rPr>
                <w:szCs w:val="18"/>
              </w:rPr>
            </w:pPr>
            <w:r w:rsidRPr="00E32CCE">
              <w:rPr>
                <w:szCs w:val="18"/>
              </w:rPr>
              <w:t>Beoordeling wens</w:t>
            </w:r>
          </w:p>
        </w:tc>
        <w:tc>
          <w:tcPr>
            <w:tcW w:w="7365" w:type="dxa"/>
          </w:tcPr>
          <w:p w14:paraId="7BF0E827" w14:textId="77777777" w:rsidR="008C660A" w:rsidRPr="00E32CCE" w:rsidRDefault="008C660A" w:rsidP="00BC402A">
            <w:pPr>
              <w:spacing w:after="0"/>
              <w:rPr>
                <w:szCs w:val="18"/>
              </w:rPr>
            </w:pPr>
            <w:r>
              <w:rPr>
                <w:szCs w:val="18"/>
              </w:rPr>
              <w:t>BIJ12</w:t>
            </w:r>
            <w:r w:rsidRPr="00E32CCE">
              <w:rPr>
                <w:szCs w:val="18"/>
              </w:rPr>
              <w:t xml:space="preserve"> beoordeelt dit op:</w:t>
            </w:r>
          </w:p>
          <w:p w14:paraId="640713A1" w14:textId="77777777" w:rsidR="00F50CCA" w:rsidRPr="005E18E0" w:rsidRDefault="00F50CCA" w:rsidP="00F50CCA">
            <w:pPr>
              <w:pStyle w:val="Lijstalinea"/>
              <w:numPr>
                <w:ilvl w:val="0"/>
                <w:numId w:val="32"/>
              </w:numPr>
              <w:spacing w:after="0"/>
              <w:rPr>
                <w:szCs w:val="18"/>
                <w:lang w:val="nl-NL"/>
              </w:rPr>
            </w:pPr>
            <w:r w:rsidRPr="005E18E0">
              <w:rPr>
                <w:szCs w:val="18"/>
                <w:lang w:val="nl-NL"/>
              </w:rPr>
              <w:t>mate van relevantie en compleetheid in het aantal gevraagde aandachtspunten</w:t>
            </w:r>
          </w:p>
          <w:p w14:paraId="7E89043E" w14:textId="77777777" w:rsidR="00F50CCA" w:rsidRPr="005E18E0" w:rsidRDefault="00F50CCA" w:rsidP="00F50CCA">
            <w:pPr>
              <w:pStyle w:val="Lijstalinea"/>
              <w:numPr>
                <w:ilvl w:val="0"/>
                <w:numId w:val="32"/>
              </w:numPr>
              <w:spacing w:after="0"/>
              <w:rPr>
                <w:szCs w:val="18"/>
                <w:lang w:val="nl-NL"/>
              </w:rPr>
            </w:pPr>
            <w:r w:rsidRPr="005E18E0">
              <w:rPr>
                <w:szCs w:val="18"/>
                <w:lang w:val="nl-NL"/>
              </w:rPr>
              <w:t>mate van concreetheid en diepgang in de beantwoording</w:t>
            </w:r>
          </w:p>
          <w:p w14:paraId="6974A8EB" w14:textId="77777777" w:rsidR="00F50CCA" w:rsidRDefault="00F50CCA" w:rsidP="00F50CCA">
            <w:pPr>
              <w:pStyle w:val="Lijstalinea"/>
              <w:numPr>
                <w:ilvl w:val="0"/>
                <w:numId w:val="32"/>
              </w:numPr>
              <w:spacing w:after="0"/>
              <w:rPr>
                <w:szCs w:val="18"/>
                <w:lang w:val="nl-NL"/>
              </w:rPr>
            </w:pPr>
            <w:r w:rsidRPr="005E18E0">
              <w:rPr>
                <w:szCs w:val="18"/>
                <w:lang w:val="nl-NL"/>
              </w:rPr>
              <w:t>mate van aansluiting op de doelstelling van de opdracht</w:t>
            </w:r>
          </w:p>
          <w:p w14:paraId="3B813CE0" w14:textId="77777777" w:rsidR="00F50CCA" w:rsidRDefault="00F50CCA" w:rsidP="00F50CCA">
            <w:pPr>
              <w:spacing w:after="0"/>
              <w:rPr>
                <w:szCs w:val="18"/>
              </w:rPr>
            </w:pPr>
          </w:p>
          <w:p w14:paraId="680940BA" w14:textId="77777777" w:rsidR="00F50CCA" w:rsidRDefault="00F50CCA" w:rsidP="00F50CCA">
            <w:pPr>
              <w:spacing w:after="0"/>
              <w:rPr>
                <w:szCs w:val="18"/>
              </w:rPr>
            </w:pPr>
            <w:r>
              <w:rPr>
                <w:szCs w:val="18"/>
              </w:rPr>
              <w:t>Voor dit onderdeel ontvangt Inschrijver een rapportcijfer zoals omschreven in par. 5.2 van de Aanbestedingsleidraad. Voor dit onderdeel kunt u maximaal 100 punten behalen:</w:t>
            </w:r>
          </w:p>
          <w:p w14:paraId="46051A3A" w14:textId="77777777" w:rsidR="00F50CCA" w:rsidRDefault="00F50CCA" w:rsidP="00F50CCA">
            <w:pPr>
              <w:spacing w:after="0"/>
              <w:rPr>
                <w:szCs w:val="18"/>
              </w:rPr>
            </w:pPr>
          </w:p>
          <w:p w14:paraId="4CCC0A2C" w14:textId="28E91E6A" w:rsidR="00F50CCA" w:rsidRDefault="00F50CCA" w:rsidP="00F50CCA">
            <w:pPr>
              <w:spacing w:after="0"/>
              <w:rPr>
                <w:b/>
                <w:bCs/>
                <w:szCs w:val="18"/>
              </w:rPr>
            </w:pPr>
            <w:r>
              <w:rPr>
                <w:b/>
                <w:bCs/>
                <w:szCs w:val="18"/>
              </w:rPr>
              <w:t>R</w:t>
            </w:r>
            <w:r w:rsidRPr="002A09A4">
              <w:rPr>
                <w:b/>
                <w:bCs/>
                <w:szCs w:val="18"/>
              </w:rPr>
              <w:t xml:space="preserve">apportcijfer x </w:t>
            </w:r>
            <w:r>
              <w:rPr>
                <w:b/>
                <w:bCs/>
                <w:szCs w:val="18"/>
              </w:rPr>
              <w:t>15</w:t>
            </w:r>
            <w:r w:rsidRPr="002A09A4">
              <w:rPr>
                <w:b/>
                <w:bCs/>
                <w:szCs w:val="18"/>
              </w:rPr>
              <w:t xml:space="preserve"> (wegingsfactor) = totaal behaalde punten </w:t>
            </w:r>
          </w:p>
          <w:p w14:paraId="3F42E1C3" w14:textId="6EA646A4" w:rsidR="008C660A" w:rsidRPr="00E32CCE" w:rsidRDefault="008C660A" w:rsidP="00BC402A">
            <w:pPr>
              <w:spacing w:after="0"/>
              <w:rPr>
                <w:szCs w:val="18"/>
              </w:rPr>
            </w:pPr>
          </w:p>
        </w:tc>
      </w:tr>
      <w:tr w:rsidR="008C660A" w:rsidRPr="00E32CCE" w14:paraId="21C50480" w14:textId="77777777" w:rsidTr="00BC402A">
        <w:tc>
          <w:tcPr>
            <w:tcW w:w="9061" w:type="dxa"/>
            <w:gridSpan w:val="2"/>
            <w:shd w:val="clear" w:color="auto" w:fill="A6A6A6" w:themeFill="background2" w:themeFillShade="A6"/>
          </w:tcPr>
          <w:p w14:paraId="242B0755" w14:textId="3EEC370C" w:rsidR="008C660A" w:rsidRPr="00E32CCE" w:rsidRDefault="00EF0D1B" w:rsidP="00BC402A">
            <w:pPr>
              <w:rPr>
                <w:szCs w:val="18"/>
              </w:rPr>
            </w:pPr>
            <w:r>
              <w:rPr>
                <w:szCs w:val="18"/>
              </w:rPr>
              <w:t>Uw antwoord:</w:t>
            </w:r>
          </w:p>
        </w:tc>
      </w:tr>
      <w:tr w:rsidR="008C660A" w:rsidRPr="00E32CCE" w14:paraId="3CCDC402" w14:textId="77777777" w:rsidTr="00BC402A">
        <w:tc>
          <w:tcPr>
            <w:tcW w:w="9061" w:type="dxa"/>
            <w:gridSpan w:val="2"/>
          </w:tcPr>
          <w:p w14:paraId="1E4A53F4" w14:textId="77777777" w:rsidR="008C660A" w:rsidRDefault="008C660A" w:rsidP="00BC402A">
            <w:pPr>
              <w:rPr>
                <w:szCs w:val="18"/>
              </w:rPr>
            </w:pPr>
          </w:p>
          <w:p w14:paraId="24838CFC" w14:textId="77777777" w:rsidR="008C660A" w:rsidRDefault="008C660A" w:rsidP="00BC402A">
            <w:pPr>
              <w:rPr>
                <w:szCs w:val="18"/>
              </w:rPr>
            </w:pPr>
          </w:p>
          <w:p w14:paraId="7FF26296" w14:textId="77777777" w:rsidR="00EF0D1B" w:rsidRDefault="00EF0D1B" w:rsidP="000D08EF">
            <w:pPr>
              <w:rPr>
                <w:szCs w:val="18"/>
              </w:rPr>
            </w:pPr>
          </w:p>
          <w:p w14:paraId="41F4F538" w14:textId="77777777" w:rsidR="00EF0D1B" w:rsidRDefault="00EF0D1B" w:rsidP="000D08EF">
            <w:pPr>
              <w:rPr>
                <w:szCs w:val="18"/>
              </w:rPr>
            </w:pPr>
          </w:p>
          <w:p w14:paraId="076E11A7" w14:textId="77777777" w:rsidR="00EF0D1B" w:rsidRDefault="00EF0D1B" w:rsidP="000D08EF">
            <w:pPr>
              <w:rPr>
                <w:szCs w:val="18"/>
              </w:rPr>
            </w:pPr>
          </w:p>
          <w:p w14:paraId="59F9357D" w14:textId="77777777" w:rsidR="00EF0D1B" w:rsidRDefault="00EF0D1B" w:rsidP="000D08EF">
            <w:pPr>
              <w:rPr>
                <w:szCs w:val="18"/>
              </w:rPr>
            </w:pPr>
          </w:p>
          <w:p w14:paraId="5475C485" w14:textId="77777777" w:rsidR="00EF0D1B" w:rsidRDefault="00EF0D1B" w:rsidP="000D08EF">
            <w:pPr>
              <w:rPr>
                <w:szCs w:val="18"/>
              </w:rPr>
            </w:pPr>
          </w:p>
          <w:p w14:paraId="5437C0C9" w14:textId="77777777" w:rsidR="00EF0D1B" w:rsidRDefault="00EF0D1B" w:rsidP="000D08EF">
            <w:pPr>
              <w:rPr>
                <w:szCs w:val="18"/>
              </w:rPr>
            </w:pPr>
          </w:p>
          <w:p w14:paraId="645BD35E" w14:textId="77777777" w:rsidR="00EF0D1B" w:rsidRDefault="00EF0D1B" w:rsidP="000D08EF">
            <w:pPr>
              <w:rPr>
                <w:szCs w:val="18"/>
              </w:rPr>
            </w:pPr>
          </w:p>
          <w:p w14:paraId="78522E33" w14:textId="77777777" w:rsidR="00EF0D1B" w:rsidRDefault="00EF0D1B" w:rsidP="000D08EF">
            <w:pPr>
              <w:rPr>
                <w:szCs w:val="18"/>
              </w:rPr>
            </w:pPr>
          </w:p>
          <w:p w14:paraId="75D06875" w14:textId="77777777" w:rsidR="00EF0D1B" w:rsidRDefault="00EF0D1B" w:rsidP="000D08EF">
            <w:pPr>
              <w:rPr>
                <w:szCs w:val="18"/>
              </w:rPr>
            </w:pPr>
          </w:p>
          <w:p w14:paraId="7154F2E2" w14:textId="77777777" w:rsidR="00EF0D1B" w:rsidRDefault="00EF0D1B" w:rsidP="000D08EF">
            <w:pPr>
              <w:rPr>
                <w:szCs w:val="18"/>
              </w:rPr>
            </w:pPr>
          </w:p>
          <w:p w14:paraId="65C4751D" w14:textId="77777777" w:rsidR="008C660A" w:rsidRPr="00E32CCE" w:rsidRDefault="008C660A" w:rsidP="00BC402A">
            <w:pPr>
              <w:rPr>
                <w:szCs w:val="18"/>
              </w:rPr>
            </w:pPr>
          </w:p>
        </w:tc>
      </w:tr>
    </w:tbl>
    <w:p w14:paraId="6CF0EDDB" w14:textId="671CE0F3" w:rsidR="008C660A" w:rsidRDefault="008C660A" w:rsidP="00BA6488">
      <w:pPr>
        <w:rPr>
          <w:rFonts w:cstheme="minorHAnsi"/>
          <w:i/>
          <w:szCs w:val="18"/>
        </w:rPr>
      </w:pPr>
    </w:p>
    <w:p w14:paraId="59EECA1B" w14:textId="77777777" w:rsidR="000E11D6" w:rsidRDefault="000E11D6" w:rsidP="00BA6488">
      <w:pPr>
        <w:rPr>
          <w:rFonts w:cstheme="minorHAnsi"/>
          <w:i/>
          <w:szCs w:val="18"/>
        </w:rPr>
      </w:pPr>
    </w:p>
    <w:tbl>
      <w:tblPr>
        <w:tblStyle w:val="Tabelraster"/>
        <w:tblW w:w="0" w:type="auto"/>
        <w:tblLook w:val="04A0" w:firstRow="1" w:lastRow="0" w:firstColumn="1" w:lastColumn="0" w:noHBand="0" w:noVBand="1"/>
      </w:tblPr>
      <w:tblGrid>
        <w:gridCol w:w="1696"/>
        <w:gridCol w:w="7365"/>
      </w:tblGrid>
      <w:tr w:rsidR="00E32CCE" w:rsidRPr="00E32CCE" w14:paraId="42D35D99" w14:textId="77777777" w:rsidTr="4F63FA36">
        <w:tc>
          <w:tcPr>
            <w:tcW w:w="1696" w:type="dxa"/>
            <w:shd w:val="clear" w:color="auto" w:fill="CF6045"/>
          </w:tcPr>
          <w:p w14:paraId="72A634DA" w14:textId="1A76B5DA" w:rsidR="00E32CCE" w:rsidRPr="00E32CCE" w:rsidRDefault="00E471EC" w:rsidP="00BC402A">
            <w:pPr>
              <w:rPr>
                <w:color w:val="FFFFFF" w:themeColor="background1"/>
                <w:szCs w:val="18"/>
              </w:rPr>
            </w:pPr>
            <w:r>
              <w:rPr>
                <w:color w:val="FFFFFF" w:themeColor="background1"/>
                <w:szCs w:val="18"/>
              </w:rPr>
              <w:t>Nr.136</w:t>
            </w:r>
          </w:p>
        </w:tc>
        <w:tc>
          <w:tcPr>
            <w:tcW w:w="7365" w:type="dxa"/>
            <w:shd w:val="clear" w:color="auto" w:fill="CF6045"/>
          </w:tcPr>
          <w:p w14:paraId="6D4673BF" w14:textId="176391CA" w:rsidR="00E32CCE" w:rsidRPr="00E32CCE" w:rsidRDefault="0047172F" w:rsidP="00BC402A">
            <w:pPr>
              <w:rPr>
                <w:color w:val="FFFFFF" w:themeColor="background1"/>
                <w:szCs w:val="18"/>
              </w:rPr>
            </w:pPr>
            <w:r>
              <w:rPr>
                <w:color w:val="FFFFFF" w:themeColor="background1"/>
                <w:szCs w:val="18"/>
              </w:rPr>
              <w:t xml:space="preserve"> Converteren van gegevens</w:t>
            </w:r>
            <w:r w:rsidR="00F01424">
              <w:rPr>
                <w:color w:val="FFFFFF" w:themeColor="background1"/>
                <w:szCs w:val="18"/>
              </w:rPr>
              <w:t xml:space="preserve"> (maximaal 100 punten)</w:t>
            </w:r>
          </w:p>
        </w:tc>
      </w:tr>
      <w:tr w:rsidR="00E32CCE" w:rsidRPr="00E32CCE" w14:paraId="22BC4D65" w14:textId="77777777" w:rsidTr="4F63FA36">
        <w:tc>
          <w:tcPr>
            <w:tcW w:w="1696" w:type="dxa"/>
          </w:tcPr>
          <w:p w14:paraId="41BA901F" w14:textId="41655B57" w:rsidR="00E32CCE" w:rsidRPr="00E32CCE" w:rsidRDefault="00E32CCE" w:rsidP="00BC402A">
            <w:r>
              <w:lastRenderedPageBreak/>
              <w:t xml:space="preserve">Omschrijving </w:t>
            </w:r>
          </w:p>
        </w:tc>
        <w:tc>
          <w:tcPr>
            <w:tcW w:w="7365" w:type="dxa"/>
          </w:tcPr>
          <w:p w14:paraId="7E7C6311" w14:textId="77777777" w:rsidR="00E32CCE" w:rsidRDefault="0047172F" w:rsidP="00E41EA3">
            <w:pPr>
              <w:spacing w:after="0" w:line="240" w:lineRule="auto"/>
              <w:rPr>
                <w:szCs w:val="18"/>
              </w:rPr>
            </w:pPr>
            <w:r w:rsidRPr="0047172F">
              <w:rPr>
                <w:szCs w:val="18"/>
              </w:rPr>
              <w:t>Voor een gemakkelijke en snelle overgang naar de nieuwe ICT voorziening voor natuurbeheerders NCN dienen alle gegevens van lopende beschikkingen en lopende aanvragen geconverteerd te kunnen worden naar de nieuwe ICT-voorziening</w:t>
            </w:r>
            <w:r w:rsidR="004434D7">
              <w:rPr>
                <w:szCs w:val="18"/>
              </w:rPr>
              <w:t xml:space="preserve"> voor </w:t>
            </w:r>
            <w:r w:rsidR="000A63C2" w:rsidRPr="000A63C2">
              <w:rPr>
                <w:szCs w:val="18"/>
              </w:rPr>
              <w:t>1 januari</w:t>
            </w:r>
            <w:r w:rsidR="004434D7">
              <w:rPr>
                <w:szCs w:val="18"/>
              </w:rPr>
              <w:t xml:space="preserve"> 2022.</w:t>
            </w:r>
          </w:p>
          <w:p w14:paraId="1BFEFF77" w14:textId="77777777" w:rsidR="00E471EC" w:rsidRDefault="00E471EC" w:rsidP="00E41EA3">
            <w:pPr>
              <w:spacing w:after="0" w:line="240" w:lineRule="auto"/>
              <w:rPr>
                <w:szCs w:val="18"/>
              </w:rPr>
            </w:pPr>
          </w:p>
          <w:p w14:paraId="7CD445D1" w14:textId="17171947" w:rsidR="00C61D18" w:rsidRDefault="00091057" w:rsidP="00E41EA3">
            <w:pPr>
              <w:spacing w:after="0" w:line="240" w:lineRule="auto"/>
              <w:rPr>
                <w:szCs w:val="18"/>
              </w:rPr>
            </w:pPr>
            <w:r>
              <w:rPr>
                <w:szCs w:val="18"/>
              </w:rPr>
              <w:t>Omschrijf duidelijk en concreet</w:t>
            </w:r>
            <w:r w:rsidR="00C767D6">
              <w:rPr>
                <w:szCs w:val="18"/>
              </w:rPr>
              <w:t xml:space="preserve"> uw </w:t>
            </w:r>
            <w:r w:rsidR="00124E6D">
              <w:rPr>
                <w:szCs w:val="18"/>
              </w:rPr>
              <w:t>aanpak om deze gegevens te converteren</w:t>
            </w:r>
            <w:r w:rsidR="0096325B">
              <w:rPr>
                <w:szCs w:val="18"/>
              </w:rPr>
              <w:t>. Benoem daarbij in ieder geval de volgende onderdelen</w:t>
            </w:r>
            <w:r w:rsidR="00D91F04">
              <w:rPr>
                <w:szCs w:val="18"/>
              </w:rPr>
              <w:t>:</w:t>
            </w:r>
          </w:p>
          <w:p w14:paraId="5F3C1354" w14:textId="1C56EB54" w:rsidR="001964FD" w:rsidRDefault="001964FD" w:rsidP="00D91F04">
            <w:pPr>
              <w:pStyle w:val="Lijstalinea"/>
              <w:numPr>
                <w:ilvl w:val="0"/>
                <w:numId w:val="32"/>
              </w:numPr>
              <w:spacing w:after="0"/>
              <w:rPr>
                <w:szCs w:val="18"/>
                <w:lang w:val="nl-NL"/>
              </w:rPr>
            </w:pPr>
            <w:r>
              <w:rPr>
                <w:szCs w:val="18"/>
                <w:lang w:val="nl-NL"/>
              </w:rPr>
              <w:t>Wat voor planning u hiervoor hanteert</w:t>
            </w:r>
          </w:p>
          <w:p w14:paraId="4434D078" w14:textId="7324A0DC" w:rsidR="00D91F04" w:rsidRPr="00D27E20" w:rsidRDefault="00D91F04" w:rsidP="00D91F04">
            <w:pPr>
              <w:pStyle w:val="Lijstalinea"/>
              <w:numPr>
                <w:ilvl w:val="0"/>
                <w:numId w:val="32"/>
              </w:numPr>
              <w:spacing w:after="0"/>
              <w:rPr>
                <w:szCs w:val="18"/>
                <w:lang w:val="nl-NL"/>
              </w:rPr>
            </w:pPr>
            <w:r w:rsidRPr="00D27E20">
              <w:rPr>
                <w:szCs w:val="18"/>
                <w:lang w:val="nl-NL"/>
              </w:rPr>
              <w:t xml:space="preserve">De mate waarin </w:t>
            </w:r>
            <w:r w:rsidR="006A445C">
              <w:rPr>
                <w:szCs w:val="18"/>
                <w:lang w:val="nl-NL"/>
              </w:rPr>
              <w:t>Opdrachtgever</w:t>
            </w:r>
            <w:r w:rsidRPr="00D27E20">
              <w:rPr>
                <w:szCs w:val="18"/>
                <w:lang w:val="nl-NL"/>
              </w:rPr>
              <w:t xml:space="preserve"> in staat wordt gesteld het resultaat van de conversie op juistheid en volledigheid te controleren. </w:t>
            </w:r>
          </w:p>
          <w:p w14:paraId="392E76AB" w14:textId="77777777" w:rsidR="00D91F04" w:rsidRPr="00D27E20" w:rsidRDefault="00D91F04" w:rsidP="00D91F04">
            <w:pPr>
              <w:pStyle w:val="Lijstalinea"/>
              <w:numPr>
                <w:ilvl w:val="0"/>
                <w:numId w:val="32"/>
              </w:numPr>
              <w:spacing w:after="0"/>
              <w:rPr>
                <w:szCs w:val="18"/>
                <w:lang w:val="nl-NL"/>
              </w:rPr>
            </w:pPr>
            <w:r w:rsidRPr="00D27E20">
              <w:rPr>
                <w:szCs w:val="18"/>
                <w:lang w:val="nl-NL"/>
              </w:rPr>
              <w:t>Hoe u de tijdigheid</w:t>
            </w:r>
            <w:r>
              <w:rPr>
                <w:szCs w:val="18"/>
                <w:lang w:val="nl-NL"/>
              </w:rPr>
              <w:t xml:space="preserve"> van de conversie kunt garanderen zodat daardoor de beoogde implementatiedatum niet zal worden overschreden. </w:t>
            </w:r>
          </w:p>
          <w:p w14:paraId="3EF0E64A" w14:textId="07603163" w:rsidR="00D91F04" w:rsidRDefault="00D91F04" w:rsidP="00A51E0F">
            <w:pPr>
              <w:spacing w:after="0" w:line="240" w:lineRule="auto"/>
              <w:rPr>
                <w:szCs w:val="18"/>
              </w:rPr>
            </w:pPr>
          </w:p>
          <w:p w14:paraId="7D021766" w14:textId="36ADB4E9" w:rsidR="0096325B" w:rsidRPr="00F77E60" w:rsidRDefault="00F77E60" w:rsidP="00F77E60">
            <w:pPr>
              <w:spacing w:after="15" w:line="247" w:lineRule="auto"/>
              <w:ind w:right="766"/>
            </w:pPr>
            <w:r>
              <w:t>Hoe meer u zich positief onderscheidt van de overige inschrijvers, hoe hoger u scoort.</w:t>
            </w:r>
          </w:p>
          <w:p w14:paraId="6B792CE5" w14:textId="209B31DA" w:rsidR="00E32CCE" w:rsidRPr="00E32CCE" w:rsidRDefault="00E32CCE" w:rsidP="00E41EA3">
            <w:pPr>
              <w:spacing w:after="0" w:line="240" w:lineRule="auto"/>
              <w:rPr>
                <w:szCs w:val="18"/>
              </w:rPr>
            </w:pPr>
          </w:p>
        </w:tc>
      </w:tr>
      <w:tr w:rsidR="00E32CCE" w:rsidRPr="00E32CCE" w14:paraId="14CC9EE1" w14:textId="77777777" w:rsidTr="4F63FA36">
        <w:tc>
          <w:tcPr>
            <w:tcW w:w="1696" w:type="dxa"/>
          </w:tcPr>
          <w:p w14:paraId="2CF1ED71" w14:textId="65F9866B" w:rsidR="00E32CCE" w:rsidRPr="00E32CCE" w:rsidRDefault="00E32CCE" w:rsidP="00BC402A">
            <w:r>
              <w:t xml:space="preserve">Beoordeling </w:t>
            </w:r>
          </w:p>
        </w:tc>
        <w:tc>
          <w:tcPr>
            <w:tcW w:w="7365" w:type="dxa"/>
          </w:tcPr>
          <w:p w14:paraId="1E3BE99C" w14:textId="77777777" w:rsidR="00E32CCE" w:rsidRPr="00E32CCE" w:rsidRDefault="00E32CCE" w:rsidP="00E32CCE">
            <w:pPr>
              <w:spacing w:after="0"/>
              <w:rPr>
                <w:szCs w:val="18"/>
              </w:rPr>
            </w:pPr>
            <w:r>
              <w:rPr>
                <w:szCs w:val="18"/>
              </w:rPr>
              <w:t>BIJ12</w:t>
            </w:r>
            <w:r w:rsidRPr="00E32CCE">
              <w:rPr>
                <w:szCs w:val="18"/>
              </w:rPr>
              <w:t xml:space="preserve"> beoordeelt dit op:</w:t>
            </w:r>
          </w:p>
          <w:p w14:paraId="7B7DC176" w14:textId="77777777" w:rsidR="00660547" w:rsidRPr="005E18E0" w:rsidRDefault="00660547" w:rsidP="00660547">
            <w:pPr>
              <w:pStyle w:val="Lijstalinea"/>
              <w:numPr>
                <w:ilvl w:val="0"/>
                <w:numId w:val="32"/>
              </w:numPr>
              <w:spacing w:after="0"/>
              <w:rPr>
                <w:szCs w:val="18"/>
                <w:lang w:val="nl-NL"/>
              </w:rPr>
            </w:pPr>
            <w:r w:rsidRPr="005E18E0">
              <w:rPr>
                <w:szCs w:val="18"/>
                <w:lang w:val="nl-NL"/>
              </w:rPr>
              <w:t>mate van relevantie en compleetheid in het aantal gevraagde aandachtspunten</w:t>
            </w:r>
          </w:p>
          <w:p w14:paraId="2273CA20" w14:textId="77777777" w:rsidR="00660547" w:rsidRPr="005E18E0" w:rsidRDefault="00660547" w:rsidP="00660547">
            <w:pPr>
              <w:pStyle w:val="Lijstalinea"/>
              <w:numPr>
                <w:ilvl w:val="0"/>
                <w:numId w:val="32"/>
              </w:numPr>
              <w:spacing w:after="0"/>
              <w:rPr>
                <w:szCs w:val="18"/>
                <w:lang w:val="nl-NL"/>
              </w:rPr>
            </w:pPr>
            <w:r w:rsidRPr="005E18E0">
              <w:rPr>
                <w:szCs w:val="18"/>
                <w:lang w:val="nl-NL"/>
              </w:rPr>
              <w:t>mate van concreetheid en diepgang in de beantwoording</w:t>
            </w:r>
          </w:p>
          <w:p w14:paraId="4F1DE3A6" w14:textId="77777777" w:rsidR="00660547" w:rsidRDefault="00660547" w:rsidP="00660547">
            <w:pPr>
              <w:pStyle w:val="Lijstalinea"/>
              <w:numPr>
                <w:ilvl w:val="0"/>
                <w:numId w:val="32"/>
              </w:numPr>
              <w:spacing w:after="0"/>
              <w:rPr>
                <w:szCs w:val="18"/>
                <w:lang w:val="nl-NL"/>
              </w:rPr>
            </w:pPr>
            <w:r w:rsidRPr="005E18E0">
              <w:rPr>
                <w:szCs w:val="18"/>
                <w:lang w:val="nl-NL"/>
              </w:rPr>
              <w:t>mate van aansluiting op de doelstelling van de opdracht</w:t>
            </w:r>
          </w:p>
          <w:p w14:paraId="48B32FB8" w14:textId="77777777" w:rsidR="00660547" w:rsidRDefault="00660547" w:rsidP="00660547">
            <w:pPr>
              <w:spacing w:after="0"/>
              <w:rPr>
                <w:szCs w:val="18"/>
              </w:rPr>
            </w:pPr>
          </w:p>
          <w:p w14:paraId="1D3A8C93" w14:textId="77777777" w:rsidR="00660547" w:rsidRDefault="00660547" w:rsidP="00660547">
            <w:pPr>
              <w:spacing w:after="0"/>
              <w:rPr>
                <w:szCs w:val="18"/>
              </w:rPr>
            </w:pPr>
            <w:r>
              <w:rPr>
                <w:szCs w:val="18"/>
              </w:rPr>
              <w:t>Voor dit onderdeel ontvangt Inschrijver een rapportcijfer zoals omschreven in par. 5.2 van de Aanbestedingsleidraad. Voor dit onderdeel kunt u maximaal 100 punten behalen:</w:t>
            </w:r>
          </w:p>
          <w:p w14:paraId="6A2F9800" w14:textId="77777777" w:rsidR="00660547" w:rsidRDefault="00660547" w:rsidP="00660547">
            <w:pPr>
              <w:spacing w:after="0"/>
              <w:rPr>
                <w:szCs w:val="18"/>
              </w:rPr>
            </w:pPr>
          </w:p>
          <w:p w14:paraId="09DF8618" w14:textId="703D33B0" w:rsidR="00660547" w:rsidRDefault="00660547" w:rsidP="00F77E60">
            <w:pPr>
              <w:spacing w:after="0"/>
              <w:rPr>
                <w:b/>
                <w:bCs/>
                <w:szCs w:val="18"/>
              </w:rPr>
            </w:pPr>
            <w:r>
              <w:rPr>
                <w:b/>
                <w:bCs/>
                <w:szCs w:val="18"/>
              </w:rPr>
              <w:t>R</w:t>
            </w:r>
            <w:r w:rsidRPr="002A09A4">
              <w:rPr>
                <w:b/>
                <w:bCs/>
                <w:szCs w:val="18"/>
              </w:rPr>
              <w:t xml:space="preserve">apportcijfer x </w:t>
            </w:r>
            <w:r>
              <w:rPr>
                <w:b/>
                <w:bCs/>
                <w:szCs w:val="18"/>
              </w:rPr>
              <w:t>1</w:t>
            </w:r>
            <w:r w:rsidR="00F01424">
              <w:rPr>
                <w:b/>
                <w:bCs/>
                <w:szCs w:val="18"/>
              </w:rPr>
              <w:t>0</w:t>
            </w:r>
            <w:r w:rsidRPr="002A09A4">
              <w:rPr>
                <w:b/>
                <w:bCs/>
                <w:szCs w:val="18"/>
              </w:rPr>
              <w:t xml:space="preserve"> (wegingsfactor) = totaal behaalde punten </w:t>
            </w:r>
          </w:p>
          <w:p w14:paraId="199F715C" w14:textId="606AC1B6" w:rsidR="00195AA9" w:rsidRPr="00F77E60" w:rsidRDefault="00195AA9" w:rsidP="00F77E60">
            <w:pPr>
              <w:spacing w:after="0"/>
              <w:rPr>
                <w:b/>
                <w:szCs w:val="18"/>
              </w:rPr>
            </w:pPr>
          </w:p>
        </w:tc>
      </w:tr>
      <w:tr w:rsidR="00E32CCE" w:rsidRPr="00E32CCE" w14:paraId="29D971D9" w14:textId="77777777" w:rsidTr="4F63FA36">
        <w:tc>
          <w:tcPr>
            <w:tcW w:w="9061" w:type="dxa"/>
            <w:gridSpan w:val="2"/>
            <w:shd w:val="clear" w:color="auto" w:fill="A6A6A6" w:themeFill="background2" w:themeFillShade="A6"/>
          </w:tcPr>
          <w:p w14:paraId="08F7EA05" w14:textId="71D4EAEB" w:rsidR="00E32CCE" w:rsidRPr="00E32CCE" w:rsidRDefault="00EF0D1B" w:rsidP="00BC402A">
            <w:pPr>
              <w:rPr>
                <w:szCs w:val="18"/>
              </w:rPr>
            </w:pPr>
            <w:r>
              <w:rPr>
                <w:szCs w:val="18"/>
              </w:rPr>
              <w:t>Uw antwoord:</w:t>
            </w:r>
          </w:p>
        </w:tc>
      </w:tr>
      <w:tr w:rsidR="00E32CCE" w:rsidRPr="00E32CCE" w14:paraId="6677FCCA" w14:textId="77777777" w:rsidTr="4F63FA36">
        <w:tc>
          <w:tcPr>
            <w:tcW w:w="9061" w:type="dxa"/>
            <w:gridSpan w:val="2"/>
          </w:tcPr>
          <w:p w14:paraId="281814EF" w14:textId="77777777" w:rsidR="00E32CCE" w:rsidRDefault="00E32CCE" w:rsidP="00BC402A">
            <w:pPr>
              <w:rPr>
                <w:szCs w:val="18"/>
              </w:rPr>
            </w:pPr>
          </w:p>
          <w:p w14:paraId="5FFB811D" w14:textId="77777777" w:rsidR="009D633E" w:rsidRDefault="009D633E" w:rsidP="00BC402A">
            <w:pPr>
              <w:rPr>
                <w:szCs w:val="18"/>
              </w:rPr>
            </w:pPr>
          </w:p>
          <w:p w14:paraId="5D843128" w14:textId="77777777" w:rsidR="00660547" w:rsidRDefault="00660547" w:rsidP="00660547">
            <w:pPr>
              <w:rPr>
                <w:szCs w:val="18"/>
              </w:rPr>
            </w:pPr>
          </w:p>
          <w:p w14:paraId="74C52400" w14:textId="77777777" w:rsidR="00EF0D1B" w:rsidRDefault="00EF0D1B" w:rsidP="00660547">
            <w:pPr>
              <w:rPr>
                <w:szCs w:val="18"/>
              </w:rPr>
            </w:pPr>
          </w:p>
          <w:p w14:paraId="74027703" w14:textId="77777777" w:rsidR="00EF0D1B" w:rsidRDefault="00EF0D1B" w:rsidP="00660547">
            <w:pPr>
              <w:rPr>
                <w:szCs w:val="18"/>
              </w:rPr>
            </w:pPr>
          </w:p>
          <w:p w14:paraId="518523FB" w14:textId="77777777" w:rsidR="00EF0D1B" w:rsidRDefault="00EF0D1B" w:rsidP="00660547">
            <w:pPr>
              <w:rPr>
                <w:szCs w:val="18"/>
              </w:rPr>
            </w:pPr>
          </w:p>
          <w:p w14:paraId="74A27DBC" w14:textId="77777777" w:rsidR="00EF0D1B" w:rsidRDefault="00EF0D1B" w:rsidP="00660547">
            <w:pPr>
              <w:rPr>
                <w:szCs w:val="18"/>
              </w:rPr>
            </w:pPr>
          </w:p>
          <w:p w14:paraId="5ED10B68" w14:textId="77777777" w:rsidR="00EF0D1B" w:rsidRDefault="00EF0D1B" w:rsidP="00660547">
            <w:pPr>
              <w:rPr>
                <w:szCs w:val="18"/>
              </w:rPr>
            </w:pPr>
          </w:p>
          <w:p w14:paraId="66E7D6FD" w14:textId="77777777" w:rsidR="00EF0D1B" w:rsidRDefault="00EF0D1B" w:rsidP="00660547">
            <w:pPr>
              <w:rPr>
                <w:szCs w:val="18"/>
              </w:rPr>
            </w:pPr>
          </w:p>
          <w:p w14:paraId="26D33A6E" w14:textId="77777777" w:rsidR="00EF0D1B" w:rsidRDefault="00EF0D1B" w:rsidP="00660547">
            <w:pPr>
              <w:rPr>
                <w:szCs w:val="18"/>
              </w:rPr>
            </w:pPr>
          </w:p>
          <w:p w14:paraId="7FA3BD1A" w14:textId="77777777" w:rsidR="00EF0D1B" w:rsidRDefault="00EF0D1B" w:rsidP="00660547">
            <w:pPr>
              <w:rPr>
                <w:szCs w:val="18"/>
              </w:rPr>
            </w:pPr>
          </w:p>
          <w:p w14:paraId="1C41DBA9" w14:textId="77777777" w:rsidR="00EF0D1B" w:rsidRDefault="00EF0D1B" w:rsidP="00660547">
            <w:pPr>
              <w:rPr>
                <w:szCs w:val="18"/>
              </w:rPr>
            </w:pPr>
          </w:p>
          <w:p w14:paraId="3F48E6CA" w14:textId="77777777" w:rsidR="003F745E" w:rsidRDefault="003F745E" w:rsidP="00660547">
            <w:pPr>
              <w:rPr>
                <w:szCs w:val="18"/>
              </w:rPr>
            </w:pPr>
          </w:p>
          <w:p w14:paraId="7BF7138C" w14:textId="77777777" w:rsidR="003F745E" w:rsidRDefault="003F745E" w:rsidP="00660547">
            <w:pPr>
              <w:rPr>
                <w:szCs w:val="18"/>
              </w:rPr>
            </w:pPr>
          </w:p>
          <w:p w14:paraId="44043DA0" w14:textId="77777777" w:rsidR="00EF0D1B" w:rsidRDefault="00EF0D1B" w:rsidP="00660547">
            <w:pPr>
              <w:rPr>
                <w:szCs w:val="18"/>
              </w:rPr>
            </w:pPr>
          </w:p>
          <w:p w14:paraId="15F155DF" w14:textId="4A0319D2" w:rsidR="009D633E" w:rsidRPr="00E32CCE" w:rsidRDefault="009D633E" w:rsidP="00BC402A">
            <w:pPr>
              <w:rPr>
                <w:szCs w:val="18"/>
              </w:rPr>
            </w:pPr>
          </w:p>
        </w:tc>
      </w:tr>
    </w:tbl>
    <w:p w14:paraId="70920ABD" w14:textId="6956C322" w:rsidR="00DE2EB6" w:rsidRDefault="00DE2EB6">
      <w:pPr>
        <w:spacing w:after="0" w:line="240" w:lineRule="auto"/>
        <w:rPr>
          <w:szCs w:val="18"/>
        </w:rPr>
      </w:pPr>
    </w:p>
    <w:p w14:paraId="45104569" w14:textId="77777777" w:rsidR="00FF017F" w:rsidRDefault="00FF017F">
      <w:pPr>
        <w:spacing w:after="0" w:line="240" w:lineRule="auto"/>
        <w:rPr>
          <w:szCs w:val="18"/>
        </w:rPr>
      </w:pPr>
    </w:p>
    <w:tbl>
      <w:tblPr>
        <w:tblStyle w:val="Tabelraster"/>
        <w:tblW w:w="0" w:type="auto"/>
        <w:tblLook w:val="04A0" w:firstRow="1" w:lastRow="0" w:firstColumn="1" w:lastColumn="0" w:noHBand="0" w:noVBand="1"/>
      </w:tblPr>
      <w:tblGrid>
        <w:gridCol w:w="1696"/>
        <w:gridCol w:w="7365"/>
      </w:tblGrid>
      <w:tr w:rsidR="008F549B" w:rsidRPr="00E32CCE" w14:paraId="6EAF1916" w14:textId="77777777" w:rsidTr="000D08EF">
        <w:tc>
          <w:tcPr>
            <w:tcW w:w="1696" w:type="dxa"/>
            <w:shd w:val="clear" w:color="auto" w:fill="CF6045"/>
          </w:tcPr>
          <w:p w14:paraId="068879C6" w14:textId="3D935BE5" w:rsidR="008F549B" w:rsidRPr="00E32CCE" w:rsidRDefault="008F549B" w:rsidP="000D08EF">
            <w:pPr>
              <w:rPr>
                <w:color w:val="FFFFFF" w:themeColor="background1"/>
                <w:szCs w:val="18"/>
              </w:rPr>
            </w:pPr>
            <w:r>
              <w:rPr>
                <w:color w:val="FFFFFF" w:themeColor="background1"/>
                <w:szCs w:val="18"/>
              </w:rPr>
              <w:lastRenderedPageBreak/>
              <w:t>Nr.???</w:t>
            </w:r>
          </w:p>
        </w:tc>
        <w:tc>
          <w:tcPr>
            <w:tcW w:w="7365" w:type="dxa"/>
            <w:shd w:val="clear" w:color="auto" w:fill="CF6045"/>
          </w:tcPr>
          <w:p w14:paraId="3CB45F0C" w14:textId="344D6327" w:rsidR="008F549B" w:rsidRPr="00E32CCE" w:rsidRDefault="008F549B" w:rsidP="000D08EF">
            <w:pPr>
              <w:rPr>
                <w:color w:val="FFFFFF" w:themeColor="background1"/>
                <w:szCs w:val="18"/>
              </w:rPr>
            </w:pPr>
            <w:r>
              <w:rPr>
                <w:color w:val="FFFFFF" w:themeColor="background1"/>
                <w:szCs w:val="18"/>
              </w:rPr>
              <w:t xml:space="preserve"> Converteren van gegevens (maximaal </w:t>
            </w:r>
            <w:r w:rsidR="00D0267A">
              <w:rPr>
                <w:color w:val="FFFFFF" w:themeColor="background1"/>
                <w:szCs w:val="18"/>
              </w:rPr>
              <w:t>2</w:t>
            </w:r>
            <w:r>
              <w:rPr>
                <w:color w:val="FFFFFF" w:themeColor="background1"/>
                <w:szCs w:val="18"/>
              </w:rPr>
              <w:t>00 punten)</w:t>
            </w:r>
          </w:p>
        </w:tc>
      </w:tr>
      <w:tr w:rsidR="008F549B" w:rsidRPr="00E32CCE" w14:paraId="59684D25" w14:textId="77777777" w:rsidTr="000D08EF">
        <w:tc>
          <w:tcPr>
            <w:tcW w:w="1696" w:type="dxa"/>
          </w:tcPr>
          <w:p w14:paraId="4E625701" w14:textId="77777777" w:rsidR="008F549B" w:rsidRPr="00E32CCE" w:rsidRDefault="008F549B" w:rsidP="000D08EF">
            <w:r>
              <w:t xml:space="preserve">Omschrijving </w:t>
            </w:r>
          </w:p>
        </w:tc>
        <w:tc>
          <w:tcPr>
            <w:tcW w:w="7365" w:type="dxa"/>
          </w:tcPr>
          <w:p w14:paraId="5ACE0FC1" w14:textId="3869ABE6" w:rsidR="00A7607A" w:rsidRDefault="009D238D" w:rsidP="00A7607A">
            <w:pPr>
              <w:spacing w:after="0"/>
              <w:rPr>
                <w:szCs w:val="18"/>
              </w:rPr>
            </w:pPr>
            <w:r>
              <w:rPr>
                <w:szCs w:val="18"/>
              </w:rPr>
              <w:t>Om de deadline t</w:t>
            </w:r>
            <w:r w:rsidR="00110846">
              <w:rPr>
                <w:szCs w:val="18"/>
              </w:rPr>
              <w:t xml:space="preserve">e waarborgen wilt BIJ12 </w:t>
            </w:r>
            <w:proofErr w:type="spellStart"/>
            <w:r w:rsidR="00110846">
              <w:rPr>
                <w:szCs w:val="18"/>
              </w:rPr>
              <w:t>penalties</w:t>
            </w:r>
            <w:proofErr w:type="spellEnd"/>
            <w:r w:rsidR="0075625F">
              <w:rPr>
                <w:szCs w:val="18"/>
              </w:rPr>
              <w:t xml:space="preserve"> toepassen, wanneer de deadline niet gehaald worden.</w:t>
            </w:r>
            <w:r w:rsidR="00312453">
              <w:rPr>
                <w:szCs w:val="18"/>
              </w:rPr>
              <w:t xml:space="preserve"> </w:t>
            </w:r>
            <w:r w:rsidR="00A7607A" w:rsidRPr="006E09E6">
              <w:rPr>
                <w:szCs w:val="18"/>
              </w:rPr>
              <w:t>Doorbelasting zal bestaan uit de werkelijke kosten waarvoor BIJ12 dan gesteld wordt en is gemaximeerd tot maximaal €</w:t>
            </w:r>
            <w:r w:rsidR="000E2CC1">
              <w:rPr>
                <w:szCs w:val="18"/>
              </w:rPr>
              <w:t xml:space="preserve"> </w:t>
            </w:r>
            <w:r w:rsidR="00A7607A" w:rsidRPr="006E09E6">
              <w:rPr>
                <w:szCs w:val="18"/>
              </w:rPr>
              <w:t>22.500,</w:t>
            </w:r>
            <w:r w:rsidR="000E2CC1">
              <w:rPr>
                <w:szCs w:val="18"/>
              </w:rPr>
              <w:t>00 excl. btw.</w:t>
            </w:r>
          </w:p>
          <w:p w14:paraId="207785E8" w14:textId="77777777" w:rsidR="00110846" w:rsidRDefault="00110846" w:rsidP="00A7607A">
            <w:pPr>
              <w:spacing w:after="0"/>
              <w:rPr>
                <w:szCs w:val="18"/>
              </w:rPr>
            </w:pPr>
          </w:p>
          <w:p w14:paraId="62C6E856" w14:textId="77777777" w:rsidR="00110846" w:rsidRDefault="00110846" w:rsidP="00110846">
            <w:pPr>
              <w:spacing w:after="0"/>
              <w:rPr>
                <w:szCs w:val="18"/>
              </w:rPr>
            </w:pPr>
            <w:r w:rsidRPr="006E09E6">
              <w:rPr>
                <w:szCs w:val="18"/>
              </w:rPr>
              <w:t xml:space="preserve">Omschrijf duidelijk en concreet uw standpunt m.b.t. eventuele </w:t>
            </w:r>
            <w:proofErr w:type="spellStart"/>
            <w:r w:rsidRPr="006E09E6">
              <w:rPr>
                <w:szCs w:val="18"/>
              </w:rPr>
              <w:t>penalties</w:t>
            </w:r>
            <w:proofErr w:type="spellEnd"/>
            <w:r w:rsidRPr="006E09E6">
              <w:rPr>
                <w:szCs w:val="18"/>
              </w:rPr>
              <w:t xml:space="preserve"> bij het niet behalen van de</w:t>
            </w:r>
            <w:r>
              <w:rPr>
                <w:szCs w:val="18"/>
              </w:rPr>
              <w:t xml:space="preserve"> deadline van 1 januari 2022</w:t>
            </w:r>
            <w:r w:rsidRPr="006E09E6">
              <w:rPr>
                <w:szCs w:val="18"/>
              </w:rPr>
              <w:t xml:space="preserve">. </w:t>
            </w:r>
          </w:p>
          <w:p w14:paraId="7E0361AB" w14:textId="77777777" w:rsidR="00110846" w:rsidRPr="006E09E6" w:rsidRDefault="00110846" w:rsidP="00A7607A">
            <w:pPr>
              <w:spacing w:after="0"/>
              <w:rPr>
                <w:szCs w:val="18"/>
              </w:rPr>
            </w:pPr>
          </w:p>
          <w:p w14:paraId="68A9E94E" w14:textId="77777777" w:rsidR="008F549B" w:rsidRPr="00E32CCE" w:rsidRDefault="008F549B" w:rsidP="000D08EF">
            <w:pPr>
              <w:spacing w:after="0" w:line="240" w:lineRule="auto"/>
              <w:rPr>
                <w:szCs w:val="18"/>
              </w:rPr>
            </w:pPr>
          </w:p>
        </w:tc>
      </w:tr>
      <w:tr w:rsidR="008F549B" w:rsidRPr="00E32CCE" w14:paraId="7999FA80" w14:textId="77777777" w:rsidTr="000D08EF">
        <w:tc>
          <w:tcPr>
            <w:tcW w:w="1696" w:type="dxa"/>
          </w:tcPr>
          <w:p w14:paraId="11646F4B" w14:textId="77777777" w:rsidR="008F549B" w:rsidRPr="00E32CCE" w:rsidRDefault="008F549B" w:rsidP="000D08EF">
            <w:r>
              <w:t xml:space="preserve">Beoordeling </w:t>
            </w:r>
          </w:p>
        </w:tc>
        <w:tc>
          <w:tcPr>
            <w:tcW w:w="7365" w:type="dxa"/>
          </w:tcPr>
          <w:p w14:paraId="550E4478" w14:textId="77777777" w:rsidR="008F549B" w:rsidRPr="00A526A6" w:rsidRDefault="008F549B" w:rsidP="00A526A6">
            <w:pPr>
              <w:spacing w:after="0"/>
              <w:rPr>
                <w:szCs w:val="18"/>
              </w:rPr>
            </w:pPr>
            <w:r w:rsidRPr="00A526A6">
              <w:rPr>
                <w:szCs w:val="18"/>
              </w:rPr>
              <w:t>BIJ12 beoordeelt dit op:</w:t>
            </w:r>
          </w:p>
          <w:p w14:paraId="37AE02F3" w14:textId="61DEF595" w:rsidR="00D0267A" w:rsidRPr="00A526A6" w:rsidRDefault="00D0267A" w:rsidP="00A526A6">
            <w:pPr>
              <w:pStyle w:val="Lijstalinea"/>
              <w:numPr>
                <w:ilvl w:val="0"/>
                <w:numId w:val="32"/>
              </w:numPr>
              <w:spacing w:after="0"/>
              <w:rPr>
                <w:szCs w:val="18"/>
                <w:lang w:val="nl-NL"/>
              </w:rPr>
            </w:pPr>
            <w:r w:rsidRPr="00C7181C">
              <w:rPr>
                <w:szCs w:val="18"/>
                <w:u w:val="single"/>
                <w:lang w:val="nl-NL"/>
              </w:rPr>
              <w:t>200 punten</w:t>
            </w:r>
            <w:r w:rsidRPr="00D0267A">
              <w:rPr>
                <w:szCs w:val="18"/>
                <w:lang w:val="nl-NL"/>
              </w:rPr>
              <w:t xml:space="preserve">:  </w:t>
            </w:r>
          </w:p>
          <w:p w14:paraId="2EF2175E" w14:textId="2F9DD490" w:rsidR="00D0267A" w:rsidRPr="00D0267A" w:rsidRDefault="00D0267A" w:rsidP="00A526A6">
            <w:pPr>
              <w:pStyle w:val="Lijstalinea"/>
              <w:spacing w:after="0"/>
              <w:rPr>
                <w:szCs w:val="18"/>
                <w:lang w:val="nl-NL"/>
              </w:rPr>
            </w:pPr>
            <w:r w:rsidRPr="00D0267A">
              <w:rPr>
                <w:szCs w:val="18"/>
                <w:lang w:val="nl-NL"/>
              </w:rPr>
              <w:t xml:space="preserve">Indien u eventuele </w:t>
            </w:r>
            <w:proofErr w:type="spellStart"/>
            <w:r w:rsidRPr="00D0267A">
              <w:rPr>
                <w:szCs w:val="18"/>
                <w:lang w:val="nl-NL"/>
              </w:rPr>
              <w:t>penalties</w:t>
            </w:r>
            <w:proofErr w:type="spellEnd"/>
            <w:r w:rsidRPr="00D0267A">
              <w:rPr>
                <w:szCs w:val="18"/>
                <w:lang w:val="nl-NL"/>
              </w:rPr>
              <w:t xml:space="preserve"> voor het niet behalen van deze deadline </w:t>
            </w:r>
            <w:r w:rsidR="00BD6D37" w:rsidRPr="00BD6D37">
              <w:rPr>
                <w:b/>
                <w:bCs/>
                <w:szCs w:val="18"/>
                <w:lang w:val="nl-NL"/>
              </w:rPr>
              <w:t>volledig</w:t>
            </w:r>
            <w:r w:rsidR="00BD6D37">
              <w:rPr>
                <w:szCs w:val="18"/>
                <w:lang w:val="nl-NL"/>
              </w:rPr>
              <w:t xml:space="preserve"> </w:t>
            </w:r>
            <w:r w:rsidRPr="00D0267A">
              <w:rPr>
                <w:szCs w:val="18"/>
                <w:lang w:val="nl-NL"/>
              </w:rPr>
              <w:t xml:space="preserve">aanvaart.   </w:t>
            </w:r>
          </w:p>
          <w:p w14:paraId="10FD2F08" w14:textId="168F2021" w:rsidR="00D0267A" w:rsidRDefault="00D0267A" w:rsidP="00A526A6">
            <w:pPr>
              <w:pStyle w:val="Lijstalinea"/>
              <w:numPr>
                <w:ilvl w:val="0"/>
                <w:numId w:val="32"/>
              </w:numPr>
              <w:spacing w:after="0"/>
              <w:rPr>
                <w:szCs w:val="18"/>
                <w:lang w:val="nl-NL"/>
              </w:rPr>
            </w:pPr>
            <w:r w:rsidRPr="00C7181C">
              <w:rPr>
                <w:szCs w:val="18"/>
                <w:u w:val="single"/>
                <w:lang w:val="nl-NL"/>
              </w:rPr>
              <w:t>100 punten</w:t>
            </w:r>
            <w:r w:rsidRPr="00D0267A">
              <w:rPr>
                <w:szCs w:val="18"/>
                <w:lang w:val="nl-NL"/>
              </w:rPr>
              <w:t xml:space="preserve">:  </w:t>
            </w:r>
          </w:p>
          <w:p w14:paraId="636A9199" w14:textId="4B6E80AA" w:rsidR="00D0267A" w:rsidRPr="00D0267A" w:rsidRDefault="001A780B" w:rsidP="00A526A6">
            <w:pPr>
              <w:pStyle w:val="Lijstalinea"/>
              <w:spacing w:after="0"/>
              <w:rPr>
                <w:szCs w:val="18"/>
                <w:lang w:val="nl-NL"/>
              </w:rPr>
            </w:pPr>
            <w:r w:rsidRPr="00D0267A">
              <w:rPr>
                <w:szCs w:val="18"/>
                <w:lang w:val="nl-NL"/>
              </w:rPr>
              <w:t xml:space="preserve">Indien u eventuele </w:t>
            </w:r>
            <w:proofErr w:type="spellStart"/>
            <w:r w:rsidRPr="00D0267A">
              <w:rPr>
                <w:szCs w:val="18"/>
                <w:lang w:val="nl-NL"/>
              </w:rPr>
              <w:t>penalties</w:t>
            </w:r>
            <w:proofErr w:type="spellEnd"/>
            <w:r w:rsidRPr="00D0267A">
              <w:rPr>
                <w:szCs w:val="18"/>
                <w:lang w:val="nl-NL"/>
              </w:rPr>
              <w:t xml:space="preserve"> voor het niet behalen van deze deadline</w:t>
            </w:r>
            <w:r w:rsidR="00BD6D37">
              <w:rPr>
                <w:szCs w:val="18"/>
                <w:lang w:val="nl-NL"/>
              </w:rPr>
              <w:t xml:space="preserve"> </w:t>
            </w:r>
            <w:r w:rsidR="00BD6D37" w:rsidRPr="00BD6D37">
              <w:rPr>
                <w:b/>
                <w:bCs/>
                <w:szCs w:val="18"/>
                <w:lang w:val="nl-NL"/>
              </w:rPr>
              <w:t xml:space="preserve">deels </w:t>
            </w:r>
            <w:r w:rsidR="00BD6D37">
              <w:rPr>
                <w:szCs w:val="18"/>
                <w:lang w:val="nl-NL"/>
              </w:rPr>
              <w:t>aanvaart</w:t>
            </w:r>
            <w:r w:rsidR="00D0267A" w:rsidRPr="00D0267A">
              <w:rPr>
                <w:szCs w:val="18"/>
                <w:lang w:val="nl-NL"/>
              </w:rPr>
              <w:t xml:space="preserve">.  </w:t>
            </w:r>
          </w:p>
          <w:p w14:paraId="1D21DE6D" w14:textId="7F4E2A5A" w:rsidR="00D0267A" w:rsidRPr="00C7181C" w:rsidRDefault="00D0267A" w:rsidP="00A526A6">
            <w:pPr>
              <w:pStyle w:val="Lijstalinea"/>
              <w:numPr>
                <w:ilvl w:val="0"/>
                <w:numId w:val="32"/>
              </w:numPr>
              <w:spacing w:after="0"/>
              <w:rPr>
                <w:szCs w:val="18"/>
                <w:u w:val="single"/>
                <w:lang w:val="nl-NL"/>
              </w:rPr>
            </w:pPr>
            <w:r w:rsidRPr="00C7181C">
              <w:rPr>
                <w:szCs w:val="18"/>
                <w:u w:val="single"/>
                <w:lang w:val="nl-NL"/>
              </w:rPr>
              <w:t>0 Punten</w:t>
            </w:r>
          </w:p>
          <w:p w14:paraId="2FCF9A5E" w14:textId="7A2679C2" w:rsidR="00BD6D37" w:rsidRPr="00D0267A" w:rsidRDefault="00BD6D37" w:rsidP="00BD6D37">
            <w:pPr>
              <w:pStyle w:val="Lijstalinea"/>
              <w:spacing w:after="0"/>
              <w:rPr>
                <w:szCs w:val="18"/>
                <w:lang w:val="nl-NL"/>
              </w:rPr>
            </w:pPr>
            <w:r w:rsidRPr="00D0267A">
              <w:rPr>
                <w:szCs w:val="18"/>
                <w:lang w:val="nl-NL"/>
              </w:rPr>
              <w:t xml:space="preserve">Indien u eventuele </w:t>
            </w:r>
            <w:proofErr w:type="spellStart"/>
            <w:r w:rsidRPr="00D0267A">
              <w:rPr>
                <w:szCs w:val="18"/>
                <w:lang w:val="nl-NL"/>
              </w:rPr>
              <w:t>penalties</w:t>
            </w:r>
            <w:proofErr w:type="spellEnd"/>
            <w:r w:rsidRPr="00D0267A">
              <w:rPr>
                <w:szCs w:val="18"/>
                <w:lang w:val="nl-NL"/>
              </w:rPr>
              <w:t xml:space="preserve"> voor het niet behalen van deze deadline</w:t>
            </w:r>
            <w:r>
              <w:rPr>
                <w:szCs w:val="18"/>
                <w:lang w:val="nl-NL"/>
              </w:rPr>
              <w:t xml:space="preserve"> </w:t>
            </w:r>
            <w:r w:rsidRPr="00BD6D37">
              <w:rPr>
                <w:b/>
                <w:bCs/>
                <w:szCs w:val="18"/>
                <w:lang w:val="nl-NL"/>
              </w:rPr>
              <w:t>niet</w:t>
            </w:r>
            <w:r>
              <w:rPr>
                <w:szCs w:val="18"/>
                <w:lang w:val="nl-NL"/>
              </w:rPr>
              <w:t xml:space="preserve"> aanvaart</w:t>
            </w:r>
            <w:r w:rsidRPr="00D0267A">
              <w:rPr>
                <w:szCs w:val="18"/>
                <w:lang w:val="nl-NL"/>
              </w:rPr>
              <w:t xml:space="preserve">.  </w:t>
            </w:r>
          </w:p>
          <w:p w14:paraId="5B196DE6" w14:textId="74D1CDC3" w:rsidR="008F549B" w:rsidRPr="00A526A6" w:rsidRDefault="008F549B" w:rsidP="00A526A6">
            <w:pPr>
              <w:pStyle w:val="Lijstalinea"/>
              <w:spacing w:after="0"/>
              <w:rPr>
                <w:szCs w:val="18"/>
                <w:lang w:val="nl-NL"/>
              </w:rPr>
            </w:pPr>
          </w:p>
        </w:tc>
      </w:tr>
      <w:tr w:rsidR="008F549B" w:rsidRPr="00E32CCE" w14:paraId="693815BD" w14:textId="77777777" w:rsidTr="000D08EF">
        <w:tc>
          <w:tcPr>
            <w:tcW w:w="9061" w:type="dxa"/>
            <w:gridSpan w:val="2"/>
            <w:shd w:val="clear" w:color="auto" w:fill="A6A6A6" w:themeFill="background2" w:themeFillShade="A6"/>
          </w:tcPr>
          <w:p w14:paraId="232BFA8F" w14:textId="77777777" w:rsidR="008F549B" w:rsidRPr="00E32CCE" w:rsidRDefault="008F549B" w:rsidP="000D08EF">
            <w:pPr>
              <w:rPr>
                <w:szCs w:val="18"/>
              </w:rPr>
            </w:pPr>
            <w:r>
              <w:rPr>
                <w:szCs w:val="18"/>
              </w:rPr>
              <w:t>Uw antwoord:</w:t>
            </w:r>
          </w:p>
        </w:tc>
      </w:tr>
      <w:tr w:rsidR="008F549B" w:rsidRPr="00E32CCE" w14:paraId="43579546" w14:textId="77777777" w:rsidTr="000D08EF">
        <w:tc>
          <w:tcPr>
            <w:tcW w:w="9061" w:type="dxa"/>
            <w:gridSpan w:val="2"/>
          </w:tcPr>
          <w:p w14:paraId="27A6F30A" w14:textId="77777777" w:rsidR="008F549B" w:rsidRDefault="008F549B" w:rsidP="000D08EF">
            <w:pPr>
              <w:rPr>
                <w:szCs w:val="18"/>
              </w:rPr>
            </w:pPr>
          </w:p>
          <w:p w14:paraId="4AC69861" w14:textId="77777777" w:rsidR="008F549B" w:rsidRDefault="008F549B" w:rsidP="000D08EF">
            <w:pPr>
              <w:rPr>
                <w:szCs w:val="18"/>
              </w:rPr>
            </w:pPr>
          </w:p>
          <w:p w14:paraId="3FD0A199" w14:textId="77777777" w:rsidR="008F549B" w:rsidRDefault="008F549B" w:rsidP="000D08EF">
            <w:pPr>
              <w:rPr>
                <w:szCs w:val="18"/>
              </w:rPr>
            </w:pPr>
          </w:p>
          <w:p w14:paraId="41D434B0" w14:textId="77777777" w:rsidR="008F549B" w:rsidRDefault="008F549B" w:rsidP="000D08EF">
            <w:pPr>
              <w:rPr>
                <w:szCs w:val="18"/>
              </w:rPr>
            </w:pPr>
          </w:p>
          <w:p w14:paraId="04F61012" w14:textId="77777777" w:rsidR="008F549B" w:rsidRDefault="008F549B" w:rsidP="000D08EF">
            <w:pPr>
              <w:rPr>
                <w:szCs w:val="18"/>
              </w:rPr>
            </w:pPr>
          </w:p>
          <w:p w14:paraId="6ED324A1" w14:textId="77777777" w:rsidR="008F549B" w:rsidRDefault="008F549B" w:rsidP="000D08EF">
            <w:pPr>
              <w:rPr>
                <w:szCs w:val="18"/>
              </w:rPr>
            </w:pPr>
          </w:p>
          <w:p w14:paraId="35312721" w14:textId="77777777" w:rsidR="008F549B" w:rsidRDefault="008F549B" w:rsidP="000D08EF">
            <w:pPr>
              <w:rPr>
                <w:szCs w:val="18"/>
              </w:rPr>
            </w:pPr>
          </w:p>
          <w:p w14:paraId="39B6F388" w14:textId="77777777" w:rsidR="008F549B" w:rsidRDefault="008F549B" w:rsidP="000D08EF">
            <w:pPr>
              <w:rPr>
                <w:szCs w:val="18"/>
              </w:rPr>
            </w:pPr>
          </w:p>
          <w:p w14:paraId="3AA97A61" w14:textId="77777777" w:rsidR="008F549B" w:rsidRDefault="008F549B" w:rsidP="000D08EF">
            <w:pPr>
              <w:rPr>
                <w:szCs w:val="18"/>
              </w:rPr>
            </w:pPr>
          </w:p>
          <w:p w14:paraId="12C8AA24" w14:textId="77777777" w:rsidR="008F549B" w:rsidRDefault="008F549B" w:rsidP="000D08EF">
            <w:pPr>
              <w:rPr>
                <w:szCs w:val="18"/>
              </w:rPr>
            </w:pPr>
          </w:p>
          <w:p w14:paraId="3733E4D2" w14:textId="77777777" w:rsidR="008F549B" w:rsidRDefault="008F549B" w:rsidP="000D08EF">
            <w:pPr>
              <w:rPr>
                <w:szCs w:val="18"/>
              </w:rPr>
            </w:pPr>
          </w:p>
          <w:p w14:paraId="5CDE198A" w14:textId="77777777" w:rsidR="008F549B" w:rsidRDefault="008F549B" w:rsidP="000D08EF">
            <w:pPr>
              <w:rPr>
                <w:szCs w:val="18"/>
              </w:rPr>
            </w:pPr>
          </w:p>
          <w:p w14:paraId="7BD05C26" w14:textId="77777777" w:rsidR="008F549B" w:rsidRDefault="008F549B" w:rsidP="000D08EF">
            <w:pPr>
              <w:rPr>
                <w:szCs w:val="18"/>
              </w:rPr>
            </w:pPr>
          </w:p>
          <w:p w14:paraId="24E84FE8" w14:textId="77777777" w:rsidR="00BD6D37" w:rsidRDefault="00BD6D37" w:rsidP="000D08EF">
            <w:pPr>
              <w:rPr>
                <w:szCs w:val="18"/>
              </w:rPr>
            </w:pPr>
          </w:p>
          <w:p w14:paraId="7682F25C" w14:textId="77777777" w:rsidR="00BD6D37" w:rsidRDefault="00BD6D37" w:rsidP="000D08EF">
            <w:pPr>
              <w:rPr>
                <w:szCs w:val="18"/>
              </w:rPr>
            </w:pPr>
          </w:p>
          <w:p w14:paraId="32A0705C" w14:textId="77777777" w:rsidR="00BD6D37" w:rsidRDefault="00BD6D37" w:rsidP="000D08EF">
            <w:pPr>
              <w:rPr>
                <w:szCs w:val="18"/>
              </w:rPr>
            </w:pPr>
          </w:p>
          <w:p w14:paraId="28ACB963" w14:textId="77777777" w:rsidR="00BD6D37" w:rsidRDefault="00BD6D37" w:rsidP="000D08EF">
            <w:pPr>
              <w:rPr>
                <w:szCs w:val="18"/>
              </w:rPr>
            </w:pPr>
          </w:p>
          <w:p w14:paraId="0F040739" w14:textId="77777777" w:rsidR="00BD6D37" w:rsidRDefault="00BD6D37" w:rsidP="000D08EF">
            <w:pPr>
              <w:rPr>
                <w:szCs w:val="18"/>
              </w:rPr>
            </w:pPr>
          </w:p>
          <w:p w14:paraId="036C202F" w14:textId="77777777" w:rsidR="008F549B" w:rsidRDefault="008F549B" w:rsidP="000D08EF">
            <w:pPr>
              <w:rPr>
                <w:szCs w:val="18"/>
              </w:rPr>
            </w:pPr>
          </w:p>
          <w:p w14:paraId="661B60A5" w14:textId="77777777" w:rsidR="008F549B" w:rsidRPr="00E32CCE" w:rsidRDefault="008F549B" w:rsidP="000D08EF">
            <w:pPr>
              <w:rPr>
                <w:szCs w:val="18"/>
              </w:rPr>
            </w:pPr>
          </w:p>
        </w:tc>
      </w:tr>
    </w:tbl>
    <w:p w14:paraId="62FB3D27" w14:textId="77777777" w:rsidR="00FE6903" w:rsidRPr="00E32CCE" w:rsidRDefault="00FE6903" w:rsidP="00BC2831">
      <w:pPr>
        <w:rPr>
          <w:szCs w:val="18"/>
        </w:rPr>
      </w:pPr>
    </w:p>
    <w:sectPr w:rsidR="00FE6903" w:rsidRPr="00E32CCE" w:rsidSect="00DF3F50">
      <w:headerReference w:type="even" r:id="rId15"/>
      <w:headerReference w:type="default" r:id="rId16"/>
      <w:footerReference w:type="default" r:id="rId17"/>
      <w:headerReference w:type="first" r:id="rId18"/>
      <w:pgSz w:w="11907" w:h="16840" w:code="9"/>
      <w:pgMar w:top="1985"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D10E9E" w14:textId="77777777" w:rsidR="00D913EE" w:rsidRDefault="00D913EE">
      <w:r>
        <w:separator/>
      </w:r>
    </w:p>
    <w:p w14:paraId="692A930C" w14:textId="77777777" w:rsidR="00D913EE" w:rsidRDefault="00D913EE"/>
    <w:p w14:paraId="2158106C" w14:textId="77777777" w:rsidR="00D913EE" w:rsidRDefault="00D913EE"/>
  </w:endnote>
  <w:endnote w:type="continuationSeparator" w:id="0">
    <w:p w14:paraId="63965A37" w14:textId="77777777" w:rsidR="00D913EE" w:rsidRDefault="00D913EE">
      <w:r>
        <w:continuationSeparator/>
      </w:r>
    </w:p>
    <w:p w14:paraId="1A0FCE51" w14:textId="77777777" w:rsidR="00D913EE" w:rsidRDefault="00D913EE"/>
    <w:p w14:paraId="6B6AC733" w14:textId="77777777" w:rsidR="00D913EE" w:rsidRDefault="00D913EE"/>
  </w:endnote>
  <w:endnote w:type="continuationNotice" w:id="1">
    <w:p w14:paraId="242108F2" w14:textId="77777777" w:rsidR="00D913EE" w:rsidRDefault="00D913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5238520"/>
      <w:docPartObj>
        <w:docPartGallery w:val="Page Numbers (Top of Page)"/>
        <w:docPartUnique/>
      </w:docPartObj>
    </w:sdtPr>
    <w:sdtContent>
      <w:p w14:paraId="02617FE6" w14:textId="54934A87" w:rsidR="00281E8F" w:rsidRPr="00426472" w:rsidRDefault="00281E8F" w:rsidP="00834A13">
        <w:pPr>
          <w:pStyle w:val="Voetnoot"/>
          <w:jc w:val="both"/>
        </w:pPr>
        <w:r w:rsidRPr="00E2030F">
          <w:rPr>
            <w:b/>
          </w:rPr>
          <w:t>BIJ12</w:t>
        </w:r>
        <w:r w:rsidR="00E2030F">
          <w:rPr>
            <w:b/>
          </w:rPr>
          <w:t xml:space="preserve"> – Bijlage </w:t>
        </w:r>
        <w:r w:rsidR="00E41EA3">
          <w:rPr>
            <w:b/>
          </w:rPr>
          <w:t>00</w:t>
        </w:r>
        <w:r w:rsidR="00B14880">
          <w:rPr>
            <w:b/>
          </w:rPr>
          <w:t>9</w:t>
        </w:r>
        <w:r w:rsidR="00E2030F">
          <w:rPr>
            <w:b/>
          </w:rPr>
          <w:t xml:space="preserve">  - </w:t>
        </w:r>
        <w:r w:rsidR="00B14880">
          <w:rPr>
            <w:szCs w:val="18"/>
            <w:lang w:eastAsia="ar-SA"/>
          </w:rPr>
          <w:t>Invulformulier openvragen</w:t>
        </w:r>
        <w:r w:rsidR="003E1DBC">
          <w:rPr>
            <w:szCs w:val="18"/>
            <w:lang w:eastAsia="ar-SA"/>
          </w:rPr>
          <w:t xml:space="preserve"> w</w:t>
        </w:r>
        <w:r w:rsidR="00426472">
          <w:rPr>
            <w:szCs w:val="18"/>
            <w:lang w:eastAsia="ar-SA"/>
          </w:rPr>
          <w:t>ensen</w:t>
        </w:r>
        <w:r>
          <w:tab/>
        </w:r>
        <w:r w:rsidRPr="00A932AD">
          <w:t xml:space="preserve">Pagina </w:t>
        </w:r>
        <w:r w:rsidRPr="00A932AD">
          <w:rPr>
            <w:bCs/>
          </w:rPr>
          <w:fldChar w:fldCharType="begin"/>
        </w:r>
        <w:r w:rsidRPr="00A932AD">
          <w:rPr>
            <w:bCs/>
          </w:rPr>
          <w:instrText>PAGE</w:instrText>
        </w:r>
        <w:r w:rsidRPr="00A932AD">
          <w:rPr>
            <w:bCs/>
          </w:rPr>
          <w:fldChar w:fldCharType="separate"/>
        </w:r>
        <w:r w:rsidR="00174E01">
          <w:rPr>
            <w:bCs/>
            <w:noProof/>
          </w:rPr>
          <w:t>3</w:t>
        </w:r>
        <w:r w:rsidRPr="00A932AD">
          <w:rPr>
            <w:bCs/>
          </w:rPr>
          <w:fldChar w:fldCharType="end"/>
        </w:r>
        <w:r w:rsidRPr="00A932AD">
          <w:t xml:space="preserve"> van </w:t>
        </w:r>
        <w:r w:rsidRPr="00A932AD">
          <w:rPr>
            <w:bCs/>
          </w:rPr>
          <w:fldChar w:fldCharType="begin"/>
        </w:r>
        <w:r w:rsidRPr="00A932AD">
          <w:rPr>
            <w:bCs/>
          </w:rPr>
          <w:instrText>NUMPAGES</w:instrText>
        </w:r>
        <w:r w:rsidRPr="00A932AD">
          <w:rPr>
            <w:bCs/>
          </w:rPr>
          <w:fldChar w:fldCharType="separate"/>
        </w:r>
        <w:r w:rsidR="00174E01">
          <w:rPr>
            <w:bCs/>
            <w:noProof/>
          </w:rPr>
          <w:t>3</w:t>
        </w:r>
        <w:r w:rsidRPr="00A932AD">
          <w:rPr>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BD454" w14:textId="77777777" w:rsidR="00D913EE" w:rsidRDefault="00D913EE">
      <w:r>
        <w:separator/>
      </w:r>
    </w:p>
    <w:p w14:paraId="3C7D6BD0" w14:textId="77777777" w:rsidR="00D913EE" w:rsidRDefault="00D913EE"/>
    <w:p w14:paraId="329DE77A" w14:textId="77777777" w:rsidR="00D913EE" w:rsidRDefault="00D913EE"/>
  </w:footnote>
  <w:footnote w:type="continuationSeparator" w:id="0">
    <w:p w14:paraId="3A8CE243" w14:textId="77777777" w:rsidR="00D913EE" w:rsidRDefault="00D913EE">
      <w:r>
        <w:continuationSeparator/>
      </w:r>
    </w:p>
    <w:p w14:paraId="49D10213" w14:textId="77777777" w:rsidR="00D913EE" w:rsidRDefault="00D913EE"/>
    <w:p w14:paraId="724975A8" w14:textId="77777777" w:rsidR="00D913EE" w:rsidRDefault="00D913EE"/>
  </w:footnote>
  <w:footnote w:type="continuationNotice" w:id="1">
    <w:p w14:paraId="61406D1E" w14:textId="77777777" w:rsidR="00D913EE" w:rsidRDefault="00D913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17FE0" w14:textId="77777777" w:rsidR="00281E8F" w:rsidRDefault="00281E8F"/>
  <w:p w14:paraId="02617FE1" w14:textId="77777777" w:rsidR="00281E8F" w:rsidRDefault="00281E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17FE2" w14:textId="2547D0FC" w:rsidR="00281E8F" w:rsidRDefault="00281E8F">
    <w:pPr>
      <w:pStyle w:val="Koptekst"/>
    </w:pPr>
    <w:r>
      <w:rPr>
        <w:noProof/>
        <w:lang w:val="nl-NL" w:eastAsia="nl-NL"/>
      </w:rPr>
      <w:drawing>
        <wp:anchor distT="0" distB="0" distL="114300" distR="114300" simplePos="0" relativeHeight="251658240" behindDoc="1" locked="0" layoutInCell="1" allowOverlap="1" wp14:anchorId="4F29127C" wp14:editId="1029D7B6">
          <wp:simplePos x="0" y="0"/>
          <wp:positionH relativeFrom="margin">
            <wp:posOffset>4832252</wp:posOffset>
          </wp:positionH>
          <wp:positionV relativeFrom="paragraph">
            <wp:posOffset>77372</wp:posOffset>
          </wp:positionV>
          <wp:extent cx="784860" cy="78486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BIJ12.jpg"/>
                  <pic:cNvPicPr/>
                </pic:nvPicPr>
                <pic:blipFill>
                  <a:blip r:embed="rId1">
                    <a:extLst>
                      <a:ext uri="{28A0092B-C50C-407E-A947-70E740481C1C}">
                        <a14:useLocalDpi xmlns:a14="http://schemas.microsoft.com/office/drawing/2010/main" val="0"/>
                      </a:ext>
                    </a:extLst>
                  </a:blip>
                  <a:stretch>
                    <a:fillRect/>
                  </a:stretch>
                </pic:blipFill>
                <pic:spPr>
                  <a:xfrm>
                    <a:off x="0" y="0"/>
                    <a:ext cx="784860" cy="784860"/>
                  </a:xfrm>
                  <a:prstGeom prst="rect">
                    <a:avLst/>
                  </a:prstGeom>
                </pic:spPr>
              </pic:pic>
            </a:graphicData>
          </a:graphic>
          <wp14:sizeRelH relativeFrom="margin">
            <wp14:pctWidth>0</wp14:pctWidth>
          </wp14:sizeRelH>
          <wp14:sizeRelV relativeFrom="margin">
            <wp14:pctHeight>0</wp14:pctHeight>
          </wp14:sizeRelV>
        </wp:anchor>
      </w:drawing>
    </w:r>
  </w:p>
  <w:p w14:paraId="02617FE3" w14:textId="77777777" w:rsidR="00281E8F" w:rsidRDefault="00281E8F" w:rsidP="00D0784F">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17FE7" w14:textId="77777777" w:rsidR="00281E8F" w:rsidRDefault="00281E8F">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0777733"/>
    <w:multiLevelType w:val="hybridMultilevel"/>
    <w:tmpl w:val="7D629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12F1FA4"/>
    <w:multiLevelType w:val="hybridMultilevel"/>
    <w:tmpl w:val="B3AE9C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6896F98"/>
    <w:multiLevelType w:val="hybridMultilevel"/>
    <w:tmpl w:val="D8000D02"/>
    <w:lvl w:ilvl="0" w:tplc="06648252">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742186A"/>
    <w:multiLevelType w:val="hybridMultilevel"/>
    <w:tmpl w:val="92C885D6"/>
    <w:lvl w:ilvl="0" w:tplc="06648252">
      <w:numFmt w:val="bullet"/>
      <w:lvlText w:val="-"/>
      <w:lvlJc w:val="left"/>
      <w:pPr>
        <w:ind w:left="1287" w:hanging="360"/>
      </w:pPr>
      <w:rPr>
        <w:rFonts w:ascii="Verdana" w:eastAsia="Times New Roman" w:hAnsi="Verdana" w:cs="Times New Roman"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6" w15:restartNumberingAfterBreak="0">
    <w:nsid w:val="08985164"/>
    <w:multiLevelType w:val="hybridMultilevel"/>
    <w:tmpl w:val="6E5AE914"/>
    <w:lvl w:ilvl="0" w:tplc="ADECAC4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FE5140"/>
    <w:multiLevelType w:val="hybridMultilevel"/>
    <w:tmpl w:val="986E2A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EDC3BA1"/>
    <w:multiLevelType w:val="hybridMultilevel"/>
    <w:tmpl w:val="C38C43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0C62B41"/>
    <w:multiLevelType w:val="hybridMultilevel"/>
    <w:tmpl w:val="12A6AC1C"/>
    <w:lvl w:ilvl="0" w:tplc="4228477C">
      <w:start w:val="3"/>
      <w:numFmt w:val="bullet"/>
      <w:lvlText w:val="-"/>
      <w:lvlJc w:val="left"/>
      <w:pPr>
        <w:ind w:left="360" w:hanging="360"/>
      </w:pPr>
      <w:rPr>
        <w:rFonts w:ascii="Verdana" w:hAnsi="Verdana" w:cs="Times New Roman" w:hint="default"/>
        <w:b w:val="0"/>
        <w:i w:val="0"/>
        <w:spacing w:val="5"/>
        <w:sz w:val="1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2A57CF1"/>
    <w:multiLevelType w:val="hybridMultilevel"/>
    <w:tmpl w:val="F2E4C9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12" w15:restartNumberingAfterBreak="0">
    <w:nsid w:val="19922789"/>
    <w:multiLevelType w:val="hybridMultilevel"/>
    <w:tmpl w:val="757ED66E"/>
    <w:lvl w:ilvl="0" w:tplc="136A1784">
      <w:numFmt w:val="bullet"/>
      <w:lvlText w:val=""/>
      <w:lvlJc w:val="left"/>
      <w:pPr>
        <w:ind w:left="930" w:hanging="57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5" w15:restartNumberingAfterBreak="0">
    <w:nsid w:val="1E80559D"/>
    <w:multiLevelType w:val="hybridMultilevel"/>
    <w:tmpl w:val="50B82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676E4F"/>
    <w:multiLevelType w:val="hybridMultilevel"/>
    <w:tmpl w:val="2C589846"/>
    <w:lvl w:ilvl="0" w:tplc="EC02CFB4">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6B65B98"/>
    <w:multiLevelType w:val="hybridMultilevel"/>
    <w:tmpl w:val="1A581BC4"/>
    <w:lvl w:ilvl="0" w:tplc="ADECAC4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7651453"/>
    <w:multiLevelType w:val="hybridMultilevel"/>
    <w:tmpl w:val="CFF4388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28057E00"/>
    <w:multiLevelType w:val="hybridMultilevel"/>
    <w:tmpl w:val="63C284BC"/>
    <w:lvl w:ilvl="0" w:tplc="59AA63B4">
      <w:start w:val="1"/>
      <w:numFmt w:val="decimal"/>
      <w:lvlText w:val="%1-"/>
      <w:lvlJc w:val="left"/>
      <w:pPr>
        <w:ind w:left="612" w:hanging="360"/>
      </w:pPr>
      <w:rPr>
        <w:rFonts w:hint="default"/>
      </w:rPr>
    </w:lvl>
    <w:lvl w:ilvl="1" w:tplc="04130019" w:tentative="1">
      <w:start w:val="1"/>
      <w:numFmt w:val="lowerLetter"/>
      <w:lvlText w:val="%2."/>
      <w:lvlJc w:val="left"/>
      <w:pPr>
        <w:ind w:left="1332" w:hanging="360"/>
      </w:pPr>
    </w:lvl>
    <w:lvl w:ilvl="2" w:tplc="0413001B" w:tentative="1">
      <w:start w:val="1"/>
      <w:numFmt w:val="lowerRoman"/>
      <w:lvlText w:val="%3."/>
      <w:lvlJc w:val="right"/>
      <w:pPr>
        <w:ind w:left="2052" w:hanging="180"/>
      </w:pPr>
    </w:lvl>
    <w:lvl w:ilvl="3" w:tplc="0413000F" w:tentative="1">
      <w:start w:val="1"/>
      <w:numFmt w:val="decimal"/>
      <w:lvlText w:val="%4."/>
      <w:lvlJc w:val="left"/>
      <w:pPr>
        <w:ind w:left="2772" w:hanging="360"/>
      </w:pPr>
    </w:lvl>
    <w:lvl w:ilvl="4" w:tplc="04130019" w:tentative="1">
      <w:start w:val="1"/>
      <w:numFmt w:val="lowerLetter"/>
      <w:lvlText w:val="%5."/>
      <w:lvlJc w:val="left"/>
      <w:pPr>
        <w:ind w:left="3492" w:hanging="360"/>
      </w:pPr>
    </w:lvl>
    <w:lvl w:ilvl="5" w:tplc="0413001B" w:tentative="1">
      <w:start w:val="1"/>
      <w:numFmt w:val="lowerRoman"/>
      <w:lvlText w:val="%6."/>
      <w:lvlJc w:val="right"/>
      <w:pPr>
        <w:ind w:left="4212" w:hanging="180"/>
      </w:pPr>
    </w:lvl>
    <w:lvl w:ilvl="6" w:tplc="0413000F" w:tentative="1">
      <w:start w:val="1"/>
      <w:numFmt w:val="decimal"/>
      <w:lvlText w:val="%7."/>
      <w:lvlJc w:val="left"/>
      <w:pPr>
        <w:ind w:left="4932" w:hanging="360"/>
      </w:pPr>
    </w:lvl>
    <w:lvl w:ilvl="7" w:tplc="04130019" w:tentative="1">
      <w:start w:val="1"/>
      <w:numFmt w:val="lowerLetter"/>
      <w:lvlText w:val="%8."/>
      <w:lvlJc w:val="left"/>
      <w:pPr>
        <w:ind w:left="5652" w:hanging="360"/>
      </w:pPr>
    </w:lvl>
    <w:lvl w:ilvl="8" w:tplc="0413001B" w:tentative="1">
      <w:start w:val="1"/>
      <w:numFmt w:val="lowerRoman"/>
      <w:lvlText w:val="%9."/>
      <w:lvlJc w:val="right"/>
      <w:pPr>
        <w:ind w:left="6372" w:hanging="180"/>
      </w:pPr>
    </w:lvl>
  </w:abstractNum>
  <w:abstractNum w:abstractNumId="20" w15:restartNumberingAfterBreak="0">
    <w:nsid w:val="2D0C6A8E"/>
    <w:multiLevelType w:val="hybridMultilevel"/>
    <w:tmpl w:val="A9EEA9A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17800AF"/>
    <w:multiLevelType w:val="hybridMultilevel"/>
    <w:tmpl w:val="D8C6B27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3" w15:restartNumberingAfterBreak="0">
    <w:nsid w:val="35BA5599"/>
    <w:multiLevelType w:val="hybridMultilevel"/>
    <w:tmpl w:val="24E6FDB0"/>
    <w:lvl w:ilvl="0" w:tplc="EC02CFB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8E14384"/>
    <w:multiLevelType w:val="hybridMultilevel"/>
    <w:tmpl w:val="B3AE9C7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AAE7809"/>
    <w:multiLevelType w:val="hybridMultilevel"/>
    <w:tmpl w:val="8724FBC8"/>
    <w:lvl w:ilvl="0" w:tplc="4228477C">
      <w:start w:val="3"/>
      <w:numFmt w:val="bullet"/>
      <w:lvlText w:val="-"/>
      <w:lvlJc w:val="left"/>
      <w:pPr>
        <w:ind w:left="720" w:hanging="360"/>
      </w:pPr>
      <w:rPr>
        <w:rFonts w:ascii="Verdana" w:hAnsi="Verdana" w:cs="Times New Roman" w:hint="default"/>
        <w:b w:val="0"/>
        <w:i w:val="0"/>
        <w:spacing w:val="5"/>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AD7159D"/>
    <w:multiLevelType w:val="hybridMultilevel"/>
    <w:tmpl w:val="A4BC52B6"/>
    <w:lvl w:ilvl="0" w:tplc="ADECAC4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0AD7AC3"/>
    <w:multiLevelType w:val="hybridMultilevel"/>
    <w:tmpl w:val="6A0CBBA8"/>
    <w:lvl w:ilvl="0" w:tplc="EC02CFB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1FC31AA"/>
    <w:multiLevelType w:val="hybridMultilevel"/>
    <w:tmpl w:val="9C42020A"/>
    <w:lvl w:ilvl="0" w:tplc="75E8C2BE">
      <w:numFmt w:val="bullet"/>
      <w:lvlText w:val="•"/>
      <w:lvlJc w:val="left"/>
      <w:pPr>
        <w:ind w:left="720" w:hanging="360"/>
      </w:pPr>
      <w:rPr>
        <w:rFonts w:ascii="Verdana" w:eastAsia="Times New Roman"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5D66AD1"/>
    <w:multiLevelType w:val="hybridMultilevel"/>
    <w:tmpl w:val="34A874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7624716"/>
    <w:multiLevelType w:val="hybridMultilevel"/>
    <w:tmpl w:val="AC1AF920"/>
    <w:lvl w:ilvl="0" w:tplc="4228477C">
      <w:start w:val="3"/>
      <w:numFmt w:val="bullet"/>
      <w:lvlText w:val="-"/>
      <w:lvlJc w:val="left"/>
      <w:pPr>
        <w:ind w:left="720" w:hanging="360"/>
      </w:pPr>
      <w:rPr>
        <w:rFonts w:ascii="Verdana" w:hAnsi="Verdana" w:cs="Times New Roman" w:hint="default"/>
        <w:b w:val="0"/>
        <w:i w:val="0"/>
        <w:spacing w:val="5"/>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D296974"/>
    <w:multiLevelType w:val="hybridMultilevel"/>
    <w:tmpl w:val="A3C2F70E"/>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4909335"/>
    <w:multiLevelType w:val="hybridMultilevel"/>
    <w:tmpl w:val="40AB9A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B581675"/>
    <w:multiLevelType w:val="hybridMultilevel"/>
    <w:tmpl w:val="51801018"/>
    <w:lvl w:ilvl="0" w:tplc="EC02CFB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B86726D"/>
    <w:multiLevelType w:val="hybridMultilevel"/>
    <w:tmpl w:val="DC28ABD2"/>
    <w:lvl w:ilvl="0" w:tplc="E21852D2">
      <w:numFmt w:val="bullet"/>
      <w:lvlText w:val="-"/>
      <w:lvlJc w:val="left"/>
      <w:pPr>
        <w:ind w:left="720" w:hanging="360"/>
      </w:pPr>
      <w:rPr>
        <w:rFonts w:ascii="Verdana" w:eastAsia="Times New Roman"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6727767"/>
    <w:multiLevelType w:val="hybridMultilevel"/>
    <w:tmpl w:val="EFD423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5DC5315"/>
    <w:multiLevelType w:val="hybridMultilevel"/>
    <w:tmpl w:val="11CAFA14"/>
    <w:lvl w:ilvl="0" w:tplc="75E8C2BE">
      <w:numFmt w:val="bullet"/>
      <w:lvlText w:val="•"/>
      <w:lvlJc w:val="left"/>
      <w:pPr>
        <w:ind w:left="360" w:hanging="360"/>
      </w:pPr>
      <w:rPr>
        <w:rFonts w:ascii="Verdana" w:eastAsia="Times New Roman" w:hAnsi="Verdana"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82E4B7D"/>
    <w:multiLevelType w:val="hybridMultilevel"/>
    <w:tmpl w:val="6DC47970"/>
    <w:lvl w:ilvl="0" w:tplc="4228477C">
      <w:start w:val="3"/>
      <w:numFmt w:val="bullet"/>
      <w:lvlText w:val="-"/>
      <w:lvlJc w:val="left"/>
      <w:pPr>
        <w:ind w:left="720" w:hanging="360"/>
      </w:pPr>
      <w:rPr>
        <w:rFonts w:ascii="Verdana" w:hAnsi="Verdana" w:cs="Times New Roman" w:hint="default"/>
        <w:b w:val="0"/>
        <w:i w:val="0"/>
        <w:spacing w:val="5"/>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8C32414"/>
    <w:multiLevelType w:val="hybridMultilevel"/>
    <w:tmpl w:val="5E0ED120"/>
    <w:lvl w:ilvl="0" w:tplc="6EA673C2">
      <w:start w:val="1"/>
      <w:numFmt w:val="decimal"/>
      <w:lvlText w:val="wens %1"/>
      <w:lvlJc w:val="left"/>
      <w:pPr>
        <w:tabs>
          <w:tab w:val="num" w:pos="851"/>
        </w:tabs>
        <w:ind w:left="851" w:hanging="851"/>
      </w:pPr>
      <w:rPr>
        <w:rFonts w:ascii="Calibri" w:hAnsi="Calibri" w:hint="default"/>
        <w:b/>
        <w:bCs/>
        <w:i w:val="0"/>
        <w:color w:val="auto"/>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79157796"/>
    <w:multiLevelType w:val="hybridMultilevel"/>
    <w:tmpl w:val="0638F6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30"/>
  </w:num>
  <w:num w:numId="2">
    <w:abstractNumId w:val="11"/>
  </w:num>
  <w:num w:numId="3">
    <w:abstractNumId w:val="3"/>
  </w:num>
  <w:num w:numId="4">
    <w:abstractNumId w:val="13"/>
  </w:num>
  <w:num w:numId="5">
    <w:abstractNumId w:val="22"/>
  </w:num>
  <w:num w:numId="6">
    <w:abstractNumId w:val="0"/>
  </w:num>
  <w:num w:numId="7">
    <w:abstractNumId w:val="14"/>
  </w:num>
  <w:num w:numId="8">
    <w:abstractNumId w:val="39"/>
  </w:num>
  <w:num w:numId="9">
    <w:abstractNumId w:val="18"/>
  </w:num>
  <w:num w:numId="10">
    <w:abstractNumId w:val="1"/>
  </w:num>
  <w:num w:numId="11">
    <w:abstractNumId w:val="15"/>
  </w:num>
  <w:num w:numId="12">
    <w:abstractNumId w:val="27"/>
  </w:num>
  <w:num w:numId="13">
    <w:abstractNumId w:val="16"/>
  </w:num>
  <w:num w:numId="14">
    <w:abstractNumId w:val="23"/>
  </w:num>
  <w:num w:numId="15">
    <w:abstractNumId w:val="34"/>
  </w:num>
  <w:num w:numId="16">
    <w:abstractNumId w:val="21"/>
  </w:num>
  <w:num w:numId="17">
    <w:abstractNumId w:val="36"/>
  </w:num>
  <w:num w:numId="18">
    <w:abstractNumId w:val="2"/>
  </w:num>
  <w:num w:numId="19">
    <w:abstractNumId w:val="24"/>
  </w:num>
  <w:num w:numId="20">
    <w:abstractNumId w:val="8"/>
  </w:num>
  <w:num w:numId="21">
    <w:abstractNumId w:val="7"/>
  </w:num>
  <w:num w:numId="22">
    <w:abstractNumId w:val="29"/>
  </w:num>
  <w:num w:numId="23">
    <w:abstractNumId w:val="40"/>
  </w:num>
  <w:num w:numId="24">
    <w:abstractNumId w:val="32"/>
  </w:num>
  <w:num w:numId="25">
    <w:abstractNumId w:val="10"/>
  </w:num>
  <w:num w:numId="26">
    <w:abstractNumId w:val="28"/>
  </w:num>
  <w:num w:numId="27">
    <w:abstractNumId w:val="37"/>
  </w:num>
  <w:num w:numId="28">
    <w:abstractNumId w:val="17"/>
  </w:num>
  <w:num w:numId="29">
    <w:abstractNumId w:val="26"/>
  </w:num>
  <w:num w:numId="30">
    <w:abstractNumId w:val="35"/>
  </w:num>
  <w:num w:numId="31">
    <w:abstractNumId w:val="6"/>
  </w:num>
  <w:num w:numId="32">
    <w:abstractNumId w:val="4"/>
  </w:num>
  <w:num w:numId="33">
    <w:abstractNumId w:val="20"/>
  </w:num>
  <w:num w:numId="34">
    <w:abstractNumId w:val="33"/>
  </w:num>
  <w:num w:numId="35">
    <w:abstractNumId w:val="19"/>
  </w:num>
  <w:num w:numId="36">
    <w:abstractNumId w:val="5"/>
  </w:num>
  <w:num w:numId="37">
    <w:abstractNumId w:val="31"/>
  </w:num>
  <w:num w:numId="38">
    <w:abstractNumId w:val="9"/>
  </w:num>
  <w:num w:numId="39">
    <w:abstractNumId w:val="25"/>
  </w:num>
  <w:num w:numId="40">
    <w:abstractNumId w:val="12"/>
  </w:num>
  <w:num w:numId="41">
    <w:abstractNumId w:val="3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38"/>
    <w:rsid w:val="000009CC"/>
    <w:rsid w:val="00001BAC"/>
    <w:rsid w:val="00005347"/>
    <w:rsid w:val="00005C9A"/>
    <w:rsid w:val="00006C74"/>
    <w:rsid w:val="00006D88"/>
    <w:rsid w:val="0000723B"/>
    <w:rsid w:val="00010F0F"/>
    <w:rsid w:val="00011332"/>
    <w:rsid w:val="00011503"/>
    <w:rsid w:val="00012A70"/>
    <w:rsid w:val="000208D9"/>
    <w:rsid w:val="00022EAF"/>
    <w:rsid w:val="000238C9"/>
    <w:rsid w:val="00024F49"/>
    <w:rsid w:val="00025441"/>
    <w:rsid w:val="00032478"/>
    <w:rsid w:val="00033296"/>
    <w:rsid w:val="0003490A"/>
    <w:rsid w:val="00034FED"/>
    <w:rsid w:val="00035603"/>
    <w:rsid w:val="0003609D"/>
    <w:rsid w:val="000364C8"/>
    <w:rsid w:val="000418D5"/>
    <w:rsid w:val="00041BE1"/>
    <w:rsid w:val="000423AB"/>
    <w:rsid w:val="0004405F"/>
    <w:rsid w:val="000449CF"/>
    <w:rsid w:val="000474B0"/>
    <w:rsid w:val="000506AF"/>
    <w:rsid w:val="00051C86"/>
    <w:rsid w:val="00053E35"/>
    <w:rsid w:val="00054578"/>
    <w:rsid w:val="00060506"/>
    <w:rsid w:val="0006245E"/>
    <w:rsid w:val="00063FE2"/>
    <w:rsid w:val="00064E59"/>
    <w:rsid w:val="0006569A"/>
    <w:rsid w:val="000658B5"/>
    <w:rsid w:val="00065D9A"/>
    <w:rsid w:val="00066B4D"/>
    <w:rsid w:val="00070022"/>
    <w:rsid w:val="00073CE0"/>
    <w:rsid w:val="00073FAC"/>
    <w:rsid w:val="000758D3"/>
    <w:rsid w:val="0007661F"/>
    <w:rsid w:val="00076793"/>
    <w:rsid w:val="00076EAF"/>
    <w:rsid w:val="00080A75"/>
    <w:rsid w:val="00082F83"/>
    <w:rsid w:val="000833B7"/>
    <w:rsid w:val="000845F0"/>
    <w:rsid w:val="0008688B"/>
    <w:rsid w:val="00087961"/>
    <w:rsid w:val="00091057"/>
    <w:rsid w:val="00092414"/>
    <w:rsid w:val="00094443"/>
    <w:rsid w:val="000A1D57"/>
    <w:rsid w:val="000A41E5"/>
    <w:rsid w:val="000A63C2"/>
    <w:rsid w:val="000A6E36"/>
    <w:rsid w:val="000B063E"/>
    <w:rsid w:val="000B0B56"/>
    <w:rsid w:val="000B272B"/>
    <w:rsid w:val="000B2842"/>
    <w:rsid w:val="000B348D"/>
    <w:rsid w:val="000C2409"/>
    <w:rsid w:val="000C26F6"/>
    <w:rsid w:val="000C2F08"/>
    <w:rsid w:val="000C33E4"/>
    <w:rsid w:val="000C3A1F"/>
    <w:rsid w:val="000C4F98"/>
    <w:rsid w:val="000C7BCD"/>
    <w:rsid w:val="000D08EF"/>
    <w:rsid w:val="000D0BEE"/>
    <w:rsid w:val="000D10E4"/>
    <w:rsid w:val="000D20BE"/>
    <w:rsid w:val="000D2CAF"/>
    <w:rsid w:val="000D378E"/>
    <w:rsid w:val="000D4C30"/>
    <w:rsid w:val="000D5642"/>
    <w:rsid w:val="000D6BBC"/>
    <w:rsid w:val="000E0E52"/>
    <w:rsid w:val="000E11D6"/>
    <w:rsid w:val="000E2104"/>
    <w:rsid w:val="000E29ED"/>
    <w:rsid w:val="000E2CC1"/>
    <w:rsid w:val="000E5B3A"/>
    <w:rsid w:val="000E6B9E"/>
    <w:rsid w:val="000E7482"/>
    <w:rsid w:val="000F0CAD"/>
    <w:rsid w:val="000F17E6"/>
    <w:rsid w:val="000F3A03"/>
    <w:rsid w:val="000F408C"/>
    <w:rsid w:val="001018CC"/>
    <w:rsid w:val="00103730"/>
    <w:rsid w:val="0011071A"/>
    <w:rsid w:val="00110846"/>
    <w:rsid w:val="00110AAF"/>
    <w:rsid w:val="00110EA5"/>
    <w:rsid w:val="001124CD"/>
    <w:rsid w:val="0011412B"/>
    <w:rsid w:val="0011512D"/>
    <w:rsid w:val="001227D7"/>
    <w:rsid w:val="00124D03"/>
    <w:rsid w:val="00124D78"/>
    <w:rsid w:val="00124E44"/>
    <w:rsid w:val="00124E6D"/>
    <w:rsid w:val="00124F5E"/>
    <w:rsid w:val="00126AB3"/>
    <w:rsid w:val="001272B1"/>
    <w:rsid w:val="001300AB"/>
    <w:rsid w:val="00130964"/>
    <w:rsid w:val="0013540E"/>
    <w:rsid w:val="00135A84"/>
    <w:rsid w:val="00135B38"/>
    <w:rsid w:val="00136550"/>
    <w:rsid w:val="001402D0"/>
    <w:rsid w:val="00140363"/>
    <w:rsid w:val="0014143D"/>
    <w:rsid w:val="00141463"/>
    <w:rsid w:val="001474F5"/>
    <w:rsid w:val="00151613"/>
    <w:rsid w:val="00154052"/>
    <w:rsid w:val="00154F33"/>
    <w:rsid w:val="00154F79"/>
    <w:rsid w:val="00156B2D"/>
    <w:rsid w:val="001575E0"/>
    <w:rsid w:val="001617A5"/>
    <w:rsid w:val="00163B81"/>
    <w:rsid w:val="00165AB5"/>
    <w:rsid w:val="001666BB"/>
    <w:rsid w:val="00170FFA"/>
    <w:rsid w:val="00171BD0"/>
    <w:rsid w:val="001729F9"/>
    <w:rsid w:val="00172A33"/>
    <w:rsid w:val="00172A99"/>
    <w:rsid w:val="00174E01"/>
    <w:rsid w:val="00176155"/>
    <w:rsid w:val="001766F6"/>
    <w:rsid w:val="00176E44"/>
    <w:rsid w:val="001770E0"/>
    <w:rsid w:val="00177A02"/>
    <w:rsid w:val="00180102"/>
    <w:rsid w:val="00181B53"/>
    <w:rsid w:val="00182325"/>
    <w:rsid w:val="0018309D"/>
    <w:rsid w:val="001847DF"/>
    <w:rsid w:val="00187155"/>
    <w:rsid w:val="00190871"/>
    <w:rsid w:val="00195AA9"/>
    <w:rsid w:val="001964FD"/>
    <w:rsid w:val="001A0EA5"/>
    <w:rsid w:val="001A1B86"/>
    <w:rsid w:val="001A2473"/>
    <w:rsid w:val="001A780B"/>
    <w:rsid w:val="001A7A53"/>
    <w:rsid w:val="001B2BAC"/>
    <w:rsid w:val="001B4D32"/>
    <w:rsid w:val="001B58A4"/>
    <w:rsid w:val="001B5A34"/>
    <w:rsid w:val="001B5EAB"/>
    <w:rsid w:val="001B681F"/>
    <w:rsid w:val="001B6EB8"/>
    <w:rsid w:val="001C0463"/>
    <w:rsid w:val="001C2930"/>
    <w:rsid w:val="001C5766"/>
    <w:rsid w:val="001C5DC8"/>
    <w:rsid w:val="001C65EB"/>
    <w:rsid w:val="001D2505"/>
    <w:rsid w:val="001D3A7D"/>
    <w:rsid w:val="001D4DD7"/>
    <w:rsid w:val="001D55D2"/>
    <w:rsid w:val="001E41C7"/>
    <w:rsid w:val="001E4B47"/>
    <w:rsid w:val="001E5531"/>
    <w:rsid w:val="001E556C"/>
    <w:rsid w:val="001E5EFD"/>
    <w:rsid w:val="001E79B4"/>
    <w:rsid w:val="001F009E"/>
    <w:rsid w:val="001F1B5C"/>
    <w:rsid w:val="001F2048"/>
    <w:rsid w:val="001F491A"/>
    <w:rsid w:val="001F4964"/>
    <w:rsid w:val="001F6E5D"/>
    <w:rsid w:val="001F73E7"/>
    <w:rsid w:val="002053F7"/>
    <w:rsid w:val="00206ED1"/>
    <w:rsid w:val="00210343"/>
    <w:rsid w:val="0021165F"/>
    <w:rsid w:val="00211FF0"/>
    <w:rsid w:val="00212C78"/>
    <w:rsid w:val="00215209"/>
    <w:rsid w:val="002177A9"/>
    <w:rsid w:val="00217AFF"/>
    <w:rsid w:val="00221A15"/>
    <w:rsid w:val="002238DC"/>
    <w:rsid w:val="00230E01"/>
    <w:rsid w:val="00231934"/>
    <w:rsid w:val="00232326"/>
    <w:rsid w:val="00236EC7"/>
    <w:rsid w:val="00240352"/>
    <w:rsid w:val="00240387"/>
    <w:rsid w:val="00242635"/>
    <w:rsid w:val="00242FE3"/>
    <w:rsid w:val="00244C36"/>
    <w:rsid w:val="00245745"/>
    <w:rsid w:val="002466BF"/>
    <w:rsid w:val="002477B5"/>
    <w:rsid w:val="002506E0"/>
    <w:rsid w:val="002564EB"/>
    <w:rsid w:val="002568D1"/>
    <w:rsid w:val="0026080F"/>
    <w:rsid w:val="002627C6"/>
    <w:rsid w:val="00262FD3"/>
    <w:rsid w:val="00263099"/>
    <w:rsid w:val="002655F2"/>
    <w:rsid w:val="00271D7D"/>
    <w:rsid w:val="00272403"/>
    <w:rsid w:val="0027581B"/>
    <w:rsid w:val="00276F15"/>
    <w:rsid w:val="00277BBA"/>
    <w:rsid w:val="0028097C"/>
    <w:rsid w:val="00281748"/>
    <w:rsid w:val="00281B34"/>
    <w:rsid w:val="00281E8F"/>
    <w:rsid w:val="00283DAC"/>
    <w:rsid w:val="00285308"/>
    <w:rsid w:val="00286D73"/>
    <w:rsid w:val="00294CD9"/>
    <w:rsid w:val="0029515A"/>
    <w:rsid w:val="002953A4"/>
    <w:rsid w:val="00297222"/>
    <w:rsid w:val="002A09A4"/>
    <w:rsid w:val="002A1202"/>
    <w:rsid w:val="002A27C3"/>
    <w:rsid w:val="002A327F"/>
    <w:rsid w:val="002A3BFE"/>
    <w:rsid w:val="002A4B2E"/>
    <w:rsid w:val="002A788D"/>
    <w:rsid w:val="002A78DF"/>
    <w:rsid w:val="002B0863"/>
    <w:rsid w:val="002B0DDC"/>
    <w:rsid w:val="002B1387"/>
    <w:rsid w:val="002B1655"/>
    <w:rsid w:val="002B197B"/>
    <w:rsid w:val="002B4785"/>
    <w:rsid w:val="002B4FE9"/>
    <w:rsid w:val="002B5B16"/>
    <w:rsid w:val="002B7B07"/>
    <w:rsid w:val="002C0F35"/>
    <w:rsid w:val="002C1273"/>
    <w:rsid w:val="002C3731"/>
    <w:rsid w:val="002C3A0E"/>
    <w:rsid w:val="002C52C4"/>
    <w:rsid w:val="002C6627"/>
    <w:rsid w:val="002D1D91"/>
    <w:rsid w:val="002D4CBC"/>
    <w:rsid w:val="002D715A"/>
    <w:rsid w:val="002D7C0C"/>
    <w:rsid w:val="002D7E95"/>
    <w:rsid w:val="002D7FC4"/>
    <w:rsid w:val="002E0EF6"/>
    <w:rsid w:val="002E25C9"/>
    <w:rsid w:val="002E67FD"/>
    <w:rsid w:val="002E6AF8"/>
    <w:rsid w:val="002E6E3D"/>
    <w:rsid w:val="002E74F7"/>
    <w:rsid w:val="002E7934"/>
    <w:rsid w:val="002E7DA3"/>
    <w:rsid w:val="002F2A0F"/>
    <w:rsid w:val="002F645D"/>
    <w:rsid w:val="002F7B75"/>
    <w:rsid w:val="0030015D"/>
    <w:rsid w:val="00301118"/>
    <w:rsid w:val="00301589"/>
    <w:rsid w:val="0030422F"/>
    <w:rsid w:val="00304DF5"/>
    <w:rsid w:val="00305770"/>
    <w:rsid w:val="00305BB6"/>
    <w:rsid w:val="00306C8A"/>
    <w:rsid w:val="003102F4"/>
    <w:rsid w:val="00312397"/>
    <w:rsid w:val="00312453"/>
    <w:rsid w:val="0032000B"/>
    <w:rsid w:val="0032080E"/>
    <w:rsid w:val="0032156F"/>
    <w:rsid w:val="00323590"/>
    <w:rsid w:val="00323CC8"/>
    <w:rsid w:val="00327963"/>
    <w:rsid w:val="00330935"/>
    <w:rsid w:val="00330F08"/>
    <w:rsid w:val="003317C0"/>
    <w:rsid w:val="00332315"/>
    <w:rsid w:val="003330D0"/>
    <w:rsid w:val="00334E17"/>
    <w:rsid w:val="00336384"/>
    <w:rsid w:val="00337199"/>
    <w:rsid w:val="003375E8"/>
    <w:rsid w:val="0034083D"/>
    <w:rsid w:val="00340A9B"/>
    <w:rsid w:val="00344C11"/>
    <w:rsid w:val="00345B3F"/>
    <w:rsid w:val="00351A8C"/>
    <w:rsid w:val="00352EE0"/>
    <w:rsid w:val="003552B8"/>
    <w:rsid w:val="00355C86"/>
    <w:rsid w:val="00363B77"/>
    <w:rsid w:val="00363D48"/>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1B95"/>
    <w:rsid w:val="003D26E3"/>
    <w:rsid w:val="003D3448"/>
    <w:rsid w:val="003D3F17"/>
    <w:rsid w:val="003D7B42"/>
    <w:rsid w:val="003D7E13"/>
    <w:rsid w:val="003E0F83"/>
    <w:rsid w:val="003E1DBC"/>
    <w:rsid w:val="003E38D3"/>
    <w:rsid w:val="003E4739"/>
    <w:rsid w:val="003E4A8E"/>
    <w:rsid w:val="003E4AA5"/>
    <w:rsid w:val="003E6258"/>
    <w:rsid w:val="003E6507"/>
    <w:rsid w:val="003E71AB"/>
    <w:rsid w:val="003F01D2"/>
    <w:rsid w:val="003F1193"/>
    <w:rsid w:val="003F55D4"/>
    <w:rsid w:val="003F609F"/>
    <w:rsid w:val="003F6CAC"/>
    <w:rsid w:val="003F745E"/>
    <w:rsid w:val="004026CB"/>
    <w:rsid w:val="00404201"/>
    <w:rsid w:val="00404A5F"/>
    <w:rsid w:val="004063D2"/>
    <w:rsid w:val="00407174"/>
    <w:rsid w:val="00407292"/>
    <w:rsid w:val="004074A9"/>
    <w:rsid w:val="00407B32"/>
    <w:rsid w:val="00411F3E"/>
    <w:rsid w:val="004125E0"/>
    <w:rsid w:val="00413A02"/>
    <w:rsid w:val="00415C71"/>
    <w:rsid w:val="004179E8"/>
    <w:rsid w:val="00420867"/>
    <w:rsid w:val="00420921"/>
    <w:rsid w:val="00420C49"/>
    <w:rsid w:val="004213B1"/>
    <w:rsid w:val="00421829"/>
    <w:rsid w:val="004227B2"/>
    <w:rsid w:val="00423ADA"/>
    <w:rsid w:val="004261BF"/>
    <w:rsid w:val="00426472"/>
    <w:rsid w:val="004273DE"/>
    <w:rsid w:val="00430C28"/>
    <w:rsid w:val="00430E23"/>
    <w:rsid w:val="00432619"/>
    <w:rsid w:val="00433603"/>
    <w:rsid w:val="00433C6B"/>
    <w:rsid w:val="00433DF6"/>
    <w:rsid w:val="004346B3"/>
    <w:rsid w:val="00435743"/>
    <w:rsid w:val="004400B6"/>
    <w:rsid w:val="00440430"/>
    <w:rsid w:val="00440BC3"/>
    <w:rsid w:val="004425B4"/>
    <w:rsid w:val="00443402"/>
    <w:rsid w:val="004434D7"/>
    <w:rsid w:val="00443DAE"/>
    <w:rsid w:val="00444138"/>
    <w:rsid w:val="0044415D"/>
    <w:rsid w:val="0044456E"/>
    <w:rsid w:val="004453D4"/>
    <w:rsid w:val="00445D4F"/>
    <w:rsid w:val="0044773F"/>
    <w:rsid w:val="00451583"/>
    <w:rsid w:val="00453F36"/>
    <w:rsid w:val="0045404A"/>
    <w:rsid w:val="00455A55"/>
    <w:rsid w:val="00456B0E"/>
    <w:rsid w:val="004619A4"/>
    <w:rsid w:val="00462387"/>
    <w:rsid w:val="0046371B"/>
    <w:rsid w:val="00464328"/>
    <w:rsid w:val="004649F5"/>
    <w:rsid w:val="004665C7"/>
    <w:rsid w:val="00467DF6"/>
    <w:rsid w:val="00470A63"/>
    <w:rsid w:val="00470AD9"/>
    <w:rsid w:val="004715F7"/>
    <w:rsid w:val="0047172F"/>
    <w:rsid w:val="00474A62"/>
    <w:rsid w:val="0047608F"/>
    <w:rsid w:val="0048063F"/>
    <w:rsid w:val="00486C02"/>
    <w:rsid w:val="00490DA2"/>
    <w:rsid w:val="004918BB"/>
    <w:rsid w:val="004924D9"/>
    <w:rsid w:val="00493A8D"/>
    <w:rsid w:val="004940C0"/>
    <w:rsid w:val="0049515E"/>
    <w:rsid w:val="00495D7B"/>
    <w:rsid w:val="00497186"/>
    <w:rsid w:val="00497E18"/>
    <w:rsid w:val="004A075F"/>
    <w:rsid w:val="004A22F2"/>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1B30"/>
    <w:rsid w:val="004D3917"/>
    <w:rsid w:val="004D5E8D"/>
    <w:rsid w:val="004D6FF8"/>
    <w:rsid w:val="004E0619"/>
    <w:rsid w:val="004E4D23"/>
    <w:rsid w:val="004E5581"/>
    <w:rsid w:val="004E5FA8"/>
    <w:rsid w:val="004E63FE"/>
    <w:rsid w:val="004E755E"/>
    <w:rsid w:val="004F15A7"/>
    <w:rsid w:val="004F1942"/>
    <w:rsid w:val="004F314B"/>
    <w:rsid w:val="004F52CB"/>
    <w:rsid w:val="004F576F"/>
    <w:rsid w:val="004F6266"/>
    <w:rsid w:val="0050324B"/>
    <w:rsid w:val="0050418A"/>
    <w:rsid w:val="0050423C"/>
    <w:rsid w:val="005062C7"/>
    <w:rsid w:val="0050666D"/>
    <w:rsid w:val="005068F6"/>
    <w:rsid w:val="005103B3"/>
    <w:rsid w:val="00512D78"/>
    <w:rsid w:val="005151CC"/>
    <w:rsid w:val="00515781"/>
    <w:rsid w:val="00515BA0"/>
    <w:rsid w:val="00517AA8"/>
    <w:rsid w:val="00517AB1"/>
    <w:rsid w:val="00520C38"/>
    <w:rsid w:val="00520E3E"/>
    <w:rsid w:val="00521358"/>
    <w:rsid w:val="005219BF"/>
    <w:rsid w:val="00522A00"/>
    <w:rsid w:val="005235C2"/>
    <w:rsid w:val="00525383"/>
    <w:rsid w:val="00532F43"/>
    <w:rsid w:val="00533A12"/>
    <w:rsid w:val="0054020C"/>
    <w:rsid w:val="00540516"/>
    <w:rsid w:val="005411F1"/>
    <w:rsid w:val="005414E8"/>
    <w:rsid w:val="00544173"/>
    <w:rsid w:val="00546994"/>
    <w:rsid w:val="00547047"/>
    <w:rsid w:val="00553217"/>
    <w:rsid w:val="005533CD"/>
    <w:rsid w:val="00554670"/>
    <w:rsid w:val="00555617"/>
    <w:rsid w:val="00563B3A"/>
    <w:rsid w:val="0056750E"/>
    <w:rsid w:val="00567555"/>
    <w:rsid w:val="00567688"/>
    <w:rsid w:val="00567971"/>
    <w:rsid w:val="00567983"/>
    <w:rsid w:val="00571FE3"/>
    <w:rsid w:val="00574CFD"/>
    <w:rsid w:val="00576219"/>
    <w:rsid w:val="00581A6D"/>
    <w:rsid w:val="00581D2E"/>
    <w:rsid w:val="0058264D"/>
    <w:rsid w:val="005844ED"/>
    <w:rsid w:val="00587531"/>
    <w:rsid w:val="00592491"/>
    <w:rsid w:val="0059492C"/>
    <w:rsid w:val="00596D0C"/>
    <w:rsid w:val="005A2A9F"/>
    <w:rsid w:val="005A7A9C"/>
    <w:rsid w:val="005B3D3F"/>
    <w:rsid w:val="005B3FF9"/>
    <w:rsid w:val="005B6832"/>
    <w:rsid w:val="005C0662"/>
    <w:rsid w:val="005C33D5"/>
    <w:rsid w:val="005C387C"/>
    <w:rsid w:val="005C4311"/>
    <w:rsid w:val="005C52B4"/>
    <w:rsid w:val="005D34E9"/>
    <w:rsid w:val="005D3B6B"/>
    <w:rsid w:val="005D52D7"/>
    <w:rsid w:val="005D7891"/>
    <w:rsid w:val="005D7F60"/>
    <w:rsid w:val="005E09B5"/>
    <w:rsid w:val="005E12FF"/>
    <w:rsid w:val="005E18E0"/>
    <w:rsid w:val="005E3DA1"/>
    <w:rsid w:val="005E631D"/>
    <w:rsid w:val="005E6BDC"/>
    <w:rsid w:val="005F0218"/>
    <w:rsid w:val="005F3176"/>
    <w:rsid w:val="005F3288"/>
    <w:rsid w:val="005F3E55"/>
    <w:rsid w:val="005F418F"/>
    <w:rsid w:val="005F4EAF"/>
    <w:rsid w:val="005F5656"/>
    <w:rsid w:val="005F60AA"/>
    <w:rsid w:val="006019A2"/>
    <w:rsid w:val="006034C7"/>
    <w:rsid w:val="00605746"/>
    <w:rsid w:val="00605ACA"/>
    <w:rsid w:val="00607785"/>
    <w:rsid w:val="00610AF7"/>
    <w:rsid w:val="00610DDD"/>
    <w:rsid w:val="00613001"/>
    <w:rsid w:val="00617D6C"/>
    <w:rsid w:val="00617FFB"/>
    <w:rsid w:val="0062045E"/>
    <w:rsid w:val="00622DEA"/>
    <w:rsid w:val="00623ED8"/>
    <w:rsid w:val="00624FCE"/>
    <w:rsid w:val="0062567B"/>
    <w:rsid w:val="0062708A"/>
    <w:rsid w:val="00630133"/>
    <w:rsid w:val="00633B33"/>
    <w:rsid w:val="0063440E"/>
    <w:rsid w:val="006345C6"/>
    <w:rsid w:val="006369E7"/>
    <w:rsid w:val="00636C19"/>
    <w:rsid w:val="0064105F"/>
    <w:rsid w:val="00641D14"/>
    <w:rsid w:val="006424DE"/>
    <w:rsid w:val="00650D83"/>
    <w:rsid w:val="00650F58"/>
    <w:rsid w:val="00653E40"/>
    <w:rsid w:val="00656B21"/>
    <w:rsid w:val="00660547"/>
    <w:rsid w:val="00661228"/>
    <w:rsid w:val="0066443D"/>
    <w:rsid w:val="006651E4"/>
    <w:rsid w:val="00665B20"/>
    <w:rsid w:val="0067187F"/>
    <w:rsid w:val="00672AE1"/>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CA5"/>
    <w:rsid w:val="00694F83"/>
    <w:rsid w:val="00697BDC"/>
    <w:rsid w:val="006A11D9"/>
    <w:rsid w:val="006A2493"/>
    <w:rsid w:val="006A445C"/>
    <w:rsid w:val="006A54D3"/>
    <w:rsid w:val="006A5A27"/>
    <w:rsid w:val="006A74CF"/>
    <w:rsid w:val="006A751D"/>
    <w:rsid w:val="006B0666"/>
    <w:rsid w:val="006B6375"/>
    <w:rsid w:val="006C2C78"/>
    <w:rsid w:val="006C344A"/>
    <w:rsid w:val="006C4F3E"/>
    <w:rsid w:val="006C5382"/>
    <w:rsid w:val="006C58C6"/>
    <w:rsid w:val="006D222F"/>
    <w:rsid w:val="006D3957"/>
    <w:rsid w:val="006D5CED"/>
    <w:rsid w:val="006E09E6"/>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158E"/>
    <w:rsid w:val="00712329"/>
    <w:rsid w:val="00712C82"/>
    <w:rsid w:val="007133DB"/>
    <w:rsid w:val="007155D0"/>
    <w:rsid w:val="007156B1"/>
    <w:rsid w:val="007168B6"/>
    <w:rsid w:val="00722656"/>
    <w:rsid w:val="00724E3D"/>
    <w:rsid w:val="007268B2"/>
    <w:rsid w:val="00726DB1"/>
    <w:rsid w:val="00733FB5"/>
    <w:rsid w:val="00735C0D"/>
    <w:rsid w:val="00735C9C"/>
    <w:rsid w:val="00737DEE"/>
    <w:rsid w:val="00737F7B"/>
    <w:rsid w:val="00740CD7"/>
    <w:rsid w:val="00742456"/>
    <w:rsid w:val="00743C5E"/>
    <w:rsid w:val="007445C2"/>
    <w:rsid w:val="007450D2"/>
    <w:rsid w:val="0074593B"/>
    <w:rsid w:val="007474E6"/>
    <w:rsid w:val="00750009"/>
    <w:rsid w:val="00751465"/>
    <w:rsid w:val="007523D7"/>
    <w:rsid w:val="007525C2"/>
    <w:rsid w:val="0075263B"/>
    <w:rsid w:val="00753DA1"/>
    <w:rsid w:val="0075625F"/>
    <w:rsid w:val="007563FA"/>
    <w:rsid w:val="00757D22"/>
    <w:rsid w:val="00761D8E"/>
    <w:rsid w:val="007634F2"/>
    <w:rsid w:val="00771120"/>
    <w:rsid w:val="00773CE4"/>
    <w:rsid w:val="007741D4"/>
    <w:rsid w:val="00776880"/>
    <w:rsid w:val="00781730"/>
    <w:rsid w:val="00785855"/>
    <w:rsid w:val="00785F17"/>
    <w:rsid w:val="007860DA"/>
    <w:rsid w:val="00786A58"/>
    <w:rsid w:val="007870B7"/>
    <w:rsid w:val="007875DF"/>
    <w:rsid w:val="007879DB"/>
    <w:rsid w:val="0079425D"/>
    <w:rsid w:val="00796054"/>
    <w:rsid w:val="007A0550"/>
    <w:rsid w:val="007A20FE"/>
    <w:rsid w:val="007A251E"/>
    <w:rsid w:val="007A31D2"/>
    <w:rsid w:val="007A50A7"/>
    <w:rsid w:val="007A5600"/>
    <w:rsid w:val="007A661C"/>
    <w:rsid w:val="007B0E69"/>
    <w:rsid w:val="007B2798"/>
    <w:rsid w:val="007B2BD8"/>
    <w:rsid w:val="007B2D3A"/>
    <w:rsid w:val="007B36E3"/>
    <w:rsid w:val="007B4730"/>
    <w:rsid w:val="007B5E28"/>
    <w:rsid w:val="007C001E"/>
    <w:rsid w:val="007C0987"/>
    <w:rsid w:val="007C0F3E"/>
    <w:rsid w:val="007C2358"/>
    <w:rsid w:val="007C6AEB"/>
    <w:rsid w:val="007C6EB0"/>
    <w:rsid w:val="007D00B9"/>
    <w:rsid w:val="007D34DB"/>
    <w:rsid w:val="007D508A"/>
    <w:rsid w:val="007D56B5"/>
    <w:rsid w:val="007E0A8C"/>
    <w:rsid w:val="007E2641"/>
    <w:rsid w:val="007E3242"/>
    <w:rsid w:val="007E3833"/>
    <w:rsid w:val="007E4826"/>
    <w:rsid w:val="007F095C"/>
    <w:rsid w:val="007F0D27"/>
    <w:rsid w:val="007F13EC"/>
    <w:rsid w:val="007F1A5D"/>
    <w:rsid w:val="008010C4"/>
    <w:rsid w:val="00802208"/>
    <w:rsid w:val="00804558"/>
    <w:rsid w:val="00804AF6"/>
    <w:rsid w:val="008076A7"/>
    <w:rsid w:val="008109D0"/>
    <w:rsid w:val="00810EED"/>
    <w:rsid w:val="00811108"/>
    <w:rsid w:val="00814C60"/>
    <w:rsid w:val="00820048"/>
    <w:rsid w:val="00820BCA"/>
    <w:rsid w:val="00820FB7"/>
    <w:rsid w:val="00822EAD"/>
    <w:rsid w:val="00826320"/>
    <w:rsid w:val="00826B6C"/>
    <w:rsid w:val="00826C5D"/>
    <w:rsid w:val="0083097B"/>
    <w:rsid w:val="00831FD5"/>
    <w:rsid w:val="00833A2B"/>
    <w:rsid w:val="00834A13"/>
    <w:rsid w:val="00835345"/>
    <w:rsid w:val="00843E9D"/>
    <w:rsid w:val="0084455C"/>
    <w:rsid w:val="008448CC"/>
    <w:rsid w:val="0084567B"/>
    <w:rsid w:val="00845D85"/>
    <w:rsid w:val="00846BB0"/>
    <w:rsid w:val="00846E68"/>
    <w:rsid w:val="00847085"/>
    <w:rsid w:val="00847503"/>
    <w:rsid w:val="0085083F"/>
    <w:rsid w:val="0085141A"/>
    <w:rsid w:val="00853698"/>
    <w:rsid w:val="0085444D"/>
    <w:rsid w:val="0085602A"/>
    <w:rsid w:val="008607A8"/>
    <w:rsid w:val="00865E88"/>
    <w:rsid w:val="00874B77"/>
    <w:rsid w:val="008773D0"/>
    <w:rsid w:val="00881A71"/>
    <w:rsid w:val="008820F7"/>
    <w:rsid w:val="00886E56"/>
    <w:rsid w:val="0089264B"/>
    <w:rsid w:val="00892AD5"/>
    <w:rsid w:val="0089321F"/>
    <w:rsid w:val="00893AD7"/>
    <w:rsid w:val="0089408E"/>
    <w:rsid w:val="008946C0"/>
    <w:rsid w:val="00894A42"/>
    <w:rsid w:val="00894A9E"/>
    <w:rsid w:val="008A7A9C"/>
    <w:rsid w:val="008A7E58"/>
    <w:rsid w:val="008B0CB3"/>
    <w:rsid w:val="008B0D81"/>
    <w:rsid w:val="008B2CF3"/>
    <w:rsid w:val="008B4D93"/>
    <w:rsid w:val="008B646D"/>
    <w:rsid w:val="008B64D4"/>
    <w:rsid w:val="008B6F20"/>
    <w:rsid w:val="008C0677"/>
    <w:rsid w:val="008C2126"/>
    <w:rsid w:val="008C4159"/>
    <w:rsid w:val="008C5FF0"/>
    <w:rsid w:val="008C660A"/>
    <w:rsid w:val="008C7CBA"/>
    <w:rsid w:val="008C7D91"/>
    <w:rsid w:val="008D2A06"/>
    <w:rsid w:val="008D3B50"/>
    <w:rsid w:val="008D5D7B"/>
    <w:rsid w:val="008D6259"/>
    <w:rsid w:val="008D7EED"/>
    <w:rsid w:val="008E02A8"/>
    <w:rsid w:val="008E2425"/>
    <w:rsid w:val="008E31CF"/>
    <w:rsid w:val="008E4C73"/>
    <w:rsid w:val="008E4D98"/>
    <w:rsid w:val="008E51A0"/>
    <w:rsid w:val="008E71E4"/>
    <w:rsid w:val="008F26D7"/>
    <w:rsid w:val="008F2A62"/>
    <w:rsid w:val="008F3CF0"/>
    <w:rsid w:val="008F45DE"/>
    <w:rsid w:val="008F4D92"/>
    <w:rsid w:val="008F549B"/>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936"/>
    <w:rsid w:val="00923AD0"/>
    <w:rsid w:val="00927921"/>
    <w:rsid w:val="00931264"/>
    <w:rsid w:val="00935AA5"/>
    <w:rsid w:val="00936DED"/>
    <w:rsid w:val="009406AB"/>
    <w:rsid w:val="00942BDF"/>
    <w:rsid w:val="009434B2"/>
    <w:rsid w:val="00943D09"/>
    <w:rsid w:val="00943D2C"/>
    <w:rsid w:val="009444E2"/>
    <w:rsid w:val="00944A36"/>
    <w:rsid w:val="00955EF8"/>
    <w:rsid w:val="009560DD"/>
    <w:rsid w:val="009572B4"/>
    <w:rsid w:val="00957D67"/>
    <w:rsid w:val="00957D6B"/>
    <w:rsid w:val="00961713"/>
    <w:rsid w:val="00962759"/>
    <w:rsid w:val="0096325B"/>
    <w:rsid w:val="009644CA"/>
    <w:rsid w:val="009658E0"/>
    <w:rsid w:val="009670F5"/>
    <w:rsid w:val="00970008"/>
    <w:rsid w:val="00970401"/>
    <w:rsid w:val="00970A65"/>
    <w:rsid w:val="0097280F"/>
    <w:rsid w:val="0097297D"/>
    <w:rsid w:val="0097442A"/>
    <w:rsid w:val="009766C4"/>
    <w:rsid w:val="0097713F"/>
    <w:rsid w:val="009771EC"/>
    <w:rsid w:val="00980E55"/>
    <w:rsid w:val="009815EA"/>
    <w:rsid w:val="00981C8C"/>
    <w:rsid w:val="00983872"/>
    <w:rsid w:val="00984C5B"/>
    <w:rsid w:val="0098569D"/>
    <w:rsid w:val="00987DCC"/>
    <w:rsid w:val="0099485D"/>
    <w:rsid w:val="00996371"/>
    <w:rsid w:val="009971D0"/>
    <w:rsid w:val="009A0082"/>
    <w:rsid w:val="009A0405"/>
    <w:rsid w:val="009A0B29"/>
    <w:rsid w:val="009A1807"/>
    <w:rsid w:val="009A3D7D"/>
    <w:rsid w:val="009A3FF3"/>
    <w:rsid w:val="009B0EB5"/>
    <w:rsid w:val="009B1D8D"/>
    <w:rsid w:val="009B3009"/>
    <w:rsid w:val="009B793A"/>
    <w:rsid w:val="009C00C9"/>
    <w:rsid w:val="009C0AD6"/>
    <w:rsid w:val="009C54D3"/>
    <w:rsid w:val="009C68DB"/>
    <w:rsid w:val="009C750F"/>
    <w:rsid w:val="009D238D"/>
    <w:rsid w:val="009D33D4"/>
    <w:rsid w:val="009D633E"/>
    <w:rsid w:val="009E0BA9"/>
    <w:rsid w:val="009E217C"/>
    <w:rsid w:val="009E362D"/>
    <w:rsid w:val="009E4B37"/>
    <w:rsid w:val="009F0121"/>
    <w:rsid w:val="009F0B2C"/>
    <w:rsid w:val="009F18E8"/>
    <w:rsid w:val="009F2F1C"/>
    <w:rsid w:val="009F780D"/>
    <w:rsid w:val="00A021FE"/>
    <w:rsid w:val="00A03010"/>
    <w:rsid w:val="00A05506"/>
    <w:rsid w:val="00A073B8"/>
    <w:rsid w:val="00A10135"/>
    <w:rsid w:val="00A149DD"/>
    <w:rsid w:val="00A154F2"/>
    <w:rsid w:val="00A15BAD"/>
    <w:rsid w:val="00A17938"/>
    <w:rsid w:val="00A20F5D"/>
    <w:rsid w:val="00A23F41"/>
    <w:rsid w:val="00A269CF"/>
    <w:rsid w:val="00A27382"/>
    <w:rsid w:val="00A30C7A"/>
    <w:rsid w:val="00A34AE8"/>
    <w:rsid w:val="00A408E8"/>
    <w:rsid w:val="00A4359F"/>
    <w:rsid w:val="00A4580C"/>
    <w:rsid w:val="00A45882"/>
    <w:rsid w:val="00A45981"/>
    <w:rsid w:val="00A46406"/>
    <w:rsid w:val="00A47F6B"/>
    <w:rsid w:val="00A51E0F"/>
    <w:rsid w:val="00A520A9"/>
    <w:rsid w:val="00A526A6"/>
    <w:rsid w:val="00A52965"/>
    <w:rsid w:val="00A557D9"/>
    <w:rsid w:val="00A60724"/>
    <w:rsid w:val="00A6283C"/>
    <w:rsid w:val="00A634B2"/>
    <w:rsid w:val="00A66951"/>
    <w:rsid w:val="00A70281"/>
    <w:rsid w:val="00A70403"/>
    <w:rsid w:val="00A7052A"/>
    <w:rsid w:val="00A71009"/>
    <w:rsid w:val="00A71B24"/>
    <w:rsid w:val="00A7262F"/>
    <w:rsid w:val="00A73424"/>
    <w:rsid w:val="00A73430"/>
    <w:rsid w:val="00A73FA2"/>
    <w:rsid w:val="00A74E8A"/>
    <w:rsid w:val="00A7607A"/>
    <w:rsid w:val="00A80A78"/>
    <w:rsid w:val="00A81E17"/>
    <w:rsid w:val="00A84508"/>
    <w:rsid w:val="00A86442"/>
    <w:rsid w:val="00A90527"/>
    <w:rsid w:val="00A932AD"/>
    <w:rsid w:val="00A95BFA"/>
    <w:rsid w:val="00A96EDD"/>
    <w:rsid w:val="00AA03F4"/>
    <w:rsid w:val="00AA1C30"/>
    <w:rsid w:val="00AA2904"/>
    <w:rsid w:val="00AA2BAA"/>
    <w:rsid w:val="00AA2C3D"/>
    <w:rsid w:val="00AA32D7"/>
    <w:rsid w:val="00AA4EB3"/>
    <w:rsid w:val="00AA693B"/>
    <w:rsid w:val="00AA6D7D"/>
    <w:rsid w:val="00AA714B"/>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6AC7"/>
    <w:rsid w:val="00AE7540"/>
    <w:rsid w:val="00AF2897"/>
    <w:rsid w:val="00AF36D1"/>
    <w:rsid w:val="00AF4132"/>
    <w:rsid w:val="00B0489E"/>
    <w:rsid w:val="00B069E4"/>
    <w:rsid w:val="00B07EB9"/>
    <w:rsid w:val="00B11435"/>
    <w:rsid w:val="00B11DCD"/>
    <w:rsid w:val="00B13319"/>
    <w:rsid w:val="00B14880"/>
    <w:rsid w:val="00B16A3B"/>
    <w:rsid w:val="00B20F47"/>
    <w:rsid w:val="00B21A2A"/>
    <w:rsid w:val="00B21C38"/>
    <w:rsid w:val="00B2411E"/>
    <w:rsid w:val="00B24D24"/>
    <w:rsid w:val="00B259DD"/>
    <w:rsid w:val="00B261C5"/>
    <w:rsid w:val="00B2642C"/>
    <w:rsid w:val="00B330F8"/>
    <w:rsid w:val="00B3755C"/>
    <w:rsid w:val="00B40AF7"/>
    <w:rsid w:val="00B410C2"/>
    <w:rsid w:val="00B420F1"/>
    <w:rsid w:val="00B42577"/>
    <w:rsid w:val="00B425B8"/>
    <w:rsid w:val="00B431D3"/>
    <w:rsid w:val="00B46115"/>
    <w:rsid w:val="00B465C5"/>
    <w:rsid w:val="00B470E2"/>
    <w:rsid w:val="00B51CDF"/>
    <w:rsid w:val="00B5250E"/>
    <w:rsid w:val="00B527CE"/>
    <w:rsid w:val="00B527FA"/>
    <w:rsid w:val="00B53304"/>
    <w:rsid w:val="00B54657"/>
    <w:rsid w:val="00B54662"/>
    <w:rsid w:val="00B574F4"/>
    <w:rsid w:val="00B615A0"/>
    <w:rsid w:val="00B62654"/>
    <w:rsid w:val="00B657E0"/>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4206"/>
    <w:rsid w:val="00BA51DE"/>
    <w:rsid w:val="00BA52C4"/>
    <w:rsid w:val="00BA6175"/>
    <w:rsid w:val="00BA6488"/>
    <w:rsid w:val="00BA6518"/>
    <w:rsid w:val="00BB0ACF"/>
    <w:rsid w:val="00BB156B"/>
    <w:rsid w:val="00BB21A9"/>
    <w:rsid w:val="00BB22C3"/>
    <w:rsid w:val="00BB332E"/>
    <w:rsid w:val="00BB458A"/>
    <w:rsid w:val="00BB4A21"/>
    <w:rsid w:val="00BB53A1"/>
    <w:rsid w:val="00BB61D6"/>
    <w:rsid w:val="00BC1BDF"/>
    <w:rsid w:val="00BC2485"/>
    <w:rsid w:val="00BC2831"/>
    <w:rsid w:val="00BC373C"/>
    <w:rsid w:val="00BC402A"/>
    <w:rsid w:val="00BC48A6"/>
    <w:rsid w:val="00BC52A8"/>
    <w:rsid w:val="00BC57E0"/>
    <w:rsid w:val="00BC5BD2"/>
    <w:rsid w:val="00BC6A7B"/>
    <w:rsid w:val="00BD3B41"/>
    <w:rsid w:val="00BD3EA7"/>
    <w:rsid w:val="00BD48C4"/>
    <w:rsid w:val="00BD4FEA"/>
    <w:rsid w:val="00BD5946"/>
    <w:rsid w:val="00BD62F8"/>
    <w:rsid w:val="00BD67A3"/>
    <w:rsid w:val="00BD6D37"/>
    <w:rsid w:val="00BE00EC"/>
    <w:rsid w:val="00BE10BA"/>
    <w:rsid w:val="00BE1564"/>
    <w:rsid w:val="00BE170B"/>
    <w:rsid w:val="00BE17E6"/>
    <w:rsid w:val="00BE6729"/>
    <w:rsid w:val="00BF0860"/>
    <w:rsid w:val="00BF1AC2"/>
    <w:rsid w:val="00BF3CDB"/>
    <w:rsid w:val="00BF6D59"/>
    <w:rsid w:val="00BF7DA1"/>
    <w:rsid w:val="00C00C8B"/>
    <w:rsid w:val="00C06C34"/>
    <w:rsid w:val="00C10C3A"/>
    <w:rsid w:val="00C1392D"/>
    <w:rsid w:val="00C13E5D"/>
    <w:rsid w:val="00C14379"/>
    <w:rsid w:val="00C17135"/>
    <w:rsid w:val="00C17952"/>
    <w:rsid w:val="00C251A2"/>
    <w:rsid w:val="00C26020"/>
    <w:rsid w:val="00C26151"/>
    <w:rsid w:val="00C2649A"/>
    <w:rsid w:val="00C304C5"/>
    <w:rsid w:val="00C30FAE"/>
    <w:rsid w:val="00C31748"/>
    <w:rsid w:val="00C319B7"/>
    <w:rsid w:val="00C31C2D"/>
    <w:rsid w:val="00C32AC6"/>
    <w:rsid w:val="00C34A44"/>
    <w:rsid w:val="00C34EEE"/>
    <w:rsid w:val="00C35F78"/>
    <w:rsid w:val="00C36D1F"/>
    <w:rsid w:val="00C37D90"/>
    <w:rsid w:val="00C37E98"/>
    <w:rsid w:val="00C42DF0"/>
    <w:rsid w:val="00C468DB"/>
    <w:rsid w:val="00C46A4B"/>
    <w:rsid w:val="00C474D5"/>
    <w:rsid w:val="00C47710"/>
    <w:rsid w:val="00C576FA"/>
    <w:rsid w:val="00C610FA"/>
    <w:rsid w:val="00C615C4"/>
    <w:rsid w:val="00C61630"/>
    <w:rsid w:val="00C61D18"/>
    <w:rsid w:val="00C62FFC"/>
    <w:rsid w:val="00C64417"/>
    <w:rsid w:val="00C646A8"/>
    <w:rsid w:val="00C656F6"/>
    <w:rsid w:val="00C65B8F"/>
    <w:rsid w:val="00C66A08"/>
    <w:rsid w:val="00C678A4"/>
    <w:rsid w:val="00C67BD6"/>
    <w:rsid w:val="00C7075B"/>
    <w:rsid w:val="00C711ED"/>
    <w:rsid w:val="00C7181C"/>
    <w:rsid w:val="00C73053"/>
    <w:rsid w:val="00C73F0A"/>
    <w:rsid w:val="00C745DC"/>
    <w:rsid w:val="00C7569C"/>
    <w:rsid w:val="00C758F9"/>
    <w:rsid w:val="00C767D6"/>
    <w:rsid w:val="00C800D1"/>
    <w:rsid w:val="00C808EA"/>
    <w:rsid w:val="00C83CFF"/>
    <w:rsid w:val="00C85704"/>
    <w:rsid w:val="00C86764"/>
    <w:rsid w:val="00C9078F"/>
    <w:rsid w:val="00C90F26"/>
    <w:rsid w:val="00C91FA5"/>
    <w:rsid w:val="00C92164"/>
    <w:rsid w:val="00C92F51"/>
    <w:rsid w:val="00C94F34"/>
    <w:rsid w:val="00C96227"/>
    <w:rsid w:val="00C96A56"/>
    <w:rsid w:val="00C96C37"/>
    <w:rsid w:val="00CA03C9"/>
    <w:rsid w:val="00CA1986"/>
    <w:rsid w:val="00CA1ED0"/>
    <w:rsid w:val="00CA20EB"/>
    <w:rsid w:val="00CA2B74"/>
    <w:rsid w:val="00CA3262"/>
    <w:rsid w:val="00CA3B92"/>
    <w:rsid w:val="00CA57F5"/>
    <w:rsid w:val="00CA5868"/>
    <w:rsid w:val="00CB3F7C"/>
    <w:rsid w:val="00CB5974"/>
    <w:rsid w:val="00CB60C7"/>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046C"/>
    <w:rsid w:val="00CF1ADB"/>
    <w:rsid w:val="00CF3273"/>
    <w:rsid w:val="00CF3550"/>
    <w:rsid w:val="00CF600C"/>
    <w:rsid w:val="00CF74E0"/>
    <w:rsid w:val="00CF7EE6"/>
    <w:rsid w:val="00D01AC2"/>
    <w:rsid w:val="00D0267A"/>
    <w:rsid w:val="00D0784F"/>
    <w:rsid w:val="00D10623"/>
    <w:rsid w:val="00D1560E"/>
    <w:rsid w:val="00D15B75"/>
    <w:rsid w:val="00D15CCD"/>
    <w:rsid w:val="00D16D09"/>
    <w:rsid w:val="00D23C42"/>
    <w:rsid w:val="00D24641"/>
    <w:rsid w:val="00D24C84"/>
    <w:rsid w:val="00D25E65"/>
    <w:rsid w:val="00D2764A"/>
    <w:rsid w:val="00D27E20"/>
    <w:rsid w:val="00D3016E"/>
    <w:rsid w:val="00D32776"/>
    <w:rsid w:val="00D32D3E"/>
    <w:rsid w:val="00D3376B"/>
    <w:rsid w:val="00D35255"/>
    <w:rsid w:val="00D370AC"/>
    <w:rsid w:val="00D3779E"/>
    <w:rsid w:val="00D41ECE"/>
    <w:rsid w:val="00D42166"/>
    <w:rsid w:val="00D42775"/>
    <w:rsid w:val="00D4455A"/>
    <w:rsid w:val="00D46E60"/>
    <w:rsid w:val="00D46EB7"/>
    <w:rsid w:val="00D50E8A"/>
    <w:rsid w:val="00D51D98"/>
    <w:rsid w:val="00D5411D"/>
    <w:rsid w:val="00D54779"/>
    <w:rsid w:val="00D54B55"/>
    <w:rsid w:val="00D55206"/>
    <w:rsid w:val="00D5526A"/>
    <w:rsid w:val="00D55D7B"/>
    <w:rsid w:val="00D67432"/>
    <w:rsid w:val="00D676F9"/>
    <w:rsid w:val="00D70985"/>
    <w:rsid w:val="00D70AF6"/>
    <w:rsid w:val="00D731C4"/>
    <w:rsid w:val="00D76B2E"/>
    <w:rsid w:val="00D76D8E"/>
    <w:rsid w:val="00D82FF2"/>
    <w:rsid w:val="00D841FF"/>
    <w:rsid w:val="00D84FD1"/>
    <w:rsid w:val="00D87ED1"/>
    <w:rsid w:val="00D90809"/>
    <w:rsid w:val="00D913EE"/>
    <w:rsid w:val="00D91F04"/>
    <w:rsid w:val="00D93E07"/>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1AEF"/>
    <w:rsid w:val="00DD500D"/>
    <w:rsid w:val="00DD5EC6"/>
    <w:rsid w:val="00DD601D"/>
    <w:rsid w:val="00DD70C7"/>
    <w:rsid w:val="00DD7DA2"/>
    <w:rsid w:val="00DE09DF"/>
    <w:rsid w:val="00DE2EB6"/>
    <w:rsid w:val="00DE377B"/>
    <w:rsid w:val="00DE3A1F"/>
    <w:rsid w:val="00DE3FCE"/>
    <w:rsid w:val="00DF0147"/>
    <w:rsid w:val="00DF0961"/>
    <w:rsid w:val="00DF2AD7"/>
    <w:rsid w:val="00DF3F50"/>
    <w:rsid w:val="00DF6EA5"/>
    <w:rsid w:val="00DF7351"/>
    <w:rsid w:val="00E0182E"/>
    <w:rsid w:val="00E03CF4"/>
    <w:rsid w:val="00E071A1"/>
    <w:rsid w:val="00E1065A"/>
    <w:rsid w:val="00E1543D"/>
    <w:rsid w:val="00E16E9C"/>
    <w:rsid w:val="00E20119"/>
    <w:rsid w:val="00E2030F"/>
    <w:rsid w:val="00E20F5F"/>
    <w:rsid w:val="00E213BD"/>
    <w:rsid w:val="00E2638E"/>
    <w:rsid w:val="00E26BD5"/>
    <w:rsid w:val="00E32CCE"/>
    <w:rsid w:val="00E33A27"/>
    <w:rsid w:val="00E34CDC"/>
    <w:rsid w:val="00E36C8F"/>
    <w:rsid w:val="00E4189D"/>
    <w:rsid w:val="00E41EA3"/>
    <w:rsid w:val="00E43D48"/>
    <w:rsid w:val="00E449E6"/>
    <w:rsid w:val="00E45B05"/>
    <w:rsid w:val="00E46A2A"/>
    <w:rsid w:val="00E46ADC"/>
    <w:rsid w:val="00E471EC"/>
    <w:rsid w:val="00E50A59"/>
    <w:rsid w:val="00E520AF"/>
    <w:rsid w:val="00E52147"/>
    <w:rsid w:val="00E52CF6"/>
    <w:rsid w:val="00E52FE0"/>
    <w:rsid w:val="00E5704D"/>
    <w:rsid w:val="00E64091"/>
    <w:rsid w:val="00E658C7"/>
    <w:rsid w:val="00E6607C"/>
    <w:rsid w:val="00E661D8"/>
    <w:rsid w:val="00E670EA"/>
    <w:rsid w:val="00E7061C"/>
    <w:rsid w:val="00E72302"/>
    <w:rsid w:val="00E72D8F"/>
    <w:rsid w:val="00E73008"/>
    <w:rsid w:val="00E7660C"/>
    <w:rsid w:val="00E77393"/>
    <w:rsid w:val="00E81A06"/>
    <w:rsid w:val="00E829CB"/>
    <w:rsid w:val="00E9132F"/>
    <w:rsid w:val="00E937F7"/>
    <w:rsid w:val="00E97B72"/>
    <w:rsid w:val="00E97E16"/>
    <w:rsid w:val="00EA0ED5"/>
    <w:rsid w:val="00EA2075"/>
    <w:rsid w:val="00EA3CB4"/>
    <w:rsid w:val="00EA4330"/>
    <w:rsid w:val="00EA5A31"/>
    <w:rsid w:val="00EA74ED"/>
    <w:rsid w:val="00EB081B"/>
    <w:rsid w:val="00EB3F58"/>
    <w:rsid w:val="00EB4B9B"/>
    <w:rsid w:val="00EB5B1E"/>
    <w:rsid w:val="00EB68EB"/>
    <w:rsid w:val="00EB729A"/>
    <w:rsid w:val="00EC06E3"/>
    <w:rsid w:val="00EC0C31"/>
    <w:rsid w:val="00EC1A50"/>
    <w:rsid w:val="00EC2C35"/>
    <w:rsid w:val="00EC31C6"/>
    <w:rsid w:val="00EC66BA"/>
    <w:rsid w:val="00ED122C"/>
    <w:rsid w:val="00ED1678"/>
    <w:rsid w:val="00ED37ED"/>
    <w:rsid w:val="00ED3952"/>
    <w:rsid w:val="00ED3F47"/>
    <w:rsid w:val="00ED5ABB"/>
    <w:rsid w:val="00ED7A88"/>
    <w:rsid w:val="00EE058A"/>
    <w:rsid w:val="00EE770E"/>
    <w:rsid w:val="00EF0D1B"/>
    <w:rsid w:val="00EF1121"/>
    <w:rsid w:val="00EF1A8D"/>
    <w:rsid w:val="00EF3727"/>
    <w:rsid w:val="00EF3BBD"/>
    <w:rsid w:val="00EF3C64"/>
    <w:rsid w:val="00EF44D7"/>
    <w:rsid w:val="00EF58AA"/>
    <w:rsid w:val="00EF7C81"/>
    <w:rsid w:val="00F00512"/>
    <w:rsid w:val="00F00D4B"/>
    <w:rsid w:val="00F01424"/>
    <w:rsid w:val="00F0210E"/>
    <w:rsid w:val="00F03213"/>
    <w:rsid w:val="00F03E97"/>
    <w:rsid w:val="00F1298D"/>
    <w:rsid w:val="00F1307D"/>
    <w:rsid w:val="00F1312B"/>
    <w:rsid w:val="00F13756"/>
    <w:rsid w:val="00F1378C"/>
    <w:rsid w:val="00F1463A"/>
    <w:rsid w:val="00F158C0"/>
    <w:rsid w:val="00F15D07"/>
    <w:rsid w:val="00F17FA5"/>
    <w:rsid w:val="00F20EC3"/>
    <w:rsid w:val="00F217A0"/>
    <w:rsid w:val="00F22348"/>
    <w:rsid w:val="00F22EC7"/>
    <w:rsid w:val="00F31699"/>
    <w:rsid w:val="00F31F44"/>
    <w:rsid w:val="00F32339"/>
    <w:rsid w:val="00F33825"/>
    <w:rsid w:val="00F34A03"/>
    <w:rsid w:val="00F35110"/>
    <w:rsid w:val="00F36DEE"/>
    <w:rsid w:val="00F40521"/>
    <w:rsid w:val="00F41978"/>
    <w:rsid w:val="00F42451"/>
    <w:rsid w:val="00F45E0C"/>
    <w:rsid w:val="00F50BF4"/>
    <w:rsid w:val="00F50CCA"/>
    <w:rsid w:val="00F51458"/>
    <w:rsid w:val="00F5197E"/>
    <w:rsid w:val="00F5327A"/>
    <w:rsid w:val="00F5354D"/>
    <w:rsid w:val="00F5631F"/>
    <w:rsid w:val="00F564AA"/>
    <w:rsid w:val="00F565E5"/>
    <w:rsid w:val="00F60152"/>
    <w:rsid w:val="00F604C7"/>
    <w:rsid w:val="00F62DDC"/>
    <w:rsid w:val="00F65B69"/>
    <w:rsid w:val="00F711A7"/>
    <w:rsid w:val="00F7262A"/>
    <w:rsid w:val="00F74096"/>
    <w:rsid w:val="00F74863"/>
    <w:rsid w:val="00F74F6B"/>
    <w:rsid w:val="00F7622A"/>
    <w:rsid w:val="00F77E60"/>
    <w:rsid w:val="00F82A5F"/>
    <w:rsid w:val="00F83535"/>
    <w:rsid w:val="00F87600"/>
    <w:rsid w:val="00F91E36"/>
    <w:rsid w:val="00F94758"/>
    <w:rsid w:val="00F94902"/>
    <w:rsid w:val="00F96060"/>
    <w:rsid w:val="00F96391"/>
    <w:rsid w:val="00F974FF"/>
    <w:rsid w:val="00F97F54"/>
    <w:rsid w:val="00FA0AD8"/>
    <w:rsid w:val="00FA46E4"/>
    <w:rsid w:val="00FA4A5D"/>
    <w:rsid w:val="00FA4A7D"/>
    <w:rsid w:val="00FA5A14"/>
    <w:rsid w:val="00FA704F"/>
    <w:rsid w:val="00FB0F63"/>
    <w:rsid w:val="00FB36A4"/>
    <w:rsid w:val="00FB4FC4"/>
    <w:rsid w:val="00FC2A6B"/>
    <w:rsid w:val="00FC4147"/>
    <w:rsid w:val="00FC47F3"/>
    <w:rsid w:val="00FC51BD"/>
    <w:rsid w:val="00FD052A"/>
    <w:rsid w:val="00FD1784"/>
    <w:rsid w:val="00FD24FA"/>
    <w:rsid w:val="00FD2C86"/>
    <w:rsid w:val="00FD37C9"/>
    <w:rsid w:val="00FD5F07"/>
    <w:rsid w:val="00FD62EB"/>
    <w:rsid w:val="00FD68D1"/>
    <w:rsid w:val="00FD74EF"/>
    <w:rsid w:val="00FE2E6E"/>
    <w:rsid w:val="00FE2F06"/>
    <w:rsid w:val="00FE6903"/>
    <w:rsid w:val="00FE6DE6"/>
    <w:rsid w:val="00FE7AAD"/>
    <w:rsid w:val="00FE7B5C"/>
    <w:rsid w:val="00FF017F"/>
    <w:rsid w:val="00FF0740"/>
    <w:rsid w:val="00FF14D2"/>
    <w:rsid w:val="00FF3F41"/>
    <w:rsid w:val="00FF4B33"/>
    <w:rsid w:val="00FF4ED5"/>
    <w:rsid w:val="00FF5D8D"/>
    <w:rsid w:val="1EA319EA"/>
    <w:rsid w:val="475FF85D"/>
    <w:rsid w:val="4F5DF384"/>
    <w:rsid w:val="4F63FA36"/>
    <w:rsid w:val="59402C2B"/>
    <w:rsid w:val="636C01A2"/>
    <w:rsid w:val="689DFEF5"/>
    <w:rsid w:val="77C7DA2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2617E59"/>
  <w15:docId w15:val="{DAB2D9AB-A6BC-45D7-B8D8-B8434A46C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uiPriority w:val="99"/>
    <w:rsid w:val="00C64417"/>
    <w:pPr>
      <w:tabs>
        <w:tab w:val="center" w:pos="4536"/>
        <w:tab w:val="right" w:pos="9072"/>
      </w:tabs>
    </w:pPr>
    <w:rPr>
      <w:lang w:val="x-none" w:eastAsia="x-none"/>
    </w:r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rPr>
      <w:lang w:val="x-none" w:eastAsia="x-none"/>
    </w:rPr>
  </w:style>
  <w:style w:type="paragraph" w:styleId="Documentstructuur">
    <w:name w:val="Document Map"/>
    <w:basedOn w:val="Standaard"/>
    <w:semiHidden/>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uiPriority w:val="99"/>
    <w:semiHidden/>
    <w:rPr>
      <w:sz w:val="16"/>
    </w:rPr>
  </w:style>
  <w:style w:type="paragraph" w:styleId="Ballontekst">
    <w:name w:val="Balloon Text"/>
    <w:basedOn w:val="Standaard"/>
    <w:semiHidden/>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val="x-none" w:eastAsia="en-US"/>
    </w:rPr>
  </w:style>
  <w:style w:type="paragraph" w:styleId="Bronvermelding">
    <w:name w:val="table of authorities"/>
    <w:basedOn w:val="Standaard"/>
    <w:next w:val="Standaard"/>
    <w:semiHidden/>
    <w:pPr>
      <w:spacing w:before="120"/>
    </w:pPr>
    <w:rPr>
      <w:i/>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styleId="Kopbronvermelding">
    <w:name w:val="toa heading"/>
    <w:basedOn w:val="Standaard"/>
    <w:next w:val="Standaard"/>
    <w:semiHidden/>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uiPriority w:val="99"/>
    <w:rsid w:val="00E52FE0"/>
    <w:pPr>
      <w:spacing w:line="240" w:lineRule="auto"/>
    </w:pPr>
    <w:rPr>
      <w:sz w:val="20"/>
    </w:rPr>
  </w:style>
  <w:style w:type="character" w:customStyle="1" w:styleId="TekstopmerkingChar">
    <w:name w:val="Tekst opmerking Char"/>
    <w:basedOn w:val="Standaardalinea-lettertype"/>
    <w:link w:val="Tekstopmerking"/>
    <w:uiPriority w:val="99"/>
    <w:rsid w:val="00E52FE0"/>
    <w:rPr>
      <w:rFonts w:ascii="Verdana" w:hAnsi="Verdana"/>
    </w:rPr>
  </w:style>
  <w:style w:type="paragraph" w:styleId="Lijstmetafbeeldingen">
    <w:name w:val="table of figures"/>
    <w:basedOn w:val="Standaard"/>
    <w:next w:val="Standaard"/>
    <w:semiHidden/>
    <w:pPr>
      <w:tabs>
        <w:tab w:val="right" w:leader="dot" w:pos="8221"/>
      </w:tabs>
      <w:ind w:left="567" w:hanging="567"/>
    </w:p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Pr>
      <w:position w:val="6"/>
      <w:sz w:val="16"/>
    </w:rPr>
  </w:style>
  <w:style w:type="paragraph" w:styleId="Voetnoottekst">
    <w:name w:val="footnote text"/>
    <w:basedOn w:val="Standaard"/>
    <w:link w:val="VoetnoottekstChar"/>
    <w:uiPriority w:val="99"/>
    <w:semiHidden/>
    <w:rPr>
      <w:rFonts w:ascii="Lucida Sans Unicode" w:hAnsi="Lucida Sans Unicode"/>
      <w:sz w:val="20"/>
      <w:lang w:val="x-none" w:eastAsia="x-none"/>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211FF0"/>
    <w:pPr>
      <w:spacing w:after="0"/>
    </w:pPr>
    <w:rPr>
      <w:color w:val="auto"/>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customStyle="1" w:styleId="Voetnoot">
    <w:name w:val="Voetnoot"/>
    <w:basedOn w:val="Standaard"/>
    <w:link w:val="VoetnootChar"/>
    <w:qFormat/>
    <w:rsid w:val="00AE6AC7"/>
    <w:pPr>
      <w:tabs>
        <w:tab w:val="right" w:pos="9071"/>
      </w:tabs>
      <w:spacing w:after="0"/>
    </w:pPr>
    <w:rPr>
      <w:rFonts w:asciiTheme="minorHAnsi" w:hAnsiTheme="minorHAnsi" w:cs="Arial"/>
      <w:sz w:val="16"/>
      <w:szCs w:val="16"/>
    </w:rPr>
  </w:style>
  <w:style w:type="character" w:customStyle="1" w:styleId="VoetnootChar">
    <w:name w:val="Voetnoot Char"/>
    <w:basedOn w:val="Standaardalinea-lettertype"/>
    <w:link w:val="Voetnoot"/>
    <w:rsid w:val="00AE6AC7"/>
    <w:rPr>
      <w:rFonts w:asciiTheme="minorHAnsi" w:hAnsiTheme="minorHAnsi" w:cs="Arial"/>
      <w:sz w:val="16"/>
      <w:szCs w:val="16"/>
    </w:rPr>
  </w:style>
  <w:style w:type="character" w:styleId="Zwaar">
    <w:name w:val="Strong"/>
    <w:basedOn w:val="Standaardalinea-lettertype"/>
    <w:qFormat/>
    <w:rsid w:val="00D42166"/>
    <w:rPr>
      <w:b/>
      <w:bCs/>
      <w:sz w:val="22"/>
    </w:rPr>
  </w:style>
  <w:style w:type="character" w:styleId="Titelvanboek">
    <w:name w:val="Book Title"/>
    <w:basedOn w:val="Standaardalinea-lettertype"/>
    <w:uiPriority w:val="33"/>
    <w:qFormat/>
    <w:rsid w:val="001A7A53"/>
    <w:rPr>
      <w:b/>
      <w:bCs/>
      <w:i/>
      <w:iCs/>
      <w:spacing w:val="5"/>
    </w:rPr>
  </w:style>
  <w:style w:type="character" w:customStyle="1" w:styleId="hscoswrapper">
    <w:name w:val="hs_cos_wrapper"/>
    <w:basedOn w:val="Standaardalinea-lettertype"/>
    <w:rsid w:val="00124D03"/>
  </w:style>
  <w:style w:type="paragraph" w:customStyle="1" w:styleId="Default">
    <w:name w:val="Default"/>
    <w:rsid w:val="00D841FF"/>
    <w:pPr>
      <w:autoSpaceDE w:val="0"/>
      <w:autoSpaceDN w:val="0"/>
      <w:adjustRightInd w:val="0"/>
    </w:pPr>
    <w:rPr>
      <w:rFonts w:ascii="Calibri" w:hAnsi="Calibri" w:cs="Calibri"/>
      <w:color w:val="000000"/>
      <w:sz w:val="24"/>
      <w:szCs w:val="24"/>
    </w:rPr>
  </w:style>
  <w:style w:type="paragraph" w:styleId="Geenafstand">
    <w:name w:val="No Spacing"/>
    <w:uiPriority w:val="1"/>
    <w:qFormat/>
    <w:rsid w:val="00486C02"/>
    <w:rPr>
      <w:rFonts w:ascii="Verdana" w:hAnsi="Verdana"/>
      <w:sz w:val="18"/>
    </w:rPr>
  </w:style>
  <w:style w:type="character" w:styleId="Onopgelostemelding">
    <w:name w:val="Unresolved Mention"/>
    <w:basedOn w:val="Standaardalinea-lettertype"/>
    <w:uiPriority w:val="99"/>
    <w:unhideWhenUsed/>
    <w:rsid w:val="00486C02"/>
    <w:rPr>
      <w:color w:val="605E5C"/>
      <w:shd w:val="clear" w:color="auto" w:fill="E1DFDD"/>
    </w:rPr>
  </w:style>
  <w:style w:type="character" w:styleId="Vermelding">
    <w:name w:val="Mention"/>
    <w:basedOn w:val="Standaardalinea-lettertype"/>
    <w:uiPriority w:val="99"/>
    <w:unhideWhenUsed/>
    <w:rsid w:val="00486C0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479200751">
      <w:bodyDiv w:val="1"/>
      <w:marLeft w:val="0"/>
      <w:marRight w:val="0"/>
      <w:marTop w:val="0"/>
      <w:marBottom w:val="0"/>
      <w:divBdr>
        <w:top w:val="none" w:sz="0" w:space="0" w:color="auto"/>
        <w:left w:val="none" w:sz="0" w:space="0" w:color="auto"/>
        <w:bottom w:val="none" w:sz="0" w:space="0" w:color="auto"/>
        <w:right w:val="none" w:sz="0" w:space="0" w:color="auto"/>
      </w:divBdr>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0850154">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167789585">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Datumsjabloongewijzigd xmlns="ab766f15-1a6d-42ae-97a2-8854072b29d3">2021-02-17T23:00:00+00:00</Datumsjabloongewijzigd>
    <NaamCreatieApplicatie xmlns="ab766f15-1a6d-42ae-97a2-8854072b29d3" xsi:nil="true"/>
    <Trefwoorden xmlns="ab766f15-1a6d-42ae-97a2-8854072b29d3" xsi:nil="true"/>
    <TaxCatchAll xmlns="ab766f15-1a6d-42ae-97a2-8854072b29d3">
      <Value>14</Value>
    </TaxCatchAll>
    <VersieCreatieApplicatie xmlns="ab766f15-1a6d-42ae-97a2-8854072b29d3">Office 365 E3</VersieCreatieApplicatie>
    <kb1fed7297714dbb8c8a7b7f109c0ad0 xmlns="ab766f15-1a6d-42ae-97a2-8854072b29d3">
      <Terms xmlns="http://schemas.microsoft.com/office/infopath/2007/PartnerControls">
        <TermInfo xmlns="http://schemas.microsoft.com/office/infopath/2007/PartnerControls">
          <TermName xmlns="http://schemas.microsoft.com/office/infopath/2007/PartnerControls">Programma van eisen</TermName>
          <TermId xmlns="http://schemas.microsoft.com/office/infopath/2007/PartnerControls">14ce19a2-6f9a-42c1-bd80-b71a9da59be6</TermId>
        </TermInfo>
      </Terms>
    </kb1fed7297714dbb8c8a7b7f109c0ad0>
    <Niveau xmlns="ab766f15-1a6d-42ae-97a2-8854072b29d3">Bedrijfsvertrouwelijk</Niveau>
    <Documentstatus xmlns="ab766f15-1a6d-42ae-97a2-8854072b29d3">Voorstel</Documentstatus>
    <DatumVersieCreatieapplicatie xmlns="ab766f15-1a6d-42ae-97a2-8854072b29d3">2021-02-17T23:00:00+00:00</DatumVersieCreatieapplicatie>
    <VernietigenofArchiveren xmlns="ab766f15-1a6d-42ae-97a2-8854072b29d3">Vernietigen</VernietigenofArchiveren>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0.1</Versienummer>
    <Onderwerp xmlns="ab766f15-1a6d-42ae-97a2-8854072b29d3">Opgave eisen ICT Natuurbeheerders NCN</Onderwerp>
    <Dossiernaam xmlns="ab766f15-1a6d-42ae-97a2-8854072b29d3" xsi:nil="true"/>
    <FysiekeLocatie xmlns="ab766f15-1a6d-42ae-97a2-8854072b29d3" xsi:nil="true"/>
    <Vrijetrefwoorden4 xmlns="ab766f15-1a6d-42ae-97a2-8854072b29d3" xsi:nil="true"/>
    <Actor xmlns="ab766f15-1a6d-42ae-97a2-8854072b29d3">B-IKB</Actor>
    <Vrijetrefwoorden5 xmlns="ab766f15-1a6d-42ae-97a2-8854072b29d3" xsi:nil="true"/>
    <_dlc_DocId xmlns="ab766f15-1a6d-42ae-97a2-8854072b29d3">BIKB-143630947-1645</_dlc_DocId>
    <_dlc_DocIdUrl xmlns="ab766f15-1a6d-42ae-97a2-8854072b29d3">
      <Url>https://bij12kantoor.sharepoint.com/sites/ProjectB-IKB/_layouts/15/DocIdRedir.aspx?ID=BIKB-143630947-1645</Url>
      <Description>BIKB-143630947-1645</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Afwijzingsbrief" ma:contentTypeID="0x0101008323275B62713448A75554744C90516200C39C1FBE7064794C9745E7FAE144611C" ma:contentTypeVersion="24" ma:contentTypeDescription="" ma:contentTypeScope="" ma:versionID="80536681b06ee12b7af6defcd5f7ba82">
  <xsd:schema xmlns:xsd="http://www.w3.org/2001/XMLSchema" xmlns:xs="http://www.w3.org/2001/XMLSchema" xmlns:p="http://schemas.microsoft.com/office/2006/metadata/properties" xmlns:ns2="ab766f15-1a6d-42ae-97a2-8854072b29d3" targetNamespace="http://schemas.microsoft.com/office/2006/metadata/properties" ma:root="true" ma:fieldsID="4ca76d6b0a7a10d67e933784e4101e57" ns2:_="">
    <xsd:import namespace="ab766f15-1a6d-42ae-97a2-8854072b29d3"/>
    <xsd:element name="properties">
      <xsd:complexType>
        <xsd:sequence>
          <xsd:element name="documentManagement">
            <xsd:complexType>
              <xsd:all>
                <xsd:element ref="ns2:Onderwerp"/>
                <xsd:element ref="ns2:Niveau" minOccurs="0"/>
                <xsd:element ref="ns2:Actor" minOccurs="0"/>
                <xsd:element ref="ns2:Dossiernaam" minOccurs="0"/>
                <xsd:element ref="ns2:Tijd" minOccurs="0"/>
                <xsd:element ref="ns2:Trefwoorden" minOccurs="0"/>
                <xsd:element ref="ns2:Datumsjabloongewijzigd" minOccurs="0"/>
                <xsd:element ref="ns2:DatumVersieCreatieapplicatie" minOccurs="0"/>
                <xsd:element ref="ns2:Documentstatus"/>
                <xsd:element ref="ns2:FysiekeLocatie" minOccurs="0"/>
                <xsd:element ref="ns2:NaamCreatieApplicatie"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Onderwerp" ma:index="8" ma:displayName="Onderwerp" ma:description="Nadere omschrijving van classificatie(code). Bijvoorbeeld: Waterschade" ma:internalName="Onderwerp" ma:readOnly="false">
      <xsd:simpleType>
        <xsd:restriction base="dms:Text">
          <xsd:maxLength value="255"/>
        </xsd:restriction>
      </xsd:simpleType>
    </xsd:element>
    <xsd:element name="Niveau" ma:index="9"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Actor" ma:index="10" nillable="true" ma:displayName="Actor" ma:description="Afdeling X, [naam extern taxatiebureau]" ma:internalName="Actor">
      <xsd:simpleType>
        <xsd:restriction base="dms:Text">
          <xsd:maxLength value="255"/>
        </xsd:restriction>
      </xsd:simpleType>
    </xsd:element>
    <xsd:element name="Dossiernaam" ma:index="11"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Tijd" ma:index="12" nillable="true" ma:displayName="Tijd" ma:description="Voorbeeld beleidsjaar, boekjaar of aanmaakdatum" ma:format="DateOnly" ma:internalName="Tijd">
      <xsd:simpleType>
        <xsd:restriction base="dms:DateTime"/>
      </xsd:simpleType>
    </xsd:element>
    <xsd:element name="Trefwoorden" ma:index="13" nillable="true" ma:displayName="Trefwoorden" ma:internalName="Trefwoorden" ma:readOnly="false">
      <xsd:simpleType>
        <xsd:restriction base="dms:Text">
          <xsd:maxLength value="255"/>
        </xsd:restriction>
      </xsd:simpleType>
    </xsd:element>
    <xsd:element name="Datumsjabloongewijzigd" ma:index="14" nillable="true" ma:displayName="Datum-sjabloon-gewijzigd" ma:default="[today]" ma:format="DateOnly" ma:internalName="Datumsjabloongewijzigd">
      <xsd:simpleType>
        <xsd:restriction base="dms:DateTime"/>
      </xsd:simpleType>
    </xsd:element>
    <xsd:element name="DatumVersieCreatieapplicatie" ma:index="15"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6" ma:displayName="Document-status" ma:format="Dropdown" ma:internalName="Documentstatus" ma:readOnly="false">
      <xsd:simpleType>
        <xsd:restriction base="dms:Choice">
          <xsd:enumeration value="Vastgesteld"/>
          <xsd:enumeration value="Concept"/>
          <xsd:enumeration value="Voorstel"/>
          <xsd:enumeration value="Definitief"/>
        </xsd:restriction>
      </xsd:simpleType>
    </xsd:element>
    <xsd:element name="FysiekeLocatie" ma:index="17" nillable="true" ma:displayName="Fysieke-Locatie" ma:description="Fysieke locatie + Uniek poststuknummer &#10;" ma:internalName="FysiekeLocatie">
      <xsd:simpleType>
        <xsd:restriction base="dms:Text">
          <xsd:maxLength value="255"/>
        </xsd:restriction>
      </xsd:simpleType>
    </xsd:element>
    <xsd:element name="NaamCreatieApplicatie" ma:index="18"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readOnly="false"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41d6a9be-1093-4404-aaa5-85f4d95fdf7c}" ma:internalName="TaxCatchAll" ma:showField="CatchAllData" ma:web="f4153d1c-4729-4136-b903-0412ae803f4d">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41d6a9be-1093-4404-aaa5-85f4d95fdf7c}" ma:internalName="TaxCatchAllLabel" ma:readOnly="true" ma:showField="CatchAllDataLabel" ma:web="f4153d1c-4729-4136-b903-0412ae803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True</openByDefault>
  <xsnScope/>
</customXsn>
</file>

<file path=customXml/item7.xml><?xml version="1.0" encoding="utf-8"?>
<?mso-contentType ?>
<SharedContentType xmlns="Microsoft.SharePoint.Taxonomy.ContentTypeSync" SourceId="7c800735-cf70-4eec-ae5a-4ed9571f3e3d" ContentTypeId="0x0101008323275B62713448A75554744C905162" PreviousValue="false"/>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4B8200-F42C-415C-BF82-91C57075EFE6}">
  <ds:schemaRefs>
    <ds:schemaRef ds:uri="http://schemas.microsoft.com/office/2006/metadata/properties"/>
    <ds:schemaRef ds:uri="http://schemas.microsoft.com/office/infopath/2007/PartnerControls"/>
    <ds:schemaRef ds:uri="ab766f15-1a6d-42ae-97a2-8854072b29d3"/>
  </ds:schemaRefs>
</ds:datastoreItem>
</file>

<file path=customXml/itemProps3.xml><?xml version="1.0" encoding="utf-8"?>
<ds:datastoreItem xmlns:ds="http://schemas.openxmlformats.org/officeDocument/2006/customXml" ds:itemID="{FCA45311-F386-48E5-B8EE-C84F324DA73F}">
  <ds:schemaRefs>
    <ds:schemaRef ds:uri="http://schemas.microsoft.com/sharepoint/events"/>
  </ds:schemaRefs>
</ds:datastoreItem>
</file>

<file path=customXml/itemProps4.xml><?xml version="1.0" encoding="utf-8"?>
<ds:datastoreItem xmlns:ds="http://schemas.openxmlformats.org/officeDocument/2006/customXml" ds:itemID="{9A1C9020-07B5-434B-AFEF-6AF8AC386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F1E662-11D2-4DDF-8D58-D0C158A6D8A6}">
  <ds:schemaRefs>
    <ds:schemaRef ds:uri="http://schemas.microsoft.com/sharepoint/v3/contenttype/forms"/>
  </ds:schemaRefs>
</ds:datastoreItem>
</file>

<file path=customXml/itemProps6.xml><?xml version="1.0" encoding="utf-8"?>
<ds:datastoreItem xmlns:ds="http://schemas.openxmlformats.org/officeDocument/2006/customXml" ds:itemID="{F853B6B2-FC14-439D-956F-4BBFDF0D147B}">
  <ds:schemaRefs>
    <ds:schemaRef ds:uri="http://schemas.microsoft.com/office/2006/metadata/customXsn"/>
  </ds:schemaRefs>
</ds:datastoreItem>
</file>

<file path=customXml/itemProps7.xml><?xml version="1.0" encoding="utf-8"?>
<ds:datastoreItem xmlns:ds="http://schemas.openxmlformats.org/officeDocument/2006/customXml" ds:itemID="{978178C6-7A67-48A0-BFBE-C768C2808FFA}">
  <ds:schemaRefs>
    <ds:schemaRef ds:uri="Microsoft.SharePoint.Taxonomy.ContentTypeSync"/>
  </ds:schemaRefs>
</ds:datastoreItem>
</file>

<file path=customXml/itemProps8.xml><?xml version="1.0" encoding="utf-8"?>
<ds:datastoreItem xmlns:ds="http://schemas.openxmlformats.org/officeDocument/2006/customXml" ds:itemID="{6D6105D5-FEC0-4894-BC29-9BDC26CE5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Standaard%20offerteaanvraag%20openbaar%20EMVI%20Utrecht.dot</Template>
  <TotalTime>7</TotalTime>
  <Pages>6</Pages>
  <Words>1241</Words>
  <Characters>6826</Characters>
  <Application>Microsoft Office Word</Application>
  <DocSecurity>0</DocSecurity>
  <Lines>56</Lines>
  <Paragraphs>16</Paragraphs>
  <ScaleCrop>false</ScaleCrop>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Ronald van Dijk</cp:lastModifiedBy>
  <cp:revision>114</cp:revision>
  <cp:lastPrinted>2013-11-08T02:03:00Z</cp:lastPrinted>
  <dcterms:created xsi:type="dcterms:W3CDTF">2019-01-21T02:02:00Z</dcterms:created>
  <dcterms:modified xsi:type="dcterms:W3CDTF">2021-04-13T09:51:00Z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ContentTypeId">
    <vt:lpwstr>0x0101008323275B62713448A75554744C90516200C39C1FBE7064794C9745E7FAE144611C</vt:lpwstr>
  </property>
  <property fmtid="{D5CDD505-2E9C-101B-9397-08002B2CF9AE}" pid="8" name="_dlc_DocIdItemGuid">
    <vt:lpwstr>da487153-1277-4cd2-b0ed-8855f4166fa4</vt:lpwstr>
  </property>
  <property fmtid="{D5CDD505-2E9C-101B-9397-08002B2CF9AE}" pid="9" name="Type document">
    <vt:lpwstr>14;#Programma van eisen|14ce19a2-6f9a-42c1-bd80-b71a9da59be6</vt:lpwstr>
  </property>
</Properties>
</file>