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4E907" w14:textId="77777777" w:rsidR="006A3CBA" w:rsidRPr="000F6A94" w:rsidRDefault="006A3CB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530C9BCA" w14:textId="77777777" w:rsidR="006A3CBA" w:rsidRPr="000F6A94" w:rsidRDefault="006A3CB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25C1841A" w14:textId="77777777" w:rsidR="006A3CBA" w:rsidRPr="005A61C6" w:rsidRDefault="006A3CBA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0BF5AC9F" w14:textId="38F41B53" w:rsidR="006A3CBA" w:rsidRPr="00BF5D75" w:rsidRDefault="006A3CBA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24736">
        <w:rPr>
          <w:rFonts w:ascii="Calibri" w:hAnsi="Calibri" w:cs="Arial"/>
          <w:b/>
          <w:sz w:val="24"/>
          <w:szCs w:val="24"/>
        </w:rPr>
        <w:t xml:space="preserve">Verklaring akkoord concept overeenkomst met betrekking tot de Europese Aanbesteding </w:t>
      </w:r>
      <w:r w:rsidR="00B24736" w:rsidRPr="00B24736">
        <w:rPr>
          <w:rFonts w:ascii="Calibri" w:hAnsi="Calibri" w:cs="Arial"/>
          <w:b/>
          <w:sz w:val="24"/>
          <w:szCs w:val="24"/>
        </w:rPr>
        <w:t>2021-SMO2500</w:t>
      </w:r>
      <w:r w:rsidRPr="00B24736">
        <w:rPr>
          <w:rFonts w:ascii="Calibri" w:hAnsi="Calibri" w:cs="Arial"/>
          <w:b/>
          <w:sz w:val="24"/>
          <w:szCs w:val="24"/>
        </w:rPr>
        <w:t xml:space="preserve"> ten behoeve van </w:t>
      </w:r>
      <w:r w:rsidR="00B24736" w:rsidRPr="00B24736">
        <w:rPr>
          <w:rFonts w:ascii="Calibri" w:hAnsi="Calibri" w:cs="Arial"/>
          <w:b/>
          <w:sz w:val="24"/>
          <w:szCs w:val="24"/>
        </w:rPr>
        <w:t>de Gemeente Stadskanaal</w:t>
      </w:r>
      <w:r w:rsidRPr="00B24736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6AEBF4B3" w14:textId="77777777" w:rsidR="006A3CBA" w:rsidRPr="005A61C6" w:rsidRDefault="006A3CBA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791765EB" w14:textId="77777777" w:rsidR="006A3CBA" w:rsidRPr="005A61C6" w:rsidRDefault="006A3CBA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1ADE1FC" w14:textId="77777777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56C32C87" w14:textId="77777777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89028C9" w14:textId="77777777" w:rsidR="006A3CBA" w:rsidRPr="001D5A7A" w:rsidRDefault="006A3CBA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6D797684" w14:textId="77777777" w:rsidR="006A3CBA" w:rsidRPr="001D5A7A" w:rsidRDefault="006A3CBA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67C49B70" w14:textId="77777777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7C8C10B1" w14:textId="77777777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46963EB" w14:textId="77777777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7A2AED88" w14:textId="0D1B6B8D" w:rsidR="006A3CBA" w:rsidRPr="005A61C6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B24736" w:rsidRPr="00B24736">
        <w:rPr>
          <w:rFonts w:ascii="Calibri" w:hAnsi="Calibri" w:cs="Arial"/>
          <w:sz w:val="22"/>
          <w:szCs w:val="22"/>
        </w:rPr>
        <w:t>2021-SMO2500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1C18AE60" w14:textId="5A6A2DA0" w:rsidR="00B24736" w:rsidRPr="00B24736" w:rsidRDefault="006A3CBA" w:rsidP="00B24736">
      <w:pPr>
        <w:tabs>
          <w:tab w:val="left" w:pos="2268"/>
        </w:tabs>
        <w:ind w:left="1560" w:hanging="1560"/>
        <w:rPr>
          <w:rFonts w:ascii="Calibri" w:hAnsi="Calibri" w:cs="Calibri"/>
          <w:sz w:val="22"/>
          <w:szCs w:val="22"/>
        </w:rPr>
      </w:pPr>
      <w:r w:rsidRPr="00B24736">
        <w:rPr>
          <w:rFonts w:ascii="Calibri" w:hAnsi="Calibri" w:cs="Arial"/>
          <w:sz w:val="22"/>
          <w:szCs w:val="22"/>
        </w:rPr>
        <w:t xml:space="preserve">Bijlage </w:t>
      </w:r>
      <w:r w:rsidR="00B24736" w:rsidRPr="00B24736">
        <w:rPr>
          <w:rFonts w:ascii="Calibri" w:hAnsi="Calibri" w:cs="Arial"/>
          <w:sz w:val="22"/>
          <w:szCs w:val="22"/>
        </w:rPr>
        <w:t>C</w:t>
      </w:r>
      <w:r w:rsidRPr="00B24736">
        <w:rPr>
          <w:rFonts w:ascii="Calibri" w:hAnsi="Calibri" w:cs="Calibri"/>
          <w:sz w:val="22"/>
          <w:szCs w:val="22"/>
        </w:rPr>
        <w:t xml:space="preserve"> Conceptovereenkomst </w:t>
      </w:r>
    </w:p>
    <w:p w14:paraId="5B0C9C58" w14:textId="77777777" w:rsidR="006A3CBA" w:rsidRPr="005A61C6" w:rsidRDefault="006A3CBA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0DD6CC37" w14:textId="77777777" w:rsidR="006A3CBA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4651135" w14:textId="77777777" w:rsidR="006A3CBA" w:rsidRDefault="006A3CBA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451CCB6" w14:textId="77777777" w:rsidR="006A3CBA" w:rsidRDefault="006A3CBA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41272D45" w14:textId="77777777" w:rsidR="006A3CBA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7009107" w14:textId="77777777" w:rsidR="006A3CBA" w:rsidRDefault="006A3CBA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6A3CBA" w14:paraId="7876F064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0BC86EAC" w14:textId="77777777" w:rsidR="006A3CBA" w:rsidRPr="00BF5D75" w:rsidRDefault="006A3CB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234A67A5" w14:textId="77777777" w:rsidR="006A3CBA" w:rsidRDefault="006A3CBA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6A3CBA" w14:paraId="0D2E0E5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05F1292A" w14:textId="77777777" w:rsidR="006A3CBA" w:rsidRPr="00BF5D75" w:rsidRDefault="006A3CB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FC4D50D" w14:textId="77777777" w:rsidR="006A3CBA" w:rsidRDefault="006A3CB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3CBA" w14:paraId="1A0DFADD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3AE814EA" w14:textId="77777777" w:rsidR="006A3CBA" w:rsidRPr="00BF5D75" w:rsidRDefault="006A3CB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74772687" w14:textId="77777777" w:rsidR="006A3CBA" w:rsidRDefault="006A3CBA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3CBA" w14:paraId="458CFD7D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255DA077" w14:textId="77777777" w:rsidR="006A3CBA" w:rsidRPr="00BF5D75" w:rsidRDefault="006A3CBA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13E1C734" w14:textId="77777777" w:rsidR="006A3CBA" w:rsidRDefault="006A3CB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57A3E4CA" w14:textId="77777777" w:rsidR="006A3CBA" w:rsidRDefault="006A3CBA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4CE571A9" w14:textId="77777777" w:rsidR="006A3CBA" w:rsidRDefault="006A3CBA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6A3CBA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94644A7" w14:textId="77777777" w:rsidR="006A3CBA" w:rsidRPr="005A61C6" w:rsidRDefault="006A3CBA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6A3CBA" w:rsidRPr="005A61C6" w:rsidSect="006A3CBA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2428B" w14:textId="77777777" w:rsidR="006A3CBA" w:rsidRDefault="006A3CBA">
      <w:r>
        <w:separator/>
      </w:r>
    </w:p>
  </w:endnote>
  <w:endnote w:type="continuationSeparator" w:id="0">
    <w:p w14:paraId="142E5CA4" w14:textId="77777777" w:rsidR="006A3CBA" w:rsidRDefault="006A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5D91F" w14:textId="77777777" w:rsidR="006A3CBA" w:rsidRDefault="006A3CBA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DE9F413" wp14:editId="7345573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08EF3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B03E87" wp14:editId="505B9E07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46F7E" w14:textId="77777777" w:rsidR="006A3CBA" w:rsidRDefault="006A3CBA">
      <w:r>
        <w:separator/>
      </w:r>
    </w:p>
  </w:footnote>
  <w:footnote w:type="continuationSeparator" w:id="0">
    <w:p w14:paraId="4BEECAF5" w14:textId="77777777" w:rsidR="006A3CBA" w:rsidRDefault="006A3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86A0E" w14:textId="77777777" w:rsidR="006A3CBA" w:rsidRDefault="006A3CBA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40AC278" wp14:editId="2BD322C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A3D3D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62EC7EB" wp14:editId="0BB8696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3CBA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36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15151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4561BB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69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Mitchel</cp:lastModifiedBy>
  <cp:revision>2</cp:revision>
  <cp:lastPrinted>2011-04-29T11:47:00Z</cp:lastPrinted>
  <dcterms:created xsi:type="dcterms:W3CDTF">2021-02-23T09:14:00Z</dcterms:created>
  <dcterms:modified xsi:type="dcterms:W3CDTF">2021-02-23T09:16:00Z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