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B366D" w14:textId="77777777" w:rsidR="009F27A3" w:rsidRDefault="008E122C" w:rsidP="008E122C">
      <w:pPr>
        <w:spacing w:line="240" w:lineRule="atLeast"/>
      </w:pPr>
      <w:r w:rsidRPr="00471FA2">
        <w:t xml:space="preserve">Deze checklist dient </w:t>
      </w:r>
      <w:r w:rsidR="00952A0D">
        <w:t xml:space="preserve">u </w:t>
      </w:r>
      <w:r w:rsidRPr="00471FA2">
        <w:t>volledig in</w:t>
      </w:r>
      <w:r w:rsidR="00952A0D">
        <w:t xml:space="preserve"> te vullen </w:t>
      </w:r>
      <w:r w:rsidR="009F27A3">
        <w:t xml:space="preserve">en </w:t>
      </w:r>
      <w:r w:rsidRPr="00471FA2">
        <w:t>voeg</w:t>
      </w:r>
      <w:r w:rsidR="00952A0D">
        <w:t xml:space="preserve">t u toe </w:t>
      </w:r>
      <w:r w:rsidRPr="00471FA2">
        <w:t xml:space="preserve">aan </w:t>
      </w:r>
      <w:r w:rsidR="00952A0D">
        <w:t>uw</w:t>
      </w:r>
      <w:r w:rsidRPr="00471FA2">
        <w:t xml:space="preserve"> </w:t>
      </w:r>
      <w:r w:rsidR="00990EB6">
        <w:t>Inschrijving</w:t>
      </w:r>
      <w:r>
        <w:t xml:space="preserve"> </w:t>
      </w:r>
      <w:r w:rsidRPr="00471FA2">
        <w:t xml:space="preserve">in </w:t>
      </w:r>
      <w:proofErr w:type="spellStart"/>
      <w:r w:rsidRPr="00471FA2">
        <w:t>TenderNed</w:t>
      </w:r>
      <w:proofErr w:type="spellEnd"/>
      <w:r w:rsidRPr="00471FA2">
        <w:t xml:space="preserve">. </w:t>
      </w:r>
    </w:p>
    <w:p w14:paraId="17E86608" w14:textId="6DD9DB33" w:rsidR="008E122C" w:rsidRPr="00471FA2" w:rsidRDefault="008E122C" w:rsidP="008E122C">
      <w:pPr>
        <w:spacing w:line="240" w:lineRule="atLeast"/>
      </w:pPr>
      <w:r>
        <w:t xml:space="preserve">U </w:t>
      </w:r>
      <w:r w:rsidRPr="00471FA2">
        <w:t xml:space="preserve">kruist </w:t>
      </w:r>
      <w:r>
        <w:t>‘</w:t>
      </w:r>
      <w:r w:rsidR="00952A0D">
        <w:t>Toe</w:t>
      </w:r>
      <w:r w:rsidRPr="00471FA2">
        <w:t>gevoegd</w:t>
      </w:r>
      <w:r>
        <w:t>’</w:t>
      </w:r>
      <w:r w:rsidRPr="00471FA2">
        <w:t xml:space="preserve"> aan indien het betreffende stuk is toegevoegd.</w:t>
      </w:r>
    </w:p>
    <w:tbl>
      <w:tblPr>
        <w:tblpPr w:leftFromText="141" w:rightFromText="141" w:vertAnchor="text" w:horzAnchor="margin" w:tblpXSpec="center" w:tblpY="62"/>
        <w:tblOverlap w:val="never"/>
        <w:tblW w:w="9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6379"/>
        <w:gridCol w:w="1298"/>
      </w:tblGrid>
      <w:tr w:rsidR="00624679" w:rsidRPr="00624679" w14:paraId="1E974C09" w14:textId="77777777" w:rsidTr="00904411">
        <w:trPr>
          <w:trHeight w:val="397"/>
        </w:trPr>
        <w:tc>
          <w:tcPr>
            <w:tcW w:w="1413" w:type="dxa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249F492A" w14:textId="2F58B6FB" w:rsidR="00624679" w:rsidRPr="00624679" w:rsidRDefault="00624679" w:rsidP="001734F5">
            <w:pPr>
              <w:spacing w:line="240" w:lineRule="atLeast"/>
              <w:rPr>
                <w:color w:val="FFFFFF" w:themeColor="background1"/>
                <w:sz w:val="17"/>
                <w:szCs w:val="17"/>
              </w:rPr>
            </w:pPr>
            <w:r w:rsidRPr="00624679">
              <w:rPr>
                <w:color w:val="FFFFFF" w:themeColor="background1"/>
                <w:sz w:val="17"/>
                <w:szCs w:val="17"/>
              </w:rPr>
              <w:t>Inleveren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0DC6A441" w14:textId="36F735F2" w:rsidR="00624679" w:rsidRPr="00624679" w:rsidRDefault="00624679" w:rsidP="001734F5">
            <w:pPr>
              <w:spacing w:line="240" w:lineRule="atLeast"/>
              <w:rPr>
                <w:color w:val="FFFFFF" w:themeColor="background1"/>
                <w:sz w:val="17"/>
                <w:szCs w:val="17"/>
              </w:rPr>
            </w:pPr>
            <w:r w:rsidRPr="00624679">
              <w:rPr>
                <w:color w:val="FFFFFF" w:themeColor="background1"/>
                <w:sz w:val="17"/>
                <w:szCs w:val="17"/>
              </w:rPr>
              <w:t>Omschrijving vraag/gevraagde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auto" w:fill="1F497D" w:themeFill="text2"/>
            <w:vAlign w:val="center"/>
          </w:tcPr>
          <w:p w14:paraId="18981CD8" w14:textId="5593EB6D" w:rsidR="00624679" w:rsidRPr="00624679" w:rsidRDefault="00624679" w:rsidP="001734F5">
            <w:pPr>
              <w:spacing w:line="240" w:lineRule="atLeast"/>
              <w:jc w:val="center"/>
              <w:rPr>
                <w:color w:val="FFFFFF" w:themeColor="background1"/>
                <w:sz w:val="17"/>
                <w:szCs w:val="17"/>
              </w:rPr>
            </w:pPr>
            <w:r w:rsidRPr="00624679">
              <w:rPr>
                <w:color w:val="FFFFFF" w:themeColor="background1"/>
                <w:sz w:val="17"/>
                <w:szCs w:val="17"/>
              </w:rPr>
              <w:t>Toegevoegd</w:t>
            </w:r>
          </w:p>
        </w:tc>
      </w:tr>
      <w:tr w:rsidR="008E122C" w:rsidRPr="00471FA2" w14:paraId="7809B2E7" w14:textId="77777777" w:rsidTr="00904411">
        <w:trPr>
          <w:trHeight w:val="397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68E664D5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14:paraId="69B73803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Aanbiedingsbrief, rechtsgeldig ondertekend</w:t>
            </w:r>
          </w:p>
        </w:tc>
        <w:bookmarkStart w:id="0" w:name="Selectievakje1"/>
        <w:tc>
          <w:tcPr>
            <w:tcW w:w="1298" w:type="dxa"/>
            <w:tcBorders>
              <w:top w:val="single" w:sz="4" w:space="0" w:color="auto"/>
            </w:tcBorders>
            <w:vAlign w:val="center"/>
          </w:tcPr>
          <w:p w14:paraId="34ECB5DD" w14:textId="77777777" w:rsidR="008E122C" w:rsidRPr="00471FA2" w:rsidRDefault="008E122C" w:rsidP="001734F5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  <w:bookmarkEnd w:id="0"/>
          </w:p>
        </w:tc>
      </w:tr>
      <w:tr w:rsidR="00952A0D" w:rsidRPr="00471FA2" w14:paraId="03A06CE0" w14:textId="77777777" w:rsidTr="00904411">
        <w:trPr>
          <w:trHeight w:val="397"/>
        </w:trPr>
        <w:tc>
          <w:tcPr>
            <w:tcW w:w="1413" w:type="dxa"/>
            <w:vAlign w:val="center"/>
          </w:tcPr>
          <w:p w14:paraId="452010D8" w14:textId="22FA69EC" w:rsidR="00952A0D" w:rsidRPr="00471FA2" w:rsidRDefault="00904411" w:rsidP="001734F5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Formulier 0</w:t>
            </w:r>
          </w:p>
        </w:tc>
        <w:tc>
          <w:tcPr>
            <w:tcW w:w="6379" w:type="dxa"/>
            <w:vAlign w:val="center"/>
          </w:tcPr>
          <w:p w14:paraId="7A330BC0" w14:textId="644E20C9" w:rsidR="00CD031A" w:rsidRPr="00C942C1" w:rsidRDefault="00C942C1" w:rsidP="00CD031A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</w:t>
            </w:r>
            <w:r w:rsidR="00952A0D">
              <w:rPr>
                <w:sz w:val="17"/>
                <w:szCs w:val="17"/>
              </w:rPr>
              <w:t>niform Europees Aanbestedingsdocument (UEA)</w:t>
            </w:r>
          </w:p>
        </w:tc>
        <w:tc>
          <w:tcPr>
            <w:tcW w:w="1298" w:type="dxa"/>
            <w:vAlign w:val="center"/>
          </w:tcPr>
          <w:p w14:paraId="1356CA6D" w14:textId="244CBAA7" w:rsidR="009C00B3" w:rsidRPr="00471FA2" w:rsidRDefault="00433BD9" w:rsidP="00C942C1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33BD9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BD9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433BD9">
              <w:rPr>
                <w:sz w:val="17"/>
                <w:szCs w:val="17"/>
              </w:rPr>
              <w:fldChar w:fldCharType="end"/>
            </w:r>
          </w:p>
        </w:tc>
      </w:tr>
      <w:tr w:rsidR="005C3848" w:rsidRPr="00471FA2" w14:paraId="0C2C52A4" w14:textId="77777777" w:rsidTr="00904411">
        <w:trPr>
          <w:trHeight w:val="397"/>
        </w:trPr>
        <w:tc>
          <w:tcPr>
            <w:tcW w:w="1413" w:type="dxa"/>
            <w:vAlign w:val="center"/>
          </w:tcPr>
          <w:p w14:paraId="702778E9" w14:textId="2EA16745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</w:p>
          <w:p w14:paraId="01038A4D" w14:textId="77777777" w:rsidR="00C942C1" w:rsidRDefault="00C942C1" w:rsidP="005C3848">
            <w:pPr>
              <w:spacing w:line="240" w:lineRule="atLeast"/>
              <w:rPr>
                <w:sz w:val="17"/>
                <w:szCs w:val="17"/>
              </w:rPr>
            </w:pPr>
          </w:p>
          <w:p w14:paraId="26B93E34" w14:textId="09F0A646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Formulier 1a </w:t>
            </w:r>
          </w:p>
          <w:p w14:paraId="0279334C" w14:textId="6BC839FB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Formulier 1b</w:t>
            </w:r>
          </w:p>
        </w:tc>
        <w:tc>
          <w:tcPr>
            <w:tcW w:w="6379" w:type="dxa"/>
            <w:vAlign w:val="center"/>
          </w:tcPr>
          <w:p w14:paraId="4E9F61ED" w14:textId="18B66F08" w:rsidR="005C3848" w:rsidRPr="005C3848" w:rsidRDefault="00C942C1" w:rsidP="005C3848">
            <w:pPr>
              <w:spacing w:line="240" w:lineRule="atLeast"/>
              <w:rPr>
                <w:i/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 xml:space="preserve">Optioneel: enkel indien u van plan bent delen van de Opdracht in </w:t>
            </w:r>
            <w:proofErr w:type="spellStart"/>
            <w:r>
              <w:rPr>
                <w:i/>
                <w:sz w:val="17"/>
                <w:szCs w:val="17"/>
              </w:rPr>
              <w:t>Onderaanneming</w:t>
            </w:r>
            <w:proofErr w:type="spellEnd"/>
            <w:r>
              <w:rPr>
                <w:i/>
                <w:sz w:val="17"/>
                <w:szCs w:val="17"/>
              </w:rPr>
              <w:t xml:space="preserve"> te geven</w:t>
            </w:r>
          </w:p>
          <w:p w14:paraId="043A2DB7" w14:textId="3556664D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Verklaring derde</w:t>
            </w:r>
          </w:p>
          <w:p w14:paraId="7EB1AAD2" w14:textId="7B6544D2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Uitvoeringsklaring</w:t>
            </w:r>
          </w:p>
        </w:tc>
        <w:tc>
          <w:tcPr>
            <w:tcW w:w="1298" w:type="dxa"/>
            <w:vAlign w:val="center"/>
          </w:tcPr>
          <w:p w14:paraId="1B287ABE" w14:textId="10644940" w:rsidR="005C3848" w:rsidRDefault="005C3848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</w:p>
          <w:p w14:paraId="725ACC93" w14:textId="77777777" w:rsidR="008C2C69" w:rsidRDefault="008C2C69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</w:p>
          <w:p w14:paraId="6F3EE3DC" w14:textId="41A968DB" w:rsidR="005C3848" w:rsidRDefault="005C3848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CD031A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31A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CD031A">
              <w:rPr>
                <w:sz w:val="17"/>
                <w:szCs w:val="17"/>
              </w:rPr>
              <w:fldChar w:fldCharType="end"/>
            </w:r>
          </w:p>
          <w:p w14:paraId="00F32DAF" w14:textId="210C3133" w:rsidR="005C3848" w:rsidRPr="00471FA2" w:rsidRDefault="005C3848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33BD9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3BD9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433BD9">
              <w:rPr>
                <w:sz w:val="17"/>
                <w:szCs w:val="17"/>
              </w:rPr>
              <w:fldChar w:fldCharType="end"/>
            </w:r>
          </w:p>
        </w:tc>
      </w:tr>
      <w:tr w:rsidR="00C942C1" w:rsidRPr="00471FA2" w14:paraId="7E8B425C" w14:textId="77777777" w:rsidTr="00904411">
        <w:trPr>
          <w:trHeight w:val="397"/>
        </w:trPr>
        <w:tc>
          <w:tcPr>
            <w:tcW w:w="1413" w:type="dxa"/>
            <w:vAlign w:val="center"/>
          </w:tcPr>
          <w:p w14:paraId="4B42B8A4" w14:textId="51D77A1E" w:rsidR="00C942C1" w:rsidRDefault="00C942C1" w:rsidP="00C942C1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Formulier 2</w:t>
            </w:r>
          </w:p>
        </w:tc>
        <w:tc>
          <w:tcPr>
            <w:tcW w:w="6379" w:type="dxa"/>
            <w:vAlign w:val="center"/>
          </w:tcPr>
          <w:p w14:paraId="59B254DA" w14:textId="75489FF3" w:rsidR="00C942C1" w:rsidRPr="00C942C1" w:rsidRDefault="00C942C1" w:rsidP="00C942C1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Verklaring betreffende de arbeidsbescherming en de arbeidsvoorwaarden</w:t>
            </w:r>
          </w:p>
        </w:tc>
        <w:tc>
          <w:tcPr>
            <w:tcW w:w="1298" w:type="dxa"/>
            <w:vAlign w:val="center"/>
          </w:tcPr>
          <w:p w14:paraId="30B69882" w14:textId="77777777" w:rsidR="00C942C1" w:rsidRDefault="00C942C1" w:rsidP="00C942C1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  <w:p w14:paraId="296E10E7" w14:textId="206729AD" w:rsidR="008C2C69" w:rsidRPr="00471FA2" w:rsidRDefault="008C2C69" w:rsidP="00C942C1">
            <w:pPr>
              <w:spacing w:line="240" w:lineRule="atLeast"/>
              <w:jc w:val="center"/>
              <w:rPr>
                <w:sz w:val="17"/>
                <w:szCs w:val="17"/>
              </w:rPr>
            </w:pPr>
          </w:p>
        </w:tc>
      </w:tr>
      <w:tr w:rsidR="005C3848" w:rsidRPr="00471FA2" w14:paraId="745C481E" w14:textId="77777777" w:rsidTr="00904411">
        <w:trPr>
          <w:trHeight w:val="397"/>
        </w:trPr>
        <w:tc>
          <w:tcPr>
            <w:tcW w:w="1413" w:type="dxa"/>
            <w:vAlign w:val="center"/>
          </w:tcPr>
          <w:p w14:paraId="7653A41D" w14:textId="3E0958B7" w:rsidR="005C3848" w:rsidRPr="00471FA2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Formulier 3</w:t>
            </w:r>
          </w:p>
        </w:tc>
        <w:tc>
          <w:tcPr>
            <w:tcW w:w="6379" w:type="dxa"/>
            <w:vAlign w:val="center"/>
          </w:tcPr>
          <w:p w14:paraId="73076D42" w14:textId="6EB56A5B" w:rsidR="005C3848" w:rsidRPr="00C942C1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C</w:t>
            </w:r>
            <w:r w:rsidRPr="001973F9">
              <w:rPr>
                <w:sz w:val="17"/>
                <w:szCs w:val="17"/>
              </w:rPr>
              <w:t>onformiteitenlijst</w:t>
            </w:r>
            <w:proofErr w:type="spellEnd"/>
          </w:p>
        </w:tc>
        <w:tc>
          <w:tcPr>
            <w:tcW w:w="1298" w:type="dxa"/>
            <w:vAlign w:val="center"/>
          </w:tcPr>
          <w:p w14:paraId="7EF767F6" w14:textId="77777777" w:rsidR="005C3848" w:rsidRPr="00471FA2" w:rsidRDefault="005C3848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C942C1" w:rsidRPr="00471FA2" w14:paraId="0BF0B0CC" w14:textId="77777777" w:rsidTr="00904411">
        <w:trPr>
          <w:trHeight w:val="397"/>
        </w:trPr>
        <w:tc>
          <w:tcPr>
            <w:tcW w:w="1413" w:type="dxa"/>
            <w:vAlign w:val="center"/>
          </w:tcPr>
          <w:p w14:paraId="598E8E8E" w14:textId="16C63CD2" w:rsidR="00C942C1" w:rsidRDefault="00C942C1" w:rsidP="00C942C1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Formulier 4</w:t>
            </w:r>
          </w:p>
        </w:tc>
        <w:tc>
          <w:tcPr>
            <w:tcW w:w="6379" w:type="dxa"/>
            <w:vAlign w:val="center"/>
          </w:tcPr>
          <w:p w14:paraId="4CFFCA62" w14:textId="1317C33E" w:rsidR="00C942C1" w:rsidRPr="00C942C1" w:rsidRDefault="00C942C1" w:rsidP="00C942C1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Opgave referenties</w:t>
            </w:r>
          </w:p>
        </w:tc>
        <w:tc>
          <w:tcPr>
            <w:tcW w:w="1298" w:type="dxa"/>
            <w:vAlign w:val="center"/>
          </w:tcPr>
          <w:p w14:paraId="0C03E18E" w14:textId="32603CE6" w:rsidR="00C942C1" w:rsidRPr="00CD031A" w:rsidRDefault="00C942C1" w:rsidP="00C942C1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1FA2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471FA2">
              <w:rPr>
                <w:sz w:val="17"/>
                <w:szCs w:val="17"/>
              </w:rPr>
              <w:fldChar w:fldCharType="end"/>
            </w:r>
          </w:p>
        </w:tc>
      </w:tr>
      <w:tr w:rsidR="005C3848" w:rsidRPr="00471FA2" w14:paraId="78F61B4B" w14:textId="77777777" w:rsidTr="00904411">
        <w:trPr>
          <w:trHeight w:val="397"/>
        </w:trPr>
        <w:tc>
          <w:tcPr>
            <w:tcW w:w="1413" w:type="dxa"/>
            <w:vAlign w:val="center"/>
          </w:tcPr>
          <w:p w14:paraId="56606CD2" w14:textId="0850DCD2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Formulier 5-0</w:t>
            </w:r>
          </w:p>
        </w:tc>
        <w:tc>
          <w:tcPr>
            <w:tcW w:w="6379" w:type="dxa"/>
            <w:vAlign w:val="center"/>
          </w:tcPr>
          <w:p w14:paraId="60CBEFD6" w14:textId="5E618CCA" w:rsidR="005C3848" w:rsidRPr="00952A0D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 w:rsidRPr="00952A0D">
              <w:rPr>
                <w:sz w:val="17"/>
                <w:szCs w:val="17"/>
              </w:rPr>
              <w:t xml:space="preserve">Prijsformulier </w:t>
            </w:r>
          </w:p>
          <w:p w14:paraId="4C3BA881" w14:textId="11B6D896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 w:rsidRPr="00952A0D">
              <w:rPr>
                <w:i/>
                <w:sz w:val="17"/>
                <w:szCs w:val="17"/>
              </w:rPr>
              <w:t xml:space="preserve">Toevoegen aan </w:t>
            </w:r>
            <w:proofErr w:type="spellStart"/>
            <w:r w:rsidRPr="00952A0D">
              <w:rPr>
                <w:i/>
                <w:sz w:val="17"/>
                <w:szCs w:val="17"/>
              </w:rPr>
              <w:t>TenderNed</w:t>
            </w:r>
            <w:proofErr w:type="spellEnd"/>
            <w:r w:rsidRPr="00952A0D">
              <w:rPr>
                <w:i/>
                <w:sz w:val="17"/>
                <w:szCs w:val="17"/>
              </w:rPr>
              <w:t xml:space="preserve"> onder </w:t>
            </w:r>
            <w:r>
              <w:rPr>
                <w:i/>
                <w:sz w:val="17"/>
                <w:szCs w:val="17"/>
              </w:rPr>
              <w:t>Gunningscriterium Prijs G1.1</w:t>
            </w:r>
          </w:p>
        </w:tc>
        <w:tc>
          <w:tcPr>
            <w:tcW w:w="1298" w:type="dxa"/>
            <w:vAlign w:val="center"/>
          </w:tcPr>
          <w:p w14:paraId="33E8660D" w14:textId="77777777" w:rsidR="005C3848" w:rsidRDefault="005C3848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CD031A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31A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CD031A">
              <w:rPr>
                <w:sz w:val="17"/>
                <w:szCs w:val="17"/>
              </w:rPr>
              <w:fldChar w:fldCharType="end"/>
            </w:r>
          </w:p>
          <w:p w14:paraId="27BC2C24" w14:textId="680571B7" w:rsidR="008C2C69" w:rsidRPr="000C1F20" w:rsidRDefault="008C2C69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</w:p>
        </w:tc>
      </w:tr>
      <w:tr w:rsidR="005C3848" w:rsidRPr="00471FA2" w14:paraId="250CC408" w14:textId="77777777" w:rsidTr="00904411">
        <w:trPr>
          <w:trHeight w:val="397"/>
        </w:trPr>
        <w:tc>
          <w:tcPr>
            <w:tcW w:w="1413" w:type="dxa"/>
            <w:vAlign w:val="center"/>
          </w:tcPr>
          <w:p w14:paraId="13479B91" w14:textId="6774C95C" w:rsidR="005C3848" w:rsidRPr="00471FA2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Formulieren 5-1 t/m 5-5</w:t>
            </w:r>
          </w:p>
        </w:tc>
        <w:tc>
          <w:tcPr>
            <w:tcW w:w="6379" w:type="dxa"/>
            <w:vAlign w:val="center"/>
          </w:tcPr>
          <w:p w14:paraId="3D27B61C" w14:textId="77777777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Uitwerkingen op de kwalitatieve criteria, te weten</w:t>
            </w:r>
          </w:p>
          <w:p w14:paraId="37821EFF" w14:textId="5D459119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5-1 Plan van aanpak</w:t>
            </w:r>
          </w:p>
          <w:p w14:paraId="15EBF9C7" w14:textId="50BFF3F5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5-2 </w:t>
            </w:r>
            <w:r w:rsidR="00F80C21">
              <w:rPr>
                <w:sz w:val="17"/>
                <w:szCs w:val="17"/>
              </w:rPr>
              <w:t>Onderhouds</w:t>
            </w:r>
            <w:bookmarkStart w:id="1" w:name="_GoBack"/>
            <w:bookmarkEnd w:id="1"/>
            <w:r>
              <w:rPr>
                <w:sz w:val="17"/>
                <w:szCs w:val="17"/>
              </w:rPr>
              <w:t>organisatie</w:t>
            </w:r>
          </w:p>
          <w:p w14:paraId="18D9F24E" w14:textId="06304475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5-3 Doelstellingen</w:t>
            </w:r>
          </w:p>
          <w:p w14:paraId="0C0424E8" w14:textId="065DB71A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5-4 Prestatiemeting</w:t>
            </w:r>
          </w:p>
          <w:p w14:paraId="54460A67" w14:textId="58C2ADE2" w:rsidR="005C3848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5-5 Casussen (A en B)</w:t>
            </w:r>
          </w:p>
          <w:p w14:paraId="64503BD5" w14:textId="7B39619E" w:rsidR="005C3848" w:rsidRPr="00471FA2" w:rsidRDefault="005C3848" w:rsidP="005C3848">
            <w:pPr>
              <w:spacing w:line="240" w:lineRule="atLeast"/>
              <w:rPr>
                <w:sz w:val="17"/>
                <w:szCs w:val="17"/>
              </w:rPr>
            </w:pPr>
            <w:r>
              <w:rPr>
                <w:i/>
                <w:sz w:val="17"/>
                <w:szCs w:val="17"/>
              </w:rPr>
              <w:t>Respectievelijk toevoegen</w:t>
            </w:r>
            <w:r w:rsidRPr="000C1F20">
              <w:rPr>
                <w:i/>
                <w:sz w:val="17"/>
                <w:szCs w:val="17"/>
              </w:rPr>
              <w:t xml:space="preserve"> aan </w:t>
            </w:r>
            <w:proofErr w:type="spellStart"/>
            <w:r w:rsidRPr="000C1F20">
              <w:rPr>
                <w:i/>
                <w:sz w:val="17"/>
                <w:szCs w:val="17"/>
              </w:rPr>
              <w:t>TenderNed</w:t>
            </w:r>
            <w:proofErr w:type="spellEnd"/>
            <w:r w:rsidRPr="000C1F20">
              <w:rPr>
                <w:i/>
                <w:sz w:val="17"/>
                <w:szCs w:val="17"/>
              </w:rPr>
              <w:t xml:space="preserve"> onder </w:t>
            </w:r>
            <w:r>
              <w:rPr>
                <w:i/>
                <w:sz w:val="17"/>
                <w:szCs w:val="17"/>
              </w:rPr>
              <w:t>Gunningscriterium Kwaliteit, G2.1, G2.2, G2.3, G2.4 en G2.5</w:t>
            </w:r>
          </w:p>
        </w:tc>
        <w:tc>
          <w:tcPr>
            <w:tcW w:w="1298" w:type="dxa"/>
            <w:vAlign w:val="center"/>
          </w:tcPr>
          <w:p w14:paraId="23620798" w14:textId="77777777" w:rsidR="005C3848" w:rsidRDefault="005C3848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0C1F20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1F20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0C1F20">
              <w:rPr>
                <w:sz w:val="17"/>
                <w:szCs w:val="17"/>
              </w:rPr>
              <w:fldChar w:fldCharType="end"/>
            </w:r>
          </w:p>
          <w:p w14:paraId="624CF7DF" w14:textId="77777777" w:rsidR="009F27A3" w:rsidRDefault="009F27A3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9F27A3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7A3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9F27A3">
              <w:rPr>
                <w:sz w:val="17"/>
                <w:szCs w:val="17"/>
              </w:rPr>
              <w:fldChar w:fldCharType="end"/>
            </w:r>
          </w:p>
          <w:p w14:paraId="29B10738" w14:textId="77777777" w:rsidR="009F27A3" w:rsidRDefault="009F27A3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9F27A3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7A3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9F27A3">
              <w:rPr>
                <w:sz w:val="17"/>
                <w:szCs w:val="17"/>
              </w:rPr>
              <w:fldChar w:fldCharType="end"/>
            </w:r>
          </w:p>
          <w:p w14:paraId="56F392BF" w14:textId="77777777" w:rsidR="009F27A3" w:rsidRDefault="009F27A3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9F27A3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7A3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9F27A3">
              <w:rPr>
                <w:sz w:val="17"/>
                <w:szCs w:val="17"/>
              </w:rPr>
              <w:fldChar w:fldCharType="end"/>
            </w:r>
          </w:p>
          <w:p w14:paraId="21A6EB72" w14:textId="77777777" w:rsidR="009F27A3" w:rsidRDefault="009F27A3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9F27A3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27A3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9F27A3">
              <w:rPr>
                <w:sz w:val="17"/>
                <w:szCs w:val="17"/>
              </w:rPr>
              <w:fldChar w:fldCharType="end"/>
            </w:r>
          </w:p>
          <w:p w14:paraId="751440F4" w14:textId="0FAE029D" w:rsidR="009F27A3" w:rsidRPr="00471FA2" w:rsidRDefault="009F27A3" w:rsidP="005C3848">
            <w:pPr>
              <w:spacing w:line="240" w:lineRule="atLeast"/>
              <w:jc w:val="center"/>
              <w:rPr>
                <w:sz w:val="17"/>
                <w:szCs w:val="17"/>
              </w:rPr>
            </w:pPr>
          </w:p>
        </w:tc>
      </w:tr>
      <w:tr w:rsidR="00C942C1" w:rsidRPr="00C942C1" w14:paraId="730878B3" w14:textId="77777777" w:rsidTr="007577E3">
        <w:trPr>
          <w:trHeight w:val="397"/>
        </w:trPr>
        <w:tc>
          <w:tcPr>
            <w:tcW w:w="1413" w:type="dxa"/>
            <w:vAlign w:val="center"/>
          </w:tcPr>
          <w:p w14:paraId="6C516AD5" w14:textId="77777777" w:rsidR="00C942C1" w:rsidRPr="00C942C1" w:rsidRDefault="00C942C1" w:rsidP="00C942C1">
            <w:pPr>
              <w:spacing w:line="240" w:lineRule="atLeast"/>
              <w:rPr>
                <w:sz w:val="17"/>
                <w:szCs w:val="17"/>
              </w:rPr>
            </w:pPr>
            <w:r w:rsidRPr="00C942C1">
              <w:rPr>
                <w:sz w:val="17"/>
                <w:szCs w:val="17"/>
              </w:rPr>
              <w:t>Formulier 6</w:t>
            </w:r>
          </w:p>
        </w:tc>
        <w:tc>
          <w:tcPr>
            <w:tcW w:w="6379" w:type="dxa"/>
            <w:vAlign w:val="center"/>
          </w:tcPr>
          <w:p w14:paraId="62EC3A38" w14:textId="3AC90213" w:rsidR="00C942C1" w:rsidRPr="00C942C1" w:rsidRDefault="00C942C1" w:rsidP="00C942C1">
            <w:pPr>
              <w:spacing w:line="240" w:lineRule="atLeast"/>
              <w:rPr>
                <w:sz w:val="17"/>
                <w:szCs w:val="17"/>
              </w:rPr>
            </w:pPr>
            <w:r w:rsidRPr="00C942C1">
              <w:rPr>
                <w:sz w:val="17"/>
                <w:szCs w:val="17"/>
              </w:rPr>
              <w:t>Checklist in te leveren documenten</w:t>
            </w:r>
          </w:p>
        </w:tc>
        <w:tc>
          <w:tcPr>
            <w:tcW w:w="1298" w:type="dxa"/>
            <w:vAlign w:val="center"/>
          </w:tcPr>
          <w:p w14:paraId="1B825BCD" w14:textId="77777777" w:rsidR="00C942C1" w:rsidRPr="00C942C1" w:rsidRDefault="00C942C1" w:rsidP="009F27A3">
            <w:pPr>
              <w:spacing w:line="240" w:lineRule="atLeast"/>
              <w:jc w:val="center"/>
              <w:rPr>
                <w:sz w:val="17"/>
                <w:szCs w:val="17"/>
              </w:rPr>
            </w:pPr>
            <w:r w:rsidRPr="00C942C1">
              <w:rPr>
                <w:sz w:val="17"/>
                <w:szCs w:val="17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2C1">
              <w:rPr>
                <w:sz w:val="17"/>
                <w:szCs w:val="17"/>
              </w:rPr>
              <w:instrText xml:space="preserve"> FORMCHECKBOX </w:instrText>
            </w:r>
            <w:r w:rsidR="00F80C21">
              <w:rPr>
                <w:sz w:val="17"/>
                <w:szCs w:val="17"/>
              </w:rPr>
            </w:r>
            <w:r w:rsidR="00F80C21">
              <w:rPr>
                <w:sz w:val="17"/>
                <w:szCs w:val="17"/>
              </w:rPr>
              <w:fldChar w:fldCharType="separate"/>
            </w:r>
            <w:r w:rsidRPr="00C942C1">
              <w:rPr>
                <w:sz w:val="17"/>
                <w:szCs w:val="17"/>
              </w:rPr>
              <w:fldChar w:fldCharType="end"/>
            </w:r>
          </w:p>
        </w:tc>
      </w:tr>
      <w:tr w:rsidR="00C942C1" w:rsidRPr="00471FA2" w14:paraId="5AD284DB" w14:textId="77777777" w:rsidTr="00360515">
        <w:trPr>
          <w:trHeight w:val="397"/>
        </w:trPr>
        <w:tc>
          <w:tcPr>
            <w:tcW w:w="9090" w:type="dxa"/>
            <w:gridSpan w:val="3"/>
            <w:vAlign w:val="center"/>
          </w:tcPr>
          <w:p w14:paraId="7B1E7745" w14:textId="02886766" w:rsidR="00C942C1" w:rsidRPr="00CD031A" w:rsidRDefault="00C942C1" w:rsidP="00C942C1">
            <w:pPr>
              <w:spacing w:line="240" w:lineRule="atLeast"/>
              <w:rPr>
                <w:sz w:val="17"/>
                <w:szCs w:val="17"/>
              </w:rPr>
            </w:pPr>
            <w:r w:rsidRPr="00C942C1">
              <w:rPr>
                <w:i/>
                <w:sz w:val="17"/>
                <w:szCs w:val="17"/>
              </w:rPr>
              <w:t xml:space="preserve">Tenzij anders aangegeven voegt u de Formulieren toe aan </w:t>
            </w:r>
            <w:proofErr w:type="spellStart"/>
            <w:r w:rsidRPr="00C942C1">
              <w:rPr>
                <w:i/>
                <w:sz w:val="17"/>
                <w:szCs w:val="17"/>
              </w:rPr>
              <w:t>TenderNed</w:t>
            </w:r>
            <w:proofErr w:type="spellEnd"/>
            <w:r w:rsidRPr="00C942C1">
              <w:rPr>
                <w:i/>
                <w:sz w:val="17"/>
                <w:szCs w:val="17"/>
              </w:rPr>
              <w:t xml:space="preserve"> onder Comm</w:t>
            </w:r>
            <w:r>
              <w:rPr>
                <w:i/>
                <w:sz w:val="17"/>
                <w:szCs w:val="17"/>
              </w:rPr>
              <w:t>u</w:t>
            </w:r>
            <w:r w:rsidRPr="00C942C1">
              <w:rPr>
                <w:i/>
                <w:sz w:val="17"/>
                <w:szCs w:val="17"/>
              </w:rPr>
              <w:t>n</w:t>
            </w:r>
            <w:r>
              <w:rPr>
                <w:i/>
                <w:sz w:val="17"/>
                <w:szCs w:val="17"/>
              </w:rPr>
              <w:t>i</w:t>
            </w:r>
            <w:r w:rsidRPr="00C942C1">
              <w:rPr>
                <w:i/>
                <w:sz w:val="17"/>
                <w:szCs w:val="17"/>
              </w:rPr>
              <w:t>catie/documenten</w:t>
            </w:r>
          </w:p>
        </w:tc>
      </w:tr>
    </w:tbl>
    <w:p w14:paraId="6FB144E9" w14:textId="77777777" w:rsidR="008E122C" w:rsidRPr="00471FA2" w:rsidRDefault="008E122C" w:rsidP="008E122C">
      <w:pPr>
        <w:spacing w:line="240" w:lineRule="atLeast"/>
      </w:pPr>
    </w:p>
    <w:p w14:paraId="7EAD8C7C" w14:textId="77777777" w:rsidR="008E122C" w:rsidRPr="00471FA2" w:rsidRDefault="008E122C" w:rsidP="008E122C">
      <w:pPr>
        <w:spacing w:line="240" w:lineRule="atLeast"/>
      </w:pPr>
      <w:r w:rsidRPr="00471FA2">
        <w:t>Getekend voor akkoord door rechtsgeldig vertegenwoordiger: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8E122C" w:rsidRPr="00471FA2" w14:paraId="410CCFD0" w14:textId="77777777" w:rsidTr="001734F5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62F37C56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Naam</w:t>
            </w:r>
            <w:r>
              <w:rPr>
                <w:sz w:val="17"/>
                <w:szCs w:val="17"/>
              </w:rPr>
              <w:t xml:space="preserve"> onderneming</w:t>
            </w:r>
          </w:p>
        </w:tc>
        <w:tc>
          <w:tcPr>
            <w:tcW w:w="7170" w:type="dxa"/>
            <w:vAlign w:val="center"/>
          </w:tcPr>
          <w:p w14:paraId="7AB32DBB" w14:textId="44C7D8A6"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41CF3AD6" w14:textId="77777777" w:rsidR="0042054B" w:rsidRDefault="0042054B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31F5E2DC" w14:textId="07FC7222" w:rsidR="00F75830" w:rsidRPr="00471FA2" w:rsidRDefault="00F75830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14:paraId="5B2652C7" w14:textId="77777777" w:rsidTr="001734F5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238D39C1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Naam tekenbevoegde</w:t>
            </w:r>
          </w:p>
        </w:tc>
        <w:tc>
          <w:tcPr>
            <w:tcW w:w="7170" w:type="dxa"/>
            <w:vAlign w:val="center"/>
          </w:tcPr>
          <w:p w14:paraId="42BEA849" w14:textId="4610F81D"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140B383F" w14:textId="77777777" w:rsidR="0042054B" w:rsidRDefault="0042054B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7BED56C2" w14:textId="46EE65A8" w:rsidR="00F75830" w:rsidRPr="00471FA2" w:rsidRDefault="00F75830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14:paraId="7EFDEE90" w14:textId="77777777" w:rsidTr="001734F5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14:paraId="68427156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Handtekening</w:t>
            </w:r>
          </w:p>
        </w:tc>
        <w:tc>
          <w:tcPr>
            <w:tcW w:w="7170" w:type="dxa"/>
            <w:vAlign w:val="center"/>
          </w:tcPr>
          <w:p w14:paraId="7C7D84B4" w14:textId="77777777"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4AB42801" w14:textId="3B7CDE68" w:rsidR="00F75830" w:rsidRDefault="00F75830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406D0FC7" w14:textId="77777777" w:rsidR="0042054B" w:rsidRDefault="0042054B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5802D04D" w14:textId="7658E0C7" w:rsidR="00F75830" w:rsidRPr="00471FA2" w:rsidRDefault="00F75830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  <w:tr w:rsidR="008E122C" w:rsidRPr="00471FA2" w14:paraId="052F908C" w14:textId="77777777" w:rsidTr="001734F5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14:paraId="6EB60D49" w14:textId="77777777" w:rsidR="008E122C" w:rsidRPr="00471FA2" w:rsidRDefault="008E122C" w:rsidP="001734F5">
            <w:pPr>
              <w:spacing w:line="240" w:lineRule="atLeast"/>
              <w:rPr>
                <w:sz w:val="17"/>
                <w:szCs w:val="17"/>
              </w:rPr>
            </w:pPr>
            <w:r w:rsidRPr="00471FA2">
              <w:rPr>
                <w:sz w:val="17"/>
                <w:szCs w:val="17"/>
              </w:rPr>
              <w:t>Datum</w:t>
            </w:r>
          </w:p>
        </w:tc>
        <w:tc>
          <w:tcPr>
            <w:tcW w:w="7170" w:type="dxa"/>
            <w:vAlign w:val="center"/>
          </w:tcPr>
          <w:p w14:paraId="5FD9ECC4" w14:textId="77777777" w:rsidR="008E122C" w:rsidRDefault="008E122C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07AAB8B6" w14:textId="77777777" w:rsidR="00F75830" w:rsidRDefault="00F75830" w:rsidP="001734F5">
            <w:pPr>
              <w:spacing w:line="240" w:lineRule="atLeast"/>
              <w:rPr>
                <w:sz w:val="17"/>
                <w:szCs w:val="17"/>
              </w:rPr>
            </w:pPr>
          </w:p>
          <w:p w14:paraId="592896D7" w14:textId="0D7975D9" w:rsidR="0042054B" w:rsidRPr="00471FA2" w:rsidRDefault="0042054B" w:rsidP="001734F5">
            <w:pPr>
              <w:spacing w:line="240" w:lineRule="atLeast"/>
              <w:rPr>
                <w:sz w:val="17"/>
                <w:szCs w:val="17"/>
              </w:rPr>
            </w:pPr>
          </w:p>
        </w:tc>
      </w:tr>
    </w:tbl>
    <w:p w14:paraId="0CC9078E" w14:textId="77777777" w:rsidR="008E122C" w:rsidRPr="00471FA2" w:rsidRDefault="008E122C" w:rsidP="00433BD9">
      <w:pPr>
        <w:spacing w:line="240" w:lineRule="atLeast"/>
      </w:pPr>
    </w:p>
    <w:sectPr w:rsidR="008E122C" w:rsidRPr="00471FA2" w:rsidSect="008C2C69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247" w:right="1247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DC41D8" w14:textId="77777777" w:rsidR="00C61273" w:rsidRDefault="00C61273">
      <w:r>
        <w:separator/>
      </w:r>
    </w:p>
    <w:p w14:paraId="34D6EBB6" w14:textId="77777777" w:rsidR="00C61273" w:rsidRDefault="00C61273"/>
  </w:endnote>
  <w:endnote w:type="continuationSeparator" w:id="0">
    <w:p w14:paraId="6B31C7F3" w14:textId="77777777" w:rsidR="00C61273" w:rsidRDefault="00C61273">
      <w:r>
        <w:continuationSeparator/>
      </w:r>
    </w:p>
    <w:p w14:paraId="6FD09E8D" w14:textId="77777777" w:rsidR="00C61273" w:rsidRDefault="00C612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04C9D" w14:textId="77777777" w:rsidR="002D6502" w:rsidRPr="002D6502" w:rsidRDefault="002D6502" w:rsidP="002D6502">
    <w:pPr>
      <w:pStyle w:val="Voettekst"/>
      <w:rPr>
        <w:bCs/>
      </w:rPr>
    </w:pPr>
    <w:r w:rsidRPr="002D6502">
      <w:rPr>
        <w:bCs/>
      </w:rPr>
      <w:t>Bijlage bij Beschrijvend document ‘Bouwkundig onderhoud’</w:t>
    </w:r>
    <w:r w:rsidRPr="002D6502">
      <w:tab/>
      <w:t xml:space="preserve">Pagina </w:t>
    </w:r>
    <w:r w:rsidRPr="002D6502">
      <w:rPr>
        <w:bCs/>
      </w:rPr>
      <w:fldChar w:fldCharType="begin"/>
    </w:r>
    <w:r w:rsidRPr="002D6502">
      <w:rPr>
        <w:bCs/>
      </w:rPr>
      <w:instrText>PAGE  \* Arabic  \* MERGEFORMAT</w:instrText>
    </w:r>
    <w:r w:rsidRPr="002D6502">
      <w:rPr>
        <w:bCs/>
      </w:rPr>
      <w:fldChar w:fldCharType="separate"/>
    </w:r>
    <w:r w:rsidRPr="002D6502">
      <w:rPr>
        <w:bCs/>
      </w:rPr>
      <w:t>1</w:t>
    </w:r>
    <w:r w:rsidRPr="002D6502">
      <w:fldChar w:fldCharType="end"/>
    </w:r>
    <w:r w:rsidRPr="002D6502">
      <w:t xml:space="preserve"> van </w:t>
    </w:r>
    <w:r w:rsidRPr="002D6502">
      <w:rPr>
        <w:bCs/>
      </w:rPr>
      <w:fldChar w:fldCharType="begin"/>
    </w:r>
    <w:r w:rsidRPr="002D6502">
      <w:rPr>
        <w:bCs/>
      </w:rPr>
      <w:instrText>NUMPAGES  \* Arabic  \* MERGEFORMAT</w:instrText>
    </w:r>
    <w:r w:rsidRPr="002D6502">
      <w:rPr>
        <w:bCs/>
      </w:rPr>
      <w:fldChar w:fldCharType="separate"/>
    </w:r>
    <w:r w:rsidRPr="002D6502">
      <w:rPr>
        <w:bCs/>
      </w:rPr>
      <w:t>2</w:t>
    </w:r>
    <w:r w:rsidRPr="002D6502">
      <w:fldChar w:fldCharType="end"/>
    </w:r>
  </w:p>
  <w:p w14:paraId="0DD4BFA8" w14:textId="52E3C6CC" w:rsidR="00A16FA3" w:rsidRPr="002D6502" w:rsidRDefault="002D6502" w:rsidP="002D6502">
    <w:pPr>
      <w:pStyle w:val="Voettekst"/>
    </w:pPr>
    <w:proofErr w:type="spellStart"/>
    <w:r w:rsidRPr="002D6502">
      <w:rPr>
        <w:bCs/>
      </w:rPr>
      <w:t>TenderNed</w:t>
    </w:r>
    <w:proofErr w:type="spellEnd"/>
    <w:r w:rsidRPr="002D6502">
      <w:rPr>
        <w:bCs/>
      </w:rPr>
      <w:t xml:space="preserve"> 291029                                             21 januari 2021</w:t>
    </w:r>
    <w:r w:rsidRPr="002D6502">
      <w:rPr>
        <w:bCs/>
      </w:rPr>
      <w:tab/>
      <w:t>INK2020.465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A3C71" w14:textId="3736F8C4" w:rsidR="003C76CC" w:rsidRDefault="000C1F20">
    <w:pPr>
      <w:pStyle w:val="Voettekst"/>
      <w:rPr>
        <w:bCs/>
        <w:szCs w:val="16"/>
      </w:rPr>
    </w:pPr>
    <w:r>
      <w:rPr>
        <w:bCs/>
        <w:szCs w:val="16"/>
      </w:rPr>
      <w:t xml:space="preserve">Bijlage bij </w:t>
    </w:r>
    <w:r w:rsidR="00952A0D">
      <w:rPr>
        <w:bCs/>
        <w:szCs w:val="16"/>
      </w:rPr>
      <w:t xml:space="preserve">Beschrijvend document </w:t>
    </w:r>
    <w:r>
      <w:rPr>
        <w:bCs/>
        <w:szCs w:val="16"/>
      </w:rPr>
      <w:t>‘</w:t>
    </w:r>
    <w:r w:rsidR="002D6502">
      <w:rPr>
        <w:bCs/>
        <w:szCs w:val="16"/>
      </w:rPr>
      <w:t>Bouwkundig onderhoud</w:t>
    </w:r>
    <w:r>
      <w:rPr>
        <w:bCs/>
        <w:szCs w:val="16"/>
      </w:rPr>
      <w:t>’</w:t>
    </w:r>
    <w:r w:rsidR="003C76CC" w:rsidRPr="003C76CC">
      <w:rPr>
        <w:szCs w:val="16"/>
      </w:rPr>
      <w:tab/>
      <w:t xml:space="preserve">Pagina </w:t>
    </w:r>
    <w:r w:rsidR="003C76CC" w:rsidRPr="003C76CC">
      <w:rPr>
        <w:bCs/>
        <w:szCs w:val="16"/>
      </w:rPr>
      <w:fldChar w:fldCharType="begin"/>
    </w:r>
    <w:r w:rsidR="003C76CC" w:rsidRPr="003C76CC">
      <w:rPr>
        <w:bCs/>
        <w:szCs w:val="16"/>
      </w:rPr>
      <w:instrText>PAGE  \* Arabic  \* MERGEFORMAT</w:instrText>
    </w:r>
    <w:r w:rsidR="003C76CC" w:rsidRPr="003C76CC">
      <w:rPr>
        <w:bCs/>
        <w:szCs w:val="16"/>
      </w:rPr>
      <w:fldChar w:fldCharType="separate"/>
    </w:r>
    <w:r w:rsidR="00BB1AE2">
      <w:rPr>
        <w:bCs/>
        <w:noProof/>
        <w:szCs w:val="16"/>
      </w:rPr>
      <w:t>1</w:t>
    </w:r>
    <w:r w:rsidR="003C76CC" w:rsidRPr="003C76CC">
      <w:rPr>
        <w:bCs/>
        <w:szCs w:val="16"/>
      </w:rPr>
      <w:fldChar w:fldCharType="end"/>
    </w:r>
    <w:r w:rsidR="003C76CC" w:rsidRPr="003C76CC">
      <w:rPr>
        <w:szCs w:val="16"/>
      </w:rPr>
      <w:t xml:space="preserve"> van </w:t>
    </w:r>
    <w:r w:rsidR="003C76CC" w:rsidRPr="003C76CC">
      <w:rPr>
        <w:bCs/>
        <w:szCs w:val="16"/>
      </w:rPr>
      <w:fldChar w:fldCharType="begin"/>
    </w:r>
    <w:r w:rsidR="003C76CC" w:rsidRPr="003C76CC">
      <w:rPr>
        <w:bCs/>
        <w:szCs w:val="16"/>
      </w:rPr>
      <w:instrText>NUMPAGES  \* Arabic  \* MERGEFORMAT</w:instrText>
    </w:r>
    <w:r w:rsidR="003C76CC" w:rsidRPr="003C76CC">
      <w:rPr>
        <w:bCs/>
        <w:szCs w:val="16"/>
      </w:rPr>
      <w:fldChar w:fldCharType="separate"/>
    </w:r>
    <w:r w:rsidR="00BB1AE2">
      <w:rPr>
        <w:bCs/>
        <w:noProof/>
        <w:szCs w:val="16"/>
      </w:rPr>
      <w:t>1</w:t>
    </w:r>
    <w:r w:rsidR="003C76CC" w:rsidRPr="003C76CC">
      <w:rPr>
        <w:bCs/>
        <w:szCs w:val="16"/>
      </w:rPr>
      <w:fldChar w:fldCharType="end"/>
    </w:r>
  </w:p>
  <w:p w14:paraId="35BD9A83" w14:textId="0C2201AB" w:rsidR="003C76CC" w:rsidRPr="003C76CC" w:rsidRDefault="003C76CC">
    <w:pPr>
      <w:pStyle w:val="Voettekst"/>
      <w:rPr>
        <w:szCs w:val="16"/>
      </w:rPr>
    </w:pPr>
    <w:proofErr w:type="spellStart"/>
    <w:r>
      <w:rPr>
        <w:bCs/>
        <w:szCs w:val="16"/>
      </w:rPr>
      <w:t>TenderNed</w:t>
    </w:r>
    <w:proofErr w:type="spellEnd"/>
    <w:r>
      <w:rPr>
        <w:bCs/>
        <w:szCs w:val="16"/>
      </w:rPr>
      <w:t xml:space="preserve"> </w:t>
    </w:r>
    <w:r w:rsidR="00F75830">
      <w:rPr>
        <w:bCs/>
        <w:szCs w:val="16"/>
      </w:rPr>
      <w:t>2</w:t>
    </w:r>
    <w:r w:rsidR="00966A08">
      <w:rPr>
        <w:bCs/>
        <w:szCs w:val="16"/>
      </w:rPr>
      <w:t>91029</w:t>
    </w:r>
    <w:r w:rsidR="000C1F20">
      <w:rPr>
        <w:bCs/>
        <w:szCs w:val="16"/>
      </w:rPr>
      <w:t xml:space="preserve">                                             </w:t>
    </w:r>
    <w:r w:rsidR="00595237">
      <w:rPr>
        <w:bCs/>
        <w:szCs w:val="16"/>
      </w:rPr>
      <w:t xml:space="preserve">15 februari </w:t>
    </w:r>
    <w:r w:rsidR="00966A08">
      <w:rPr>
        <w:bCs/>
        <w:szCs w:val="16"/>
      </w:rPr>
      <w:t>2021</w:t>
    </w:r>
    <w:r w:rsidR="00952A0D">
      <w:rPr>
        <w:bCs/>
        <w:szCs w:val="16"/>
      </w:rPr>
      <w:tab/>
    </w:r>
    <w:r w:rsidR="00952A0D" w:rsidRPr="00952A0D">
      <w:rPr>
        <w:bCs/>
        <w:szCs w:val="16"/>
      </w:rPr>
      <w:t>INK20</w:t>
    </w:r>
    <w:r w:rsidR="00966A08">
      <w:rPr>
        <w:bCs/>
        <w:szCs w:val="16"/>
      </w:rPr>
      <w:t>20.465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39DDB" w14:textId="77777777" w:rsidR="00C61273" w:rsidRDefault="00C61273">
      <w:r>
        <w:separator/>
      </w:r>
    </w:p>
    <w:p w14:paraId="0FCBC52F" w14:textId="77777777" w:rsidR="00C61273" w:rsidRDefault="00C61273"/>
  </w:footnote>
  <w:footnote w:type="continuationSeparator" w:id="0">
    <w:p w14:paraId="34AE0657" w14:textId="77777777" w:rsidR="00C61273" w:rsidRDefault="00C61273">
      <w:r>
        <w:continuationSeparator/>
      </w:r>
    </w:p>
    <w:p w14:paraId="133608E8" w14:textId="77777777" w:rsidR="00C61273" w:rsidRDefault="00C612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6DB8F" w14:textId="77777777" w:rsidR="00A16FA3" w:rsidRDefault="00A16FA3" w:rsidP="00870F8F">
    <w:pPr>
      <w:pStyle w:val="Koptekst"/>
      <w:jc w:val="right"/>
    </w:pPr>
    <w:r w:rsidRPr="00AE2FE2">
      <w:rPr>
        <w:noProof/>
      </w:rPr>
      <w:drawing>
        <wp:inline distT="0" distB="0" distL="0" distR="0" wp14:anchorId="5E7AC342" wp14:editId="26A1B184">
          <wp:extent cx="1159200" cy="1159200"/>
          <wp:effectExtent l="0" t="0" r="0" b="0"/>
          <wp:docPr id="5" name="Afbeelding 5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910C3" w14:textId="6AAC931F" w:rsidR="00A16FA3" w:rsidRDefault="009F27A3" w:rsidP="000C1F20">
    <w:pPr>
      <w:pStyle w:val="Koptekst"/>
      <w:ind w:left="-851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950D0F" wp14:editId="68ED135D">
              <wp:simplePos x="0" y="0"/>
              <wp:positionH relativeFrom="column">
                <wp:posOffset>-74930</wp:posOffset>
              </wp:positionH>
              <wp:positionV relativeFrom="paragraph">
                <wp:posOffset>70485</wp:posOffset>
              </wp:positionV>
              <wp:extent cx="4749800" cy="952500"/>
              <wp:effectExtent l="0" t="0" r="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9800" cy="952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B916C71" w14:textId="6977A43C" w:rsidR="009F27A3" w:rsidRPr="009F27A3" w:rsidRDefault="009F27A3" w:rsidP="009F27A3">
                          <w:pPr>
                            <w:rPr>
                              <w:b/>
                              <w:color w:val="004983"/>
                              <w:sz w:val="32"/>
                              <w:szCs w:val="32"/>
                            </w:rPr>
                          </w:pPr>
                          <w:r w:rsidRPr="009F27A3">
                            <w:rPr>
                              <w:b/>
                              <w:color w:val="004983"/>
                              <w:sz w:val="32"/>
                              <w:szCs w:val="32"/>
                            </w:rPr>
                            <w:t xml:space="preserve">Formulier 6 </w:t>
                          </w:r>
                        </w:p>
                        <w:p w14:paraId="1EBBB1F5" w14:textId="3C39AC3D" w:rsidR="009F27A3" w:rsidRPr="009F27A3" w:rsidRDefault="009F27A3" w:rsidP="009F27A3">
                          <w:pPr>
                            <w:rPr>
                              <w:b/>
                              <w:color w:val="004983"/>
                              <w:sz w:val="32"/>
                              <w:szCs w:val="32"/>
                            </w:rPr>
                          </w:pPr>
                          <w:r w:rsidRPr="009F27A3">
                            <w:rPr>
                              <w:b/>
                              <w:color w:val="004983"/>
                              <w:sz w:val="32"/>
                              <w:szCs w:val="32"/>
                            </w:rPr>
                            <w:t>Checklist in te leveren documenten</w:t>
                          </w:r>
                        </w:p>
                        <w:p w14:paraId="5EFAEB95" w14:textId="77777777" w:rsidR="009F27A3" w:rsidRDefault="009F27A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950D0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left:0;text-align:left;margin-left:-5.9pt;margin-top:5.55pt;width:374pt;height: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" fillcolor="white [3201]" stroked="f" strokeweight=".5pt">
              <v:textbox>
                <w:txbxContent>
                  <w:p w14:paraId="0B916C71" w14:textId="6977A43C" w:rsidR="009F27A3" w:rsidRPr="009F27A3" w:rsidRDefault="009F27A3" w:rsidP="009F27A3">
                    <w:pPr>
                      <w:rPr>
                        <w:b/>
                        <w:color w:val="004983"/>
                        <w:sz w:val="32"/>
                        <w:szCs w:val="32"/>
                      </w:rPr>
                    </w:pPr>
                    <w:r w:rsidRPr="009F27A3">
                      <w:rPr>
                        <w:b/>
                        <w:color w:val="004983"/>
                        <w:sz w:val="32"/>
                        <w:szCs w:val="32"/>
                      </w:rPr>
                      <w:t xml:space="preserve">Formulier 6 </w:t>
                    </w:r>
                  </w:p>
                  <w:p w14:paraId="1EBBB1F5" w14:textId="3C39AC3D" w:rsidR="009F27A3" w:rsidRPr="009F27A3" w:rsidRDefault="009F27A3" w:rsidP="009F27A3">
                    <w:pPr>
                      <w:rPr>
                        <w:b/>
                        <w:color w:val="004983"/>
                        <w:sz w:val="32"/>
                        <w:szCs w:val="32"/>
                      </w:rPr>
                    </w:pPr>
                    <w:r w:rsidRPr="009F27A3">
                      <w:rPr>
                        <w:b/>
                        <w:color w:val="004983"/>
                        <w:sz w:val="32"/>
                        <w:szCs w:val="32"/>
                      </w:rPr>
                      <w:t>Checklist in te leveren documenten</w:t>
                    </w:r>
                  </w:p>
                  <w:p w14:paraId="5EFAEB95" w14:textId="77777777" w:rsidR="009F27A3" w:rsidRDefault="009F27A3"/>
                </w:txbxContent>
              </v:textbox>
            </v:shape>
          </w:pict>
        </mc:Fallback>
      </mc:AlternateContent>
    </w:r>
    <w:r w:rsidR="000C1F20">
      <w:rPr>
        <w:noProof/>
      </w:rPr>
      <w:drawing>
        <wp:inline distT="0" distB="0" distL="0" distR="0" wp14:anchorId="2423D611" wp14:editId="3A9E7F6A">
          <wp:extent cx="893937" cy="1002665"/>
          <wp:effectExtent l="0" t="0" r="1905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HD_logo-sta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649" cy="1049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64BFC3" w14:textId="77777777" w:rsidR="000C1F20" w:rsidRDefault="000C1F20" w:rsidP="000C1F20">
    <w:pPr>
      <w:pStyle w:val="Koptekst"/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8005"/>
      </v:shape>
    </w:pict>
  </w:numPicBullet>
  <w:numPicBullet w:numPicBulletId="1">
    <w:pict>
      <v:shape id="_x0000_i1027" type="#_x0000_t75" style="width:11.5pt;height:11.5pt" o:bullet="t">
        <v:imagedata r:id="rId2" o:title=""/>
      </v:shape>
    </w:pict>
  </w:numPicBullet>
  <w:abstractNum w:abstractNumId="0" w15:restartNumberingAfterBreak="0">
    <w:nsid w:val="00F306E2"/>
    <w:multiLevelType w:val="hybridMultilevel"/>
    <w:tmpl w:val="F06283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45146A94">
      <w:numFmt w:val="bullet"/>
      <w:lvlText w:val="•"/>
      <w:lvlJc w:val="left"/>
      <w:pPr>
        <w:ind w:left="1290" w:hanging="570"/>
      </w:pPr>
      <w:rPr>
        <w:rFonts w:ascii="Verdana" w:eastAsia="Times New Roman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3" w15:restartNumberingAfterBreak="0">
    <w:nsid w:val="12207692"/>
    <w:multiLevelType w:val="hybridMultilevel"/>
    <w:tmpl w:val="18C6E2C0"/>
    <w:lvl w:ilvl="0" w:tplc="0413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" w15:restartNumberingAfterBreak="0">
    <w:nsid w:val="12644764"/>
    <w:multiLevelType w:val="hybridMultilevel"/>
    <w:tmpl w:val="17A21840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736B"/>
    <w:multiLevelType w:val="hybridMultilevel"/>
    <w:tmpl w:val="83643C4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544C9"/>
    <w:multiLevelType w:val="hybridMultilevel"/>
    <w:tmpl w:val="0E786666"/>
    <w:lvl w:ilvl="0" w:tplc="04130007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8" w15:restartNumberingAfterBreak="0">
    <w:nsid w:val="2DFB327C"/>
    <w:multiLevelType w:val="hybridMultilevel"/>
    <w:tmpl w:val="F124B3C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395A7B00"/>
    <w:multiLevelType w:val="hybridMultilevel"/>
    <w:tmpl w:val="06844B02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020F2C"/>
    <w:multiLevelType w:val="hybridMultilevel"/>
    <w:tmpl w:val="715442F8"/>
    <w:lvl w:ilvl="0" w:tplc="A4B2EAFC">
      <w:start w:val="1"/>
      <w:numFmt w:val="lowerLetter"/>
      <w:lvlText w:val="%1)"/>
      <w:lvlJc w:val="left"/>
      <w:pPr>
        <w:ind w:left="2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C4450C">
      <w:start w:val="1"/>
      <w:numFmt w:val="lowerLetter"/>
      <w:lvlText w:val="%2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D209974">
      <w:start w:val="1"/>
      <w:numFmt w:val="lowerRoman"/>
      <w:lvlText w:val="%3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C05874">
      <w:start w:val="1"/>
      <w:numFmt w:val="decimal"/>
      <w:lvlText w:val="%4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5C883E">
      <w:start w:val="1"/>
      <w:numFmt w:val="lowerLetter"/>
      <w:lvlText w:val="%5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A6A0E4">
      <w:start w:val="1"/>
      <w:numFmt w:val="lowerRoman"/>
      <w:lvlText w:val="%6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382FE2">
      <w:start w:val="1"/>
      <w:numFmt w:val="decimal"/>
      <w:lvlText w:val="%7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66AF5A">
      <w:start w:val="1"/>
      <w:numFmt w:val="lowerLetter"/>
      <w:lvlText w:val="%8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6EB2D2">
      <w:start w:val="1"/>
      <w:numFmt w:val="lowerRoman"/>
      <w:lvlText w:val="%9"/>
      <w:lvlJc w:val="left"/>
      <w:pPr>
        <w:ind w:left="66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D6043C3"/>
    <w:multiLevelType w:val="hybridMultilevel"/>
    <w:tmpl w:val="1EA609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207036"/>
    <w:multiLevelType w:val="hybridMultilevel"/>
    <w:tmpl w:val="1F2AF616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FF4601"/>
    <w:multiLevelType w:val="hybridMultilevel"/>
    <w:tmpl w:val="ACBAF0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CFC1D28"/>
    <w:multiLevelType w:val="hybridMultilevel"/>
    <w:tmpl w:val="8D406524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0A16F1E"/>
    <w:multiLevelType w:val="hybridMultilevel"/>
    <w:tmpl w:val="641CED3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363C2C"/>
    <w:multiLevelType w:val="hybridMultilevel"/>
    <w:tmpl w:val="7FD81902"/>
    <w:lvl w:ilvl="0" w:tplc="E89EB61C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7F0681"/>
    <w:multiLevelType w:val="hybridMultilevel"/>
    <w:tmpl w:val="788ACE6C"/>
    <w:lvl w:ilvl="0" w:tplc="5E985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27986"/>
    <w:multiLevelType w:val="hybridMultilevel"/>
    <w:tmpl w:val="D5CED5E0"/>
    <w:lvl w:ilvl="0" w:tplc="4BFC5358">
      <w:start w:val="5"/>
      <w:numFmt w:val="bullet"/>
      <w:lvlText w:val="-"/>
      <w:lvlJc w:val="left"/>
      <w:pPr>
        <w:ind w:left="1854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59141354"/>
    <w:multiLevelType w:val="hybridMultilevel"/>
    <w:tmpl w:val="52026D3C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F152D1"/>
    <w:multiLevelType w:val="hybridMultilevel"/>
    <w:tmpl w:val="DC44C5B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6224DA"/>
    <w:multiLevelType w:val="hybridMultilevel"/>
    <w:tmpl w:val="0A802C0A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D86612"/>
    <w:multiLevelType w:val="hybridMultilevel"/>
    <w:tmpl w:val="F20AFC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074E86"/>
    <w:multiLevelType w:val="hybridMultilevel"/>
    <w:tmpl w:val="845E73DE"/>
    <w:lvl w:ilvl="0" w:tplc="6DB89962">
      <w:start w:val="1"/>
      <w:numFmt w:val="decimal"/>
      <w:lvlText w:val="%1."/>
      <w:lvlJc w:val="left"/>
      <w:pPr>
        <w:ind w:left="1505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B122484">
      <w:start w:val="1"/>
      <w:numFmt w:val="lowerLetter"/>
      <w:lvlText w:val="%2."/>
      <w:lvlJc w:val="left"/>
      <w:pPr>
        <w:ind w:left="1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F2E428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DE7CAC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AE8ACE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B74B344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090F6E0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B780334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C2A9DC4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B9501D8"/>
    <w:multiLevelType w:val="hybridMultilevel"/>
    <w:tmpl w:val="BE5455C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FB2DF8"/>
    <w:multiLevelType w:val="multilevel"/>
    <w:tmpl w:val="DC2C3560"/>
    <w:lvl w:ilvl="0">
      <w:start w:val="1"/>
      <w:numFmt w:val="decimal"/>
      <w:pStyle w:val="Kop1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6D7605EB"/>
    <w:multiLevelType w:val="hybridMultilevel"/>
    <w:tmpl w:val="4F4C69D6"/>
    <w:lvl w:ilvl="0" w:tplc="BCC6A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3D7E31"/>
    <w:multiLevelType w:val="hybridMultilevel"/>
    <w:tmpl w:val="C4DE0E0E"/>
    <w:lvl w:ilvl="0" w:tplc="0413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D6313E5"/>
    <w:multiLevelType w:val="hybridMultilevel"/>
    <w:tmpl w:val="555870E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6"/>
  </w:num>
  <w:num w:numId="4">
    <w:abstractNumId w:val="2"/>
  </w:num>
  <w:num w:numId="5">
    <w:abstractNumId w:val="15"/>
  </w:num>
  <w:num w:numId="6">
    <w:abstractNumId w:val="1"/>
  </w:num>
  <w:num w:numId="7">
    <w:abstractNumId w:val="33"/>
  </w:num>
  <w:num w:numId="8">
    <w:abstractNumId w:val="29"/>
  </w:num>
  <w:num w:numId="9">
    <w:abstractNumId w:val="0"/>
  </w:num>
  <w:num w:numId="10">
    <w:abstractNumId w:val="18"/>
  </w:num>
  <w:num w:numId="11">
    <w:abstractNumId w:val="22"/>
  </w:num>
  <w:num w:numId="12">
    <w:abstractNumId w:val="24"/>
  </w:num>
  <w:num w:numId="13">
    <w:abstractNumId w:val="10"/>
  </w:num>
  <w:num w:numId="14">
    <w:abstractNumId w:val="8"/>
  </w:num>
  <w:num w:numId="15">
    <w:abstractNumId w:val="25"/>
  </w:num>
  <w:num w:numId="16">
    <w:abstractNumId w:val="28"/>
  </w:num>
  <w:num w:numId="17">
    <w:abstractNumId w:val="17"/>
  </w:num>
  <w:num w:numId="18">
    <w:abstractNumId w:val="31"/>
  </w:num>
  <w:num w:numId="19">
    <w:abstractNumId w:val="13"/>
  </w:num>
  <w:num w:numId="20">
    <w:abstractNumId w:val="6"/>
  </w:num>
  <w:num w:numId="21">
    <w:abstractNumId w:val="30"/>
  </w:num>
  <w:num w:numId="22">
    <w:abstractNumId w:val="23"/>
  </w:num>
  <w:num w:numId="23">
    <w:abstractNumId w:val="12"/>
  </w:num>
  <w:num w:numId="24">
    <w:abstractNumId w:val="5"/>
  </w:num>
  <w:num w:numId="25">
    <w:abstractNumId w:val="20"/>
  </w:num>
  <w:num w:numId="26">
    <w:abstractNumId w:val="4"/>
  </w:num>
  <w:num w:numId="27">
    <w:abstractNumId w:val="11"/>
  </w:num>
  <w:num w:numId="28">
    <w:abstractNumId w:val="26"/>
  </w:num>
  <w:num w:numId="29">
    <w:abstractNumId w:val="14"/>
  </w:num>
  <w:num w:numId="30">
    <w:abstractNumId w:val="3"/>
  </w:num>
  <w:num w:numId="31">
    <w:abstractNumId w:val="21"/>
  </w:num>
  <w:num w:numId="32">
    <w:abstractNumId w:val="32"/>
  </w:num>
  <w:num w:numId="33">
    <w:abstractNumId w:val="27"/>
  </w:num>
  <w:num w:numId="34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4F4358"/>
    <w:rsid w:val="000009CC"/>
    <w:rsid w:val="0000560C"/>
    <w:rsid w:val="00005C9A"/>
    <w:rsid w:val="00006D35"/>
    <w:rsid w:val="00011332"/>
    <w:rsid w:val="00011B88"/>
    <w:rsid w:val="00012A70"/>
    <w:rsid w:val="000136B7"/>
    <w:rsid w:val="00013BEA"/>
    <w:rsid w:val="000144E7"/>
    <w:rsid w:val="00017EBD"/>
    <w:rsid w:val="00022EAF"/>
    <w:rsid w:val="000238C9"/>
    <w:rsid w:val="00030114"/>
    <w:rsid w:val="00030565"/>
    <w:rsid w:val="00031746"/>
    <w:rsid w:val="00033296"/>
    <w:rsid w:val="00035E05"/>
    <w:rsid w:val="00036949"/>
    <w:rsid w:val="0005265E"/>
    <w:rsid w:val="00053E35"/>
    <w:rsid w:val="00054578"/>
    <w:rsid w:val="00055232"/>
    <w:rsid w:val="0006245E"/>
    <w:rsid w:val="000658B5"/>
    <w:rsid w:val="00065A59"/>
    <w:rsid w:val="00065D9A"/>
    <w:rsid w:val="00067252"/>
    <w:rsid w:val="0007049A"/>
    <w:rsid w:val="0007786D"/>
    <w:rsid w:val="00077E79"/>
    <w:rsid w:val="00082F83"/>
    <w:rsid w:val="0008475F"/>
    <w:rsid w:val="00085CDA"/>
    <w:rsid w:val="00092B4F"/>
    <w:rsid w:val="000A1328"/>
    <w:rsid w:val="000A1D57"/>
    <w:rsid w:val="000A3B52"/>
    <w:rsid w:val="000A41E5"/>
    <w:rsid w:val="000A4C96"/>
    <w:rsid w:val="000B0FEF"/>
    <w:rsid w:val="000C1F20"/>
    <w:rsid w:val="000D0B34"/>
    <w:rsid w:val="000D0BEE"/>
    <w:rsid w:val="000D228C"/>
    <w:rsid w:val="000D35CC"/>
    <w:rsid w:val="000D3E7A"/>
    <w:rsid w:val="000D5036"/>
    <w:rsid w:val="000D6B80"/>
    <w:rsid w:val="000D6C58"/>
    <w:rsid w:val="000D7588"/>
    <w:rsid w:val="000D7E41"/>
    <w:rsid w:val="000E0690"/>
    <w:rsid w:val="000E2313"/>
    <w:rsid w:val="000E29ED"/>
    <w:rsid w:val="000F27DD"/>
    <w:rsid w:val="000F415E"/>
    <w:rsid w:val="000F45D1"/>
    <w:rsid w:val="000F644E"/>
    <w:rsid w:val="000F69BC"/>
    <w:rsid w:val="00107A76"/>
    <w:rsid w:val="0011305E"/>
    <w:rsid w:val="00120CC6"/>
    <w:rsid w:val="00122D28"/>
    <w:rsid w:val="00126197"/>
    <w:rsid w:val="00126276"/>
    <w:rsid w:val="00130A76"/>
    <w:rsid w:val="00136550"/>
    <w:rsid w:val="00136FA4"/>
    <w:rsid w:val="00137307"/>
    <w:rsid w:val="00137514"/>
    <w:rsid w:val="0014026E"/>
    <w:rsid w:val="00140363"/>
    <w:rsid w:val="00140D1C"/>
    <w:rsid w:val="0014303C"/>
    <w:rsid w:val="001441E4"/>
    <w:rsid w:val="001474F5"/>
    <w:rsid w:val="00147A1E"/>
    <w:rsid w:val="00154D6C"/>
    <w:rsid w:val="00154F33"/>
    <w:rsid w:val="001565CA"/>
    <w:rsid w:val="00156B2D"/>
    <w:rsid w:val="001575E0"/>
    <w:rsid w:val="00163B81"/>
    <w:rsid w:val="001645E1"/>
    <w:rsid w:val="001670CB"/>
    <w:rsid w:val="001734FE"/>
    <w:rsid w:val="001766A6"/>
    <w:rsid w:val="00176877"/>
    <w:rsid w:val="00184F0A"/>
    <w:rsid w:val="00185C59"/>
    <w:rsid w:val="00194382"/>
    <w:rsid w:val="001973F9"/>
    <w:rsid w:val="001A0759"/>
    <w:rsid w:val="001A0EA5"/>
    <w:rsid w:val="001A1B86"/>
    <w:rsid w:val="001A2473"/>
    <w:rsid w:val="001B0B4F"/>
    <w:rsid w:val="001B1203"/>
    <w:rsid w:val="001B3312"/>
    <w:rsid w:val="001B4D32"/>
    <w:rsid w:val="001B4F83"/>
    <w:rsid w:val="001B560F"/>
    <w:rsid w:val="001C19B5"/>
    <w:rsid w:val="001C28F0"/>
    <w:rsid w:val="001C5077"/>
    <w:rsid w:val="001C5766"/>
    <w:rsid w:val="001C639C"/>
    <w:rsid w:val="001D34B0"/>
    <w:rsid w:val="001D3F4B"/>
    <w:rsid w:val="001D7705"/>
    <w:rsid w:val="001D7776"/>
    <w:rsid w:val="001E3A09"/>
    <w:rsid w:val="001E3FED"/>
    <w:rsid w:val="001E49D4"/>
    <w:rsid w:val="001E4A5A"/>
    <w:rsid w:val="001E528A"/>
    <w:rsid w:val="001F2779"/>
    <w:rsid w:val="001F6859"/>
    <w:rsid w:val="002015E9"/>
    <w:rsid w:val="00205551"/>
    <w:rsid w:val="00210343"/>
    <w:rsid w:val="002108C4"/>
    <w:rsid w:val="00210CE3"/>
    <w:rsid w:val="002124F8"/>
    <w:rsid w:val="002129D2"/>
    <w:rsid w:val="00217E7B"/>
    <w:rsid w:val="002204DE"/>
    <w:rsid w:val="0022063C"/>
    <w:rsid w:val="00221724"/>
    <w:rsid w:val="002238DC"/>
    <w:rsid w:val="002257C9"/>
    <w:rsid w:val="00230678"/>
    <w:rsid w:val="00230E01"/>
    <w:rsid w:val="002322ED"/>
    <w:rsid w:val="00232469"/>
    <w:rsid w:val="002406BC"/>
    <w:rsid w:val="00240D62"/>
    <w:rsid w:val="00244C7C"/>
    <w:rsid w:val="00244E2A"/>
    <w:rsid w:val="00252173"/>
    <w:rsid w:val="002568D1"/>
    <w:rsid w:val="00262350"/>
    <w:rsid w:val="002655F2"/>
    <w:rsid w:val="002741EC"/>
    <w:rsid w:val="002756E4"/>
    <w:rsid w:val="00276282"/>
    <w:rsid w:val="00280842"/>
    <w:rsid w:val="0028097C"/>
    <w:rsid w:val="002823EE"/>
    <w:rsid w:val="00284787"/>
    <w:rsid w:val="002970AB"/>
    <w:rsid w:val="00297222"/>
    <w:rsid w:val="002A1745"/>
    <w:rsid w:val="002A4B2E"/>
    <w:rsid w:val="002A6CB7"/>
    <w:rsid w:val="002A741B"/>
    <w:rsid w:val="002B0DE1"/>
    <w:rsid w:val="002B37BC"/>
    <w:rsid w:val="002B6CA0"/>
    <w:rsid w:val="002C00B6"/>
    <w:rsid w:val="002C264E"/>
    <w:rsid w:val="002C5404"/>
    <w:rsid w:val="002C5E3E"/>
    <w:rsid w:val="002D36C3"/>
    <w:rsid w:val="002D4162"/>
    <w:rsid w:val="002D6502"/>
    <w:rsid w:val="002D6742"/>
    <w:rsid w:val="002E1536"/>
    <w:rsid w:val="002E25C9"/>
    <w:rsid w:val="002E5884"/>
    <w:rsid w:val="002E599B"/>
    <w:rsid w:val="002F2255"/>
    <w:rsid w:val="002F2A0F"/>
    <w:rsid w:val="002F53C7"/>
    <w:rsid w:val="00300388"/>
    <w:rsid w:val="00300A25"/>
    <w:rsid w:val="00301589"/>
    <w:rsid w:val="00304651"/>
    <w:rsid w:val="00305BB6"/>
    <w:rsid w:val="003066D8"/>
    <w:rsid w:val="00310934"/>
    <w:rsid w:val="00311AFE"/>
    <w:rsid w:val="00313DC6"/>
    <w:rsid w:val="003176B2"/>
    <w:rsid w:val="00320008"/>
    <w:rsid w:val="0032000B"/>
    <w:rsid w:val="0032080E"/>
    <w:rsid w:val="00321E96"/>
    <w:rsid w:val="00323590"/>
    <w:rsid w:val="00323998"/>
    <w:rsid w:val="00324111"/>
    <w:rsid w:val="00324691"/>
    <w:rsid w:val="00327CF5"/>
    <w:rsid w:val="00327E3E"/>
    <w:rsid w:val="00332315"/>
    <w:rsid w:val="00336369"/>
    <w:rsid w:val="0034083D"/>
    <w:rsid w:val="00344148"/>
    <w:rsid w:val="003471F6"/>
    <w:rsid w:val="00352C8A"/>
    <w:rsid w:val="00354D85"/>
    <w:rsid w:val="003645BD"/>
    <w:rsid w:val="003657C9"/>
    <w:rsid w:val="00367962"/>
    <w:rsid w:val="00372F93"/>
    <w:rsid w:val="00372F96"/>
    <w:rsid w:val="00385C44"/>
    <w:rsid w:val="00385CB3"/>
    <w:rsid w:val="00386932"/>
    <w:rsid w:val="00386C69"/>
    <w:rsid w:val="00387542"/>
    <w:rsid w:val="003943A8"/>
    <w:rsid w:val="003A064E"/>
    <w:rsid w:val="003A6BF7"/>
    <w:rsid w:val="003B466B"/>
    <w:rsid w:val="003B5A56"/>
    <w:rsid w:val="003C209A"/>
    <w:rsid w:val="003C50CD"/>
    <w:rsid w:val="003C76CC"/>
    <w:rsid w:val="003C7E28"/>
    <w:rsid w:val="003D0373"/>
    <w:rsid w:val="003E16CE"/>
    <w:rsid w:val="003E1DD3"/>
    <w:rsid w:val="003E27ED"/>
    <w:rsid w:val="003E38AC"/>
    <w:rsid w:val="003E38D3"/>
    <w:rsid w:val="003E6142"/>
    <w:rsid w:val="003F02F9"/>
    <w:rsid w:val="003F1AA5"/>
    <w:rsid w:val="003F1B21"/>
    <w:rsid w:val="003F4405"/>
    <w:rsid w:val="003F4768"/>
    <w:rsid w:val="003F55D4"/>
    <w:rsid w:val="003F5EDA"/>
    <w:rsid w:val="004008C2"/>
    <w:rsid w:val="00401B7E"/>
    <w:rsid w:val="004039D9"/>
    <w:rsid w:val="00404A5F"/>
    <w:rsid w:val="00407174"/>
    <w:rsid w:val="00407292"/>
    <w:rsid w:val="004118DF"/>
    <w:rsid w:val="0041222F"/>
    <w:rsid w:val="004132CD"/>
    <w:rsid w:val="00414DC1"/>
    <w:rsid w:val="00416619"/>
    <w:rsid w:val="00417F47"/>
    <w:rsid w:val="0042054B"/>
    <w:rsid w:val="00422317"/>
    <w:rsid w:val="0042281A"/>
    <w:rsid w:val="004261BF"/>
    <w:rsid w:val="004272F3"/>
    <w:rsid w:val="00430C28"/>
    <w:rsid w:val="00432619"/>
    <w:rsid w:val="00433BD9"/>
    <w:rsid w:val="00433FFF"/>
    <w:rsid w:val="00440430"/>
    <w:rsid w:val="00445D4F"/>
    <w:rsid w:val="0044773F"/>
    <w:rsid w:val="0045150E"/>
    <w:rsid w:val="004526B3"/>
    <w:rsid w:val="00455BD8"/>
    <w:rsid w:val="004619A4"/>
    <w:rsid w:val="00461ACB"/>
    <w:rsid w:val="00464328"/>
    <w:rsid w:val="00470AD9"/>
    <w:rsid w:val="004715F7"/>
    <w:rsid w:val="0047279E"/>
    <w:rsid w:val="004755DB"/>
    <w:rsid w:val="00481088"/>
    <w:rsid w:val="00481320"/>
    <w:rsid w:val="004859D3"/>
    <w:rsid w:val="0048773E"/>
    <w:rsid w:val="004940C0"/>
    <w:rsid w:val="0049498E"/>
    <w:rsid w:val="00495CE1"/>
    <w:rsid w:val="00495D7B"/>
    <w:rsid w:val="00496D1A"/>
    <w:rsid w:val="00497E18"/>
    <w:rsid w:val="004A075F"/>
    <w:rsid w:val="004A0E31"/>
    <w:rsid w:val="004A27D9"/>
    <w:rsid w:val="004A3681"/>
    <w:rsid w:val="004A3FE7"/>
    <w:rsid w:val="004A40A8"/>
    <w:rsid w:val="004A4569"/>
    <w:rsid w:val="004A457C"/>
    <w:rsid w:val="004B01C3"/>
    <w:rsid w:val="004B1340"/>
    <w:rsid w:val="004B35B1"/>
    <w:rsid w:val="004B3AC1"/>
    <w:rsid w:val="004B4450"/>
    <w:rsid w:val="004B63A0"/>
    <w:rsid w:val="004C0AAE"/>
    <w:rsid w:val="004C5040"/>
    <w:rsid w:val="004C5195"/>
    <w:rsid w:val="004C720C"/>
    <w:rsid w:val="004C74A9"/>
    <w:rsid w:val="004D059E"/>
    <w:rsid w:val="004D12E9"/>
    <w:rsid w:val="004D322B"/>
    <w:rsid w:val="004D5E7E"/>
    <w:rsid w:val="004E0E38"/>
    <w:rsid w:val="004E1994"/>
    <w:rsid w:val="004E1BEF"/>
    <w:rsid w:val="004F03FD"/>
    <w:rsid w:val="004F274F"/>
    <w:rsid w:val="004F397C"/>
    <w:rsid w:val="004F4358"/>
    <w:rsid w:val="004F596E"/>
    <w:rsid w:val="004F697D"/>
    <w:rsid w:val="005004E6"/>
    <w:rsid w:val="00500C8D"/>
    <w:rsid w:val="005014D1"/>
    <w:rsid w:val="00501E97"/>
    <w:rsid w:val="0050324B"/>
    <w:rsid w:val="0050666D"/>
    <w:rsid w:val="00507450"/>
    <w:rsid w:val="0051045E"/>
    <w:rsid w:val="00511B09"/>
    <w:rsid w:val="005120BA"/>
    <w:rsid w:val="00512D78"/>
    <w:rsid w:val="00514C95"/>
    <w:rsid w:val="005178F3"/>
    <w:rsid w:val="005217D7"/>
    <w:rsid w:val="00524AD0"/>
    <w:rsid w:val="00526799"/>
    <w:rsid w:val="00530B24"/>
    <w:rsid w:val="00530DA3"/>
    <w:rsid w:val="00535C71"/>
    <w:rsid w:val="00535F10"/>
    <w:rsid w:val="00540516"/>
    <w:rsid w:val="00545D6C"/>
    <w:rsid w:val="00547047"/>
    <w:rsid w:val="00547670"/>
    <w:rsid w:val="005512D9"/>
    <w:rsid w:val="00553217"/>
    <w:rsid w:val="00554786"/>
    <w:rsid w:val="00557095"/>
    <w:rsid w:val="0055786F"/>
    <w:rsid w:val="00561011"/>
    <w:rsid w:val="00564049"/>
    <w:rsid w:val="00567688"/>
    <w:rsid w:val="00567731"/>
    <w:rsid w:val="0057175A"/>
    <w:rsid w:val="005719D0"/>
    <w:rsid w:val="0057608B"/>
    <w:rsid w:val="00576219"/>
    <w:rsid w:val="0057734C"/>
    <w:rsid w:val="0058241D"/>
    <w:rsid w:val="005826D0"/>
    <w:rsid w:val="0058270A"/>
    <w:rsid w:val="00582934"/>
    <w:rsid w:val="00586E43"/>
    <w:rsid w:val="00594561"/>
    <w:rsid w:val="00595237"/>
    <w:rsid w:val="00595855"/>
    <w:rsid w:val="0059763B"/>
    <w:rsid w:val="005A0131"/>
    <w:rsid w:val="005A13B5"/>
    <w:rsid w:val="005B50CD"/>
    <w:rsid w:val="005B5BAB"/>
    <w:rsid w:val="005B6832"/>
    <w:rsid w:val="005B6CD9"/>
    <w:rsid w:val="005B7288"/>
    <w:rsid w:val="005C2B2A"/>
    <w:rsid w:val="005C33D5"/>
    <w:rsid w:val="005C3848"/>
    <w:rsid w:val="005D1CE6"/>
    <w:rsid w:val="005D34E9"/>
    <w:rsid w:val="005D4D23"/>
    <w:rsid w:val="005E2CD2"/>
    <w:rsid w:val="005E3D9D"/>
    <w:rsid w:val="005E3FE8"/>
    <w:rsid w:val="005F0CC2"/>
    <w:rsid w:val="005F3288"/>
    <w:rsid w:val="005F3AD3"/>
    <w:rsid w:val="005F4441"/>
    <w:rsid w:val="0060124D"/>
    <w:rsid w:val="00601B2D"/>
    <w:rsid w:val="00601B47"/>
    <w:rsid w:val="00605746"/>
    <w:rsid w:val="00605ACA"/>
    <w:rsid w:val="006073D5"/>
    <w:rsid w:val="00607953"/>
    <w:rsid w:val="00607B0F"/>
    <w:rsid w:val="0061010B"/>
    <w:rsid w:val="00610DDD"/>
    <w:rsid w:val="0061124E"/>
    <w:rsid w:val="00612684"/>
    <w:rsid w:val="006166D5"/>
    <w:rsid w:val="0062045E"/>
    <w:rsid w:val="00624679"/>
    <w:rsid w:val="0063457A"/>
    <w:rsid w:val="006355E7"/>
    <w:rsid w:val="006369E7"/>
    <w:rsid w:val="00650B63"/>
    <w:rsid w:val="00651CD7"/>
    <w:rsid w:val="00653D22"/>
    <w:rsid w:val="006540AC"/>
    <w:rsid w:val="00655036"/>
    <w:rsid w:val="00655708"/>
    <w:rsid w:val="00662EF2"/>
    <w:rsid w:val="00673DE2"/>
    <w:rsid w:val="00676521"/>
    <w:rsid w:val="006778ED"/>
    <w:rsid w:val="00680AA0"/>
    <w:rsid w:val="006813A8"/>
    <w:rsid w:val="00681792"/>
    <w:rsid w:val="0068218E"/>
    <w:rsid w:val="00683D40"/>
    <w:rsid w:val="00684220"/>
    <w:rsid w:val="006854C4"/>
    <w:rsid w:val="006926E2"/>
    <w:rsid w:val="00694F83"/>
    <w:rsid w:val="006968B6"/>
    <w:rsid w:val="00697005"/>
    <w:rsid w:val="00697F19"/>
    <w:rsid w:val="006A0893"/>
    <w:rsid w:val="006A16FE"/>
    <w:rsid w:val="006A36F9"/>
    <w:rsid w:val="006A5A50"/>
    <w:rsid w:val="006A61BB"/>
    <w:rsid w:val="006A7CD6"/>
    <w:rsid w:val="006B2B23"/>
    <w:rsid w:val="006B2BC0"/>
    <w:rsid w:val="006B5A61"/>
    <w:rsid w:val="006C423A"/>
    <w:rsid w:val="006C58C6"/>
    <w:rsid w:val="006C6FA2"/>
    <w:rsid w:val="006D2351"/>
    <w:rsid w:val="006D37E8"/>
    <w:rsid w:val="006D38D9"/>
    <w:rsid w:val="006D3957"/>
    <w:rsid w:val="006D53B8"/>
    <w:rsid w:val="006E0E53"/>
    <w:rsid w:val="006E1650"/>
    <w:rsid w:val="006E4AE4"/>
    <w:rsid w:val="006E5C7B"/>
    <w:rsid w:val="006E738B"/>
    <w:rsid w:val="006E7FE2"/>
    <w:rsid w:val="006F0335"/>
    <w:rsid w:val="006F1290"/>
    <w:rsid w:val="006F331A"/>
    <w:rsid w:val="006F3B04"/>
    <w:rsid w:val="006F42E4"/>
    <w:rsid w:val="006F5071"/>
    <w:rsid w:val="006F52C4"/>
    <w:rsid w:val="006F5A92"/>
    <w:rsid w:val="006F77A1"/>
    <w:rsid w:val="006F7A18"/>
    <w:rsid w:val="00700017"/>
    <w:rsid w:val="00703AC6"/>
    <w:rsid w:val="00703B75"/>
    <w:rsid w:val="00703E7F"/>
    <w:rsid w:val="0070591D"/>
    <w:rsid w:val="0070669E"/>
    <w:rsid w:val="00707193"/>
    <w:rsid w:val="00707E0F"/>
    <w:rsid w:val="00715824"/>
    <w:rsid w:val="0071737A"/>
    <w:rsid w:val="007174F9"/>
    <w:rsid w:val="007211C6"/>
    <w:rsid w:val="00721513"/>
    <w:rsid w:val="00722656"/>
    <w:rsid w:val="0072478B"/>
    <w:rsid w:val="00724879"/>
    <w:rsid w:val="00725B56"/>
    <w:rsid w:val="00730743"/>
    <w:rsid w:val="0073290D"/>
    <w:rsid w:val="00736726"/>
    <w:rsid w:val="00737DEE"/>
    <w:rsid w:val="00737E94"/>
    <w:rsid w:val="00740CD7"/>
    <w:rsid w:val="00747094"/>
    <w:rsid w:val="0075115B"/>
    <w:rsid w:val="00752136"/>
    <w:rsid w:val="00752893"/>
    <w:rsid w:val="007539C5"/>
    <w:rsid w:val="007607FD"/>
    <w:rsid w:val="00760D02"/>
    <w:rsid w:val="007634F2"/>
    <w:rsid w:val="007654C2"/>
    <w:rsid w:val="00765F61"/>
    <w:rsid w:val="00771120"/>
    <w:rsid w:val="00774263"/>
    <w:rsid w:val="00774401"/>
    <w:rsid w:val="00775F66"/>
    <w:rsid w:val="00780CC3"/>
    <w:rsid w:val="00780FBE"/>
    <w:rsid w:val="00785378"/>
    <w:rsid w:val="00785492"/>
    <w:rsid w:val="00785F17"/>
    <w:rsid w:val="007902FF"/>
    <w:rsid w:val="007944B8"/>
    <w:rsid w:val="007A0519"/>
    <w:rsid w:val="007A3A9D"/>
    <w:rsid w:val="007A3EF7"/>
    <w:rsid w:val="007A5600"/>
    <w:rsid w:val="007A7E6F"/>
    <w:rsid w:val="007B0E69"/>
    <w:rsid w:val="007B63BA"/>
    <w:rsid w:val="007B6658"/>
    <w:rsid w:val="007B6900"/>
    <w:rsid w:val="007B7A28"/>
    <w:rsid w:val="007C0987"/>
    <w:rsid w:val="007C4181"/>
    <w:rsid w:val="007C595F"/>
    <w:rsid w:val="007D00B9"/>
    <w:rsid w:val="007D0521"/>
    <w:rsid w:val="007D111C"/>
    <w:rsid w:val="007D1435"/>
    <w:rsid w:val="007D1FF2"/>
    <w:rsid w:val="007D508A"/>
    <w:rsid w:val="007D7E09"/>
    <w:rsid w:val="007E25CA"/>
    <w:rsid w:val="007E3833"/>
    <w:rsid w:val="007E3A1F"/>
    <w:rsid w:val="007E4AB6"/>
    <w:rsid w:val="007E7FE9"/>
    <w:rsid w:val="007F13EC"/>
    <w:rsid w:val="007F1584"/>
    <w:rsid w:val="007F1A5D"/>
    <w:rsid w:val="00801C01"/>
    <w:rsid w:val="008020A2"/>
    <w:rsid w:val="0080280A"/>
    <w:rsid w:val="00802BDD"/>
    <w:rsid w:val="00807327"/>
    <w:rsid w:val="008101DE"/>
    <w:rsid w:val="0081320A"/>
    <w:rsid w:val="008153E9"/>
    <w:rsid w:val="008169D8"/>
    <w:rsid w:val="0081746B"/>
    <w:rsid w:val="00817F65"/>
    <w:rsid w:val="00820093"/>
    <w:rsid w:val="008238CD"/>
    <w:rsid w:val="008306AC"/>
    <w:rsid w:val="00840A51"/>
    <w:rsid w:val="0084567B"/>
    <w:rsid w:val="00845865"/>
    <w:rsid w:val="00847085"/>
    <w:rsid w:val="00847201"/>
    <w:rsid w:val="00847503"/>
    <w:rsid w:val="00854EE1"/>
    <w:rsid w:val="008607A8"/>
    <w:rsid w:val="008627E4"/>
    <w:rsid w:val="00862ADE"/>
    <w:rsid w:val="00863676"/>
    <w:rsid w:val="008642AD"/>
    <w:rsid w:val="00867083"/>
    <w:rsid w:val="0087060F"/>
    <w:rsid w:val="00870F8F"/>
    <w:rsid w:val="00880593"/>
    <w:rsid w:val="00881C8F"/>
    <w:rsid w:val="00885FBA"/>
    <w:rsid w:val="0089264B"/>
    <w:rsid w:val="0089408E"/>
    <w:rsid w:val="00894A42"/>
    <w:rsid w:val="00894DAF"/>
    <w:rsid w:val="00897965"/>
    <w:rsid w:val="008A307B"/>
    <w:rsid w:val="008A5EC0"/>
    <w:rsid w:val="008B22C6"/>
    <w:rsid w:val="008B2CF3"/>
    <w:rsid w:val="008B4D93"/>
    <w:rsid w:val="008B646D"/>
    <w:rsid w:val="008C0C7D"/>
    <w:rsid w:val="008C2126"/>
    <w:rsid w:val="008C2C69"/>
    <w:rsid w:val="008C4159"/>
    <w:rsid w:val="008C4F31"/>
    <w:rsid w:val="008C5FF0"/>
    <w:rsid w:val="008C61AC"/>
    <w:rsid w:val="008C7D91"/>
    <w:rsid w:val="008D02C4"/>
    <w:rsid w:val="008D48B5"/>
    <w:rsid w:val="008D5CAE"/>
    <w:rsid w:val="008E0F21"/>
    <w:rsid w:val="008E122C"/>
    <w:rsid w:val="008E2DB6"/>
    <w:rsid w:val="008E4CD8"/>
    <w:rsid w:val="008E51A0"/>
    <w:rsid w:val="008E5762"/>
    <w:rsid w:val="008E7C3E"/>
    <w:rsid w:val="008F0818"/>
    <w:rsid w:val="008F3CF0"/>
    <w:rsid w:val="008F7B73"/>
    <w:rsid w:val="00900113"/>
    <w:rsid w:val="00902CEF"/>
    <w:rsid w:val="0090332C"/>
    <w:rsid w:val="009040F2"/>
    <w:rsid w:val="00904411"/>
    <w:rsid w:val="00906963"/>
    <w:rsid w:val="00906EC1"/>
    <w:rsid w:val="0091156C"/>
    <w:rsid w:val="00911F31"/>
    <w:rsid w:val="0091227D"/>
    <w:rsid w:val="00914B35"/>
    <w:rsid w:val="00921B65"/>
    <w:rsid w:val="00927CDD"/>
    <w:rsid w:val="00931264"/>
    <w:rsid w:val="0093417F"/>
    <w:rsid w:val="0093757F"/>
    <w:rsid w:val="00937C69"/>
    <w:rsid w:val="009406AB"/>
    <w:rsid w:val="00940DA7"/>
    <w:rsid w:val="00942BDF"/>
    <w:rsid w:val="00946D85"/>
    <w:rsid w:val="009520D7"/>
    <w:rsid w:val="00952A0D"/>
    <w:rsid w:val="009537F4"/>
    <w:rsid w:val="00954B41"/>
    <w:rsid w:val="00955EF8"/>
    <w:rsid w:val="0096234D"/>
    <w:rsid w:val="0096366B"/>
    <w:rsid w:val="00966A08"/>
    <w:rsid w:val="00966E78"/>
    <w:rsid w:val="00972C9C"/>
    <w:rsid w:val="00972E97"/>
    <w:rsid w:val="00972FF5"/>
    <w:rsid w:val="009766C4"/>
    <w:rsid w:val="0098346D"/>
    <w:rsid w:val="00983FF3"/>
    <w:rsid w:val="0098554A"/>
    <w:rsid w:val="00986C09"/>
    <w:rsid w:val="009872ED"/>
    <w:rsid w:val="00987DCC"/>
    <w:rsid w:val="00990EB6"/>
    <w:rsid w:val="00996371"/>
    <w:rsid w:val="009967B7"/>
    <w:rsid w:val="009A1A9D"/>
    <w:rsid w:val="009B2412"/>
    <w:rsid w:val="009B2482"/>
    <w:rsid w:val="009B3CFB"/>
    <w:rsid w:val="009B523D"/>
    <w:rsid w:val="009B75D6"/>
    <w:rsid w:val="009B7D0E"/>
    <w:rsid w:val="009C00B3"/>
    <w:rsid w:val="009C0BB0"/>
    <w:rsid w:val="009C54D3"/>
    <w:rsid w:val="009C7336"/>
    <w:rsid w:val="009D14E5"/>
    <w:rsid w:val="009D2F40"/>
    <w:rsid w:val="009D5340"/>
    <w:rsid w:val="009D6BB3"/>
    <w:rsid w:val="009D78F8"/>
    <w:rsid w:val="009D7E75"/>
    <w:rsid w:val="009E1032"/>
    <w:rsid w:val="009E280B"/>
    <w:rsid w:val="009E2D91"/>
    <w:rsid w:val="009E4DB4"/>
    <w:rsid w:val="009E5B9B"/>
    <w:rsid w:val="009F088C"/>
    <w:rsid w:val="009F135C"/>
    <w:rsid w:val="009F27A3"/>
    <w:rsid w:val="009F40DA"/>
    <w:rsid w:val="009F6606"/>
    <w:rsid w:val="00A021FE"/>
    <w:rsid w:val="00A024B0"/>
    <w:rsid w:val="00A03010"/>
    <w:rsid w:val="00A073B8"/>
    <w:rsid w:val="00A118A6"/>
    <w:rsid w:val="00A12BB5"/>
    <w:rsid w:val="00A1649D"/>
    <w:rsid w:val="00A16FA3"/>
    <w:rsid w:val="00A23B7D"/>
    <w:rsid w:val="00A24F95"/>
    <w:rsid w:val="00A25D0C"/>
    <w:rsid w:val="00A269CF"/>
    <w:rsid w:val="00A31F01"/>
    <w:rsid w:val="00A32A84"/>
    <w:rsid w:val="00A34FA3"/>
    <w:rsid w:val="00A408E8"/>
    <w:rsid w:val="00A40FD6"/>
    <w:rsid w:val="00A41633"/>
    <w:rsid w:val="00A42143"/>
    <w:rsid w:val="00A4359F"/>
    <w:rsid w:val="00A43DF5"/>
    <w:rsid w:val="00A44F4C"/>
    <w:rsid w:val="00A452DF"/>
    <w:rsid w:val="00A457B0"/>
    <w:rsid w:val="00A45882"/>
    <w:rsid w:val="00A45981"/>
    <w:rsid w:val="00A45C5A"/>
    <w:rsid w:val="00A46406"/>
    <w:rsid w:val="00A46517"/>
    <w:rsid w:val="00A47278"/>
    <w:rsid w:val="00A47F6B"/>
    <w:rsid w:val="00A51FF5"/>
    <w:rsid w:val="00A52965"/>
    <w:rsid w:val="00A558F0"/>
    <w:rsid w:val="00A579D1"/>
    <w:rsid w:val="00A61379"/>
    <w:rsid w:val="00A634B2"/>
    <w:rsid w:val="00A6691B"/>
    <w:rsid w:val="00A66A16"/>
    <w:rsid w:val="00A7031E"/>
    <w:rsid w:val="00A71B24"/>
    <w:rsid w:val="00A7288E"/>
    <w:rsid w:val="00A729DC"/>
    <w:rsid w:val="00A73602"/>
    <w:rsid w:val="00A73E1E"/>
    <w:rsid w:val="00A74E8A"/>
    <w:rsid w:val="00A75304"/>
    <w:rsid w:val="00A81EEC"/>
    <w:rsid w:val="00A84508"/>
    <w:rsid w:val="00A857BA"/>
    <w:rsid w:val="00A96D24"/>
    <w:rsid w:val="00AA32D7"/>
    <w:rsid w:val="00AA4A27"/>
    <w:rsid w:val="00AA4B3D"/>
    <w:rsid w:val="00AA6653"/>
    <w:rsid w:val="00AB5091"/>
    <w:rsid w:val="00AC71AC"/>
    <w:rsid w:val="00AD132E"/>
    <w:rsid w:val="00AD1C90"/>
    <w:rsid w:val="00AD20E7"/>
    <w:rsid w:val="00AD4A52"/>
    <w:rsid w:val="00AD7171"/>
    <w:rsid w:val="00AE0622"/>
    <w:rsid w:val="00AE547E"/>
    <w:rsid w:val="00AE5B25"/>
    <w:rsid w:val="00AE75B6"/>
    <w:rsid w:val="00AE7EA3"/>
    <w:rsid w:val="00AF0568"/>
    <w:rsid w:val="00AF202C"/>
    <w:rsid w:val="00AF36D1"/>
    <w:rsid w:val="00AF4132"/>
    <w:rsid w:val="00B01005"/>
    <w:rsid w:val="00B03E44"/>
    <w:rsid w:val="00B047AE"/>
    <w:rsid w:val="00B04FC3"/>
    <w:rsid w:val="00B05237"/>
    <w:rsid w:val="00B07D8A"/>
    <w:rsid w:val="00B11435"/>
    <w:rsid w:val="00B14778"/>
    <w:rsid w:val="00B15124"/>
    <w:rsid w:val="00B17050"/>
    <w:rsid w:val="00B2014D"/>
    <w:rsid w:val="00B20F47"/>
    <w:rsid w:val="00B21A2A"/>
    <w:rsid w:val="00B25A05"/>
    <w:rsid w:val="00B25C91"/>
    <w:rsid w:val="00B260E3"/>
    <w:rsid w:val="00B320B7"/>
    <w:rsid w:val="00B32CF3"/>
    <w:rsid w:val="00B32D3E"/>
    <w:rsid w:val="00B33E4A"/>
    <w:rsid w:val="00B34516"/>
    <w:rsid w:val="00B352A2"/>
    <w:rsid w:val="00B35549"/>
    <w:rsid w:val="00B45633"/>
    <w:rsid w:val="00B47755"/>
    <w:rsid w:val="00B51578"/>
    <w:rsid w:val="00B54657"/>
    <w:rsid w:val="00B62654"/>
    <w:rsid w:val="00B6273D"/>
    <w:rsid w:val="00B67E56"/>
    <w:rsid w:val="00B72ADC"/>
    <w:rsid w:val="00B73FD8"/>
    <w:rsid w:val="00B756E9"/>
    <w:rsid w:val="00B75757"/>
    <w:rsid w:val="00B813FF"/>
    <w:rsid w:val="00B8197D"/>
    <w:rsid w:val="00B864B1"/>
    <w:rsid w:val="00B86D53"/>
    <w:rsid w:val="00B90D9A"/>
    <w:rsid w:val="00B922E5"/>
    <w:rsid w:val="00B92D5B"/>
    <w:rsid w:val="00B9598E"/>
    <w:rsid w:val="00BA0902"/>
    <w:rsid w:val="00BA0BEE"/>
    <w:rsid w:val="00BA3196"/>
    <w:rsid w:val="00BA32E6"/>
    <w:rsid w:val="00BB0D9A"/>
    <w:rsid w:val="00BB1AE2"/>
    <w:rsid w:val="00BB353C"/>
    <w:rsid w:val="00BB4721"/>
    <w:rsid w:val="00BB692F"/>
    <w:rsid w:val="00BB6B93"/>
    <w:rsid w:val="00BC158C"/>
    <w:rsid w:val="00BC1679"/>
    <w:rsid w:val="00BC2095"/>
    <w:rsid w:val="00BC2485"/>
    <w:rsid w:val="00BC3337"/>
    <w:rsid w:val="00BC3BA7"/>
    <w:rsid w:val="00BC47E7"/>
    <w:rsid w:val="00BC5BD2"/>
    <w:rsid w:val="00BC5CE5"/>
    <w:rsid w:val="00BD46EB"/>
    <w:rsid w:val="00BD7EF5"/>
    <w:rsid w:val="00BE00EC"/>
    <w:rsid w:val="00BE07C7"/>
    <w:rsid w:val="00BE17E6"/>
    <w:rsid w:val="00BE6049"/>
    <w:rsid w:val="00BE6971"/>
    <w:rsid w:val="00BE7800"/>
    <w:rsid w:val="00BF12C8"/>
    <w:rsid w:val="00BF1EBC"/>
    <w:rsid w:val="00BF6F19"/>
    <w:rsid w:val="00BF7BDF"/>
    <w:rsid w:val="00C00759"/>
    <w:rsid w:val="00C02774"/>
    <w:rsid w:val="00C06C34"/>
    <w:rsid w:val="00C100AD"/>
    <w:rsid w:val="00C103FE"/>
    <w:rsid w:val="00C10638"/>
    <w:rsid w:val="00C10F1E"/>
    <w:rsid w:val="00C13DEC"/>
    <w:rsid w:val="00C14379"/>
    <w:rsid w:val="00C157AE"/>
    <w:rsid w:val="00C177D8"/>
    <w:rsid w:val="00C17952"/>
    <w:rsid w:val="00C22121"/>
    <w:rsid w:val="00C2360C"/>
    <w:rsid w:val="00C26090"/>
    <w:rsid w:val="00C2649A"/>
    <w:rsid w:val="00C31748"/>
    <w:rsid w:val="00C31C2D"/>
    <w:rsid w:val="00C32AC6"/>
    <w:rsid w:val="00C37D90"/>
    <w:rsid w:val="00C37E98"/>
    <w:rsid w:val="00C41102"/>
    <w:rsid w:val="00C43C3C"/>
    <w:rsid w:val="00C44F2D"/>
    <w:rsid w:val="00C47710"/>
    <w:rsid w:val="00C5003D"/>
    <w:rsid w:val="00C53389"/>
    <w:rsid w:val="00C576FA"/>
    <w:rsid w:val="00C61273"/>
    <w:rsid w:val="00C61630"/>
    <w:rsid w:val="00C64134"/>
    <w:rsid w:val="00C650F5"/>
    <w:rsid w:val="00C65B8F"/>
    <w:rsid w:val="00C66A01"/>
    <w:rsid w:val="00C73EAD"/>
    <w:rsid w:val="00C76D9E"/>
    <w:rsid w:val="00C823A3"/>
    <w:rsid w:val="00C83CFF"/>
    <w:rsid w:val="00C85704"/>
    <w:rsid w:val="00C86764"/>
    <w:rsid w:val="00C90F26"/>
    <w:rsid w:val="00C92164"/>
    <w:rsid w:val="00C92CDB"/>
    <w:rsid w:val="00C942C1"/>
    <w:rsid w:val="00C94F34"/>
    <w:rsid w:val="00CA1122"/>
    <w:rsid w:val="00CA20EB"/>
    <w:rsid w:val="00CB171E"/>
    <w:rsid w:val="00CB41AD"/>
    <w:rsid w:val="00CB5974"/>
    <w:rsid w:val="00CB5D34"/>
    <w:rsid w:val="00CB60C7"/>
    <w:rsid w:val="00CC2065"/>
    <w:rsid w:val="00CC2865"/>
    <w:rsid w:val="00CC757A"/>
    <w:rsid w:val="00CC765E"/>
    <w:rsid w:val="00CC78A1"/>
    <w:rsid w:val="00CC7B05"/>
    <w:rsid w:val="00CD031A"/>
    <w:rsid w:val="00CD16B2"/>
    <w:rsid w:val="00CD4E82"/>
    <w:rsid w:val="00CE0DF0"/>
    <w:rsid w:val="00CE2CE1"/>
    <w:rsid w:val="00CE575E"/>
    <w:rsid w:val="00CE60EC"/>
    <w:rsid w:val="00CE7D4A"/>
    <w:rsid w:val="00CF0674"/>
    <w:rsid w:val="00CF1EC9"/>
    <w:rsid w:val="00CF600C"/>
    <w:rsid w:val="00CF6152"/>
    <w:rsid w:val="00CF7EE6"/>
    <w:rsid w:val="00D03026"/>
    <w:rsid w:val="00D0346C"/>
    <w:rsid w:val="00D04837"/>
    <w:rsid w:val="00D055CA"/>
    <w:rsid w:val="00D069A6"/>
    <w:rsid w:val="00D13B55"/>
    <w:rsid w:val="00D13C34"/>
    <w:rsid w:val="00D15841"/>
    <w:rsid w:val="00D15D58"/>
    <w:rsid w:val="00D22A9E"/>
    <w:rsid w:val="00D27F27"/>
    <w:rsid w:val="00D302CB"/>
    <w:rsid w:val="00D35372"/>
    <w:rsid w:val="00D42581"/>
    <w:rsid w:val="00D45F54"/>
    <w:rsid w:val="00D4782C"/>
    <w:rsid w:val="00D50E8A"/>
    <w:rsid w:val="00D518C1"/>
    <w:rsid w:val="00D57235"/>
    <w:rsid w:val="00D62FD6"/>
    <w:rsid w:val="00D70985"/>
    <w:rsid w:val="00D755A2"/>
    <w:rsid w:val="00D83764"/>
    <w:rsid w:val="00D869C2"/>
    <w:rsid w:val="00D8742F"/>
    <w:rsid w:val="00D87ED1"/>
    <w:rsid w:val="00D949CD"/>
    <w:rsid w:val="00DA2271"/>
    <w:rsid w:val="00DA3605"/>
    <w:rsid w:val="00DA38B9"/>
    <w:rsid w:val="00DA6D59"/>
    <w:rsid w:val="00DB04F9"/>
    <w:rsid w:val="00DB322C"/>
    <w:rsid w:val="00DB477E"/>
    <w:rsid w:val="00DB5B47"/>
    <w:rsid w:val="00DB69A0"/>
    <w:rsid w:val="00DC0423"/>
    <w:rsid w:val="00DC0EF3"/>
    <w:rsid w:val="00DC1F67"/>
    <w:rsid w:val="00DC34C9"/>
    <w:rsid w:val="00DC36FD"/>
    <w:rsid w:val="00DC5667"/>
    <w:rsid w:val="00DC7E96"/>
    <w:rsid w:val="00DD415E"/>
    <w:rsid w:val="00DE377B"/>
    <w:rsid w:val="00DE51A7"/>
    <w:rsid w:val="00DE65B3"/>
    <w:rsid w:val="00DF0147"/>
    <w:rsid w:val="00DF0961"/>
    <w:rsid w:val="00DF2A39"/>
    <w:rsid w:val="00E01897"/>
    <w:rsid w:val="00E05304"/>
    <w:rsid w:val="00E0662C"/>
    <w:rsid w:val="00E0726D"/>
    <w:rsid w:val="00E07AC6"/>
    <w:rsid w:val="00E11C92"/>
    <w:rsid w:val="00E15B3B"/>
    <w:rsid w:val="00E20119"/>
    <w:rsid w:val="00E20F5F"/>
    <w:rsid w:val="00E21D73"/>
    <w:rsid w:val="00E24DC4"/>
    <w:rsid w:val="00E314E8"/>
    <w:rsid w:val="00E31D18"/>
    <w:rsid w:val="00E33774"/>
    <w:rsid w:val="00E351F4"/>
    <w:rsid w:val="00E372DF"/>
    <w:rsid w:val="00E4189D"/>
    <w:rsid w:val="00E4483B"/>
    <w:rsid w:val="00E449E6"/>
    <w:rsid w:val="00E45189"/>
    <w:rsid w:val="00E45C16"/>
    <w:rsid w:val="00E46A2A"/>
    <w:rsid w:val="00E46ADC"/>
    <w:rsid w:val="00E47808"/>
    <w:rsid w:val="00E50CF5"/>
    <w:rsid w:val="00E5122A"/>
    <w:rsid w:val="00E52CF6"/>
    <w:rsid w:val="00E574BD"/>
    <w:rsid w:val="00E60059"/>
    <w:rsid w:val="00E64AB4"/>
    <w:rsid w:val="00E65742"/>
    <w:rsid w:val="00E670EA"/>
    <w:rsid w:val="00E67C2E"/>
    <w:rsid w:val="00E70D16"/>
    <w:rsid w:val="00E7187F"/>
    <w:rsid w:val="00E759DF"/>
    <w:rsid w:val="00E7637F"/>
    <w:rsid w:val="00E8056C"/>
    <w:rsid w:val="00E937F7"/>
    <w:rsid w:val="00E96AEF"/>
    <w:rsid w:val="00E9794D"/>
    <w:rsid w:val="00EA1C85"/>
    <w:rsid w:val="00EA4330"/>
    <w:rsid w:val="00EB0FBF"/>
    <w:rsid w:val="00EB139D"/>
    <w:rsid w:val="00EB2D02"/>
    <w:rsid w:val="00EB68EB"/>
    <w:rsid w:val="00EB69BB"/>
    <w:rsid w:val="00EC038E"/>
    <w:rsid w:val="00EC0C31"/>
    <w:rsid w:val="00EC1A50"/>
    <w:rsid w:val="00EC3CE2"/>
    <w:rsid w:val="00EC5598"/>
    <w:rsid w:val="00EC6ABC"/>
    <w:rsid w:val="00EC6EFC"/>
    <w:rsid w:val="00ED1DE3"/>
    <w:rsid w:val="00ED3423"/>
    <w:rsid w:val="00ED5883"/>
    <w:rsid w:val="00ED7B70"/>
    <w:rsid w:val="00EE0AB1"/>
    <w:rsid w:val="00EE0F10"/>
    <w:rsid w:val="00EE1C10"/>
    <w:rsid w:val="00EE3073"/>
    <w:rsid w:val="00EE6922"/>
    <w:rsid w:val="00EE7D28"/>
    <w:rsid w:val="00EF0081"/>
    <w:rsid w:val="00EF18E3"/>
    <w:rsid w:val="00EF26CC"/>
    <w:rsid w:val="00EF2C40"/>
    <w:rsid w:val="00EF3BBD"/>
    <w:rsid w:val="00EF4214"/>
    <w:rsid w:val="00EF6170"/>
    <w:rsid w:val="00EF7C81"/>
    <w:rsid w:val="00F00EEE"/>
    <w:rsid w:val="00F0129F"/>
    <w:rsid w:val="00F02DD3"/>
    <w:rsid w:val="00F02E65"/>
    <w:rsid w:val="00F06AA5"/>
    <w:rsid w:val="00F12AF0"/>
    <w:rsid w:val="00F13756"/>
    <w:rsid w:val="00F15D07"/>
    <w:rsid w:val="00F1646D"/>
    <w:rsid w:val="00F246AF"/>
    <w:rsid w:val="00F26D0A"/>
    <w:rsid w:val="00F34E8C"/>
    <w:rsid w:val="00F35110"/>
    <w:rsid w:val="00F36953"/>
    <w:rsid w:val="00F36DEE"/>
    <w:rsid w:val="00F421FA"/>
    <w:rsid w:val="00F45C88"/>
    <w:rsid w:val="00F45E0C"/>
    <w:rsid w:val="00F47320"/>
    <w:rsid w:val="00F504A4"/>
    <w:rsid w:val="00F51764"/>
    <w:rsid w:val="00F54D32"/>
    <w:rsid w:val="00F56E51"/>
    <w:rsid w:val="00F604C7"/>
    <w:rsid w:val="00F62098"/>
    <w:rsid w:val="00F62DDC"/>
    <w:rsid w:val="00F64C7A"/>
    <w:rsid w:val="00F65B69"/>
    <w:rsid w:val="00F66703"/>
    <w:rsid w:val="00F709F3"/>
    <w:rsid w:val="00F72F81"/>
    <w:rsid w:val="00F74096"/>
    <w:rsid w:val="00F740EE"/>
    <w:rsid w:val="00F74F6B"/>
    <w:rsid w:val="00F75830"/>
    <w:rsid w:val="00F7622A"/>
    <w:rsid w:val="00F80C21"/>
    <w:rsid w:val="00F83535"/>
    <w:rsid w:val="00F85CCD"/>
    <w:rsid w:val="00F913DB"/>
    <w:rsid w:val="00F92147"/>
    <w:rsid w:val="00F92199"/>
    <w:rsid w:val="00F92A71"/>
    <w:rsid w:val="00F92FBB"/>
    <w:rsid w:val="00F93B6E"/>
    <w:rsid w:val="00F93F77"/>
    <w:rsid w:val="00F96060"/>
    <w:rsid w:val="00F96391"/>
    <w:rsid w:val="00F974FF"/>
    <w:rsid w:val="00FA061D"/>
    <w:rsid w:val="00FA305E"/>
    <w:rsid w:val="00FA4A5D"/>
    <w:rsid w:val="00FA4A7D"/>
    <w:rsid w:val="00FB00D7"/>
    <w:rsid w:val="00FB2229"/>
    <w:rsid w:val="00FB2984"/>
    <w:rsid w:val="00FB2D65"/>
    <w:rsid w:val="00FB4E50"/>
    <w:rsid w:val="00FB6A4B"/>
    <w:rsid w:val="00FB7799"/>
    <w:rsid w:val="00FC5A31"/>
    <w:rsid w:val="00FC61E8"/>
    <w:rsid w:val="00FD052A"/>
    <w:rsid w:val="00FD3459"/>
    <w:rsid w:val="00FD5F07"/>
    <w:rsid w:val="00FE2E6E"/>
    <w:rsid w:val="00FE4029"/>
    <w:rsid w:val="00FE644A"/>
    <w:rsid w:val="00FE7004"/>
    <w:rsid w:val="00FE71DC"/>
    <w:rsid w:val="00FF2F86"/>
    <w:rsid w:val="00FF3F41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611AA7"/>
  <w15:docId w15:val="{413A148B-655F-49F5-BE87-468280F69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C3848"/>
    <w:pPr>
      <w:spacing w:line="276" w:lineRule="auto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autoRedefine/>
    <w:uiPriority w:val="99"/>
    <w:qFormat/>
    <w:rsid w:val="00DC1F67"/>
    <w:pPr>
      <w:keepNext/>
      <w:keepLines/>
      <w:pageBreakBefore/>
      <w:numPr>
        <w:numId w:val="8"/>
      </w:numPr>
      <w:tabs>
        <w:tab w:val="left" w:pos="0"/>
      </w:tabs>
      <w:spacing w:after="240" w:line="360" w:lineRule="exact"/>
      <w:outlineLvl w:val="0"/>
    </w:pPr>
    <w:rPr>
      <w:b/>
      <w:color w:val="004983"/>
      <w:kern w:val="36"/>
      <w:sz w:val="36"/>
    </w:rPr>
  </w:style>
  <w:style w:type="paragraph" w:styleId="Kop2">
    <w:name w:val="heading 2"/>
    <w:basedOn w:val="Standaard"/>
    <w:next w:val="Standaard"/>
    <w:link w:val="Kop2Char"/>
    <w:autoRedefine/>
    <w:uiPriority w:val="99"/>
    <w:qFormat/>
    <w:rsid w:val="00DC1F67"/>
    <w:pPr>
      <w:keepNext/>
      <w:keepLines/>
      <w:numPr>
        <w:ilvl w:val="1"/>
        <w:numId w:val="8"/>
      </w:numPr>
      <w:spacing w:before="480" w:after="240"/>
      <w:outlineLvl w:val="1"/>
    </w:pPr>
    <w:rPr>
      <w:b/>
      <w:color w:val="4F81BD" w:themeColor="accent1"/>
      <w:sz w:val="24"/>
    </w:rPr>
  </w:style>
  <w:style w:type="paragraph" w:styleId="Kop3">
    <w:name w:val="heading 3"/>
    <w:basedOn w:val="Standaard"/>
    <w:next w:val="Standaard"/>
    <w:link w:val="Kop3Char"/>
    <w:qFormat/>
    <w:rsid w:val="00780CC3"/>
    <w:pPr>
      <w:keepNext/>
      <w:keepLines/>
      <w:numPr>
        <w:ilvl w:val="2"/>
        <w:numId w:val="8"/>
      </w:numPr>
      <w:spacing w:before="240"/>
      <w:outlineLvl w:val="2"/>
    </w:pPr>
    <w:rPr>
      <w:b/>
      <w:color w:val="4F81BD" w:themeColor="accent1"/>
    </w:rPr>
  </w:style>
  <w:style w:type="paragraph" w:styleId="Kop4">
    <w:name w:val="heading 4"/>
    <w:basedOn w:val="Standaard"/>
    <w:next w:val="Standaard"/>
    <w:qFormat/>
    <w:rsid w:val="00BD46EB"/>
    <w:pPr>
      <w:keepNext/>
      <w:keepLines/>
      <w:numPr>
        <w:ilvl w:val="3"/>
        <w:numId w:val="8"/>
      </w:numPr>
      <w:spacing w:before="240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BD46EB"/>
    <w:pPr>
      <w:numPr>
        <w:ilvl w:val="4"/>
        <w:numId w:val="8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BD46EB"/>
    <w:p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BD46EB"/>
    <w:p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BD46EB"/>
    <w:pPr>
      <w:tabs>
        <w:tab w:val="left" w:pos="1985"/>
      </w:tabs>
      <w:ind w:left="1985" w:hanging="1985"/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526799"/>
    <w:p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uiPriority w:val="39"/>
    <w:qFormat/>
    <w:rsid w:val="00D15841"/>
    <w:pPr>
      <w:pBdr>
        <w:bottom w:val="single" w:sz="4" w:space="1" w:color="auto"/>
      </w:pBdr>
      <w:tabs>
        <w:tab w:val="left" w:pos="680"/>
        <w:tab w:val="right" w:pos="9072"/>
      </w:tabs>
      <w:spacing w:before="12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uiPriority w:val="39"/>
    <w:qFormat/>
    <w:rsid w:val="00D15841"/>
    <w:pPr>
      <w:tabs>
        <w:tab w:val="left" w:pos="680"/>
        <w:tab w:val="right" w:pos="9072"/>
      </w:tabs>
      <w:ind w:left="680" w:hanging="567"/>
    </w:pPr>
  </w:style>
  <w:style w:type="paragraph" w:styleId="Voettekst">
    <w:name w:val="footer"/>
    <w:basedOn w:val="Standaard"/>
    <w:rsid w:val="00F54D32"/>
    <w:pPr>
      <w:tabs>
        <w:tab w:val="right" w:pos="9072"/>
      </w:tabs>
    </w:pPr>
    <w:rPr>
      <w:sz w:val="16"/>
    </w:rPr>
  </w:style>
  <w:style w:type="paragraph" w:styleId="Koptekst">
    <w:name w:val="header"/>
    <w:basedOn w:val="Standaard"/>
    <w:rsid w:val="00F54D32"/>
    <w:rPr>
      <w:b/>
    </w:rPr>
  </w:style>
  <w:style w:type="paragraph" w:customStyle="1" w:styleId="Kop0">
    <w:name w:val="Kop 0"/>
    <w:basedOn w:val="Kop1"/>
    <w:next w:val="Standaard"/>
    <w:rsid w:val="00F54D32"/>
    <w:pPr>
      <w:numPr>
        <w:numId w:val="0"/>
      </w:numPr>
      <w:outlineLvl w:val="9"/>
    </w:pPr>
    <w:rPr>
      <w:b w:val="0"/>
    </w:rPr>
  </w:style>
  <w:style w:type="character" w:styleId="Paginanummer">
    <w:name w:val="page number"/>
    <w:basedOn w:val="Standaardalinea-lettertype"/>
    <w:rsid w:val="00F54D32"/>
    <w:rPr>
      <w:rFonts w:ascii="Lucida Sans Unicode" w:hAnsi="Lucida Sans Unicode"/>
      <w:sz w:val="16"/>
    </w:rPr>
  </w:style>
  <w:style w:type="paragraph" w:customStyle="1" w:styleId="Lijstspeciaal">
    <w:name w:val="Lijst speciaal"/>
    <w:basedOn w:val="Standaard"/>
    <w:rsid w:val="00F54D32"/>
    <w:pPr>
      <w:ind w:hanging="567"/>
    </w:pPr>
  </w:style>
  <w:style w:type="paragraph" w:styleId="Documentstructuur">
    <w:name w:val="Document Map"/>
    <w:basedOn w:val="Standaard"/>
    <w:semiHidden/>
    <w:rsid w:val="00F54D32"/>
    <w:pPr>
      <w:shd w:val="clear" w:color="auto" w:fill="000080"/>
    </w:pPr>
    <w:rPr>
      <w:rFonts w:ascii="Tahoma" w:hAnsi="Tahoma"/>
    </w:rPr>
  </w:style>
  <w:style w:type="character" w:styleId="Zwaar">
    <w:name w:val="Strong"/>
    <w:basedOn w:val="Standaardalinea-lettertype"/>
    <w:qFormat/>
    <w:rsid w:val="001B1203"/>
    <w:rPr>
      <w:b/>
      <w:bCs/>
      <w:sz w:val="22"/>
    </w:rPr>
  </w:style>
  <w:style w:type="character" w:customStyle="1" w:styleId="i">
    <w:name w:val="i"/>
    <w:basedOn w:val="Standaardalinea-lettertype"/>
    <w:rsid w:val="00F54D32"/>
    <w:rPr>
      <w:b/>
      <w:vanish/>
      <w:color w:val="0000FF"/>
      <w:sz w:val="18"/>
    </w:rPr>
  </w:style>
  <w:style w:type="character" w:styleId="Verwijzingopmerking">
    <w:name w:val="annotation reference"/>
    <w:basedOn w:val="Standaardalinea-lettertype"/>
    <w:uiPriority w:val="99"/>
    <w:rsid w:val="00F54D32"/>
    <w:rPr>
      <w:sz w:val="16"/>
    </w:rPr>
  </w:style>
  <w:style w:type="paragraph" w:styleId="Ballontekst">
    <w:name w:val="Balloon Text"/>
    <w:basedOn w:val="Standaard"/>
    <w:semiHidden/>
    <w:rsid w:val="00F54D32"/>
    <w:rPr>
      <w:rFonts w:ascii="Tahoma" w:hAnsi="Tahoma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54D32"/>
  </w:style>
  <w:style w:type="paragraph" w:styleId="Plattetekst">
    <w:name w:val="Body Text"/>
    <w:basedOn w:val="Standaard"/>
    <w:rsid w:val="00F54D32"/>
    <w:rPr>
      <w:rFonts w:cs="Lucida Sans Unicode"/>
    </w:rPr>
  </w:style>
  <w:style w:type="paragraph" w:styleId="Plattetekst2">
    <w:name w:val="Body Text 2"/>
    <w:basedOn w:val="Standaard"/>
    <w:rsid w:val="00F54D32"/>
    <w:rPr>
      <w:rFonts w:cs="Lucida Sans Unicode"/>
    </w:rPr>
  </w:style>
  <w:style w:type="paragraph" w:styleId="Inhopg3">
    <w:name w:val="toc 3"/>
    <w:basedOn w:val="Standaard"/>
    <w:next w:val="Standaard"/>
    <w:uiPriority w:val="39"/>
    <w:qFormat/>
    <w:rsid w:val="00F54D32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customStyle="1" w:styleId="CM1">
    <w:name w:val="CM1"/>
    <w:basedOn w:val="Standaard"/>
    <w:next w:val="Standaard"/>
    <w:rsid w:val="00F54D32"/>
    <w:pPr>
      <w:widowControl w:val="0"/>
      <w:autoSpaceDE w:val="0"/>
      <w:autoSpaceDN w:val="0"/>
      <w:adjustRightInd w:val="0"/>
      <w:spacing w:line="246" w:lineRule="atLeast"/>
    </w:pPr>
    <w:rPr>
      <w:sz w:val="24"/>
      <w:szCs w:val="24"/>
    </w:rPr>
  </w:style>
  <w:style w:type="character" w:styleId="Nadruk">
    <w:name w:val="Emphasis"/>
    <w:basedOn w:val="Standaardalinea-lettertype"/>
    <w:uiPriority w:val="99"/>
    <w:qFormat/>
    <w:rsid w:val="00BD46EB"/>
    <w:rPr>
      <w:i/>
      <w:iCs/>
    </w:rPr>
  </w:style>
  <w:style w:type="paragraph" w:styleId="Onderwerpvanopmerking">
    <w:name w:val="annotation subject"/>
    <w:basedOn w:val="Tekstopmerking"/>
    <w:next w:val="Tekstopmerking"/>
    <w:semiHidden/>
    <w:rsid w:val="00F54D32"/>
    <w:rPr>
      <w:b/>
      <w:bCs/>
    </w:rPr>
  </w:style>
  <w:style w:type="paragraph" w:styleId="Bijschrift">
    <w:name w:val="caption"/>
    <w:basedOn w:val="Standaard"/>
    <w:next w:val="Standaard"/>
    <w:qFormat/>
    <w:rsid w:val="00BD46EB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F54D32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uiPriority w:val="99"/>
    <w:semiHidden/>
    <w:rsid w:val="00F54D32"/>
  </w:style>
  <w:style w:type="paragraph" w:styleId="Index2">
    <w:name w:val="index 2"/>
    <w:basedOn w:val="Standaard"/>
    <w:next w:val="Standaard"/>
    <w:autoRedefine/>
    <w:semiHidden/>
    <w:rsid w:val="00F54D32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F54D32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F54D32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F54D32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F54D32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F54D32"/>
    <w:pPr>
      <w:ind w:left="1698"/>
    </w:pPr>
  </w:style>
  <w:style w:type="paragraph" w:styleId="Indexkop">
    <w:name w:val="index heading"/>
    <w:basedOn w:val="Standaard"/>
    <w:next w:val="Index1"/>
    <w:semiHidden/>
    <w:rsid w:val="00F54D32"/>
  </w:style>
  <w:style w:type="paragraph" w:styleId="Inhopg4">
    <w:name w:val="toc 4"/>
    <w:basedOn w:val="Standaard"/>
    <w:next w:val="Standaard"/>
    <w:autoRedefine/>
    <w:semiHidden/>
    <w:rsid w:val="00F54D32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F54D32"/>
  </w:style>
  <w:style w:type="paragraph" w:styleId="Inhopg6">
    <w:name w:val="toc 6"/>
    <w:basedOn w:val="Inhopg1"/>
    <w:next w:val="Standaard"/>
    <w:autoRedefine/>
    <w:semiHidden/>
    <w:rsid w:val="00F54D32"/>
  </w:style>
  <w:style w:type="paragraph" w:styleId="Inhopg7">
    <w:name w:val="toc 7"/>
    <w:basedOn w:val="Inhopg1"/>
    <w:next w:val="Standaard"/>
    <w:autoRedefine/>
    <w:semiHidden/>
    <w:rsid w:val="00F54D32"/>
  </w:style>
  <w:style w:type="paragraph" w:styleId="Inhopg8">
    <w:name w:val="toc 8"/>
    <w:basedOn w:val="Inhopg1"/>
    <w:next w:val="Standaard"/>
    <w:autoRedefine/>
    <w:semiHidden/>
    <w:rsid w:val="00F54D32"/>
  </w:style>
  <w:style w:type="paragraph" w:styleId="Inhopg9">
    <w:name w:val="toc 9"/>
    <w:basedOn w:val="Inhopg1"/>
    <w:next w:val="Standaard"/>
    <w:autoRedefine/>
    <w:semiHidden/>
    <w:rsid w:val="00F54D32"/>
  </w:style>
  <w:style w:type="paragraph" w:styleId="Kopbronvermelding">
    <w:name w:val="toa heading"/>
    <w:basedOn w:val="Standaard"/>
    <w:next w:val="Standaard"/>
    <w:semiHidden/>
    <w:rsid w:val="00F54D32"/>
    <w:pPr>
      <w:spacing w:before="120"/>
    </w:pPr>
    <w:rPr>
      <w:b/>
      <w:sz w:val="24"/>
    </w:rPr>
  </w:style>
  <w:style w:type="paragraph" w:styleId="Lijst">
    <w:name w:val="List"/>
    <w:basedOn w:val="Standaard"/>
    <w:rsid w:val="00F54D32"/>
    <w:pPr>
      <w:numPr>
        <w:numId w:val="2"/>
      </w:numPr>
    </w:pPr>
  </w:style>
  <w:style w:type="paragraph" w:styleId="Lijst2">
    <w:name w:val="List 2"/>
    <w:basedOn w:val="Lijst"/>
    <w:rsid w:val="00F54D32"/>
    <w:pPr>
      <w:numPr>
        <w:numId w:val="0"/>
      </w:numPr>
      <w:ind w:left="566" w:hanging="284"/>
    </w:pPr>
  </w:style>
  <w:style w:type="paragraph" w:styleId="Lijst3">
    <w:name w:val="List 3"/>
    <w:basedOn w:val="Lijst"/>
    <w:rsid w:val="00F54D32"/>
    <w:pPr>
      <w:numPr>
        <w:numId w:val="0"/>
      </w:numPr>
      <w:ind w:left="849" w:hanging="284"/>
    </w:pPr>
  </w:style>
  <w:style w:type="paragraph" w:styleId="Lijst4">
    <w:name w:val="List 4"/>
    <w:basedOn w:val="Lijst"/>
    <w:rsid w:val="00F54D32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F54D32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F54D32"/>
    <w:pPr>
      <w:tabs>
        <w:tab w:val="right" w:leader="dot" w:pos="8221"/>
      </w:tabs>
      <w:ind w:hanging="567"/>
    </w:pPr>
  </w:style>
  <w:style w:type="paragraph" w:styleId="Lijstopsomteken">
    <w:name w:val="List Bullet"/>
    <w:basedOn w:val="Standaard"/>
    <w:rsid w:val="00F54D32"/>
    <w:pPr>
      <w:numPr>
        <w:numId w:val="3"/>
      </w:numPr>
    </w:pPr>
  </w:style>
  <w:style w:type="paragraph" w:styleId="Lijstopsomteken2">
    <w:name w:val="List Bullet 2"/>
    <w:basedOn w:val="Lijstopsomteken"/>
    <w:rsid w:val="00F54D32"/>
    <w:pPr>
      <w:numPr>
        <w:numId w:val="0"/>
      </w:numPr>
    </w:pPr>
  </w:style>
  <w:style w:type="character" w:customStyle="1" w:styleId="LijstopsomtekenCharChar">
    <w:name w:val="Lijst opsom.teken Char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autoRedefine/>
    <w:rsid w:val="00F54D32"/>
    <w:pPr>
      <w:numPr>
        <w:numId w:val="0"/>
      </w:numPr>
    </w:pPr>
  </w:style>
  <w:style w:type="character" w:customStyle="1" w:styleId="Lijstopsomteken3Char">
    <w:name w:val="Lijst opsom.teken 3 Char"/>
    <w:basedOn w:val="LijstopsomtekenChar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F54D32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F54D32"/>
    <w:pPr>
      <w:numPr>
        <w:numId w:val="0"/>
      </w:numPr>
    </w:pPr>
  </w:style>
  <w:style w:type="paragraph" w:customStyle="1" w:styleId="Lijstspeciaal2">
    <w:name w:val="Lijst speciaal 2"/>
    <w:basedOn w:val="Lijstspeciaal"/>
    <w:rsid w:val="00F54D32"/>
    <w:pPr>
      <w:ind w:left="851"/>
    </w:pPr>
  </w:style>
  <w:style w:type="paragraph" w:customStyle="1" w:styleId="Lijstspeciaal3">
    <w:name w:val="Lijst speciaal 3"/>
    <w:basedOn w:val="Lijstspeciaal"/>
    <w:rsid w:val="00F54D32"/>
    <w:pPr>
      <w:ind w:left="1134"/>
    </w:pPr>
  </w:style>
  <w:style w:type="paragraph" w:customStyle="1" w:styleId="Lijstspeciaal4">
    <w:name w:val="Lijst speciaal 4"/>
    <w:basedOn w:val="Lijstspeciaal"/>
    <w:rsid w:val="00F54D32"/>
    <w:pPr>
      <w:ind w:left="1418"/>
    </w:pPr>
  </w:style>
  <w:style w:type="paragraph" w:customStyle="1" w:styleId="Lijstspeciaal5">
    <w:name w:val="Lijst speciaal 5"/>
    <w:basedOn w:val="Lijstspeciaal"/>
    <w:rsid w:val="00F54D32"/>
    <w:pPr>
      <w:ind w:left="1701"/>
    </w:pPr>
  </w:style>
  <w:style w:type="paragraph" w:styleId="Lijstnummering">
    <w:name w:val="List Number"/>
    <w:basedOn w:val="Standaard"/>
    <w:rsid w:val="00F54D32"/>
    <w:pPr>
      <w:ind w:left="284" w:hanging="284"/>
    </w:pPr>
  </w:style>
  <w:style w:type="paragraph" w:styleId="Lijstnummering2">
    <w:name w:val="List Number 2"/>
    <w:basedOn w:val="Lijstnummering"/>
    <w:rsid w:val="00F54D32"/>
    <w:pPr>
      <w:ind w:left="566"/>
    </w:pPr>
  </w:style>
  <w:style w:type="paragraph" w:styleId="Lijstnummering3">
    <w:name w:val="List Number 3"/>
    <w:basedOn w:val="Lijstnummering"/>
    <w:rsid w:val="00F54D32"/>
    <w:pPr>
      <w:ind w:left="849"/>
    </w:pPr>
  </w:style>
  <w:style w:type="paragraph" w:styleId="Lijstnummering4">
    <w:name w:val="List Number 4"/>
    <w:basedOn w:val="Lijstnummering"/>
    <w:rsid w:val="00F54D32"/>
    <w:pPr>
      <w:ind w:left="1132"/>
    </w:pPr>
  </w:style>
  <w:style w:type="paragraph" w:styleId="Lijstnummering5">
    <w:name w:val="List Number 5"/>
    <w:basedOn w:val="Lijstnummering"/>
    <w:rsid w:val="00F54D32"/>
    <w:pPr>
      <w:ind w:left="1418"/>
    </w:pPr>
  </w:style>
  <w:style w:type="paragraph" w:styleId="Lijstvoortzetting">
    <w:name w:val="List Continue"/>
    <w:basedOn w:val="Standaard"/>
    <w:rsid w:val="00F54D32"/>
    <w:pPr>
      <w:numPr>
        <w:numId w:val="4"/>
      </w:numPr>
    </w:pPr>
  </w:style>
  <w:style w:type="paragraph" w:styleId="Lijstvoortzetting2">
    <w:name w:val="List Continue 2"/>
    <w:basedOn w:val="Lijstvoortzetting"/>
    <w:rsid w:val="00F54D32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F54D32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rsid w:val="00F54D32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rsid w:val="00F54D32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F54D32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F54D32"/>
    <w:pPr>
      <w:numPr>
        <w:numId w:val="0"/>
      </w:numPr>
      <w:ind w:left="1417" w:hanging="284"/>
    </w:pPr>
  </w:style>
  <w:style w:type="paragraph" w:styleId="Macrotekst">
    <w:name w:val="macro"/>
    <w:semiHidden/>
    <w:rsid w:val="00F54D32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Regelnummer">
    <w:name w:val="line number"/>
    <w:basedOn w:val="Standaardalinea-lettertype"/>
    <w:rsid w:val="00F54D32"/>
    <w:rPr>
      <w:rFonts w:ascii="Lucida Sans Unicode" w:hAnsi="Lucida Sans Unicode"/>
    </w:rPr>
  </w:style>
  <w:style w:type="character" w:styleId="Voetnootmarkering">
    <w:name w:val="footnote reference"/>
    <w:basedOn w:val="Standaardalinea-lettertype"/>
    <w:uiPriority w:val="99"/>
    <w:rsid w:val="00F54D32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rsid w:val="00F54D32"/>
  </w:style>
  <w:style w:type="character" w:customStyle="1" w:styleId="OpmaakprofielGrijs-25">
    <w:name w:val="Opmaakprofiel Grijs-25%"/>
    <w:basedOn w:val="Standaardalinea-lettertype"/>
    <w:rsid w:val="00F54D32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basedOn w:val="Standaardalinea-lettertype"/>
    <w:rsid w:val="00F54D32"/>
    <w:rPr>
      <w:rFonts w:ascii="Lucida Sans Unicode" w:hAnsi="Lucida Sans Unicode"/>
      <w:b/>
      <w:bCs/>
      <w:color w:val="0000FF"/>
      <w:sz w:val="18"/>
    </w:rPr>
  </w:style>
  <w:style w:type="character" w:styleId="Hyperlink">
    <w:name w:val="Hyperlink"/>
    <w:basedOn w:val="Standaardalinea-lettertype"/>
    <w:uiPriority w:val="99"/>
    <w:rsid w:val="00576219"/>
    <w:rPr>
      <w:color w:val="0000FF"/>
      <w:u w:val="single"/>
    </w:rPr>
  </w:style>
  <w:style w:type="character" w:styleId="GevolgdeHyperlink">
    <w:name w:val="FollowedHyperlink"/>
    <w:basedOn w:val="Standaardalinea-lettertype"/>
    <w:rsid w:val="00A47F6B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386932"/>
    <w:pPr>
      <w:numPr>
        <w:numId w:val="5"/>
      </w:numPr>
      <w:spacing w:before="120" w:after="120"/>
    </w:pPr>
  </w:style>
  <w:style w:type="paragraph" w:customStyle="1" w:styleId="Wensen">
    <w:name w:val="Wensen"/>
    <w:basedOn w:val="Eisen"/>
    <w:rsid w:val="00914B35"/>
    <w:pPr>
      <w:numPr>
        <w:numId w:val="1"/>
      </w:numPr>
    </w:pPr>
    <w:rPr>
      <w:rFonts w:cs="Lucida Sans Unicode"/>
      <w:bCs/>
    </w:rPr>
  </w:style>
  <w:style w:type="table" w:styleId="Tabelraster">
    <w:name w:val="Table Grid"/>
    <w:basedOn w:val="Standaardtabel"/>
    <w:uiPriority w:val="5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basedOn w:val="Standaardalinea-lettertype"/>
    <w:link w:val="Eisen"/>
    <w:rsid w:val="000E2313"/>
    <w:rPr>
      <w:rFonts w:ascii="Verdana" w:hAnsi="Verdana"/>
      <w:sz w:val="19"/>
    </w:rPr>
  </w:style>
  <w:style w:type="paragraph" w:customStyle="1" w:styleId="Standaardklein">
    <w:name w:val="Standaard klein"/>
    <w:basedOn w:val="Standaard"/>
    <w:link w:val="StandaardkleinChar"/>
    <w:rsid w:val="00A23B7D"/>
    <w:pPr>
      <w:spacing w:line="240" w:lineRule="auto"/>
    </w:pPr>
    <w:rPr>
      <w:rFonts w:cs="Arial"/>
      <w:sz w:val="16"/>
      <w:szCs w:val="16"/>
    </w:rPr>
  </w:style>
  <w:style w:type="character" w:customStyle="1" w:styleId="StandaardkleinChar">
    <w:name w:val="Standaard klein Char"/>
    <w:basedOn w:val="Standaardalinea-lettertype"/>
    <w:link w:val="Standaardklein"/>
    <w:rsid w:val="00A23B7D"/>
    <w:rPr>
      <w:rFonts w:ascii="Calibri" w:hAnsi="Calibri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rsid w:val="00A23B7D"/>
    <w:pPr>
      <w:spacing w:line="240" w:lineRule="auto"/>
    </w:pPr>
    <w:rPr>
      <w:rFonts w:cs="Arial"/>
      <w:b/>
      <w:sz w:val="16"/>
      <w:szCs w:val="16"/>
    </w:rPr>
  </w:style>
  <w:style w:type="character" w:customStyle="1" w:styleId="StandaardkleinvetChar">
    <w:name w:val="Standaard klein vet Char"/>
    <w:basedOn w:val="Standaardalinea-lettertype"/>
    <w:link w:val="Standaardkleinvet"/>
    <w:rsid w:val="00A23B7D"/>
    <w:rPr>
      <w:rFonts w:ascii="Calibri" w:hAnsi="Calibri" w:cs="Arial"/>
      <w:b/>
      <w:sz w:val="16"/>
      <w:szCs w:val="16"/>
    </w:rPr>
  </w:style>
  <w:style w:type="paragraph" w:styleId="Lijstalinea">
    <w:name w:val="List Paragraph"/>
    <w:basedOn w:val="Standaard"/>
    <w:uiPriority w:val="34"/>
    <w:qFormat/>
    <w:rsid w:val="00BD46EB"/>
    <w:pPr>
      <w:ind w:left="720"/>
      <w:contextualSpacing/>
    </w:pPr>
  </w:style>
  <w:style w:type="paragraph" w:styleId="Revisie">
    <w:name w:val="Revision"/>
    <w:hidden/>
    <w:uiPriority w:val="99"/>
    <w:semiHidden/>
    <w:rsid w:val="009B7D0E"/>
    <w:rPr>
      <w:rFonts w:ascii="Calibri" w:hAnsi="Calibri"/>
    </w:rPr>
  </w:style>
  <w:style w:type="character" w:styleId="Tekstvantijdelijkeaanduiding">
    <w:name w:val="Placeholder Text"/>
    <w:basedOn w:val="Standaardalinea-lettertype"/>
    <w:uiPriority w:val="99"/>
    <w:semiHidden/>
    <w:rsid w:val="0080280A"/>
    <w:rPr>
      <w:color w:val="808080"/>
    </w:rPr>
  </w:style>
  <w:style w:type="character" w:customStyle="1" w:styleId="VoetnoottekstChar">
    <w:name w:val="Voetnoottekst Char"/>
    <w:link w:val="Voetnoottekst"/>
    <w:uiPriority w:val="99"/>
    <w:locked/>
    <w:rsid w:val="00BC47E7"/>
    <w:rPr>
      <w:rFonts w:ascii="Calibri" w:hAnsi="Calibri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F135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F135C"/>
    <w:rPr>
      <w:rFonts w:asciiTheme="minorHAnsi" w:hAnsiTheme="minorHAnsi"/>
      <w:i/>
      <w:iCs/>
      <w:color w:val="4F81BD" w:themeColor="accent1"/>
    </w:rPr>
  </w:style>
  <w:style w:type="character" w:styleId="Intensievebenadrukking">
    <w:name w:val="Intense Emphasis"/>
    <w:basedOn w:val="Standaardalinea-lettertype"/>
    <w:uiPriority w:val="21"/>
    <w:qFormat/>
    <w:rsid w:val="009F135C"/>
    <w:rPr>
      <w:i/>
      <w:iCs/>
      <w:color w:val="4F81BD" w:themeColor="accent1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B353C"/>
    <w:rPr>
      <w:rFonts w:ascii="Calibri" w:hAnsi="Calibri"/>
    </w:rPr>
  </w:style>
  <w:style w:type="table" w:customStyle="1" w:styleId="GridTable2-Accent11">
    <w:name w:val="Grid Table 2 - Accent 11"/>
    <w:basedOn w:val="Standaardtabel"/>
    <w:uiPriority w:val="47"/>
    <w:rsid w:val="00BC158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11">
    <w:name w:val="Grid Table 4 - Accent 11"/>
    <w:basedOn w:val="Standaardtabel"/>
    <w:uiPriority w:val="49"/>
    <w:rsid w:val="00BD46EB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D46EB"/>
    <w:pPr>
      <w:pageBreakBefore w:val="0"/>
      <w:numPr>
        <w:numId w:val="0"/>
      </w:numPr>
      <w:tabs>
        <w:tab w:val="clear" w:pos="0"/>
      </w:tabs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sz w:val="32"/>
      <w:szCs w:val="32"/>
    </w:rPr>
  </w:style>
  <w:style w:type="paragraph" w:styleId="Titel">
    <w:name w:val="Title"/>
    <w:basedOn w:val="Standaard"/>
    <w:next w:val="Standaard"/>
    <w:link w:val="TitelChar"/>
    <w:qFormat/>
    <w:rsid w:val="009A1A9D"/>
    <w:pPr>
      <w:pageBreakBefore/>
      <w:spacing w:after="240" w:line="360" w:lineRule="exact"/>
      <w:contextualSpacing/>
    </w:pPr>
    <w:rPr>
      <w:rFonts w:eastAsiaTheme="majorEastAsia" w:cstheme="majorBidi"/>
      <w:b/>
      <w:color w:val="004983"/>
      <w:kern w:val="36"/>
      <w:sz w:val="36"/>
      <w:szCs w:val="56"/>
    </w:rPr>
  </w:style>
  <w:style w:type="character" w:customStyle="1" w:styleId="TitelChar">
    <w:name w:val="Titel Char"/>
    <w:basedOn w:val="Standaardalinea-lettertype"/>
    <w:link w:val="Titel"/>
    <w:rsid w:val="009A1A9D"/>
    <w:rPr>
      <w:rFonts w:asciiTheme="minorHAnsi" w:eastAsiaTheme="majorEastAsia" w:hAnsiTheme="minorHAnsi" w:cstheme="majorBidi"/>
      <w:b/>
      <w:color w:val="004983"/>
      <w:kern w:val="36"/>
      <w:sz w:val="36"/>
      <w:szCs w:val="56"/>
    </w:rPr>
  </w:style>
  <w:style w:type="table" w:customStyle="1" w:styleId="ListTable5Dark-Accent11">
    <w:name w:val="List Table 5 Dark - Accent 11"/>
    <w:basedOn w:val="Standaardtabel"/>
    <w:uiPriority w:val="50"/>
    <w:rsid w:val="00BD46EB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E64AB4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customStyle="1" w:styleId="H2">
    <w:name w:val="H2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2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9872ED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1B1203"/>
    <w:rPr>
      <w:rFonts w:asciiTheme="minorHAnsi" w:hAnsiTheme="minorHAnsi"/>
    </w:rPr>
  </w:style>
  <w:style w:type="character" w:styleId="Titelvanboek">
    <w:name w:val="Book Title"/>
    <w:basedOn w:val="Standaardalinea-lettertype"/>
    <w:uiPriority w:val="33"/>
    <w:qFormat/>
    <w:rsid w:val="009A1A9D"/>
    <w:rPr>
      <w:rFonts w:asciiTheme="minorHAnsi" w:hAnsiTheme="minorHAns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rsid w:val="001E3FED"/>
    <w:pPr>
      <w:keepNext/>
      <w:spacing w:after="220" w:line="220" w:lineRule="atLeast"/>
      <w:ind w:left="1080"/>
    </w:pPr>
    <w:rPr>
      <w:rFonts w:ascii="Times New Roman" w:hAnsi="Times New Roman" w:cs="Times New Roman"/>
      <w:lang w:eastAsia="en-US"/>
    </w:rPr>
  </w:style>
  <w:style w:type="character" w:customStyle="1" w:styleId="Kop1Char">
    <w:name w:val="Kop 1 Char"/>
    <w:basedOn w:val="Standaardalinea-lettertype"/>
    <w:link w:val="Kop1"/>
    <w:uiPriority w:val="99"/>
    <w:rsid w:val="00DC1F67"/>
    <w:rPr>
      <w:rFonts w:ascii="Verdana" w:hAnsi="Verdana"/>
      <w:b/>
      <w:color w:val="004983"/>
      <w:kern w:val="36"/>
      <w:sz w:val="36"/>
    </w:rPr>
  </w:style>
  <w:style w:type="table" w:customStyle="1" w:styleId="GridTable5Dark-Accent11">
    <w:name w:val="Grid Table 5 Dark - Accent 11"/>
    <w:basedOn w:val="Standaardtabel"/>
    <w:uiPriority w:val="50"/>
    <w:rsid w:val="00870F8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alweb">
    <w:name w:val="Normal (Web)"/>
    <w:basedOn w:val="Standaard"/>
    <w:link w:val="NormaalwebChar"/>
    <w:rsid w:val="00A729D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basedOn w:val="Standaardalinea-lettertype"/>
    <w:link w:val="Normaalweb"/>
    <w:rsid w:val="00A729DC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B35549"/>
    <w:pPr>
      <w:numPr>
        <w:numId w:val="6"/>
      </w:numPr>
    </w:pPr>
  </w:style>
  <w:style w:type="table" w:customStyle="1" w:styleId="Lijsttabel3-Accent11">
    <w:name w:val="Lijsttabel 3 - Accent 11"/>
    <w:basedOn w:val="Standaardtabel"/>
    <w:uiPriority w:val="48"/>
    <w:rsid w:val="00F246A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paragraph" w:customStyle="1" w:styleId="Default">
    <w:name w:val="Default"/>
    <w:rsid w:val="006F7A1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ttetekstinspringen3">
    <w:name w:val="Body Text Indent 3"/>
    <w:basedOn w:val="Standaard"/>
    <w:link w:val="Plattetekstinspringen3Char"/>
    <w:semiHidden/>
    <w:unhideWhenUsed/>
    <w:rsid w:val="00C22121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C22121"/>
    <w:rPr>
      <w:rFonts w:ascii="Verdana" w:hAnsi="Verdana"/>
      <w:sz w:val="16"/>
      <w:szCs w:val="16"/>
    </w:rPr>
  </w:style>
  <w:style w:type="paragraph" w:styleId="Plattetekstinspringen">
    <w:name w:val="Body Text Indent"/>
    <w:basedOn w:val="Standaard"/>
    <w:link w:val="PlattetekstinspringenChar"/>
    <w:semiHidden/>
    <w:unhideWhenUsed/>
    <w:rsid w:val="00CB41AD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CB41AD"/>
    <w:rPr>
      <w:rFonts w:ascii="Verdana" w:hAnsi="Verdana"/>
      <w:sz w:val="19"/>
    </w:rPr>
  </w:style>
  <w:style w:type="character" w:customStyle="1" w:styleId="Kop3Char">
    <w:name w:val="Kop 3 Char"/>
    <w:basedOn w:val="Standaardalinea-lettertype"/>
    <w:link w:val="Kop3"/>
    <w:rsid w:val="004A0E31"/>
    <w:rPr>
      <w:rFonts w:ascii="Verdana" w:hAnsi="Verdana"/>
      <w:b/>
      <w:color w:val="4F81BD" w:themeColor="accent1"/>
      <w:sz w:val="19"/>
    </w:rPr>
  </w:style>
  <w:style w:type="character" w:customStyle="1" w:styleId="Kop2Char">
    <w:name w:val="Kop 2 Char"/>
    <w:basedOn w:val="Standaardalinea-lettertype"/>
    <w:link w:val="Kop2"/>
    <w:uiPriority w:val="99"/>
    <w:rsid w:val="000A3B52"/>
    <w:rPr>
      <w:rFonts w:ascii="Verdana" w:hAnsi="Verdana"/>
      <w:b/>
      <w:color w:val="4F81BD" w:themeColor="accen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77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1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3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EE686-FFAC-444F-AD65-685A11E88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ED736BD9.dotm</Template>
  <TotalTime>20</TotalTime>
  <Pages>1</Pages>
  <Words>172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1546</CharactersWithSpaces>
  <SharedDoc>false</SharedDoc>
  <HLinks>
    <vt:vector size="42" baseType="variant">
      <vt:variant>
        <vt:i4>458829</vt:i4>
      </vt:variant>
      <vt:variant>
        <vt:i4>261</vt:i4>
      </vt:variant>
      <vt:variant>
        <vt:i4>0</vt:i4>
      </vt:variant>
      <vt:variant>
        <vt:i4>5</vt:i4>
      </vt:variant>
      <vt:variant>
        <vt:lpwstr>http://www.pianoo.nl/duurzaaminkopen/criteria</vt:lpwstr>
      </vt:variant>
      <vt:variant>
        <vt:lpwstr/>
      </vt:variant>
      <vt:variant>
        <vt:i4>2031621</vt:i4>
      </vt:variant>
      <vt:variant>
        <vt:i4>213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5701702</vt:i4>
      </vt:variant>
      <vt:variant>
        <vt:i4>210</vt:i4>
      </vt:variant>
      <vt:variant>
        <vt:i4>0</vt:i4>
      </vt:variant>
      <vt:variant>
        <vt:i4>5</vt:i4>
      </vt:variant>
      <vt:variant>
        <vt:lpwstr>http://www.utrecht.nl/smartsite.dws?id=337735</vt:lpwstr>
      </vt:variant>
      <vt:variant>
        <vt:lpwstr/>
      </vt:variant>
      <vt:variant>
        <vt:i4>2031621</vt:i4>
      </vt:variant>
      <vt:variant>
        <vt:i4>207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7012430</vt:i4>
      </vt:variant>
      <vt:variant>
        <vt:i4>174</vt:i4>
      </vt:variant>
      <vt:variant>
        <vt:i4>0</vt:i4>
      </vt:variant>
      <vt:variant>
        <vt:i4>5</vt:i4>
      </vt:variant>
      <vt:variant>
        <vt:lpwstr>mailto:concerninkoop@utrecht.nl</vt:lpwstr>
      </vt:variant>
      <vt:variant>
        <vt:lpwstr/>
      </vt:variant>
      <vt:variant>
        <vt:i4>7274543</vt:i4>
      </vt:variant>
      <vt:variant>
        <vt:i4>165</vt:i4>
      </vt:variant>
      <vt:variant>
        <vt:i4>0</vt:i4>
      </vt:variant>
      <vt:variant>
        <vt:i4>5</vt:i4>
      </vt:variant>
      <vt:variant>
        <vt:lpwstr>http://www.werk030.nl/</vt:lpwstr>
      </vt:variant>
      <vt:variant>
        <vt:lpwstr/>
      </vt:variant>
      <vt:variant>
        <vt:i4>2293808</vt:i4>
      </vt:variant>
      <vt:variant>
        <vt:i4>162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Bunt, Herman</cp:lastModifiedBy>
  <cp:revision>7</cp:revision>
  <cp:lastPrinted>2018-07-10T15:08:00Z</cp:lastPrinted>
  <dcterms:created xsi:type="dcterms:W3CDTF">2021-01-13T14:49:00Z</dcterms:created>
  <dcterms:modified xsi:type="dcterms:W3CDTF">2021-02-04T15:19:00Z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-1080583954</vt:i4>
  </property>
  <property fmtid="{D5CDD505-2E9C-101B-9397-08002B2CF9AE}" pid="3" name="_NewReviewCycle">
    <vt:lpwstr/>
  </property>
  <property fmtid="{D5CDD505-2E9C-101B-9397-08002B2CF9AE}" pid="4" name="_EmailSubject">
    <vt:lpwstr>aanbestedingsdocumenten Catering</vt:lpwstr>
  </property>
  <property fmtid="{D5CDD505-2E9C-101B-9397-08002B2CF9AE}" pid="5" name="_AuthorEmail">
    <vt:lpwstr>hbunt@hhdelfland.nl</vt:lpwstr>
  </property>
  <property fmtid="{D5CDD505-2E9C-101B-9397-08002B2CF9AE}" pid="6" name="_AuthorEmailDisplayName">
    <vt:lpwstr>Bunt, Herman</vt:lpwstr>
  </property>
  <property fmtid="{D5CDD505-2E9C-101B-9397-08002B2CF9AE}" pid="7" name="_ReviewingToolsShownOnce">
    <vt:lpwstr/>
  </property>
</Properties>
</file>