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4FA24741" w14:textId="77777777" w:rsidR="008E135E" w:rsidRDefault="008E135E">
      <w:pPr>
        <w:rPr>
          <w:rFonts w:ascii="Verdana" w:hAnsi="Verdana"/>
          <w:b/>
          <w:sz w:val="24"/>
          <w:szCs w:val="24"/>
        </w:rPr>
      </w:pPr>
    </w:p>
    <w:p w14:paraId="059241EC" w14:textId="0916ED82" w:rsidR="003417F4" w:rsidRPr="00C34936" w:rsidRDefault="00C34936">
      <w:pPr>
        <w:rPr>
          <w:rFonts w:ascii="Verdana" w:hAnsi="Verdana"/>
          <w:b/>
          <w:sz w:val="24"/>
          <w:szCs w:val="24"/>
        </w:rPr>
      </w:pPr>
      <w:bookmarkStart w:id="0" w:name="_GoBack"/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BD5FCF">
        <w:rPr>
          <w:rFonts w:ascii="Verdana" w:hAnsi="Verdana"/>
          <w:b/>
          <w:sz w:val="24"/>
          <w:szCs w:val="24"/>
        </w:rPr>
        <w:t>6: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30EF055C" w14:textId="77777777" w:rsidR="00967E4E" w:rsidRDefault="00967E4E" w:rsidP="008E135E">
      <w:pPr>
        <w:pStyle w:val="Geenafstand"/>
        <w:rPr>
          <w:rFonts w:ascii="Verdana" w:hAnsi="Verdana"/>
          <w:sz w:val="18"/>
          <w:szCs w:val="18"/>
        </w:rPr>
      </w:pPr>
    </w:p>
    <w:p w14:paraId="00EE1295" w14:textId="77777777" w:rsidR="00967E4E" w:rsidRDefault="00967E4E" w:rsidP="008E135E">
      <w:pPr>
        <w:pStyle w:val="Geenafstand"/>
        <w:rPr>
          <w:rFonts w:ascii="Verdana" w:hAnsi="Verdana"/>
          <w:sz w:val="18"/>
          <w:szCs w:val="18"/>
        </w:rPr>
      </w:pPr>
    </w:p>
    <w:p w14:paraId="18D441DC" w14:textId="5CAD56F6" w:rsidR="008E135E" w:rsidRPr="00DD4C21" w:rsidRDefault="008E135E" w:rsidP="008E135E">
      <w:pPr>
        <w:pStyle w:val="Geenafstand"/>
        <w:rPr>
          <w:rFonts w:ascii="Verdana" w:hAnsi="Verdana"/>
          <w:sz w:val="18"/>
          <w:szCs w:val="18"/>
        </w:rPr>
      </w:pPr>
      <w:r w:rsidRPr="00DD4C21">
        <w:rPr>
          <w:rFonts w:ascii="Verdana" w:hAnsi="Verdana"/>
          <w:sz w:val="18"/>
          <w:szCs w:val="18"/>
        </w:rPr>
        <w:t xml:space="preserve">Europese Aanbesteding </w:t>
      </w:r>
      <w:proofErr w:type="spellStart"/>
      <w:r>
        <w:rPr>
          <w:rFonts w:ascii="Verdana" w:hAnsi="Verdana"/>
          <w:sz w:val="18"/>
          <w:szCs w:val="18"/>
        </w:rPr>
        <w:t>HbH</w:t>
      </w:r>
      <w:proofErr w:type="spellEnd"/>
      <w:r>
        <w:rPr>
          <w:rFonts w:ascii="Verdana" w:hAnsi="Verdana"/>
          <w:sz w:val="18"/>
          <w:szCs w:val="18"/>
        </w:rPr>
        <w:t xml:space="preserve"> voor de gemeente Aalsmeer</w:t>
      </w:r>
    </w:p>
    <w:p w14:paraId="489FFDD0" w14:textId="21EF60E7" w:rsidR="001979B8" w:rsidRPr="00BD5FCF" w:rsidRDefault="008E135E" w:rsidP="008E135E">
      <w:pPr>
        <w:pStyle w:val="Geenafstand"/>
        <w:rPr>
          <w:rFonts w:ascii="Verdana" w:hAnsi="Verdana"/>
          <w:b/>
          <w:sz w:val="18"/>
          <w:szCs w:val="18"/>
        </w:rPr>
      </w:pPr>
      <w:r w:rsidRPr="00886BE0">
        <w:rPr>
          <w:rFonts w:ascii="Verdana" w:hAnsi="Verdana"/>
          <w:sz w:val="18"/>
          <w:szCs w:val="18"/>
        </w:rPr>
        <w:t xml:space="preserve">I&amp;A-nummer: </w:t>
      </w:r>
      <w:r>
        <w:rPr>
          <w:rFonts w:ascii="Verdana" w:hAnsi="Verdana"/>
          <w:sz w:val="18"/>
          <w:szCs w:val="18"/>
        </w:rPr>
        <w:t>2021-0033</w:t>
      </w:r>
    </w:p>
    <w:p w14:paraId="2939EC9D" w14:textId="77777777" w:rsidR="008575C7" w:rsidRPr="00BD5FCF" w:rsidRDefault="008575C7">
      <w:pPr>
        <w:rPr>
          <w:rFonts w:ascii="Verdana" w:hAnsi="Verdana"/>
          <w:sz w:val="18"/>
          <w:szCs w:val="18"/>
        </w:rPr>
      </w:pPr>
    </w:p>
    <w:bookmarkEnd w:id="0"/>
    <w:p w14:paraId="338B6B77" w14:textId="77777777" w:rsidR="00E10941" w:rsidRPr="00BD5FCF" w:rsidRDefault="00E10941">
      <w:pPr>
        <w:rPr>
          <w:rFonts w:ascii="Verdana" w:hAnsi="Verdana"/>
          <w:sz w:val="18"/>
          <w:szCs w:val="18"/>
        </w:rPr>
      </w:pPr>
    </w:p>
    <w:p w14:paraId="06A6896E" w14:textId="767DDB9F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C34936">
        <w:rPr>
          <w:rFonts w:ascii="Verdana" w:hAnsi="Verdana"/>
          <w:b/>
          <w:sz w:val="18"/>
          <w:szCs w:val="18"/>
        </w:rPr>
        <w:t xml:space="preserve"> </w:t>
      </w:r>
      <w:r w:rsidR="00AD10BE">
        <w:rPr>
          <w:rFonts w:ascii="Verdana" w:hAnsi="Verdana"/>
          <w:b/>
          <w:sz w:val="18"/>
          <w:szCs w:val="18"/>
        </w:rPr>
        <w:t xml:space="preserve">deze bijlage conform </w:t>
      </w:r>
      <w:r w:rsidR="004041A3">
        <w:rPr>
          <w:rFonts w:ascii="Verdana" w:hAnsi="Verdana"/>
          <w:b/>
          <w:sz w:val="18"/>
          <w:szCs w:val="18"/>
        </w:rPr>
        <w:t xml:space="preserve">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5EFD8ABE" w:rsidR="00745EC3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BD5469">
              <w:rPr>
                <w:rFonts w:ascii="Verdana" w:hAnsi="Verdana"/>
                <w:sz w:val="18"/>
                <w:szCs w:val="18"/>
              </w:rPr>
              <w:t>gemeente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03F5F12C" w14:textId="21242D62" w:rsidR="00BD5469" w:rsidRPr="005062B2" w:rsidRDefault="00BD5469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Aantal inwoners: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451A09DC" w14:textId="77777777" w:rsidR="00AD10BE" w:rsidRDefault="00AD10BE" w:rsidP="00F969B9">
      <w:pPr>
        <w:keepNext/>
        <w:rPr>
          <w:rFonts w:ascii="Verdana" w:hAnsi="Verdana"/>
          <w:sz w:val="18"/>
          <w:szCs w:val="18"/>
        </w:rPr>
      </w:pPr>
    </w:p>
    <w:p w14:paraId="7966A2F3" w14:textId="77777777" w:rsidR="00AD10BE" w:rsidRDefault="00AD10BE" w:rsidP="00F969B9">
      <w:pPr>
        <w:keepNext/>
        <w:rPr>
          <w:rFonts w:ascii="Verdana" w:hAnsi="Verdana"/>
          <w:sz w:val="18"/>
          <w:szCs w:val="18"/>
        </w:rPr>
      </w:pPr>
    </w:p>
    <w:p w14:paraId="58AE6D28" w14:textId="77777777" w:rsidR="00967E4E" w:rsidRDefault="00967E4E" w:rsidP="00F969B9">
      <w:pPr>
        <w:keepNext/>
        <w:rPr>
          <w:rFonts w:ascii="Verdana" w:hAnsi="Verdana"/>
          <w:sz w:val="18"/>
          <w:szCs w:val="18"/>
        </w:rPr>
      </w:pPr>
    </w:p>
    <w:p w14:paraId="7BD128BE" w14:textId="77777777" w:rsidR="00967E4E" w:rsidRDefault="00967E4E" w:rsidP="00F969B9">
      <w:pPr>
        <w:keepNext/>
        <w:rPr>
          <w:rFonts w:ascii="Verdana" w:hAnsi="Verdana"/>
          <w:sz w:val="18"/>
          <w:szCs w:val="18"/>
        </w:rPr>
      </w:pPr>
    </w:p>
    <w:p w14:paraId="1B66D99D" w14:textId="77777777" w:rsidR="00967E4E" w:rsidRDefault="00967E4E" w:rsidP="00F969B9">
      <w:pPr>
        <w:keepNext/>
        <w:rPr>
          <w:rFonts w:ascii="Verdana" w:hAnsi="Verdana"/>
          <w:sz w:val="18"/>
          <w:szCs w:val="18"/>
        </w:rPr>
      </w:pPr>
    </w:p>
    <w:p w14:paraId="18AE008C" w14:textId="221504D3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sectPr w:rsidR="00745EC3" w:rsidRPr="005062B2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2DA49277" w:rsidR="000D2840" w:rsidRDefault="00087BF5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6D6E5F97" wp14:editId="4EF9454B">
          <wp:simplePos x="0" y="0"/>
          <wp:positionH relativeFrom="page">
            <wp:posOffset>3070860</wp:posOffset>
          </wp:positionH>
          <wp:positionV relativeFrom="page">
            <wp:posOffset>183515</wp:posOffset>
          </wp:positionV>
          <wp:extent cx="1706400" cy="1278000"/>
          <wp:effectExtent l="0" t="0" r="8255" b="0"/>
          <wp:wrapNone/>
          <wp:docPr id="24" name="Afbeelding 24" descr="G:\gem.aalsmeer_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gem.aalsmeer_f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12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567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7BF5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8E135E"/>
    <w:rsid w:val="009026D0"/>
    <w:rsid w:val="00941070"/>
    <w:rsid w:val="00967E4E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B42F8"/>
    <w:rsid w:val="00AC0DF6"/>
    <w:rsid w:val="00AC3FF8"/>
    <w:rsid w:val="00AD10BE"/>
    <w:rsid w:val="00AE3EF0"/>
    <w:rsid w:val="00AF2292"/>
    <w:rsid w:val="00AF3EC4"/>
    <w:rsid w:val="00B2172A"/>
    <w:rsid w:val="00B37A99"/>
    <w:rsid w:val="00B739F5"/>
    <w:rsid w:val="00BB27B0"/>
    <w:rsid w:val="00BD5469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56201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FEBFFCBA</Template>
  <TotalTime>0</TotalTime>
  <Pages>2</Pages>
  <Words>162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Rongen, Jos</cp:lastModifiedBy>
  <cp:revision>3</cp:revision>
  <cp:lastPrinted>2017-03-20T10:31:00Z</cp:lastPrinted>
  <dcterms:created xsi:type="dcterms:W3CDTF">2021-06-28T09:14:00Z</dcterms:created>
  <dcterms:modified xsi:type="dcterms:W3CDTF">2021-07-22T07:55:00Z</dcterms:modified>
</cp:coreProperties>
</file>