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7519B" w14:textId="48C91DC5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 w:rsidRPr="00001ADA">
        <w:rPr>
          <w:rFonts w:ascii="Corbel" w:hAnsi="Corbel"/>
          <w:b/>
          <w:sz w:val="24"/>
          <w:szCs w:val="24"/>
        </w:rPr>
        <w:t>Bijlage Format kerncompetenties</w:t>
      </w:r>
      <w:r w:rsidR="00FE135A" w:rsidRPr="00001AD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  <w:r w:rsidR="004528CC" w:rsidRPr="00001ADA">
        <w:rPr>
          <w:rFonts w:ascii="Corbel" w:hAnsi="Corbel"/>
          <w:b/>
          <w:sz w:val="24"/>
          <w:szCs w:val="24"/>
        </w:rPr>
        <w:t>perceel 2</w:t>
      </w:r>
      <w:r w:rsidR="004528CC">
        <w:rPr>
          <w:rFonts w:ascii="Corbel" w:hAnsi="Corbel"/>
          <w:b/>
          <w:sz w:val="24"/>
          <w:szCs w:val="24"/>
        </w:rPr>
        <w:t xml:space="preserve"> </w:t>
      </w:r>
    </w:p>
    <w:p w14:paraId="29B27383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7DA06C6F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E063804" w14:textId="77777777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001AD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001AD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</w:p>
          <w:p w14:paraId="0F9FB99D" w14:textId="60A366F2" w:rsidR="00D155E8" w:rsidRPr="00A57DF0" w:rsidRDefault="004D4E7C" w:rsidP="004D4E7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  <w:r w:rsidRPr="004D4E7C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in de afgelopen 36 maanden modems geleverd welke (in combinatie met sensoren) ingezet zijn voor milieutechnische metingen. Milieutechnische metingen zijn o.a. metingen van de waterkwaliteit, de waterkwantiteit en </w:t>
            </w:r>
            <w:r w:rsidR="004E06B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grondwater</w:t>
            </w:r>
            <w:r w:rsidRPr="004D4E7C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metingen.</w:t>
            </w:r>
          </w:p>
        </w:tc>
      </w:tr>
      <w:tr w:rsidR="00D82414" w:rsidRPr="001A17B8" w14:paraId="1590F969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E6CEB9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395DC4B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730C8B8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03C94034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5BCFE5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E756D13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9E6514A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7483CA59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AB0C6D5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AC8BF35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25C285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341D014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EF69C22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5D0C27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4C0D0F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44D0D8B2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7C7A696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14EAA8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1EFBA7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4A64C362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B15F55D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472BC5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0AF268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004F746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6A85A0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53916BD8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CE3200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0119F39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3302839" w14:textId="77777777" w:rsidR="001E36FF" w:rsidRPr="000D52BC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0D52BC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 w:rsidRPr="000D52BC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 w:rsidRPr="000D52BC">
              <w:rPr>
                <w:rFonts w:ascii="Corbel" w:hAnsi="Corbel"/>
                <w:sz w:val="16"/>
                <w:szCs w:val="16"/>
              </w:rPr>
              <w:t>blijkt:</w:t>
            </w:r>
          </w:p>
          <w:p w14:paraId="6983BFAA" w14:textId="77777777" w:rsidR="00D82414" w:rsidRPr="000D52BC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E5CC45E" w14:textId="77777777" w:rsidR="00D82414" w:rsidRPr="000D52BC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7E65271" w14:textId="77777777" w:rsidR="00D82414" w:rsidRPr="000D52BC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9F5A279" w14:textId="77777777" w:rsidR="00D82414" w:rsidRPr="000D52BC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F66EB9A" w14:textId="77777777" w:rsidR="00D82414" w:rsidRPr="000D52BC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693F25" w14:textId="77777777" w:rsidR="001E36FF" w:rsidRPr="000D52BC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32A8643B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0D52BC" w:rsidRPr="001A17B8" w14:paraId="3FE307FA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BA2BE9F" w14:textId="26BFCF60" w:rsidR="000D52BC" w:rsidRPr="000D52BC" w:rsidRDefault="000D52BC" w:rsidP="000D52B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0D52BC">
              <w:rPr>
                <w:rFonts w:ascii="Corbel" w:hAnsi="Corbel"/>
                <w:sz w:val="16"/>
                <w:szCs w:val="16"/>
              </w:rPr>
              <w:t xml:space="preserve">Heeft u bij de referentie-organisatie modems geleverd </w:t>
            </w:r>
            <w:r w:rsidR="001B2051">
              <w:rPr>
                <w:rFonts w:ascii="Corbel" w:hAnsi="Corbel"/>
                <w:sz w:val="16"/>
                <w:szCs w:val="16"/>
              </w:rPr>
              <w:t>die</w:t>
            </w:r>
            <w:r w:rsidRPr="000D52BC">
              <w:rPr>
                <w:rFonts w:ascii="Corbel" w:hAnsi="Corbel"/>
                <w:sz w:val="16"/>
                <w:szCs w:val="16"/>
              </w:rPr>
              <w:t xml:space="preserve"> ingezet zijn voor milieutechnische metingen? </w:t>
            </w:r>
          </w:p>
        </w:tc>
        <w:tc>
          <w:tcPr>
            <w:tcW w:w="3941" w:type="dxa"/>
            <w:shd w:val="clear" w:color="auto" w:fill="auto"/>
          </w:tcPr>
          <w:p w14:paraId="582A9D57" w14:textId="4069090C" w:rsidR="000D52BC" w:rsidRPr="002825DA" w:rsidRDefault="0026266E" w:rsidP="000D52B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41991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52BC" w:rsidRPr="002825D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D52BC" w:rsidRPr="002825D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0D52BC">
              <w:rPr>
                <w:rFonts w:ascii="Corbel" w:eastAsia="MS Gothic" w:hAnsi="Corbel"/>
                <w:sz w:val="16"/>
                <w:szCs w:val="16"/>
              </w:rPr>
              <w:t xml:space="preserve">, </w:t>
            </w:r>
            <w:r w:rsidR="000D52BC" w:rsidRPr="00BF6E8A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&lt;…&gt;</w:t>
            </w:r>
            <w:r w:rsidR="000D52BC">
              <w:rPr>
                <w:rFonts w:ascii="Corbel" w:eastAsia="MS Gothic" w:hAnsi="Corbel"/>
                <w:sz w:val="16"/>
                <w:szCs w:val="16"/>
              </w:rPr>
              <w:t xml:space="preserve"> modem(s) is/zijn succesvol geleverd</w:t>
            </w:r>
          </w:p>
          <w:p w14:paraId="46262194" w14:textId="75E30338" w:rsidR="000D52BC" w:rsidRPr="001A17B8" w:rsidRDefault="0026266E" w:rsidP="000D52B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48105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52BC" w:rsidRPr="002825D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D52BC" w:rsidRPr="002825DA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</w:p>
        </w:tc>
      </w:tr>
      <w:tr w:rsidR="007650B2" w:rsidRPr="001A17B8" w14:paraId="28BC05D4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7B8918EF" w14:textId="702EEEB5" w:rsidR="00376FA8" w:rsidRPr="000D52BC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0D52BC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 w:rsidRPr="000D52BC">
              <w:rPr>
                <w:rFonts w:ascii="Corbel" w:hAnsi="Corbel"/>
                <w:sz w:val="16"/>
                <w:szCs w:val="16"/>
              </w:rPr>
              <w:t xml:space="preserve">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558E8E0C" w14:textId="77777777" w:rsidR="00376FA8" w:rsidRPr="00376FA8" w:rsidRDefault="0026266E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58EC3AB3" w14:textId="77777777" w:rsidR="007650B2" w:rsidRDefault="0026266E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376FA8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7994C4C8" w14:textId="77777777" w:rsidR="00376FA8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B4E321A" w14:textId="77777777" w:rsidR="00376FA8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1E4FC9D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79CC2F7E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03853FB" w14:textId="77777777" w:rsidR="00D82414" w:rsidRPr="003C1CF2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3C1CF2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BFAA658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228FC83A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946F773" w14:textId="77777777" w:rsidR="007650B2" w:rsidRPr="003C1CF2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3C1CF2"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3C1CF2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48A6BC83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01011D8F" w14:textId="0EDA0786" w:rsidR="007650B2" w:rsidRPr="003C1CF2" w:rsidRDefault="0018622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3C1CF2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7650B2" w:rsidRPr="003C1CF2">
              <w:rPr>
                <w:rFonts w:ascii="Corbel" w:hAnsi="Corbel"/>
                <w:sz w:val="16"/>
                <w:szCs w:val="16"/>
                <w:lang w:val="nl-NL"/>
              </w:rPr>
              <w:t xml:space="preserve"> verklaart, door het naar volle tevreden</w:t>
            </w:r>
            <w:r w:rsidR="00376FA8" w:rsidRPr="003C1CF2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 w:rsidRPr="003C1CF2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="007650B2" w:rsidRPr="003C1CF2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 w:rsidRPr="003C1CF2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22D7AB2D" w14:textId="77777777" w:rsidR="007650B2" w:rsidRPr="003C1CF2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6CEA7FA" w14:textId="77777777" w:rsidR="008717DD" w:rsidRPr="003C1CF2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C1CF2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 w:rsidRPr="003C1CF2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C1CF2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010F03DE" w14:textId="77777777" w:rsidR="00376FA8" w:rsidRPr="00376FA8" w:rsidRDefault="0026266E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381415F2" w14:textId="77777777" w:rsidR="007650B2" w:rsidRPr="001A17B8" w:rsidRDefault="0026266E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759AA487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3F9AD5F7" w14:textId="2C637BFF" w:rsidR="00287178" w:rsidRDefault="00287178" w:rsidP="007650B2">
      <w:pPr>
        <w:spacing w:after="200" w:line="276" w:lineRule="auto"/>
      </w:pPr>
    </w:p>
    <w:p w14:paraId="7F98BD86" w14:textId="21ABC05B" w:rsidR="00897730" w:rsidRDefault="00897730" w:rsidP="007650B2">
      <w:pPr>
        <w:spacing w:after="200" w:line="276" w:lineRule="auto"/>
      </w:pPr>
    </w:p>
    <w:p w14:paraId="54FF3481" w14:textId="5D8E23B6" w:rsidR="00897730" w:rsidRDefault="00897730" w:rsidP="007650B2">
      <w:pPr>
        <w:spacing w:after="200" w:line="276" w:lineRule="auto"/>
      </w:pPr>
    </w:p>
    <w:p w14:paraId="0CD651F6" w14:textId="352A7E35" w:rsidR="00897730" w:rsidRDefault="00897730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897730" w:rsidRPr="00CF3901" w14:paraId="164FD765" w14:textId="77777777" w:rsidTr="00251470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B0ACBBB" w14:textId="5FFED82F" w:rsidR="00897730" w:rsidRPr="00A57DF0" w:rsidRDefault="00897730" w:rsidP="00251470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001AD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001AD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61A677AB" w14:textId="14EC8B51" w:rsidR="00EC6F3A" w:rsidRPr="00EC6F3A" w:rsidRDefault="00EC6F3A" w:rsidP="00EC6F3A">
            <w:pPr>
              <w:spacing w:line="276" w:lineRule="auto"/>
              <w:rPr>
                <w:szCs w:val="18"/>
              </w:rPr>
            </w:pP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I</w:t>
            </w:r>
            <w:r w:rsidRPr="00EC6F3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nschrijver heeft in de afgelopen 36 maanden ondersteund bij het programmeren en configureren van modems zoals genoemd in kerncompetentie 1 en het daartoe ingezet hebben van eigen expertise.</w:t>
            </w:r>
            <w:r w:rsidRPr="00EC6F3A">
              <w:rPr>
                <w:szCs w:val="18"/>
              </w:rPr>
              <w:t xml:space="preserve"> </w:t>
            </w:r>
          </w:p>
          <w:p w14:paraId="35DCF37E" w14:textId="4A49CA3D" w:rsidR="00B004C2" w:rsidRPr="00B004C2" w:rsidRDefault="00B004C2" w:rsidP="00B004C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6836B879" w14:textId="32B3C6C3" w:rsidR="00897730" w:rsidRPr="00A57DF0" w:rsidRDefault="00897730" w:rsidP="00251470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</w:p>
        </w:tc>
      </w:tr>
      <w:tr w:rsidR="00897730" w:rsidRPr="001A17B8" w14:paraId="335FADF5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10070494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8474ECB" w14:textId="77777777" w:rsidR="00897730" w:rsidRPr="001E36FF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2A6C851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897730" w:rsidRPr="001A17B8" w14:paraId="384D0DE3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78A1645F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2947E94" w14:textId="77777777" w:rsidR="00897730" w:rsidRPr="001E36FF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5C8ED85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7730" w:rsidRPr="001A17B8" w14:paraId="73CB3762" w14:textId="77777777" w:rsidTr="00251470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F1A9FFE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B78CE02" w14:textId="77777777" w:rsidR="00897730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483EA96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7730" w:rsidRPr="001A17B8" w14:paraId="22FCF397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5618A1F6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A0A41D9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68CCF63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897730" w:rsidRPr="001A17B8" w14:paraId="4D86CD88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5D19AD8A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D235E20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0DEC70C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897730" w:rsidRPr="001A17B8" w14:paraId="6B5A4AB1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4787C0C2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DFAB0F6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563A914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897730" w:rsidRPr="001A17B8" w14:paraId="22F82098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01F04DC2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7AE3BCDA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DD0EBF0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7730" w:rsidRPr="001A17B8" w14:paraId="67806628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240728DC" w14:textId="77777777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0D52BC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41B737E5" w14:textId="77777777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CE819F8" w14:textId="77777777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F390766" w14:textId="77777777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9DDB8C3" w14:textId="77777777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A05C91D" w14:textId="77777777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B0120D3" w14:textId="77777777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4554F679" w14:textId="77777777" w:rsidR="00897730" w:rsidRPr="00376FA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7730" w:rsidRPr="001A17B8" w14:paraId="49698221" w14:textId="77777777" w:rsidTr="00251470">
        <w:trPr>
          <w:jc w:val="center"/>
        </w:trPr>
        <w:tc>
          <w:tcPr>
            <w:tcW w:w="5076" w:type="dxa"/>
            <w:shd w:val="clear" w:color="auto" w:fill="auto"/>
          </w:tcPr>
          <w:p w14:paraId="43DC0371" w14:textId="787F640D" w:rsidR="00897730" w:rsidRPr="000D52BC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0D52BC">
              <w:rPr>
                <w:rFonts w:ascii="Corbel" w:hAnsi="Corbel"/>
                <w:sz w:val="16"/>
                <w:szCs w:val="16"/>
              </w:rPr>
              <w:t>Heeft u</w:t>
            </w:r>
            <w:r w:rsidR="00301A2F">
              <w:rPr>
                <w:rFonts w:ascii="Corbel" w:hAnsi="Corbel"/>
                <w:sz w:val="16"/>
                <w:szCs w:val="16"/>
              </w:rPr>
              <w:t xml:space="preserve"> </w:t>
            </w:r>
            <w:r w:rsidRPr="000D52BC">
              <w:rPr>
                <w:rFonts w:ascii="Corbel" w:hAnsi="Corbel"/>
                <w:sz w:val="16"/>
                <w:szCs w:val="16"/>
              </w:rPr>
              <w:t>de referentie-organisatie</w:t>
            </w:r>
            <w:r w:rsidR="00057A4B">
              <w:rPr>
                <w:rFonts w:ascii="Corbel" w:hAnsi="Corbel"/>
                <w:sz w:val="16"/>
                <w:szCs w:val="16"/>
              </w:rPr>
              <w:t xml:space="preserve"> onder</w:t>
            </w:r>
            <w:r w:rsidR="00301A2F">
              <w:rPr>
                <w:rFonts w:ascii="Corbel" w:hAnsi="Corbel"/>
                <w:sz w:val="16"/>
                <w:szCs w:val="16"/>
              </w:rPr>
              <w:t>steund bij het programmeren en configureren van</w:t>
            </w:r>
            <w:r w:rsidR="00057A4B">
              <w:rPr>
                <w:rFonts w:ascii="Corbel" w:hAnsi="Corbel"/>
                <w:sz w:val="16"/>
                <w:szCs w:val="16"/>
              </w:rPr>
              <w:t xml:space="preserve"> modems</w:t>
            </w:r>
            <w:r w:rsidRPr="000D52BC">
              <w:rPr>
                <w:rFonts w:ascii="Corbel" w:hAnsi="Corbel"/>
                <w:sz w:val="16"/>
                <w:szCs w:val="16"/>
              </w:rPr>
              <w:t xml:space="preserve"> </w:t>
            </w:r>
            <w:r w:rsidR="001B2051">
              <w:rPr>
                <w:rFonts w:ascii="Corbel" w:hAnsi="Corbel"/>
                <w:sz w:val="16"/>
                <w:szCs w:val="16"/>
              </w:rPr>
              <w:t>die</w:t>
            </w:r>
            <w:r w:rsidRPr="000D52BC">
              <w:rPr>
                <w:rFonts w:ascii="Corbel" w:hAnsi="Corbel"/>
                <w:sz w:val="16"/>
                <w:szCs w:val="16"/>
              </w:rPr>
              <w:t xml:space="preserve"> ingezet zijn voor milieutechnische metingen</w:t>
            </w:r>
            <w:r w:rsidR="0057537A">
              <w:rPr>
                <w:rFonts w:ascii="Corbel" w:hAnsi="Corbel"/>
                <w:sz w:val="16"/>
                <w:szCs w:val="16"/>
              </w:rPr>
              <w:t xml:space="preserve"> en daartoe ingezet hebben van eigen expertise</w:t>
            </w:r>
            <w:r w:rsidRPr="000D52BC">
              <w:rPr>
                <w:rFonts w:ascii="Corbel" w:hAnsi="Corbel"/>
                <w:sz w:val="16"/>
                <w:szCs w:val="16"/>
              </w:rPr>
              <w:t xml:space="preserve">? </w:t>
            </w:r>
          </w:p>
        </w:tc>
        <w:tc>
          <w:tcPr>
            <w:tcW w:w="3941" w:type="dxa"/>
            <w:shd w:val="clear" w:color="auto" w:fill="auto"/>
          </w:tcPr>
          <w:p w14:paraId="143DD7CD" w14:textId="77777777" w:rsidR="00955B27" w:rsidRPr="00376FA8" w:rsidRDefault="0026266E" w:rsidP="00955B2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44596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B27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955B27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955B27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552A0E0A" w14:textId="53FFC4E8" w:rsidR="00897730" w:rsidRPr="001A17B8" w:rsidRDefault="0026266E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732585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B27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955B27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955B27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955B27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</w:tc>
      </w:tr>
      <w:tr w:rsidR="00897730" w:rsidRPr="001A17B8" w14:paraId="160069CC" w14:textId="77777777" w:rsidTr="00251470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FB2066D" w14:textId="77777777" w:rsidR="00897730" w:rsidRPr="000D52BC" w:rsidRDefault="00897730" w:rsidP="00251470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0D52BC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Inschrijving.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1BAD66A8" w14:textId="77777777" w:rsidR="00897730" w:rsidRPr="00376FA8" w:rsidRDefault="0026266E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67837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73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89773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89773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6647F39A" w14:textId="77777777" w:rsidR="00897730" w:rsidRDefault="0026266E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61259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730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89773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89773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897730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71593A1A" w14:textId="77777777" w:rsidR="00897730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716EB83" w14:textId="77777777" w:rsidR="00897730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555C201" w14:textId="77777777" w:rsidR="00897730" w:rsidRPr="00376FA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97730" w:rsidRPr="001A17B8" w14:paraId="7A3BA235" w14:textId="77777777" w:rsidTr="00251470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28E76AE3" w14:textId="77777777" w:rsidR="00897730" w:rsidRPr="003C1CF2" w:rsidRDefault="00897730" w:rsidP="00251470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3C1CF2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50FC4DA5" w14:textId="77777777" w:rsidR="00897730" w:rsidRPr="00376FA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97730" w:rsidRPr="001A17B8" w14:paraId="69680AA2" w14:textId="77777777" w:rsidTr="00251470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5CCAC157" w14:textId="77777777" w:rsidR="00897730" w:rsidRPr="003C1CF2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3C1CF2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897730" w:rsidRPr="001A17B8" w14:paraId="72EF594A" w14:textId="77777777" w:rsidTr="00251470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576CD57F" w14:textId="77777777" w:rsidR="00897730" w:rsidRPr="003C1CF2" w:rsidRDefault="00897730" w:rsidP="00251470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3C1CF2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tevredenheid uitvoeren van deze referentie-opdracht, ervaring te hebben met bovengenoemde kerncompetentie. </w:t>
            </w:r>
          </w:p>
          <w:p w14:paraId="05475184" w14:textId="77777777" w:rsidR="00897730" w:rsidRPr="003C1CF2" w:rsidRDefault="00897730" w:rsidP="00251470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1C0EE968" w14:textId="77777777" w:rsidR="00897730" w:rsidRPr="003C1CF2" w:rsidRDefault="00897730" w:rsidP="00251470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C1CF2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031CF3F5" w14:textId="77777777" w:rsidR="00897730" w:rsidRPr="00376FA8" w:rsidRDefault="0026266E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98561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73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89773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89773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08C7A1D3" w14:textId="77777777" w:rsidR="00897730" w:rsidRPr="001A17B8" w:rsidRDefault="0026266E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392076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73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89773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89773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897730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6D97C862" w14:textId="77777777" w:rsidR="00897730" w:rsidRPr="001A17B8" w:rsidRDefault="00897730" w:rsidP="002514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3A387E49" w14:textId="77777777" w:rsidR="00897730" w:rsidRDefault="00897730" w:rsidP="007650B2">
      <w:pPr>
        <w:spacing w:after="200" w:line="276" w:lineRule="auto"/>
      </w:pPr>
    </w:p>
    <w:sectPr w:rsidR="00897730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64A744" w14:textId="77777777" w:rsidR="005331C7" w:rsidRDefault="005331C7" w:rsidP="00A57DF0">
      <w:pPr>
        <w:spacing w:line="240" w:lineRule="auto"/>
      </w:pPr>
      <w:r>
        <w:separator/>
      </w:r>
    </w:p>
  </w:endnote>
  <w:endnote w:type="continuationSeparator" w:id="0">
    <w:p w14:paraId="0F60AB75" w14:textId="77777777" w:rsidR="005331C7" w:rsidRDefault="005331C7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71E5F99D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1EA5F426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4F586F" w14:textId="77777777" w:rsidR="005331C7" w:rsidRDefault="005331C7" w:rsidP="00A57DF0">
      <w:pPr>
        <w:spacing w:line="240" w:lineRule="auto"/>
      </w:pPr>
      <w:r>
        <w:separator/>
      </w:r>
    </w:p>
  </w:footnote>
  <w:footnote w:type="continuationSeparator" w:id="0">
    <w:p w14:paraId="78D41CA9" w14:textId="77777777" w:rsidR="005331C7" w:rsidRDefault="005331C7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528CC"/>
    <w:rsid w:val="00001ADA"/>
    <w:rsid w:val="00057A4B"/>
    <w:rsid w:val="00064E11"/>
    <w:rsid w:val="00087AF2"/>
    <w:rsid w:val="000A5C56"/>
    <w:rsid w:val="000D52BC"/>
    <w:rsid w:val="00100A15"/>
    <w:rsid w:val="00125F21"/>
    <w:rsid w:val="00186222"/>
    <w:rsid w:val="001B2051"/>
    <w:rsid w:val="001E36FF"/>
    <w:rsid w:val="002560D3"/>
    <w:rsid w:val="0026266E"/>
    <w:rsid w:val="00287178"/>
    <w:rsid w:val="00301A2F"/>
    <w:rsid w:val="003265BB"/>
    <w:rsid w:val="00376002"/>
    <w:rsid w:val="00376FA8"/>
    <w:rsid w:val="003C1CF2"/>
    <w:rsid w:val="004045F0"/>
    <w:rsid w:val="004528CC"/>
    <w:rsid w:val="00454A97"/>
    <w:rsid w:val="004D4E7C"/>
    <w:rsid w:val="004E06B8"/>
    <w:rsid w:val="00520270"/>
    <w:rsid w:val="005331C7"/>
    <w:rsid w:val="0057537A"/>
    <w:rsid w:val="00615C78"/>
    <w:rsid w:val="00632837"/>
    <w:rsid w:val="00702A25"/>
    <w:rsid w:val="007650B2"/>
    <w:rsid w:val="007B2A9F"/>
    <w:rsid w:val="008717DD"/>
    <w:rsid w:val="00897730"/>
    <w:rsid w:val="008A5C68"/>
    <w:rsid w:val="008E0BB6"/>
    <w:rsid w:val="00904410"/>
    <w:rsid w:val="00955B27"/>
    <w:rsid w:val="00A57DF0"/>
    <w:rsid w:val="00B004C2"/>
    <w:rsid w:val="00C12F22"/>
    <w:rsid w:val="00D155E8"/>
    <w:rsid w:val="00D82414"/>
    <w:rsid w:val="00E76EC8"/>
    <w:rsid w:val="00EC6F3A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E53BDB"/>
  <w15:docId w15:val="{98F5A72C-976D-4AC6-A37B-F750DD7B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,opsomming 1,3 *-,3 * -,Opsomtekens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,opsomming 1 Char,3 *- Char,3 * - Char,Opsomtekens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seyGoedhart\Pro10\Pro10%20-%20Data\Kennisdomeinen\0.%20Aanbestedingstemplates\9.%20Overige%20veel%20voorkomende%20bijlagen\7jan20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2" ma:contentTypeDescription="Een nieuw document maken." ma:contentTypeScope="" ma:versionID="92e6bf178357ac7cfd9bf3fc50e52988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27fa206f71b49a47e758b84e2bf0b62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02F1DA-D9D5-416A-94F1-A9DE344E5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kerncompetenties</Template>
  <TotalTime>22</TotalTime>
  <Pages>4</Pages>
  <Words>575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Linsey Goedhart</dc:creator>
  <cp:lastModifiedBy>Linsey Goedhart</cp:lastModifiedBy>
  <cp:revision>19</cp:revision>
  <dcterms:created xsi:type="dcterms:W3CDTF">2021-03-03T15:11:00Z</dcterms:created>
  <dcterms:modified xsi:type="dcterms:W3CDTF">2021-03-24T11:01:00Z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</Properties>
</file>