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21B8D" w14:textId="0F0A9CFB" w:rsidR="004469B6" w:rsidRPr="00264062" w:rsidRDefault="004469B6" w:rsidP="7BDF9ACE">
      <w:pPr>
        <w:jc w:val="center"/>
        <w:rPr>
          <w:b/>
          <w:bCs/>
          <w:sz w:val="28"/>
          <w:szCs w:val="28"/>
        </w:rPr>
      </w:pPr>
      <w:r w:rsidRPr="6A71A19D">
        <w:rPr>
          <w:b/>
          <w:bCs/>
          <w:sz w:val="28"/>
          <w:szCs w:val="28"/>
        </w:rPr>
        <w:t>EISEN</w:t>
      </w:r>
    </w:p>
    <w:p w14:paraId="37B7B562" w14:textId="77777777" w:rsidR="004469B6" w:rsidRDefault="004469B6" w:rsidP="004469B6"/>
    <w:p w14:paraId="1DB63D2E" w14:textId="77777777" w:rsidR="004469B6" w:rsidRDefault="004469B6" w:rsidP="004469B6"/>
    <w:p w14:paraId="7355D99C" w14:textId="774C4324" w:rsidR="004469B6" w:rsidRPr="00F82B6E" w:rsidRDefault="004469B6" w:rsidP="009663A7">
      <w:pPr>
        <w:jc w:val="center"/>
      </w:pPr>
      <w:r>
        <w:t xml:space="preserve">Bijlage bij </w:t>
      </w:r>
      <w:r w:rsidR="004B5AFF">
        <w:t>de Offerteaanvraag</w:t>
      </w:r>
      <w:r>
        <w:t xml:space="preserve"> voor de Europese aanbesteding </w:t>
      </w:r>
      <w:r w:rsidR="004813AF">
        <w:t>voor een Le</w:t>
      </w:r>
      <w:r w:rsidR="4AC50923">
        <w:t>er</w:t>
      </w:r>
      <w:r w:rsidR="004813AF">
        <w:t xml:space="preserve"> Management Systeem</w:t>
      </w:r>
      <w:r>
        <w:t xml:space="preserve"> van Hogeschool Rotterdam</w:t>
      </w:r>
      <w:r w:rsidR="006B7783">
        <w:t xml:space="preserve"> met referentienummer </w:t>
      </w:r>
      <w:r w:rsidR="004813AF">
        <w:t>20</w:t>
      </w:r>
      <w:r w:rsidR="0086146D">
        <w:t>20</w:t>
      </w:r>
      <w:r w:rsidR="004813AF">
        <w:t>/FIT/EU/01.</w:t>
      </w:r>
    </w:p>
    <w:p w14:paraId="3F8A35F3" w14:textId="77777777" w:rsidR="004469B6" w:rsidRDefault="004469B6" w:rsidP="00F47525">
      <w:pPr>
        <w:pStyle w:val="Kop1"/>
        <w:spacing w:after="280"/>
      </w:pPr>
      <w:r>
        <w:lastRenderedPageBreak/>
        <w:t>Inleiding</w:t>
      </w:r>
    </w:p>
    <w:p w14:paraId="344483EB" w14:textId="423B5972" w:rsidR="004469B6" w:rsidRDefault="004469B6" w:rsidP="004469B6">
      <w:r>
        <w:t xml:space="preserve">Dit document </w:t>
      </w:r>
      <w:r w:rsidR="65085F50">
        <w:t xml:space="preserve">bevat </w:t>
      </w:r>
      <w:r>
        <w:t xml:space="preserve">een overzicht van de door Hogeschool Rotterdam gestelde eisen ten aanzien </w:t>
      </w:r>
      <w:r w:rsidR="004813AF">
        <w:t xml:space="preserve">van de </w:t>
      </w:r>
      <w:r w:rsidR="00CB24E2">
        <w:t xml:space="preserve">aanbesteding </w:t>
      </w:r>
      <w:r w:rsidR="004813AF">
        <w:t>voor een L</w:t>
      </w:r>
      <w:r w:rsidR="293D1D3F">
        <w:t>eer</w:t>
      </w:r>
      <w:r w:rsidR="004813AF">
        <w:t xml:space="preserve"> Management Systeem</w:t>
      </w:r>
      <w:r>
        <w:t>.</w:t>
      </w:r>
    </w:p>
    <w:p w14:paraId="4385A3A4" w14:textId="77777777" w:rsidR="004469B6" w:rsidRDefault="004469B6" w:rsidP="004F2A34">
      <w:pPr>
        <w:pStyle w:val="Kop2"/>
        <w:ind w:left="851"/>
      </w:pPr>
      <w:r>
        <w:t>Spelregels</w:t>
      </w:r>
    </w:p>
    <w:p w14:paraId="78E3992D" w14:textId="1EB5AF4C" w:rsidR="004469B6" w:rsidRDefault="00F47525" w:rsidP="004469B6">
      <w:r>
        <w:t>Dit document beschrijft de eisen waaraan uw product</w:t>
      </w:r>
      <w:r w:rsidR="004E76BE">
        <w:t xml:space="preserve"> en</w:t>
      </w:r>
      <w:r>
        <w:t>/</w:t>
      </w:r>
      <w:r w:rsidR="004E76BE">
        <w:t xml:space="preserve">of </w:t>
      </w:r>
      <w:r>
        <w:t>dienst moet voldoen. Het zijn ‘knock-outeisen’: als uw organisatie niet kan voldoen aan de hierin genoemde eisen, wordt uw Inschrijving niet verder in behandeling genomen.</w:t>
      </w:r>
    </w:p>
    <w:p w14:paraId="4E7841F1" w14:textId="77777777" w:rsidR="004469B6" w:rsidRDefault="004469B6" w:rsidP="004F2A34">
      <w:pPr>
        <w:pStyle w:val="Kop2"/>
        <w:ind w:left="851"/>
      </w:pPr>
      <w:r>
        <w:t>Invulinstructie</w:t>
      </w:r>
    </w:p>
    <w:p w14:paraId="76869848" w14:textId="3637C690" w:rsidR="004469B6" w:rsidRPr="00F82B6E" w:rsidRDefault="004469B6" w:rsidP="004469B6">
      <w:r w:rsidRPr="001023F7">
        <w:t xml:space="preserve">In het geval uw product en/of dienst aan een eis voldoet, dient u dit te bevestigen door “Ja” in te vullen in de derde kolom van </w:t>
      </w:r>
      <w:r w:rsidR="004E76BE" w:rsidRPr="001023F7">
        <w:t>iedere</w:t>
      </w:r>
      <w:r w:rsidRPr="001023F7">
        <w:t xml:space="preserve"> tabel. Voldoet u niet, vult u dan ‘Nee’ in. Zodra de lijst volledig is ingevuld, ondertekent u de lijst en voegt u deze toe aan uw Inschrijving.</w:t>
      </w:r>
    </w:p>
    <w:p w14:paraId="3E0695A5" w14:textId="77777777" w:rsidR="00F47525" w:rsidRDefault="00F47525" w:rsidP="00F47525">
      <w:pPr>
        <w:pStyle w:val="Kop1"/>
        <w:spacing w:after="280"/>
      </w:pPr>
      <w:r>
        <w:lastRenderedPageBreak/>
        <w:t>Eisen</w:t>
      </w:r>
    </w:p>
    <w:p w14:paraId="1DA7B156" w14:textId="3B9B7FAC" w:rsidR="00F47525" w:rsidRPr="005E18DD" w:rsidRDefault="00F47525" w:rsidP="00F47525">
      <w:pPr>
        <w:rPr>
          <w:b/>
        </w:rPr>
      </w:pPr>
      <w:r>
        <w:t>Hieronder vindt u het overzicht van de eisen</w:t>
      </w:r>
      <w:r w:rsidRPr="005E18DD">
        <w:rPr>
          <w:b/>
        </w:rPr>
        <w:t>.</w:t>
      </w:r>
    </w:p>
    <w:p w14:paraId="454AF447" w14:textId="34C72D27" w:rsidR="00F47525" w:rsidRDefault="00E81700" w:rsidP="00F47525">
      <w:pPr>
        <w:pStyle w:val="Kop2"/>
        <w:ind w:left="851"/>
        <w:rPr>
          <w:color w:val="auto"/>
        </w:rPr>
      </w:pPr>
      <w:r>
        <w:rPr>
          <w:color w:val="auto"/>
        </w:rPr>
        <w:t>Algemeen</w:t>
      </w:r>
    </w:p>
    <w:p w14:paraId="38D19A2E" w14:textId="77777777" w:rsidR="00F47525" w:rsidRDefault="00F47525" w:rsidP="00F47525">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F47525" w14:paraId="78AAA759" w14:textId="77777777" w:rsidTr="3F6854F7">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5C14AB01" w14:textId="77777777" w:rsidR="00F47525" w:rsidRDefault="00F47525" w:rsidP="11360A5D">
            <w:pPr>
              <w:jc w:val="center"/>
              <w:rPr>
                <w:rFonts w:cs="Arial"/>
                <w:b/>
                <w:bCs/>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1FF12C78" w14:textId="77777777" w:rsidR="00F47525" w:rsidRDefault="00F47525">
            <w:pPr>
              <w:rPr>
                <w:b/>
                <w:lang w:eastAsia="en-US"/>
              </w:rPr>
            </w:pPr>
            <w:r>
              <w:rPr>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0243A8AD" w14:textId="77777777" w:rsidR="00F47525" w:rsidRDefault="00F47525">
            <w:pPr>
              <w:jc w:val="center"/>
              <w:rPr>
                <w:b/>
                <w:lang w:eastAsia="en-US"/>
              </w:rPr>
            </w:pPr>
            <w:r>
              <w:rPr>
                <w:b/>
                <w:lang w:eastAsia="en-US"/>
              </w:rPr>
              <w:t>Ja/Nee</w:t>
            </w:r>
          </w:p>
        </w:tc>
      </w:tr>
      <w:tr w:rsidR="00F47525" w14:paraId="31872C19"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45E2EB82" w14:textId="599DA6ED" w:rsidR="00F47525" w:rsidRPr="00103362" w:rsidRDefault="00F649C8" w:rsidP="3F6854F7">
            <w:pPr>
              <w:jc w:val="center"/>
              <w:rPr>
                <w:rFonts w:cs="Arial"/>
                <w:b/>
                <w:bCs/>
                <w:lang w:eastAsia="en-US"/>
              </w:rPr>
            </w:pPr>
            <w:r>
              <w:rPr>
                <w:rFonts w:cs="Arial"/>
                <w:b/>
                <w:bCs/>
                <w:lang w:eastAsia="en-US"/>
              </w:rPr>
              <w:t xml:space="preserve">Eis </w:t>
            </w:r>
            <w:r w:rsidR="7DE0BC7C" w:rsidRPr="3F6854F7">
              <w:rPr>
                <w:rFonts w:cs="Arial"/>
                <w:b/>
                <w:bCs/>
                <w:lang w:eastAsia="en-US"/>
              </w:rPr>
              <w:t>1</w:t>
            </w:r>
          </w:p>
        </w:tc>
        <w:tc>
          <w:tcPr>
            <w:tcW w:w="4090" w:type="pct"/>
            <w:tcBorders>
              <w:top w:val="single" w:sz="4" w:space="0" w:color="auto"/>
              <w:left w:val="single" w:sz="4" w:space="0" w:color="auto"/>
              <w:bottom w:val="single" w:sz="4" w:space="0" w:color="auto"/>
              <w:right w:val="single" w:sz="4" w:space="0" w:color="auto"/>
            </w:tcBorders>
          </w:tcPr>
          <w:p w14:paraId="2D71B378" w14:textId="245C830C" w:rsidR="00D86078" w:rsidRPr="00D86078" w:rsidRDefault="00CE5E0C" w:rsidP="11360A5D">
            <w:pPr>
              <w:rPr>
                <w:rFonts w:cs="Arial"/>
                <w:lang w:eastAsia="en-US"/>
              </w:rPr>
            </w:pPr>
            <w:r w:rsidRPr="11360A5D">
              <w:rPr>
                <w:rFonts w:cs="Arial"/>
                <w:lang w:eastAsia="en-US"/>
              </w:rPr>
              <w:t>H</w:t>
            </w:r>
            <w:r w:rsidR="5FC0405C" w:rsidRPr="11360A5D">
              <w:rPr>
                <w:rFonts w:cs="Arial"/>
                <w:lang w:eastAsia="en-US"/>
              </w:rPr>
              <w:t xml:space="preserve">et aangeboden </w:t>
            </w:r>
            <w:r w:rsidR="2CF11FE8" w:rsidRPr="11360A5D">
              <w:rPr>
                <w:rFonts w:cs="Arial"/>
                <w:lang w:eastAsia="en-US"/>
              </w:rPr>
              <w:t>LM</w:t>
            </w:r>
            <w:r w:rsidR="5EADB127" w:rsidRPr="11360A5D">
              <w:rPr>
                <w:rFonts w:cs="Arial"/>
                <w:lang w:eastAsia="en-US"/>
              </w:rPr>
              <w:t>S</w:t>
            </w:r>
            <w:r w:rsidR="00E81700" w:rsidRPr="11360A5D">
              <w:rPr>
                <w:rFonts w:cs="Arial"/>
                <w:lang w:eastAsia="en-US"/>
              </w:rPr>
              <w:t xml:space="preserve"> is een </w:t>
            </w:r>
            <w:r w:rsidR="7296A976" w:rsidRPr="11360A5D">
              <w:rPr>
                <w:rFonts w:cs="Arial"/>
                <w:lang w:eastAsia="en-US"/>
              </w:rPr>
              <w:t xml:space="preserve">product dat </w:t>
            </w:r>
            <w:r w:rsidR="6B707237" w:rsidRPr="11360A5D">
              <w:rPr>
                <w:rFonts w:cs="Arial"/>
                <w:lang w:eastAsia="en-US"/>
              </w:rPr>
              <w:t>via in te stellen parameters geschikt kan worden gemaakt voor specifieke toepassingen. Dit betekent</w:t>
            </w:r>
            <w:r w:rsidR="4C19546F" w:rsidRPr="11360A5D">
              <w:rPr>
                <w:rFonts w:cs="Arial"/>
                <w:lang w:eastAsia="en-US"/>
              </w:rPr>
              <w:t xml:space="preserve"> dat h</w:t>
            </w:r>
            <w:r w:rsidR="3E5DC400" w:rsidRPr="11360A5D">
              <w:rPr>
                <w:rFonts w:cs="Arial"/>
                <w:lang w:eastAsia="en-US"/>
              </w:rPr>
              <w:t xml:space="preserve">et </w:t>
            </w:r>
            <w:r w:rsidR="63732CFC" w:rsidRPr="11360A5D">
              <w:rPr>
                <w:rFonts w:cs="Arial"/>
                <w:lang w:eastAsia="en-US"/>
              </w:rPr>
              <w:t>LMS</w:t>
            </w:r>
            <w:r w:rsidR="3E5DC400" w:rsidRPr="11360A5D">
              <w:rPr>
                <w:rFonts w:cs="Arial"/>
                <w:lang w:eastAsia="en-US"/>
              </w:rPr>
              <w:t xml:space="preserve"> is een </w:t>
            </w:r>
            <w:r w:rsidR="35B63F65" w:rsidRPr="11360A5D">
              <w:rPr>
                <w:rFonts w:cs="Arial"/>
                <w:lang w:eastAsia="en-US"/>
              </w:rPr>
              <w:t>standaardproduct</w:t>
            </w:r>
            <w:r w:rsidR="3E993479" w:rsidRPr="11360A5D">
              <w:rPr>
                <w:rFonts w:cs="Arial"/>
                <w:lang w:eastAsia="en-US"/>
              </w:rPr>
              <w:t xml:space="preserve"> </w:t>
            </w:r>
            <w:r w:rsidR="7EAC2DF0" w:rsidRPr="11360A5D">
              <w:rPr>
                <w:rFonts w:cs="Arial"/>
                <w:lang w:eastAsia="en-US"/>
              </w:rPr>
              <w:t xml:space="preserve">is </w:t>
            </w:r>
            <w:r w:rsidR="3E993479" w:rsidRPr="11360A5D">
              <w:rPr>
                <w:rFonts w:cs="Arial"/>
                <w:lang w:eastAsia="en-US"/>
              </w:rPr>
              <w:t>en dat er geen gebruik gemaakt hoeft te worden van maatwerk om te voldoen aan de behoefte van de hogeschool.</w:t>
            </w:r>
          </w:p>
        </w:tc>
        <w:tc>
          <w:tcPr>
            <w:tcW w:w="443" w:type="pct"/>
            <w:tcBorders>
              <w:top w:val="single" w:sz="4" w:space="0" w:color="auto"/>
              <w:left w:val="single" w:sz="4" w:space="0" w:color="auto"/>
              <w:bottom w:val="single" w:sz="4" w:space="0" w:color="auto"/>
              <w:right w:val="single" w:sz="4" w:space="0" w:color="auto"/>
            </w:tcBorders>
          </w:tcPr>
          <w:p w14:paraId="7DFEC2E1" w14:textId="77777777" w:rsidR="00F47525" w:rsidRDefault="00F47525">
            <w:pPr>
              <w:rPr>
                <w:lang w:eastAsia="en-US"/>
              </w:rPr>
            </w:pPr>
          </w:p>
        </w:tc>
      </w:tr>
      <w:tr w:rsidR="00E81700" w14:paraId="526AD921"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1D6C42A0" w14:textId="47A5FCAA" w:rsidR="00E81700" w:rsidRPr="00103362" w:rsidRDefault="00F649C8" w:rsidP="3F6854F7">
            <w:pPr>
              <w:jc w:val="center"/>
              <w:rPr>
                <w:rFonts w:cs="Arial"/>
                <w:b/>
                <w:bCs/>
                <w:lang w:eastAsia="en-US"/>
              </w:rPr>
            </w:pPr>
            <w:r>
              <w:rPr>
                <w:rFonts w:cs="Arial"/>
                <w:b/>
                <w:bCs/>
                <w:lang w:eastAsia="en-US"/>
              </w:rPr>
              <w:t xml:space="preserve">Eis </w:t>
            </w:r>
            <w:r w:rsidR="7DE0BC7C" w:rsidRPr="3F6854F7">
              <w:rPr>
                <w:rFonts w:cs="Arial"/>
                <w:b/>
                <w:bCs/>
                <w:lang w:eastAsia="en-US"/>
              </w:rPr>
              <w:t>2</w:t>
            </w:r>
          </w:p>
        </w:tc>
        <w:tc>
          <w:tcPr>
            <w:tcW w:w="4090" w:type="pct"/>
            <w:tcBorders>
              <w:top w:val="single" w:sz="4" w:space="0" w:color="auto"/>
              <w:left w:val="single" w:sz="4" w:space="0" w:color="auto"/>
              <w:bottom w:val="single" w:sz="4" w:space="0" w:color="auto"/>
              <w:right w:val="single" w:sz="4" w:space="0" w:color="auto"/>
            </w:tcBorders>
          </w:tcPr>
          <w:p w14:paraId="5D44A341" w14:textId="76A6BBDC" w:rsidR="00E81700" w:rsidRDefault="59500CD8">
            <w:pPr>
              <w:rPr>
                <w:rFonts w:cs="Arial"/>
                <w:lang w:eastAsia="en-US"/>
              </w:rPr>
            </w:pPr>
            <w:r w:rsidRPr="52F3DA77">
              <w:rPr>
                <w:rFonts w:cs="Arial"/>
                <w:lang w:eastAsia="en-US"/>
              </w:rPr>
              <w:t>U bent akkoo</w:t>
            </w:r>
            <w:r w:rsidR="266E3100" w:rsidRPr="52F3DA77">
              <w:rPr>
                <w:rFonts w:cs="Arial"/>
                <w:lang w:eastAsia="en-US"/>
              </w:rPr>
              <w:t>rd dat</w:t>
            </w:r>
            <w:r w:rsidR="32A729B9" w:rsidRPr="52F3DA77">
              <w:rPr>
                <w:rFonts w:cs="Arial"/>
                <w:lang w:eastAsia="en-US"/>
              </w:rPr>
              <w:t>,</w:t>
            </w:r>
            <w:r w:rsidR="266E3100" w:rsidRPr="52F3DA77">
              <w:rPr>
                <w:rFonts w:cs="Arial"/>
                <w:lang w:eastAsia="en-US"/>
              </w:rPr>
              <w:t xml:space="preserve"> indien er sprake is van</w:t>
            </w:r>
            <w:r w:rsidR="57CEFA71" w:rsidRPr="52F3DA77">
              <w:rPr>
                <w:rFonts w:cs="Arial"/>
                <w:lang w:eastAsia="en-US"/>
              </w:rPr>
              <w:t xml:space="preserve"> onderaanneming</w:t>
            </w:r>
            <w:r w:rsidR="266E3100" w:rsidRPr="52F3DA77">
              <w:rPr>
                <w:rFonts w:cs="Arial"/>
                <w:lang w:eastAsia="en-US"/>
              </w:rPr>
              <w:t>,</w:t>
            </w:r>
            <w:r w:rsidR="57CEFA71" w:rsidRPr="52F3DA77">
              <w:rPr>
                <w:rFonts w:cs="Arial"/>
                <w:lang w:eastAsia="en-US"/>
              </w:rPr>
              <w:t xml:space="preserve"> </w:t>
            </w:r>
            <w:r w:rsidR="548F2679" w:rsidRPr="52F3DA77">
              <w:rPr>
                <w:rFonts w:cs="Arial"/>
                <w:lang w:eastAsia="en-US"/>
              </w:rPr>
              <w:t>d</w:t>
            </w:r>
            <w:r w:rsidR="266E3100" w:rsidRPr="52F3DA77">
              <w:rPr>
                <w:rFonts w:cs="Arial"/>
                <w:lang w:eastAsia="en-US"/>
              </w:rPr>
              <w:t>e</w:t>
            </w:r>
            <w:r w:rsidR="57CEFA71" w:rsidRPr="52F3DA77">
              <w:rPr>
                <w:rFonts w:cs="Arial"/>
                <w:lang w:eastAsia="en-US"/>
              </w:rPr>
              <w:t xml:space="preserve"> Inschrijver eindverantwoordelijk </w:t>
            </w:r>
            <w:r w:rsidR="266E3100" w:rsidRPr="52F3DA77">
              <w:rPr>
                <w:rFonts w:cs="Arial"/>
                <w:lang w:eastAsia="en-US"/>
              </w:rPr>
              <w:t xml:space="preserve">is </w:t>
            </w:r>
            <w:r w:rsidR="57CEFA71" w:rsidRPr="52F3DA77">
              <w:rPr>
                <w:rFonts w:cs="Arial"/>
                <w:lang w:eastAsia="en-US"/>
              </w:rPr>
              <w:t xml:space="preserve">voor de totale prestatie en zal in iedere fase van uitvoering van de Opdracht optreden als </w:t>
            </w:r>
            <w:r w:rsidR="2704A2D2" w:rsidRPr="52F3DA77">
              <w:rPr>
                <w:rFonts w:cs="Arial"/>
                <w:lang w:eastAsia="en-US"/>
              </w:rPr>
              <w:t xml:space="preserve">enig </w:t>
            </w:r>
            <w:r w:rsidR="57CEFA71" w:rsidRPr="52F3DA77">
              <w:rPr>
                <w:rFonts w:cs="Arial"/>
                <w:lang w:eastAsia="en-US"/>
              </w:rPr>
              <w:t>aanspreekpunt voor Opdrachtgever.</w:t>
            </w:r>
          </w:p>
        </w:tc>
        <w:tc>
          <w:tcPr>
            <w:tcW w:w="443" w:type="pct"/>
            <w:tcBorders>
              <w:top w:val="single" w:sz="4" w:space="0" w:color="auto"/>
              <w:left w:val="single" w:sz="4" w:space="0" w:color="auto"/>
              <w:bottom w:val="single" w:sz="4" w:space="0" w:color="auto"/>
              <w:right w:val="single" w:sz="4" w:space="0" w:color="auto"/>
            </w:tcBorders>
          </w:tcPr>
          <w:p w14:paraId="2D37D81F" w14:textId="77777777" w:rsidR="00E81700" w:rsidRDefault="00E81700">
            <w:pPr>
              <w:rPr>
                <w:lang w:eastAsia="en-US"/>
              </w:rPr>
            </w:pPr>
          </w:p>
        </w:tc>
      </w:tr>
      <w:tr w:rsidR="00590C1A" w14:paraId="459C9294"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7D0C4D7C" w14:textId="45DAE3CB" w:rsidR="00590C1A" w:rsidRPr="00103362" w:rsidRDefault="00F649C8" w:rsidP="3F6854F7">
            <w:pPr>
              <w:jc w:val="center"/>
              <w:rPr>
                <w:rFonts w:cs="Arial"/>
                <w:b/>
                <w:bCs/>
                <w:lang w:eastAsia="en-US"/>
              </w:rPr>
            </w:pPr>
            <w:r>
              <w:rPr>
                <w:rFonts w:cs="Arial"/>
                <w:b/>
                <w:bCs/>
                <w:lang w:eastAsia="en-US"/>
              </w:rPr>
              <w:t xml:space="preserve">Eis </w:t>
            </w:r>
            <w:r w:rsidR="6B7E3707" w:rsidRPr="3F6854F7">
              <w:rPr>
                <w:rFonts w:cs="Arial"/>
                <w:b/>
                <w:bCs/>
                <w:lang w:eastAsia="en-US"/>
              </w:rPr>
              <w:t>3</w:t>
            </w:r>
          </w:p>
        </w:tc>
        <w:tc>
          <w:tcPr>
            <w:tcW w:w="4090" w:type="pct"/>
            <w:tcBorders>
              <w:top w:val="single" w:sz="4" w:space="0" w:color="auto"/>
              <w:left w:val="single" w:sz="4" w:space="0" w:color="auto"/>
              <w:bottom w:val="single" w:sz="4" w:space="0" w:color="auto"/>
              <w:right w:val="single" w:sz="4" w:space="0" w:color="auto"/>
            </w:tcBorders>
          </w:tcPr>
          <w:p w14:paraId="5C057CB7" w14:textId="0A973249" w:rsidR="00590C1A" w:rsidRPr="00F83B13" w:rsidRDefault="00FA332C" w:rsidP="00F83B13">
            <w:pPr>
              <w:rPr>
                <w:rFonts w:cs="Arial"/>
                <w:lang w:eastAsia="en-US"/>
              </w:rPr>
            </w:pPr>
            <w:r>
              <w:rPr>
                <w:rFonts w:cs="Arial"/>
                <w:lang w:eastAsia="en-US"/>
              </w:rPr>
              <w:t xml:space="preserve">U heeft </w:t>
            </w:r>
            <w:r w:rsidR="00DA46D2">
              <w:rPr>
                <w:rFonts w:cs="Arial"/>
                <w:lang w:eastAsia="en-US"/>
              </w:rPr>
              <w:t>kennisgenomen</w:t>
            </w:r>
            <w:r>
              <w:rPr>
                <w:rFonts w:cs="Arial"/>
                <w:lang w:eastAsia="en-US"/>
              </w:rPr>
              <w:t xml:space="preserve"> van de opzet </w:t>
            </w:r>
            <w:r w:rsidR="005B283B">
              <w:rPr>
                <w:rFonts w:cs="Arial"/>
                <w:lang w:eastAsia="en-US"/>
              </w:rPr>
              <w:t>en fasering van de aanbesteding en bent hier onvoorwaardelijk mee akkoord.</w:t>
            </w:r>
          </w:p>
        </w:tc>
        <w:tc>
          <w:tcPr>
            <w:tcW w:w="443" w:type="pct"/>
            <w:tcBorders>
              <w:top w:val="single" w:sz="4" w:space="0" w:color="auto"/>
              <w:left w:val="single" w:sz="4" w:space="0" w:color="auto"/>
              <w:bottom w:val="single" w:sz="4" w:space="0" w:color="auto"/>
              <w:right w:val="single" w:sz="4" w:space="0" w:color="auto"/>
            </w:tcBorders>
          </w:tcPr>
          <w:p w14:paraId="598E5D42" w14:textId="77777777" w:rsidR="00590C1A" w:rsidRDefault="00590C1A">
            <w:pPr>
              <w:rPr>
                <w:lang w:eastAsia="en-US"/>
              </w:rPr>
            </w:pPr>
          </w:p>
        </w:tc>
      </w:tr>
      <w:tr w:rsidR="009A7343" w14:paraId="0C248E69"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523390AB" w14:textId="7961BB02" w:rsidR="009A7343" w:rsidRPr="00103362" w:rsidRDefault="00F649C8" w:rsidP="3F6854F7">
            <w:pPr>
              <w:pStyle w:val="Lijstalinea"/>
              <w:ind w:left="0"/>
              <w:jc w:val="center"/>
              <w:rPr>
                <w:rFonts w:cs="Arial"/>
                <w:b/>
                <w:bCs/>
                <w:lang w:eastAsia="en-US"/>
              </w:rPr>
            </w:pPr>
            <w:r>
              <w:rPr>
                <w:rFonts w:cs="Arial"/>
                <w:b/>
                <w:bCs/>
                <w:lang w:eastAsia="en-US"/>
              </w:rPr>
              <w:t xml:space="preserve">Eis </w:t>
            </w:r>
            <w:r w:rsidR="00BA4FF0" w:rsidRPr="3F6854F7">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tcPr>
          <w:p w14:paraId="1F41DEF1" w14:textId="413C48EA" w:rsidR="009A7343" w:rsidRDefault="00D03AB8" w:rsidP="00F83B13">
            <w:pPr>
              <w:rPr>
                <w:rFonts w:cs="Arial"/>
                <w:lang w:eastAsia="en-US"/>
              </w:rPr>
            </w:pPr>
            <w:r>
              <w:rPr>
                <w:rFonts w:cs="Arial"/>
              </w:rPr>
              <w:t xml:space="preserve">U </w:t>
            </w:r>
            <w:r w:rsidR="00BF6161">
              <w:rPr>
                <w:rFonts w:cs="Arial"/>
              </w:rPr>
              <w:t>blijft h</w:t>
            </w:r>
            <w:r>
              <w:rPr>
                <w:rFonts w:cs="Arial"/>
              </w:rPr>
              <w:t xml:space="preserve">et LMS voortdurend </w:t>
            </w:r>
            <w:r w:rsidR="00F5536E">
              <w:rPr>
                <w:rFonts w:cs="Arial"/>
              </w:rPr>
              <w:t>ontwikkelen</w:t>
            </w:r>
            <w:r w:rsidR="00E029CD">
              <w:rPr>
                <w:rFonts w:cs="Arial"/>
              </w:rPr>
              <w:t>.</w:t>
            </w:r>
            <w:r w:rsidR="00B25C4C">
              <w:rPr>
                <w:rFonts w:cs="Arial"/>
                <w:lang w:eastAsia="en-US"/>
              </w:rPr>
              <w:t xml:space="preserve"> </w:t>
            </w:r>
          </w:p>
        </w:tc>
        <w:tc>
          <w:tcPr>
            <w:tcW w:w="443" w:type="pct"/>
            <w:tcBorders>
              <w:top w:val="single" w:sz="4" w:space="0" w:color="auto"/>
              <w:left w:val="single" w:sz="4" w:space="0" w:color="auto"/>
              <w:bottom w:val="single" w:sz="4" w:space="0" w:color="auto"/>
              <w:right w:val="single" w:sz="4" w:space="0" w:color="auto"/>
            </w:tcBorders>
          </w:tcPr>
          <w:p w14:paraId="3D128FD4" w14:textId="77777777" w:rsidR="009A7343" w:rsidRDefault="009A7343">
            <w:pPr>
              <w:rPr>
                <w:lang w:eastAsia="en-US"/>
              </w:rPr>
            </w:pPr>
          </w:p>
        </w:tc>
      </w:tr>
      <w:tr w:rsidR="00B25C4C" w14:paraId="5DF1F025"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0B2EC635" w14:textId="35503AE1" w:rsidR="00B25C4C" w:rsidRPr="00103362" w:rsidRDefault="00F649C8" w:rsidP="3F6854F7">
            <w:pPr>
              <w:jc w:val="center"/>
              <w:rPr>
                <w:rFonts w:cs="Arial"/>
                <w:b/>
                <w:bCs/>
                <w:lang w:eastAsia="en-US"/>
              </w:rPr>
            </w:pPr>
            <w:r>
              <w:rPr>
                <w:rFonts w:cs="Arial"/>
                <w:b/>
                <w:bCs/>
                <w:lang w:eastAsia="en-US"/>
              </w:rPr>
              <w:t xml:space="preserve">Eis </w:t>
            </w:r>
            <w:r w:rsidR="6ECC8018" w:rsidRPr="3F6854F7">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tcPr>
          <w:p w14:paraId="1C768984" w14:textId="4C260B87" w:rsidR="00B25C4C" w:rsidRDefault="23C697B4" w:rsidP="00F83B13">
            <w:pPr>
              <w:rPr>
                <w:rFonts w:cs="Arial"/>
              </w:rPr>
            </w:pPr>
            <w:r w:rsidRPr="52F3DA77">
              <w:rPr>
                <w:rFonts w:cs="Arial"/>
              </w:rPr>
              <w:t xml:space="preserve">U blijft Hogeschool Rotterdam </w:t>
            </w:r>
            <w:r w:rsidR="3797F3D3" w:rsidRPr="52F3DA77">
              <w:rPr>
                <w:rFonts w:cs="Arial"/>
              </w:rPr>
              <w:t xml:space="preserve">op reguliere </w:t>
            </w:r>
            <w:r w:rsidR="3075D748" w:rsidRPr="52F3DA77">
              <w:rPr>
                <w:rFonts w:cs="Arial"/>
              </w:rPr>
              <w:t>basis</w:t>
            </w:r>
            <w:r w:rsidR="042CEC6E" w:rsidRPr="52F3DA77">
              <w:rPr>
                <w:rFonts w:cs="Arial"/>
              </w:rPr>
              <w:t xml:space="preserve"> </w:t>
            </w:r>
            <w:r w:rsidR="3075D748" w:rsidRPr="52F3DA77">
              <w:rPr>
                <w:rFonts w:cs="Arial"/>
              </w:rPr>
              <w:t>inzicht</w:t>
            </w:r>
            <w:r w:rsidRPr="52F3DA77">
              <w:rPr>
                <w:rFonts w:cs="Arial"/>
              </w:rPr>
              <w:t xml:space="preserve"> geven in de doorontwikkeling van het LMS</w:t>
            </w:r>
            <w:r w:rsidR="3797F3D3" w:rsidRPr="52F3DA77">
              <w:rPr>
                <w:rFonts w:cs="Arial"/>
              </w:rPr>
              <w:t xml:space="preserve"> middels een product roadmap</w:t>
            </w:r>
            <w:r w:rsidR="293E4AA2" w:rsidRPr="52F3DA77">
              <w:rPr>
                <w:rFonts w:cs="Arial"/>
              </w:rPr>
              <w:t xml:space="preserve"> met een horizon van 3, 6, 12 en 24 maanden</w:t>
            </w:r>
            <w:r w:rsidR="3797F3D3" w:rsidRPr="52F3DA77">
              <w:rPr>
                <w:rFonts w:cs="Arial"/>
              </w:rPr>
              <w:t>.</w:t>
            </w:r>
          </w:p>
        </w:tc>
        <w:tc>
          <w:tcPr>
            <w:tcW w:w="443" w:type="pct"/>
            <w:tcBorders>
              <w:top w:val="single" w:sz="4" w:space="0" w:color="auto"/>
              <w:left w:val="single" w:sz="4" w:space="0" w:color="auto"/>
              <w:bottom w:val="single" w:sz="4" w:space="0" w:color="auto"/>
              <w:right w:val="single" w:sz="4" w:space="0" w:color="auto"/>
            </w:tcBorders>
          </w:tcPr>
          <w:p w14:paraId="0A865184" w14:textId="77777777" w:rsidR="00B25C4C" w:rsidRDefault="00B25C4C">
            <w:pPr>
              <w:rPr>
                <w:lang w:eastAsia="en-US"/>
              </w:rPr>
            </w:pPr>
          </w:p>
        </w:tc>
      </w:tr>
    </w:tbl>
    <w:p w14:paraId="14F6F920" w14:textId="4D9AEDC6" w:rsidR="00210F62" w:rsidRDefault="00210F62" w:rsidP="00210F62">
      <w:pPr>
        <w:pStyle w:val="Kop2"/>
        <w:ind w:left="851"/>
        <w:rPr>
          <w:color w:val="auto"/>
        </w:rPr>
      </w:pPr>
      <w:bookmarkStart w:id="0" w:name="_Toc409428182"/>
      <w:bookmarkStart w:id="1" w:name="_Toc409428183"/>
      <w:bookmarkEnd w:id="0"/>
      <w:bookmarkEnd w:id="1"/>
      <w:r>
        <w:rPr>
          <w:color w:val="auto"/>
        </w:rPr>
        <w:t>Implementatie</w:t>
      </w:r>
    </w:p>
    <w:p w14:paraId="61C002DC" w14:textId="77777777" w:rsidR="00210F62" w:rsidRDefault="00210F62" w:rsidP="00210F62">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210F62" w14:paraId="4346C99E" w14:textId="77777777" w:rsidTr="00F649C8">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1E3AA1A4" w14:textId="77777777" w:rsidR="00210F62" w:rsidRDefault="00210F62" w:rsidP="11360A5D">
            <w:pPr>
              <w:jc w:val="center"/>
              <w:rPr>
                <w:rFonts w:cs="Arial"/>
                <w:b/>
                <w:bCs/>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4A57E3C0" w14:textId="77777777" w:rsidR="00210F62" w:rsidRDefault="00210F62" w:rsidP="00DA46D2">
            <w:pPr>
              <w:rPr>
                <w:b/>
                <w:lang w:eastAsia="en-US"/>
              </w:rPr>
            </w:pPr>
            <w:r>
              <w:rPr>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28C9080E" w14:textId="77777777" w:rsidR="00210F62" w:rsidRDefault="00210F62" w:rsidP="00DA46D2">
            <w:pPr>
              <w:jc w:val="center"/>
              <w:rPr>
                <w:b/>
                <w:lang w:eastAsia="en-US"/>
              </w:rPr>
            </w:pPr>
            <w:r>
              <w:rPr>
                <w:b/>
                <w:lang w:eastAsia="en-US"/>
              </w:rPr>
              <w:t>Ja/Nee</w:t>
            </w:r>
          </w:p>
        </w:tc>
      </w:tr>
      <w:tr w:rsidR="00210F62" w14:paraId="0EB21140"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65B3B38F" w14:textId="61EFAD04" w:rsidR="00210F62" w:rsidRPr="00103362" w:rsidRDefault="00F649C8" w:rsidP="3F6854F7">
            <w:pPr>
              <w:jc w:val="center"/>
              <w:rPr>
                <w:rFonts w:cs="Arial"/>
                <w:b/>
                <w:bCs/>
                <w:lang w:eastAsia="en-US"/>
              </w:rPr>
            </w:pPr>
            <w:r>
              <w:rPr>
                <w:rFonts w:cs="Arial"/>
                <w:b/>
                <w:bCs/>
                <w:lang w:eastAsia="en-US"/>
              </w:rPr>
              <w:t xml:space="preserve">Eis </w:t>
            </w:r>
            <w:r w:rsidR="514B5514" w:rsidRPr="3F6854F7">
              <w:rPr>
                <w:rFonts w:cs="Arial"/>
                <w:b/>
                <w:bCs/>
                <w:lang w:eastAsia="en-US"/>
              </w:rPr>
              <w:t>6</w:t>
            </w:r>
          </w:p>
        </w:tc>
        <w:tc>
          <w:tcPr>
            <w:tcW w:w="4090" w:type="pct"/>
            <w:tcBorders>
              <w:top w:val="single" w:sz="4" w:space="0" w:color="auto"/>
              <w:left w:val="single" w:sz="4" w:space="0" w:color="auto"/>
              <w:bottom w:val="single" w:sz="4" w:space="0" w:color="auto"/>
              <w:right w:val="single" w:sz="4" w:space="0" w:color="auto"/>
            </w:tcBorders>
          </w:tcPr>
          <w:p w14:paraId="39FC5CA7" w14:textId="03D342FD" w:rsidR="00210F62" w:rsidRPr="00F83B13" w:rsidRDefault="00210F62" w:rsidP="3F6854F7">
            <w:pPr>
              <w:rPr>
                <w:rFonts w:cs="Arial"/>
                <w:lang w:eastAsia="en-US"/>
              </w:rPr>
            </w:pPr>
            <w:r w:rsidRPr="3F6854F7">
              <w:rPr>
                <w:rFonts w:cs="Arial"/>
                <w:lang w:eastAsia="en-US"/>
              </w:rPr>
              <w:t xml:space="preserve">Opdrachtnemer zet bij de implementatie </w:t>
            </w:r>
            <w:r w:rsidR="73F695E7" w:rsidRPr="3F6854F7">
              <w:rPr>
                <w:rFonts w:cs="Arial"/>
                <w:lang w:eastAsia="en-US"/>
              </w:rPr>
              <w:t>hoofdzakelijk</w:t>
            </w:r>
            <w:r w:rsidRPr="3F6854F7">
              <w:rPr>
                <w:rFonts w:cs="Arial"/>
                <w:lang w:eastAsia="en-US"/>
              </w:rPr>
              <w:t xml:space="preserve"> consultants in met aantoonbare ervaring met implementatie van een LMS binnen het hoger onderwijs. </w:t>
            </w:r>
          </w:p>
        </w:tc>
        <w:tc>
          <w:tcPr>
            <w:tcW w:w="443" w:type="pct"/>
            <w:tcBorders>
              <w:top w:val="single" w:sz="4" w:space="0" w:color="auto"/>
              <w:left w:val="single" w:sz="4" w:space="0" w:color="auto"/>
              <w:bottom w:val="single" w:sz="4" w:space="0" w:color="auto"/>
              <w:right w:val="single" w:sz="4" w:space="0" w:color="auto"/>
            </w:tcBorders>
          </w:tcPr>
          <w:p w14:paraId="217B3522" w14:textId="77777777" w:rsidR="00210F62" w:rsidRDefault="00210F62" w:rsidP="00DA46D2">
            <w:pPr>
              <w:rPr>
                <w:lang w:eastAsia="en-US"/>
              </w:rPr>
            </w:pPr>
          </w:p>
        </w:tc>
      </w:tr>
      <w:tr w:rsidR="00210F62" w14:paraId="2E6BB69F"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604C8B0E" w14:textId="42CD6624" w:rsidR="00210F62" w:rsidRPr="00103362" w:rsidRDefault="00F649C8" w:rsidP="3F6854F7">
            <w:pPr>
              <w:jc w:val="center"/>
              <w:rPr>
                <w:rFonts w:cs="Arial"/>
                <w:b/>
                <w:bCs/>
                <w:lang w:eastAsia="en-US"/>
              </w:rPr>
            </w:pPr>
            <w:r>
              <w:rPr>
                <w:rFonts w:cs="Arial"/>
                <w:b/>
                <w:bCs/>
                <w:lang w:eastAsia="en-US"/>
              </w:rPr>
              <w:t xml:space="preserve">Eis </w:t>
            </w:r>
            <w:r w:rsidR="40FF25CF" w:rsidRPr="3F6854F7">
              <w:rPr>
                <w:rFonts w:cs="Arial"/>
                <w:b/>
                <w:bCs/>
                <w:lang w:eastAsia="en-US"/>
              </w:rPr>
              <w:t>7</w:t>
            </w:r>
          </w:p>
        </w:tc>
        <w:tc>
          <w:tcPr>
            <w:tcW w:w="4090" w:type="pct"/>
            <w:tcBorders>
              <w:top w:val="single" w:sz="4" w:space="0" w:color="auto"/>
              <w:left w:val="single" w:sz="4" w:space="0" w:color="auto"/>
              <w:bottom w:val="single" w:sz="4" w:space="0" w:color="auto"/>
              <w:right w:val="single" w:sz="4" w:space="0" w:color="auto"/>
            </w:tcBorders>
          </w:tcPr>
          <w:p w14:paraId="737F8AE0" w14:textId="0BB9D7BF" w:rsidR="00210F62" w:rsidRPr="00F83B13" w:rsidRDefault="00210F62" w:rsidP="00DA46D2">
            <w:pPr>
              <w:rPr>
                <w:rFonts w:cs="Arial"/>
                <w:lang w:eastAsia="en-US"/>
              </w:rPr>
            </w:pPr>
            <w:r w:rsidRPr="52F3DA77">
              <w:rPr>
                <w:rFonts w:cs="Arial"/>
                <w:lang w:eastAsia="en-US"/>
              </w:rPr>
              <w:t xml:space="preserve">Opdrachtnemer zet bij de implementatie uitsluitend consultants in met aantoonbare </w:t>
            </w:r>
            <w:r>
              <w:t xml:space="preserve">kennis en ervaring met de gekozen projectmethodiek, welke </w:t>
            </w:r>
            <w:r w:rsidR="497ABF3D">
              <w:t xml:space="preserve">door Opdrachtnemer is </w:t>
            </w:r>
            <w:r>
              <w:t xml:space="preserve">beschreven in </w:t>
            </w:r>
            <w:r w:rsidR="6D622415">
              <w:t xml:space="preserve">zijn Inschrijving bij de beantwoording van </w:t>
            </w:r>
            <w:r>
              <w:t>wens 2.1</w:t>
            </w:r>
            <w:r w:rsidR="6D622415">
              <w:t xml:space="preserve">: </w:t>
            </w:r>
            <w:r w:rsidR="09772678">
              <w:t>Implementatie</w:t>
            </w:r>
            <w:r>
              <w:t>.</w:t>
            </w:r>
          </w:p>
        </w:tc>
        <w:tc>
          <w:tcPr>
            <w:tcW w:w="443" w:type="pct"/>
            <w:tcBorders>
              <w:top w:val="single" w:sz="4" w:space="0" w:color="auto"/>
              <w:left w:val="single" w:sz="4" w:space="0" w:color="auto"/>
              <w:bottom w:val="single" w:sz="4" w:space="0" w:color="auto"/>
              <w:right w:val="single" w:sz="4" w:space="0" w:color="auto"/>
            </w:tcBorders>
          </w:tcPr>
          <w:p w14:paraId="7EFF97B3" w14:textId="77777777" w:rsidR="00210F62" w:rsidRDefault="00210F62" w:rsidP="00DA46D2">
            <w:pPr>
              <w:rPr>
                <w:lang w:eastAsia="en-US"/>
              </w:rPr>
            </w:pPr>
          </w:p>
        </w:tc>
      </w:tr>
      <w:tr w:rsidR="00210F62" w14:paraId="2FE79324"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7549D0B1" w14:textId="5CD45E4D" w:rsidR="00210F62" w:rsidRPr="00103362" w:rsidRDefault="00F649C8" w:rsidP="3F6854F7">
            <w:pPr>
              <w:jc w:val="center"/>
              <w:rPr>
                <w:rFonts w:cs="Arial"/>
                <w:b/>
                <w:bCs/>
                <w:lang w:eastAsia="en-US"/>
              </w:rPr>
            </w:pPr>
            <w:r>
              <w:rPr>
                <w:rFonts w:cs="Arial"/>
                <w:b/>
                <w:bCs/>
                <w:lang w:eastAsia="en-US"/>
              </w:rPr>
              <w:t xml:space="preserve">Eis </w:t>
            </w:r>
            <w:r w:rsidR="40FF25CF" w:rsidRPr="3F6854F7">
              <w:rPr>
                <w:rFonts w:cs="Arial"/>
                <w:b/>
                <w:bCs/>
                <w:lang w:eastAsia="en-US"/>
              </w:rPr>
              <w:t>8</w:t>
            </w:r>
          </w:p>
        </w:tc>
        <w:tc>
          <w:tcPr>
            <w:tcW w:w="4090" w:type="pct"/>
            <w:tcBorders>
              <w:top w:val="single" w:sz="4" w:space="0" w:color="auto"/>
              <w:left w:val="single" w:sz="4" w:space="0" w:color="auto"/>
              <w:bottom w:val="single" w:sz="4" w:space="0" w:color="auto"/>
              <w:right w:val="single" w:sz="4" w:space="0" w:color="auto"/>
            </w:tcBorders>
          </w:tcPr>
          <w:p w14:paraId="2BD81BD3" w14:textId="44DC5AFE" w:rsidR="00210F62" w:rsidRPr="00F83B13" w:rsidRDefault="00582FA5" w:rsidP="00DA46D2">
            <w:pPr>
              <w:rPr>
                <w:rFonts w:cs="Arial"/>
                <w:lang w:eastAsia="en-US"/>
              </w:rPr>
            </w:pPr>
            <w:r>
              <w:rPr>
                <w:rFonts w:cs="Arial"/>
                <w:lang w:eastAsia="en-US"/>
              </w:rPr>
              <w:t>O</w:t>
            </w:r>
            <w:r w:rsidR="00D759EB">
              <w:rPr>
                <w:rFonts w:cs="Arial"/>
                <w:lang w:eastAsia="en-US"/>
              </w:rPr>
              <w:t xml:space="preserve">pdrachtnemer levert een stabiel </w:t>
            </w:r>
            <w:r w:rsidR="00D759EB" w:rsidRPr="00B2474A">
              <w:rPr>
                <w:rFonts w:cs="Arial"/>
                <w:lang w:eastAsia="en-US"/>
              </w:rPr>
              <w:t>implementatieteam</w:t>
            </w:r>
            <w:r w:rsidR="00D759EB">
              <w:rPr>
                <w:rFonts w:cs="Arial"/>
                <w:lang w:eastAsia="en-US"/>
              </w:rPr>
              <w:t xml:space="preserve"> welke gedurende de hele implementatie beschikbaar zal zijn. </w:t>
            </w:r>
            <w:r w:rsidR="00706F5F">
              <w:rPr>
                <w:rFonts w:cs="Arial"/>
                <w:lang w:eastAsia="en-US"/>
              </w:rPr>
              <w:t xml:space="preserve">Hiermee borgt u de kwaliteit en continuïteit van de implementatie. Wisselingen en </w:t>
            </w:r>
            <w:r w:rsidR="00205883">
              <w:rPr>
                <w:rFonts w:cs="Arial"/>
                <w:lang w:eastAsia="en-US"/>
              </w:rPr>
              <w:t xml:space="preserve">eventuele vertraging als gevolg hiervan zijn voor rekening van </w:t>
            </w:r>
            <w:r>
              <w:rPr>
                <w:rFonts w:cs="Arial"/>
                <w:lang w:eastAsia="en-US"/>
              </w:rPr>
              <w:t>O</w:t>
            </w:r>
            <w:r w:rsidR="00205883">
              <w:rPr>
                <w:rFonts w:cs="Arial"/>
                <w:lang w:eastAsia="en-US"/>
              </w:rPr>
              <w:t>pdrachtnemer.</w:t>
            </w:r>
          </w:p>
        </w:tc>
        <w:tc>
          <w:tcPr>
            <w:tcW w:w="443" w:type="pct"/>
            <w:tcBorders>
              <w:top w:val="single" w:sz="4" w:space="0" w:color="auto"/>
              <w:left w:val="single" w:sz="4" w:space="0" w:color="auto"/>
              <w:bottom w:val="single" w:sz="4" w:space="0" w:color="auto"/>
              <w:right w:val="single" w:sz="4" w:space="0" w:color="auto"/>
            </w:tcBorders>
          </w:tcPr>
          <w:p w14:paraId="1CB03B81" w14:textId="77777777" w:rsidR="00210F62" w:rsidRDefault="00210F62" w:rsidP="00DA46D2">
            <w:pPr>
              <w:rPr>
                <w:lang w:eastAsia="en-US"/>
              </w:rPr>
            </w:pPr>
          </w:p>
        </w:tc>
      </w:tr>
      <w:tr w:rsidR="00210F62" w14:paraId="36C8DBA0"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6204864C" w14:textId="5A32870A" w:rsidR="00210F62" w:rsidRPr="00103362" w:rsidRDefault="00F649C8" w:rsidP="3F6854F7">
            <w:pPr>
              <w:jc w:val="center"/>
              <w:rPr>
                <w:rFonts w:cs="Arial"/>
                <w:b/>
                <w:bCs/>
                <w:lang w:eastAsia="en-US"/>
              </w:rPr>
            </w:pPr>
            <w:r>
              <w:rPr>
                <w:rFonts w:cs="Arial"/>
                <w:b/>
                <w:bCs/>
                <w:lang w:eastAsia="en-US"/>
              </w:rPr>
              <w:t xml:space="preserve">Eis </w:t>
            </w:r>
            <w:r w:rsidR="16411F72" w:rsidRPr="3F6854F7">
              <w:rPr>
                <w:rFonts w:cs="Arial"/>
                <w:b/>
                <w:bCs/>
                <w:lang w:eastAsia="en-US"/>
              </w:rPr>
              <w:t>9</w:t>
            </w:r>
          </w:p>
        </w:tc>
        <w:tc>
          <w:tcPr>
            <w:tcW w:w="4090" w:type="pct"/>
            <w:tcBorders>
              <w:top w:val="single" w:sz="4" w:space="0" w:color="auto"/>
              <w:left w:val="single" w:sz="4" w:space="0" w:color="auto"/>
              <w:bottom w:val="single" w:sz="4" w:space="0" w:color="auto"/>
              <w:right w:val="single" w:sz="4" w:space="0" w:color="auto"/>
            </w:tcBorders>
          </w:tcPr>
          <w:p w14:paraId="62A0F09E" w14:textId="0DB196A4" w:rsidR="00210F62" w:rsidRPr="00EF6883" w:rsidRDefault="00210F62" w:rsidP="00DA46D2">
            <w:pPr>
              <w:rPr>
                <w:rFonts w:cs="Arial"/>
                <w:lang w:eastAsia="en-US"/>
              </w:rPr>
            </w:pPr>
            <w:r w:rsidRPr="52F3DA77">
              <w:rPr>
                <w:rFonts w:cs="Arial"/>
                <w:lang w:eastAsia="en-US"/>
              </w:rPr>
              <w:t xml:space="preserve">Oplevering en acceptatie van </w:t>
            </w:r>
            <w:r w:rsidR="61085F84" w:rsidRPr="52F3DA77">
              <w:rPr>
                <w:rFonts w:cs="Arial"/>
                <w:lang w:eastAsia="en-US"/>
              </w:rPr>
              <w:t xml:space="preserve">de PoC </w:t>
            </w:r>
            <w:r w:rsidR="67B09F5B" w:rsidRPr="52F3DA77">
              <w:rPr>
                <w:rFonts w:cs="Arial"/>
                <w:lang w:eastAsia="en-US"/>
              </w:rPr>
              <w:t>LMS</w:t>
            </w:r>
            <w:r w:rsidRPr="52F3DA77">
              <w:rPr>
                <w:rFonts w:cs="Arial"/>
                <w:lang w:eastAsia="en-US"/>
              </w:rPr>
              <w:t xml:space="preserve"> vindt </w:t>
            </w:r>
            <w:r w:rsidR="001C6848">
              <w:rPr>
                <w:rFonts w:cs="Arial"/>
                <w:lang w:eastAsia="en-US"/>
              </w:rPr>
              <w:t>binnen zes maanden na ondertekening van de overeenkomst</w:t>
            </w:r>
            <w:bookmarkStart w:id="2" w:name="_GoBack"/>
            <w:bookmarkEnd w:id="2"/>
            <w:r w:rsidRPr="52F3DA77">
              <w:rPr>
                <w:rFonts w:cs="Arial"/>
                <w:lang w:eastAsia="en-US"/>
              </w:rPr>
              <w:t xml:space="preserve">. </w:t>
            </w:r>
            <w:r w:rsidR="6E4615CB" w:rsidRPr="52F3DA77">
              <w:rPr>
                <w:rFonts w:cs="Arial"/>
                <w:lang w:eastAsia="en-US"/>
              </w:rPr>
              <w:t>Hierna zal het</w:t>
            </w:r>
            <w:r w:rsidRPr="52F3DA77">
              <w:rPr>
                <w:rFonts w:cs="Arial"/>
                <w:lang w:eastAsia="en-US"/>
              </w:rPr>
              <w:t xml:space="preserve"> </w:t>
            </w:r>
            <w:r w:rsidR="67B09F5B" w:rsidRPr="52F3DA77">
              <w:rPr>
                <w:rFonts w:cs="Arial"/>
                <w:lang w:eastAsia="en-US"/>
              </w:rPr>
              <w:t>LMS</w:t>
            </w:r>
            <w:r w:rsidR="6E4615CB" w:rsidRPr="52F3DA77">
              <w:rPr>
                <w:rFonts w:cs="Arial"/>
                <w:lang w:eastAsia="en-US"/>
              </w:rPr>
              <w:t xml:space="preserve">, volledig gebruiksklaar zijn voor de gehele hogeschool </w:t>
            </w:r>
            <w:r w:rsidR="420502DE" w:rsidRPr="52F3DA77">
              <w:rPr>
                <w:rFonts w:cs="Arial"/>
                <w:lang w:eastAsia="en-US"/>
              </w:rPr>
              <w:t xml:space="preserve">bij aanvang van het collegejaar </w:t>
            </w:r>
            <w:r w:rsidR="61085F84" w:rsidRPr="52F3DA77">
              <w:rPr>
                <w:rFonts w:cs="Arial"/>
                <w:lang w:eastAsia="en-US"/>
              </w:rPr>
              <w:t>202</w:t>
            </w:r>
            <w:r w:rsidR="6E4615CB" w:rsidRPr="52F3DA77">
              <w:rPr>
                <w:rFonts w:cs="Arial"/>
                <w:lang w:eastAsia="en-US"/>
              </w:rPr>
              <w:t>1</w:t>
            </w:r>
            <w:r w:rsidR="61085F84" w:rsidRPr="52F3DA77">
              <w:rPr>
                <w:rFonts w:cs="Arial"/>
                <w:lang w:eastAsia="en-US"/>
              </w:rPr>
              <w:t>-202</w:t>
            </w:r>
            <w:r w:rsidR="6E4615CB" w:rsidRPr="52F3DA77">
              <w:rPr>
                <w:rFonts w:cs="Arial"/>
                <w:lang w:eastAsia="en-US"/>
              </w:rPr>
              <w:t>2</w:t>
            </w:r>
            <w:r w:rsidR="61BD9615" w:rsidRPr="52F3DA77">
              <w:rPr>
                <w:rFonts w:cs="Arial"/>
                <w:lang w:eastAsia="en-US"/>
              </w:rPr>
              <w:t>.</w:t>
            </w:r>
            <w:r w:rsidR="420502DE" w:rsidRPr="52F3DA77">
              <w:rPr>
                <w:rFonts w:cs="Arial"/>
                <w:lang w:eastAsia="en-US"/>
              </w:rPr>
              <w:t xml:space="preserve"> </w:t>
            </w:r>
            <w:r w:rsidRPr="52F3DA77">
              <w:rPr>
                <w:rFonts w:cs="Arial"/>
                <w:lang w:eastAsia="en-US"/>
              </w:rPr>
              <w:t xml:space="preserve">Dat wil zeggen dat het </w:t>
            </w:r>
            <w:r w:rsidR="67B09F5B" w:rsidRPr="52F3DA77">
              <w:rPr>
                <w:rFonts w:cs="Arial"/>
                <w:lang w:eastAsia="en-US"/>
              </w:rPr>
              <w:t>LMS</w:t>
            </w:r>
            <w:r w:rsidRPr="52F3DA77">
              <w:rPr>
                <w:rFonts w:cs="Arial"/>
                <w:lang w:eastAsia="en-US"/>
              </w:rPr>
              <w:t xml:space="preserve"> zowel technisch</w:t>
            </w:r>
            <w:r w:rsidR="199D75B1" w:rsidRPr="52F3DA77">
              <w:rPr>
                <w:rFonts w:cs="Arial"/>
                <w:lang w:eastAsia="en-US"/>
              </w:rPr>
              <w:t xml:space="preserve"> (inc</w:t>
            </w:r>
            <w:r w:rsidR="61BD9615" w:rsidRPr="52F3DA77">
              <w:rPr>
                <w:rFonts w:cs="Arial"/>
                <w:lang w:eastAsia="en-US"/>
              </w:rPr>
              <w:t>l</w:t>
            </w:r>
            <w:r w:rsidR="199D75B1" w:rsidRPr="52F3DA77">
              <w:rPr>
                <w:rFonts w:cs="Arial"/>
                <w:lang w:eastAsia="en-US"/>
              </w:rPr>
              <w:t>usief koppelingen</w:t>
            </w:r>
            <w:r w:rsidR="16FEE4F3" w:rsidRPr="52F3DA77">
              <w:rPr>
                <w:rFonts w:cs="Arial"/>
                <w:lang w:eastAsia="en-US"/>
              </w:rPr>
              <w:t xml:space="preserve"> </w:t>
            </w:r>
            <w:r w:rsidR="199D75B1" w:rsidRPr="52F3DA77">
              <w:rPr>
                <w:rFonts w:cs="Arial"/>
                <w:lang w:eastAsia="en-US"/>
              </w:rPr>
              <w:t xml:space="preserve">met minimaal SIS en </w:t>
            </w:r>
            <w:r w:rsidR="16FEE4F3" w:rsidRPr="52F3DA77">
              <w:rPr>
                <w:rFonts w:cs="Arial"/>
                <w:lang w:eastAsia="en-US"/>
              </w:rPr>
              <w:t>Plagiaatcontrole</w:t>
            </w:r>
            <w:r w:rsidR="415D0768" w:rsidRPr="52F3DA77">
              <w:rPr>
                <w:rFonts w:cs="Arial"/>
                <w:lang w:eastAsia="en-US"/>
              </w:rPr>
              <w:t xml:space="preserve"> en gemigreerde data vanuit het oude systeem</w:t>
            </w:r>
            <w:r w:rsidR="16FEE4F3" w:rsidRPr="52F3DA77">
              <w:rPr>
                <w:rFonts w:cs="Arial"/>
                <w:lang w:eastAsia="en-US"/>
              </w:rPr>
              <w:t>)</w:t>
            </w:r>
            <w:r w:rsidRPr="52F3DA77">
              <w:rPr>
                <w:rFonts w:cs="Arial"/>
                <w:lang w:eastAsia="en-US"/>
              </w:rPr>
              <w:t xml:space="preserve"> als functioneel</w:t>
            </w:r>
            <w:r w:rsidR="77C34B83" w:rsidRPr="52F3DA77">
              <w:rPr>
                <w:rFonts w:cs="Arial"/>
                <w:lang w:eastAsia="en-US"/>
              </w:rPr>
              <w:t xml:space="preserve"> </w:t>
            </w:r>
            <w:r w:rsidRPr="52F3DA77">
              <w:rPr>
                <w:rFonts w:cs="Arial"/>
                <w:lang w:eastAsia="en-US"/>
              </w:rPr>
              <w:t xml:space="preserve">is </w:t>
            </w:r>
            <w:r w:rsidRPr="52F3DA77">
              <w:rPr>
                <w:rFonts w:cs="Arial"/>
                <w:lang w:eastAsia="en-US"/>
              </w:rPr>
              <w:lastRenderedPageBreak/>
              <w:t xml:space="preserve">ingericht </w:t>
            </w:r>
            <w:r w:rsidR="72B1B04F" w:rsidRPr="52F3DA77">
              <w:rPr>
                <w:rFonts w:cs="Arial"/>
                <w:lang w:eastAsia="en-US"/>
              </w:rPr>
              <w:t xml:space="preserve">zodat </w:t>
            </w:r>
            <w:r w:rsidR="3E43B20B" w:rsidRPr="52F3DA77">
              <w:rPr>
                <w:rFonts w:cs="Arial"/>
                <w:lang w:eastAsia="en-US"/>
              </w:rPr>
              <w:t xml:space="preserve">docenten en studenten van de Hogeschool Rotterdam bij de start van het </w:t>
            </w:r>
            <w:r w:rsidR="000C7662" w:rsidRPr="00802BA9">
              <w:rPr>
                <w:rFonts w:cs="Arial"/>
                <w:lang w:eastAsia="en-US"/>
              </w:rPr>
              <w:t>collegejaar</w:t>
            </w:r>
            <w:r w:rsidR="000C7662" w:rsidRPr="52F3DA77">
              <w:rPr>
                <w:rFonts w:cs="Arial"/>
                <w:lang w:eastAsia="en-US"/>
              </w:rPr>
              <w:t xml:space="preserve"> </w:t>
            </w:r>
            <w:r w:rsidR="3E43B20B" w:rsidRPr="52F3DA77">
              <w:rPr>
                <w:rFonts w:cs="Arial"/>
                <w:lang w:eastAsia="en-US"/>
              </w:rPr>
              <w:t>202</w:t>
            </w:r>
            <w:r w:rsidR="0C72BFF6" w:rsidRPr="52F3DA77">
              <w:rPr>
                <w:rFonts w:cs="Arial"/>
                <w:lang w:eastAsia="en-US"/>
              </w:rPr>
              <w:t>1</w:t>
            </w:r>
            <w:r w:rsidR="3E43B20B" w:rsidRPr="52F3DA77">
              <w:rPr>
                <w:rFonts w:cs="Arial"/>
                <w:lang w:eastAsia="en-US"/>
              </w:rPr>
              <w:t>-202</w:t>
            </w:r>
            <w:r w:rsidR="0C72BFF6" w:rsidRPr="52F3DA77">
              <w:rPr>
                <w:rFonts w:cs="Arial"/>
                <w:lang w:eastAsia="en-US"/>
              </w:rPr>
              <w:t>2</w:t>
            </w:r>
            <w:r w:rsidR="3E43B20B" w:rsidRPr="52F3DA77">
              <w:rPr>
                <w:rFonts w:cs="Arial"/>
                <w:lang w:eastAsia="en-US"/>
              </w:rPr>
              <w:t xml:space="preserve"> </w:t>
            </w:r>
            <w:r w:rsidR="5F76CA54" w:rsidRPr="52F3DA77">
              <w:rPr>
                <w:rFonts w:cs="Arial"/>
                <w:lang w:eastAsia="en-US"/>
              </w:rPr>
              <w:t xml:space="preserve">beschikken </w:t>
            </w:r>
            <w:r w:rsidR="3E43B20B" w:rsidRPr="52F3DA77">
              <w:rPr>
                <w:rFonts w:cs="Arial"/>
                <w:lang w:eastAsia="en-US"/>
              </w:rPr>
              <w:t>over een werkend LMS</w:t>
            </w:r>
            <w:r w:rsidR="5F76CA54" w:rsidRPr="52F3DA77">
              <w:rPr>
                <w:rFonts w:cs="Arial"/>
                <w:lang w:eastAsia="en-US"/>
              </w:rPr>
              <w:t xml:space="preserve">. </w:t>
            </w:r>
            <w:r w:rsidR="74C511AA" w:rsidRPr="52F3DA77">
              <w:rPr>
                <w:rFonts w:cs="Arial"/>
                <w:lang w:eastAsia="en-US"/>
              </w:rPr>
              <w:t>Dit betekent dat</w:t>
            </w:r>
            <w:r w:rsidR="3E43B20B" w:rsidRPr="52F3DA77">
              <w:rPr>
                <w:rFonts w:cs="Arial"/>
                <w:lang w:eastAsia="en-US"/>
              </w:rPr>
              <w:t xml:space="preserve"> zij de voor hen relevante leerstof kunnen vinden en waarin zij de betreffende online leer- en doceeractiviteiten kunnen uitvoeren (inclusief monitoring van de voortgang)</w:t>
            </w:r>
            <w:r w:rsidR="7347CC9E" w:rsidRPr="52F3DA77">
              <w:rPr>
                <w:rFonts w:cs="Arial"/>
                <w:lang w:eastAsia="en-US"/>
              </w:rPr>
              <w:t xml:space="preserve">, met andere woorden: dat het </w:t>
            </w:r>
            <w:r w:rsidR="67B09F5B" w:rsidRPr="52F3DA77">
              <w:rPr>
                <w:rFonts w:cs="Arial"/>
                <w:lang w:eastAsia="en-US"/>
              </w:rPr>
              <w:t>LMS</w:t>
            </w:r>
            <w:r w:rsidR="7347CC9E" w:rsidRPr="52F3DA77">
              <w:rPr>
                <w:rFonts w:cs="Arial"/>
                <w:lang w:eastAsia="en-US"/>
              </w:rPr>
              <w:t xml:space="preserve"> klaar is voor gebruik</w:t>
            </w:r>
            <w:r w:rsidRPr="52F3DA7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533BC386" w14:textId="77777777" w:rsidR="00210F62" w:rsidRDefault="00210F62" w:rsidP="00DA46D2">
            <w:pPr>
              <w:rPr>
                <w:lang w:eastAsia="en-US"/>
              </w:rPr>
            </w:pPr>
          </w:p>
        </w:tc>
      </w:tr>
    </w:tbl>
    <w:p w14:paraId="5010A73E" w14:textId="48E59E03" w:rsidR="0086762B" w:rsidRDefault="00C840F8" w:rsidP="0086762B">
      <w:pPr>
        <w:pStyle w:val="Kop2"/>
        <w:ind w:left="851"/>
        <w:rPr>
          <w:color w:val="auto"/>
        </w:rPr>
      </w:pPr>
      <w:r>
        <w:rPr>
          <w:color w:val="auto"/>
        </w:rPr>
        <w:t>Security, techniek en architectuur</w:t>
      </w:r>
    </w:p>
    <w:p w14:paraId="29ECE0AC" w14:textId="77777777" w:rsidR="0086762B" w:rsidRDefault="0086762B" w:rsidP="0086762B">
      <w:pPr>
        <w:tabs>
          <w:tab w:val="left" w:pos="1440"/>
        </w:tabs>
      </w:pP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55"/>
        <w:gridCol w:w="7403"/>
        <w:gridCol w:w="803"/>
      </w:tblGrid>
      <w:tr w:rsidR="0086762B" w14:paraId="6F5A5ADC" w14:textId="77777777" w:rsidTr="6DC46AF1">
        <w:trPr>
          <w:trHeight w:val="547"/>
        </w:trPr>
        <w:tc>
          <w:tcPr>
            <w:tcW w:w="855" w:type="dxa"/>
            <w:tcBorders>
              <w:top w:val="single" w:sz="4" w:space="0" w:color="auto"/>
              <w:left w:val="single" w:sz="4" w:space="0" w:color="auto"/>
              <w:bottom w:val="single" w:sz="4" w:space="0" w:color="auto"/>
              <w:right w:val="single" w:sz="4" w:space="0" w:color="auto"/>
            </w:tcBorders>
            <w:shd w:val="clear" w:color="auto" w:fill="FF0000"/>
            <w:noWrap/>
          </w:tcPr>
          <w:p w14:paraId="7F73F694" w14:textId="77777777" w:rsidR="0086762B" w:rsidRDefault="0086762B" w:rsidP="3F6854F7">
            <w:pPr>
              <w:rPr>
                <w:rFonts w:cs="Arial"/>
                <w:b/>
                <w:bCs/>
                <w:lang w:eastAsia="en-US"/>
              </w:rPr>
            </w:pPr>
          </w:p>
        </w:tc>
        <w:tc>
          <w:tcPr>
            <w:tcW w:w="7403" w:type="dxa"/>
            <w:tcBorders>
              <w:top w:val="single" w:sz="4" w:space="0" w:color="auto"/>
              <w:left w:val="single" w:sz="4" w:space="0" w:color="auto"/>
              <w:bottom w:val="single" w:sz="4" w:space="0" w:color="auto"/>
              <w:right w:val="single" w:sz="4" w:space="0" w:color="auto"/>
            </w:tcBorders>
            <w:shd w:val="clear" w:color="auto" w:fill="FF0000"/>
            <w:hideMark/>
          </w:tcPr>
          <w:p w14:paraId="1EC792A4" w14:textId="77777777" w:rsidR="0086762B" w:rsidRDefault="0086762B" w:rsidP="00AB374C">
            <w:pPr>
              <w:rPr>
                <w:b/>
                <w:lang w:eastAsia="en-US"/>
              </w:rPr>
            </w:pPr>
            <w:r>
              <w:rPr>
                <w:b/>
                <w:lang w:eastAsia="en-US"/>
              </w:rPr>
              <w:t>Inhoud</w:t>
            </w:r>
          </w:p>
        </w:tc>
        <w:tc>
          <w:tcPr>
            <w:tcW w:w="803" w:type="dxa"/>
            <w:tcBorders>
              <w:top w:val="single" w:sz="4" w:space="0" w:color="auto"/>
              <w:left w:val="single" w:sz="4" w:space="0" w:color="auto"/>
              <w:bottom w:val="single" w:sz="4" w:space="0" w:color="auto"/>
              <w:right w:val="single" w:sz="4" w:space="0" w:color="auto"/>
            </w:tcBorders>
            <w:shd w:val="clear" w:color="auto" w:fill="FF0000"/>
            <w:hideMark/>
          </w:tcPr>
          <w:p w14:paraId="69514F41" w14:textId="77777777" w:rsidR="0086762B" w:rsidRDefault="0086762B" w:rsidP="00AB374C">
            <w:pPr>
              <w:jc w:val="center"/>
              <w:rPr>
                <w:b/>
                <w:lang w:eastAsia="en-US"/>
              </w:rPr>
            </w:pPr>
            <w:r>
              <w:rPr>
                <w:b/>
                <w:lang w:eastAsia="en-US"/>
              </w:rPr>
              <w:t>Ja/Nee</w:t>
            </w:r>
          </w:p>
        </w:tc>
      </w:tr>
      <w:tr w:rsidR="0086762B" w14:paraId="5F614AF9"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785C997D" w14:textId="681D9598" w:rsidR="0086762B" w:rsidRPr="00103362" w:rsidRDefault="00F649C8" w:rsidP="00F649C8">
            <w:pPr>
              <w:rPr>
                <w:rFonts w:cs="Arial"/>
                <w:b/>
                <w:bCs/>
                <w:lang w:eastAsia="en-US"/>
              </w:rPr>
            </w:pPr>
            <w:r>
              <w:rPr>
                <w:rFonts w:cs="Arial"/>
                <w:b/>
                <w:bCs/>
                <w:lang w:eastAsia="en-US"/>
              </w:rPr>
              <w:t xml:space="preserve">Eis </w:t>
            </w:r>
            <w:r w:rsidR="20DFDC80" w:rsidRPr="3F6854F7">
              <w:rPr>
                <w:rFonts w:cs="Arial"/>
                <w:b/>
                <w:bCs/>
                <w:lang w:eastAsia="en-US"/>
              </w:rPr>
              <w:t>10</w:t>
            </w:r>
          </w:p>
        </w:tc>
        <w:tc>
          <w:tcPr>
            <w:tcW w:w="7403" w:type="dxa"/>
            <w:tcBorders>
              <w:top w:val="single" w:sz="4" w:space="0" w:color="auto"/>
              <w:left w:val="single" w:sz="4" w:space="0" w:color="auto"/>
              <w:bottom w:val="single" w:sz="4" w:space="0" w:color="auto"/>
              <w:right w:val="single" w:sz="4" w:space="0" w:color="auto"/>
            </w:tcBorders>
          </w:tcPr>
          <w:p w14:paraId="13793C16" w14:textId="2A72A76A" w:rsidR="0086762B" w:rsidRPr="00F83B13" w:rsidRDefault="3AF5BD8B" w:rsidP="00AB374C">
            <w:pPr>
              <w:rPr>
                <w:rFonts w:cs="Arial"/>
                <w:lang w:eastAsia="en-US"/>
              </w:rPr>
            </w:pPr>
            <w:r w:rsidRPr="52F3DA77">
              <w:rPr>
                <w:rFonts w:cs="Arial"/>
                <w:lang w:eastAsia="en-US"/>
              </w:rPr>
              <w:t xml:space="preserve">Het aangeboden LMS, </w:t>
            </w:r>
            <w:r w:rsidR="754B87AA" w:rsidRPr="52F3DA77">
              <w:rPr>
                <w:rFonts w:cs="Arial"/>
                <w:lang w:eastAsia="en-US"/>
              </w:rPr>
              <w:t xml:space="preserve">inclusief </w:t>
            </w:r>
            <w:r w:rsidRPr="52F3DA77">
              <w:rPr>
                <w:rFonts w:cs="Arial"/>
                <w:lang w:eastAsia="en-US"/>
              </w:rPr>
              <w:t xml:space="preserve">alle optionele modules </w:t>
            </w:r>
            <w:r w:rsidR="4E2F0A9B" w:rsidRPr="52F3DA77">
              <w:rPr>
                <w:rFonts w:cs="Arial"/>
                <w:lang w:eastAsia="en-US"/>
              </w:rPr>
              <w:t xml:space="preserve">is </w:t>
            </w:r>
            <w:r w:rsidRPr="52F3DA77">
              <w:rPr>
                <w:rFonts w:cs="Arial"/>
                <w:lang w:eastAsia="en-US"/>
              </w:rPr>
              <w:t>een SaaS dienst</w:t>
            </w:r>
            <w:r w:rsidR="7F4EECE4" w:rsidRPr="52F3DA77">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2D02CC38" w14:textId="77777777" w:rsidR="0086762B" w:rsidRDefault="0086762B" w:rsidP="00AB374C">
            <w:pPr>
              <w:rPr>
                <w:lang w:eastAsia="en-US"/>
              </w:rPr>
            </w:pPr>
          </w:p>
        </w:tc>
      </w:tr>
      <w:tr w:rsidR="0086762B" w14:paraId="30E7B2F8"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03A56D64" w14:textId="5200CF8B" w:rsidR="0086762B" w:rsidRPr="00103362" w:rsidRDefault="00F649C8" w:rsidP="3F6854F7">
            <w:pPr>
              <w:rPr>
                <w:rFonts w:cs="Arial"/>
                <w:b/>
                <w:bCs/>
                <w:lang w:eastAsia="en-US"/>
              </w:rPr>
            </w:pPr>
            <w:r>
              <w:rPr>
                <w:rFonts w:cs="Arial"/>
                <w:b/>
                <w:bCs/>
                <w:lang w:eastAsia="en-US"/>
              </w:rPr>
              <w:t xml:space="preserve">Eis </w:t>
            </w:r>
            <w:r w:rsidR="18121416" w:rsidRPr="3F6854F7">
              <w:rPr>
                <w:rFonts w:cs="Arial"/>
                <w:b/>
                <w:bCs/>
                <w:lang w:eastAsia="en-US"/>
              </w:rPr>
              <w:t>11</w:t>
            </w:r>
          </w:p>
        </w:tc>
        <w:tc>
          <w:tcPr>
            <w:tcW w:w="7403" w:type="dxa"/>
            <w:tcBorders>
              <w:top w:val="single" w:sz="4" w:space="0" w:color="auto"/>
              <w:left w:val="single" w:sz="4" w:space="0" w:color="auto"/>
              <w:bottom w:val="single" w:sz="4" w:space="0" w:color="auto"/>
              <w:right w:val="single" w:sz="4" w:space="0" w:color="auto"/>
            </w:tcBorders>
          </w:tcPr>
          <w:p w14:paraId="7C6257A3" w14:textId="76982A9E" w:rsidR="0086762B" w:rsidRPr="00F83B13" w:rsidRDefault="3D3BC438" w:rsidP="00AB374C">
            <w:pPr>
              <w:rPr>
                <w:rFonts w:cs="Arial"/>
                <w:lang w:eastAsia="en-US"/>
              </w:rPr>
            </w:pPr>
            <w:r w:rsidRPr="52F3DA77">
              <w:rPr>
                <w:rFonts w:cs="Arial"/>
                <w:lang w:eastAsia="en-US"/>
              </w:rPr>
              <w:t>Uw dienst wordt in elk geval geleverd op basis van IPv4, en eventueel aanvulling op basis van IPv6. Indien IPv6 nu nog niet mogelijk is, wordt een traject afgesproken waarmee het leveren middels IPv6 mogelijk wordt op een tussen partijen overeen te komen termijn in aansluiting op de ontwikkelingen rondom IPv4 en IPv6.</w:t>
            </w:r>
          </w:p>
        </w:tc>
        <w:tc>
          <w:tcPr>
            <w:tcW w:w="803" w:type="dxa"/>
            <w:tcBorders>
              <w:top w:val="single" w:sz="4" w:space="0" w:color="auto"/>
              <w:left w:val="single" w:sz="4" w:space="0" w:color="auto"/>
              <w:bottom w:val="single" w:sz="4" w:space="0" w:color="auto"/>
              <w:right w:val="single" w:sz="4" w:space="0" w:color="auto"/>
            </w:tcBorders>
          </w:tcPr>
          <w:p w14:paraId="63C8FEE6" w14:textId="77777777" w:rsidR="0086762B" w:rsidRDefault="0086762B" w:rsidP="00AB374C">
            <w:pPr>
              <w:rPr>
                <w:lang w:eastAsia="en-US"/>
              </w:rPr>
            </w:pPr>
          </w:p>
        </w:tc>
      </w:tr>
      <w:tr w:rsidR="0086762B" w14:paraId="210E0944"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13E7F722" w14:textId="0426F3D9" w:rsidR="0086762B" w:rsidRPr="00103362" w:rsidRDefault="00F649C8" w:rsidP="3F6854F7">
            <w:pPr>
              <w:rPr>
                <w:rFonts w:cs="Arial"/>
                <w:b/>
                <w:bCs/>
                <w:lang w:eastAsia="en-US"/>
              </w:rPr>
            </w:pPr>
            <w:r>
              <w:rPr>
                <w:rFonts w:cs="Arial"/>
                <w:b/>
                <w:bCs/>
                <w:lang w:eastAsia="en-US"/>
              </w:rPr>
              <w:t xml:space="preserve">Eis </w:t>
            </w:r>
            <w:r w:rsidR="5AAF45A8" w:rsidRPr="3F6854F7">
              <w:rPr>
                <w:rFonts w:cs="Arial"/>
                <w:b/>
                <w:bCs/>
                <w:lang w:eastAsia="en-US"/>
              </w:rPr>
              <w:t>12</w:t>
            </w:r>
          </w:p>
        </w:tc>
        <w:tc>
          <w:tcPr>
            <w:tcW w:w="7403" w:type="dxa"/>
            <w:tcBorders>
              <w:top w:val="single" w:sz="4" w:space="0" w:color="auto"/>
              <w:left w:val="single" w:sz="4" w:space="0" w:color="auto"/>
              <w:bottom w:val="single" w:sz="4" w:space="0" w:color="auto"/>
              <w:right w:val="single" w:sz="4" w:space="0" w:color="auto"/>
            </w:tcBorders>
          </w:tcPr>
          <w:p w14:paraId="45008421" w14:textId="0F265071" w:rsidR="0086762B" w:rsidRPr="00F83B13" w:rsidRDefault="00C47982" w:rsidP="3F6854F7">
            <w:pPr>
              <w:rPr>
                <w:rFonts w:cs="Arial"/>
                <w:lang w:eastAsia="en-US"/>
              </w:rPr>
            </w:pPr>
            <w:r w:rsidRPr="3F6854F7">
              <w:rPr>
                <w:rFonts w:cs="Arial"/>
                <w:lang w:eastAsia="en-US"/>
              </w:rPr>
              <w:t>Uw dienst ondersteunt https beveiligd via TLS1.2 en/of TLS 1.3</w:t>
            </w:r>
            <w:r w:rsidR="00826A22" w:rsidRPr="3F6854F7">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3FD9C958" w14:textId="77777777" w:rsidR="0086762B" w:rsidRDefault="0086762B" w:rsidP="00AB374C">
            <w:pPr>
              <w:rPr>
                <w:lang w:eastAsia="en-US"/>
              </w:rPr>
            </w:pPr>
          </w:p>
        </w:tc>
      </w:tr>
      <w:tr w:rsidR="00D410BB" w14:paraId="65A3822E"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03454D9E" w14:textId="656571F8" w:rsidR="00D410BB" w:rsidRPr="00103362" w:rsidRDefault="00F649C8" w:rsidP="3F6854F7">
            <w:pPr>
              <w:rPr>
                <w:rFonts w:cs="Arial"/>
                <w:b/>
                <w:bCs/>
                <w:lang w:eastAsia="en-US"/>
              </w:rPr>
            </w:pPr>
            <w:bookmarkStart w:id="3" w:name="_Ref18328259"/>
            <w:r>
              <w:rPr>
                <w:rFonts w:cs="Arial"/>
                <w:b/>
                <w:bCs/>
                <w:lang w:eastAsia="en-US"/>
              </w:rPr>
              <w:t xml:space="preserve">Eis </w:t>
            </w:r>
            <w:r w:rsidR="05C6A029" w:rsidRPr="3F6854F7">
              <w:rPr>
                <w:rFonts w:cs="Arial"/>
                <w:b/>
                <w:bCs/>
                <w:lang w:eastAsia="en-US"/>
              </w:rPr>
              <w:t>13</w:t>
            </w:r>
          </w:p>
        </w:tc>
        <w:bookmarkEnd w:id="3"/>
        <w:tc>
          <w:tcPr>
            <w:tcW w:w="7403" w:type="dxa"/>
            <w:tcBorders>
              <w:top w:val="single" w:sz="4" w:space="0" w:color="auto"/>
              <w:left w:val="single" w:sz="4" w:space="0" w:color="auto"/>
              <w:bottom w:val="single" w:sz="4" w:space="0" w:color="auto"/>
              <w:right w:val="single" w:sz="4" w:space="0" w:color="auto"/>
            </w:tcBorders>
          </w:tcPr>
          <w:p w14:paraId="14BF4B31" w14:textId="4132C96D" w:rsidR="00D410BB" w:rsidRPr="00F83B13" w:rsidRDefault="00D410BB" w:rsidP="3F6854F7">
            <w:pPr>
              <w:rPr>
                <w:rFonts w:cs="Arial"/>
                <w:lang w:eastAsia="en-US"/>
              </w:rPr>
            </w:pPr>
            <w:r w:rsidRPr="3F6854F7">
              <w:rPr>
                <w:rFonts w:cs="Arial"/>
                <w:lang w:eastAsia="en-US"/>
              </w:rPr>
              <w:t xml:space="preserve">De aangeboden </w:t>
            </w:r>
            <w:r w:rsidR="00012E7A" w:rsidRPr="3F6854F7">
              <w:rPr>
                <w:rFonts w:cs="Arial"/>
                <w:lang w:eastAsia="en-US"/>
              </w:rPr>
              <w:t>LMS-dienst</w:t>
            </w:r>
            <w:r w:rsidRPr="3F6854F7">
              <w:rPr>
                <w:rFonts w:cs="Arial"/>
                <w:lang w:eastAsia="en-US"/>
              </w:rPr>
              <w:t xml:space="preserve"> maakt gebruik van SAML2 (identiteitsinformatie en groepsinformatie) voor identificatie en authenticatie en is te bereiken via de services van SURFConext ten behoeve van Single Sign On.</w:t>
            </w:r>
            <w:r w:rsidR="00092125" w:rsidRPr="3F6854F7">
              <w:rPr>
                <w:rFonts w:cs="Arial"/>
                <w:lang w:eastAsia="en-US"/>
              </w:rPr>
              <w:t xml:space="preserve"> </w:t>
            </w:r>
          </w:p>
        </w:tc>
        <w:tc>
          <w:tcPr>
            <w:tcW w:w="803" w:type="dxa"/>
            <w:tcBorders>
              <w:top w:val="single" w:sz="4" w:space="0" w:color="auto"/>
              <w:left w:val="single" w:sz="4" w:space="0" w:color="auto"/>
              <w:bottom w:val="single" w:sz="4" w:space="0" w:color="auto"/>
              <w:right w:val="single" w:sz="4" w:space="0" w:color="auto"/>
            </w:tcBorders>
          </w:tcPr>
          <w:p w14:paraId="09B45167" w14:textId="77777777" w:rsidR="00D410BB" w:rsidRDefault="00D410BB" w:rsidP="00D410BB">
            <w:pPr>
              <w:rPr>
                <w:lang w:eastAsia="en-US"/>
              </w:rPr>
            </w:pPr>
          </w:p>
        </w:tc>
      </w:tr>
      <w:tr w:rsidR="00D410BB" w14:paraId="696FD30A"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5AECD1CD" w14:textId="7FD22263" w:rsidR="00D410BB" w:rsidRPr="00103362" w:rsidRDefault="00F649C8" w:rsidP="3F6854F7">
            <w:pPr>
              <w:rPr>
                <w:rFonts w:cs="Arial"/>
                <w:b/>
                <w:bCs/>
                <w:lang w:eastAsia="en-US"/>
              </w:rPr>
            </w:pPr>
            <w:bookmarkStart w:id="4" w:name="_Ref18328336"/>
            <w:r>
              <w:rPr>
                <w:rFonts w:cs="Arial"/>
                <w:b/>
                <w:bCs/>
                <w:lang w:eastAsia="en-US"/>
              </w:rPr>
              <w:t xml:space="preserve">Eis </w:t>
            </w:r>
            <w:r w:rsidR="04D40873" w:rsidRPr="3F6854F7">
              <w:rPr>
                <w:rFonts w:cs="Arial"/>
                <w:b/>
                <w:bCs/>
                <w:lang w:eastAsia="en-US"/>
              </w:rPr>
              <w:t>14</w:t>
            </w:r>
          </w:p>
        </w:tc>
        <w:bookmarkEnd w:id="4"/>
        <w:tc>
          <w:tcPr>
            <w:tcW w:w="7403" w:type="dxa"/>
            <w:tcBorders>
              <w:top w:val="single" w:sz="4" w:space="0" w:color="auto"/>
              <w:left w:val="single" w:sz="4" w:space="0" w:color="auto"/>
              <w:bottom w:val="single" w:sz="4" w:space="0" w:color="auto"/>
              <w:right w:val="single" w:sz="4" w:space="0" w:color="auto"/>
            </w:tcBorders>
          </w:tcPr>
          <w:p w14:paraId="4A397FCC" w14:textId="5F5CFB6E" w:rsidR="00D410BB" w:rsidRPr="00F83B13" w:rsidRDefault="00D410BB" w:rsidP="00D410BB">
            <w:pPr>
              <w:spacing w:line="240" w:lineRule="auto"/>
              <w:rPr>
                <w:rFonts w:cs="Arial"/>
                <w:lang w:eastAsia="en-US"/>
              </w:rPr>
            </w:pPr>
            <w:r w:rsidRPr="3F6854F7">
              <w:rPr>
                <w:rFonts w:cs="Arial"/>
                <w:lang w:eastAsia="en-US"/>
              </w:rPr>
              <w:t xml:space="preserve">De aangeboden </w:t>
            </w:r>
            <w:r w:rsidR="00012E7A" w:rsidRPr="3F6854F7">
              <w:rPr>
                <w:rFonts w:cs="Arial"/>
                <w:lang w:eastAsia="en-US"/>
              </w:rPr>
              <w:t>LMS-dienst</w:t>
            </w:r>
            <w:r w:rsidRPr="3F6854F7">
              <w:rPr>
                <w:rFonts w:cs="Arial"/>
                <w:lang w:eastAsia="en-US"/>
              </w:rPr>
              <w:t xml:space="preserve"> maakt gebruik van OpenID Connect/JWT/OAuth van private providers voor identificatie, authenticatie en autorisatie.</w:t>
            </w:r>
            <w:r w:rsidR="00092125" w:rsidRPr="3F6854F7">
              <w:rPr>
                <w:rFonts w:cs="Arial"/>
                <w:lang w:eastAsia="en-US"/>
              </w:rPr>
              <w:t xml:space="preserve"> </w:t>
            </w:r>
          </w:p>
        </w:tc>
        <w:tc>
          <w:tcPr>
            <w:tcW w:w="803" w:type="dxa"/>
            <w:tcBorders>
              <w:top w:val="single" w:sz="4" w:space="0" w:color="auto"/>
              <w:left w:val="single" w:sz="4" w:space="0" w:color="auto"/>
              <w:bottom w:val="single" w:sz="4" w:space="0" w:color="auto"/>
              <w:right w:val="single" w:sz="4" w:space="0" w:color="auto"/>
            </w:tcBorders>
          </w:tcPr>
          <w:p w14:paraId="1AE8A0DC" w14:textId="77777777" w:rsidR="00D410BB" w:rsidRDefault="00D410BB" w:rsidP="00D410BB">
            <w:pPr>
              <w:rPr>
                <w:lang w:eastAsia="en-US"/>
              </w:rPr>
            </w:pPr>
          </w:p>
        </w:tc>
      </w:tr>
      <w:tr w:rsidR="00D410BB" w14:paraId="43D297D7"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0DF34E2E" w14:textId="3B7E345D" w:rsidR="00D410BB" w:rsidRPr="00103362" w:rsidRDefault="00F649C8" w:rsidP="3F6854F7">
            <w:pPr>
              <w:rPr>
                <w:rFonts w:cs="Arial"/>
                <w:b/>
                <w:bCs/>
                <w:lang w:eastAsia="en-US"/>
              </w:rPr>
            </w:pPr>
            <w:bookmarkStart w:id="5" w:name="_Ref18328421"/>
            <w:r>
              <w:rPr>
                <w:rFonts w:cs="Arial"/>
                <w:b/>
                <w:bCs/>
                <w:lang w:eastAsia="en-US"/>
              </w:rPr>
              <w:t xml:space="preserve">Eis </w:t>
            </w:r>
            <w:r w:rsidR="6161C7CC" w:rsidRPr="3F6854F7">
              <w:rPr>
                <w:rFonts w:cs="Arial"/>
                <w:b/>
                <w:bCs/>
                <w:lang w:eastAsia="en-US"/>
              </w:rPr>
              <w:t>15</w:t>
            </w:r>
          </w:p>
        </w:tc>
        <w:bookmarkEnd w:id="5"/>
        <w:tc>
          <w:tcPr>
            <w:tcW w:w="7403" w:type="dxa"/>
            <w:tcBorders>
              <w:top w:val="single" w:sz="4" w:space="0" w:color="auto"/>
              <w:left w:val="single" w:sz="4" w:space="0" w:color="auto"/>
              <w:bottom w:val="single" w:sz="4" w:space="0" w:color="auto"/>
              <w:right w:val="single" w:sz="4" w:space="0" w:color="auto"/>
            </w:tcBorders>
          </w:tcPr>
          <w:p w14:paraId="4A0AEBF0" w14:textId="03314916" w:rsidR="00D410BB" w:rsidRPr="00F83B13" w:rsidRDefault="00D410BB" w:rsidP="3F6854F7">
            <w:pPr>
              <w:rPr>
                <w:rFonts w:cs="Arial"/>
                <w:lang w:eastAsia="en-US"/>
              </w:rPr>
            </w:pPr>
            <w:r w:rsidRPr="3F6854F7">
              <w:rPr>
                <w:rFonts w:cs="Arial"/>
                <w:lang w:eastAsia="en-US"/>
              </w:rPr>
              <w:t>Het LMS is in staat segregation of duty toe te passen middels verschillende groepen en autorisaties</w:t>
            </w:r>
            <w:r w:rsidR="00092125" w:rsidRPr="3F6854F7">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200A3CFE" w14:textId="77777777" w:rsidR="00D410BB" w:rsidRDefault="00D410BB" w:rsidP="00D410BB">
            <w:pPr>
              <w:rPr>
                <w:lang w:eastAsia="en-US"/>
              </w:rPr>
            </w:pPr>
          </w:p>
        </w:tc>
      </w:tr>
      <w:tr w:rsidR="00826A22" w14:paraId="58526E34"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0E70A86A" w14:textId="73ABAC1F" w:rsidR="00826A22" w:rsidRPr="00103362" w:rsidRDefault="00F649C8" w:rsidP="3F6854F7">
            <w:pPr>
              <w:rPr>
                <w:rFonts w:cs="Arial"/>
                <w:b/>
                <w:bCs/>
                <w:lang w:eastAsia="en-US"/>
              </w:rPr>
            </w:pPr>
            <w:r>
              <w:rPr>
                <w:rFonts w:cs="Arial"/>
                <w:b/>
                <w:bCs/>
                <w:lang w:eastAsia="en-US"/>
              </w:rPr>
              <w:t xml:space="preserve">Eis </w:t>
            </w:r>
            <w:r w:rsidR="1E0CF61D" w:rsidRPr="3F6854F7">
              <w:rPr>
                <w:rFonts w:cs="Arial"/>
                <w:b/>
                <w:bCs/>
                <w:lang w:eastAsia="en-US"/>
              </w:rPr>
              <w:t>16</w:t>
            </w:r>
          </w:p>
        </w:tc>
        <w:tc>
          <w:tcPr>
            <w:tcW w:w="7403" w:type="dxa"/>
            <w:tcBorders>
              <w:top w:val="single" w:sz="4" w:space="0" w:color="auto"/>
              <w:left w:val="single" w:sz="4" w:space="0" w:color="auto"/>
              <w:bottom w:val="single" w:sz="4" w:space="0" w:color="auto"/>
              <w:right w:val="single" w:sz="4" w:space="0" w:color="auto"/>
            </w:tcBorders>
          </w:tcPr>
          <w:p w14:paraId="12F99F09" w14:textId="0DDA1383" w:rsidR="00826A22" w:rsidRPr="00D410BB" w:rsidRDefault="6D2080BD" w:rsidP="3F6854F7">
            <w:pPr>
              <w:rPr>
                <w:rFonts w:cs="Arial"/>
                <w:lang w:eastAsia="en-US"/>
              </w:rPr>
            </w:pPr>
            <w:r w:rsidRPr="6A71A19D">
              <w:rPr>
                <w:rFonts w:cs="Arial"/>
                <w:lang w:eastAsia="en-US"/>
              </w:rPr>
              <w:t xml:space="preserve">U beschikt over </w:t>
            </w:r>
            <w:r w:rsidR="00C840F8">
              <w:rPr>
                <w:rFonts w:cs="Arial"/>
                <w:lang w:eastAsia="en-US"/>
              </w:rPr>
              <w:t xml:space="preserve">een </w:t>
            </w:r>
            <w:r w:rsidRPr="6A71A19D">
              <w:rPr>
                <w:rFonts w:cs="Arial"/>
                <w:lang w:eastAsia="en-US"/>
              </w:rPr>
              <w:t>geldig</w:t>
            </w:r>
            <w:r w:rsidR="00C840F8">
              <w:rPr>
                <w:rFonts w:cs="Arial"/>
                <w:lang w:eastAsia="en-US"/>
              </w:rPr>
              <w:t>e</w:t>
            </w:r>
            <w:r w:rsidRPr="00447F8A">
              <w:rPr>
                <w:rFonts w:cs="Arial"/>
                <w:lang w:eastAsia="en-US"/>
              </w:rPr>
              <w:t xml:space="preserve"> </w:t>
            </w:r>
            <w:r w:rsidR="00EDC9BA" w:rsidRPr="6A71A19D">
              <w:rPr>
                <w:rFonts w:cs="Arial"/>
                <w:lang w:eastAsia="en-US"/>
              </w:rPr>
              <w:t>ISO</w:t>
            </w:r>
            <w:r w:rsidR="6FA16EF1" w:rsidRPr="6A71A19D">
              <w:rPr>
                <w:rFonts w:cs="Arial"/>
                <w:lang w:eastAsia="en-US"/>
              </w:rPr>
              <w:t xml:space="preserve"> </w:t>
            </w:r>
            <w:r w:rsidRPr="6A71A19D">
              <w:rPr>
                <w:rFonts w:cs="Arial"/>
                <w:lang w:eastAsia="en-US"/>
              </w:rPr>
              <w:t xml:space="preserve">27001 </w:t>
            </w:r>
            <w:r w:rsidR="42C0575C" w:rsidRPr="6A71A19D">
              <w:rPr>
                <w:rFonts w:cs="Arial"/>
                <w:lang w:eastAsia="en-US"/>
              </w:rPr>
              <w:t>certificering</w:t>
            </w:r>
            <w:r w:rsidRPr="6A71A19D">
              <w:rPr>
                <w:rFonts w:cs="Arial"/>
                <w:lang w:eastAsia="en-US"/>
              </w:rPr>
              <w:t xml:space="preserve"> en </w:t>
            </w:r>
            <w:r w:rsidR="7B46EFFB" w:rsidRPr="6A71A19D">
              <w:rPr>
                <w:rFonts w:cs="Arial"/>
                <w:lang w:eastAsia="en-US"/>
              </w:rPr>
              <w:t xml:space="preserve">behoudt deze </w:t>
            </w:r>
            <w:r w:rsidRPr="6A71A19D">
              <w:rPr>
                <w:rFonts w:cs="Arial"/>
                <w:lang w:eastAsia="en-US"/>
              </w:rPr>
              <w:t xml:space="preserve">ook gedurende de </w:t>
            </w:r>
            <w:r w:rsidR="79F765E9" w:rsidRPr="6A71A19D">
              <w:rPr>
                <w:rFonts w:cs="Arial"/>
                <w:lang w:eastAsia="en-US"/>
              </w:rPr>
              <w:t xml:space="preserve">volledige </w:t>
            </w:r>
            <w:r w:rsidR="6FA16EF1" w:rsidRPr="6A71A19D">
              <w:rPr>
                <w:rFonts w:cs="Arial"/>
                <w:lang w:eastAsia="en-US"/>
              </w:rPr>
              <w:t>contractperiode</w:t>
            </w:r>
            <w:r w:rsidRPr="6A71A19D">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0D56DC69" w14:textId="77777777" w:rsidR="00826A22" w:rsidRDefault="00826A22" w:rsidP="00D410BB">
            <w:pPr>
              <w:rPr>
                <w:lang w:eastAsia="en-US"/>
              </w:rPr>
            </w:pPr>
          </w:p>
        </w:tc>
      </w:tr>
      <w:tr w:rsidR="003F6C7F" w14:paraId="37996D50"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5AB38965" w14:textId="1BF72763" w:rsidR="003F6C7F" w:rsidRPr="00103362" w:rsidRDefault="00F649C8" w:rsidP="3F6854F7">
            <w:pPr>
              <w:rPr>
                <w:rFonts w:cs="Arial"/>
                <w:b/>
                <w:bCs/>
                <w:lang w:eastAsia="en-US"/>
              </w:rPr>
            </w:pPr>
            <w:r>
              <w:rPr>
                <w:rFonts w:cs="Arial"/>
                <w:b/>
                <w:bCs/>
                <w:lang w:eastAsia="en-US"/>
              </w:rPr>
              <w:t xml:space="preserve">Eis </w:t>
            </w:r>
            <w:r w:rsidR="3A811555" w:rsidRPr="3F6854F7">
              <w:rPr>
                <w:rFonts w:cs="Arial"/>
                <w:b/>
                <w:bCs/>
                <w:lang w:eastAsia="en-US"/>
              </w:rPr>
              <w:t>17</w:t>
            </w:r>
          </w:p>
        </w:tc>
        <w:tc>
          <w:tcPr>
            <w:tcW w:w="7403" w:type="dxa"/>
            <w:tcBorders>
              <w:top w:val="single" w:sz="4" w:space="0" w:color="auto"/>
              <w:left w:val="single" w:sz="4" w:space="0" w:color="auto"/>
              <w:bottom w:val="single" w:sz="4" w:space="0" w:color="auto"/>
              <w:right w:val="single" w:sz="4" w:space="0" w:color="auto"/>
            </w:tcBorders>
          </w:tcPr>
          <w:p w14:paraId="34AAC115" w14:textId="49B50E2E" w:rsidR="003F6C7F" w:rsidRPr="00E82804" w:rsidRDefault="3B5AC250" w:rsidP="3F6854F7">
            <w:pPr>
              <w:rPr>
                <w:rFonts w:cs="Arial"/>
                <w:lang w:eastAsia="en-US"/>
              </w:rPr>
            </w:pPr>
            <w:r w:rsidRPr="6A71A19D">
              <w:rPr>
                <w:rFonts w:cs="Arial"/>
                <w:lang w:eastAsia="en-US"/>
              </w:rPr>
              <w:t>U voert op regelmatige basis een audit uit en bent bereid een jaarlijks in</w:t>
            </w:r>
            <w:r w:rsidR="34ADBB76" w:rsidRPr="6A71A19D">
              <w:rPr>
                <w:rFonts w:cs="Arial"/>
                <w:lang w:eastAsia="en-US"/>
              </w:rPr>
              <w:t>-</w:t>
            </w:r>
            <w:r w:rsidRPr="6A71A19D">
              <w:rPr>
                <w:rFonts w:cs="Arial"/>
                <w:lang w:eastAsia="en-US"/>
              </w:rPr>
              <w:t>control statement af te geven</w:t>
            </w:r>
            <w:r w:rsidR="7C026775" w:rsidRPr="6A71A19D">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15BE10DB" w14:textId="77777777" w:rsidR="003F6C7F" w:rsidRDefault="003F6C7F" w:rsidP="00D410BB">
            <w:pPr>
              <w:rPr>
                <w:lang w:eastAsia="en-US"/>
              </w:rPr>
            </w:pPr>
          </w:p>
        </w:tc>
      </w:tr>
      <w:tr w:rsidR="006C2F3F" w14:paraId="4B280CA3"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3ABFABA7" w14:textId="69074DD8" w:rsidR="006C2F3F" w:rsidRDefault="006C2F3F" w:rsidP="3F6854F7">
            <w:pPr>
              <w:rPr>
                <w:rFonts w:cs="Arial"/>
                <w:b/>
                <w:bCs/>
                <w:lang w:eastAsia="en-US"/>
              </w:rPr>
            </w:pPr>
            <w:r>
              <w:rPr>
                <w:rFonts w:cs="Arial"/>
                <w:b/>
                <w:bCs/>
                <w:lang w:eastAsia="en-US"/>
              </w:rPr>
              <w:t xml:space="preserve">Eis </w:t>
            </w:r>
            <w:r w:rsidR="00CD6F1E">
              <w:rPr>
                <w:rFonts w:cs="Arial"/>
                <w:b/>
                <w:bCs/>
                <w:lang w:eastAsia="en-US"/>
              </w:rPr>
              <w:t>18</w:t>
            </w:r>
          </w:p>
        </w:tc>
        <w:tc>
          <w:tcPr>
            <w:tcW w:w="7403" w:type="dxa"/>
            <w:tcBorders>
              <w:top w:val="single" w:sz="4" w:space="0" w:color="auto"/>
              <w:left w:val="single" w:sz="4" w:space="0" w:color="auto"/>
              <w:bottom w:val="single" w:sz="4" w:space="0" w:color="auto"/>
              <w:right w:val="single" w:sz="4" w:space="0" w:color="auto"/>
            </w:tcBorders>
          </w:tcPr>
          <w:p w14:paraId="662909FF" w14:textId="0D16FBF3" w:rsidR="006C2F3F" w:rsidRPr="6A71A19D" w:rsidRDefault="008B7805" w:rsidP="3F6854F7">
            <w:pPr>
              <w:rPr>
                <w:rFonts w:cs="Arial"/>
                <w:lang w:eastAsia="en-US"/>
              </w:rPr>
            </w:pPr>
            <w:r w:rsidRPr="6DC46AF1">
              <w:rPr>
                <w:rFonts w:cs="Arial"/>
                <w:lang w:eastAsia="en-US"/>
              </w:rPr>
              <w:t xml:space="preserve">U stemt in </w:t>
            </w:r>
            <w:r w:rsidR="00944F4B" w:rsidRPr="6DC46AF1">
              <w:rPr>
                <w:rFonts w:cs="Arial"/>
                <w:lang w:eastAsia="en-US"/>
              </w:rPr>
              <w:t>met de mogelijkheid om audit te laten uitvoeren door de hogeschool mocht zij hier toe de noodzaak zien. Audits worden ten alle tijden in redelijkheid uitgevoerd</w:t>
            </w:r>
            <w:r w:rsidR="1E619752" w:rsidRPr="6DC46AF1">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4F715DCB" w14:textId="77777777" w:rsidR="006C2F3F" w:rsidRDefault="006C2F3F" w:rsidP="00D410BB">
            <w:pPr>
              <w:rPr>
                <w:lang w:eastAsia="en-US"/>
              </w:rPr>
            </w:pPr>
          </w:p>
        </w:tc>
      </w:tr>
      <w:tr w:rsidR="00D14C00" w14:paraId="40ECFE85"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48274B6C" w14:textId="4C49DAC5" w:rsidR="00D14C00" w:rsidRPr="00103362" w:rsidRDefault="00F649C8" w:rsidP="3F6854F7">
            <w:pPr>
              <w:rPr>
                <w:rFonts w:cs="Arial"/>
                <w:b/>
                <w:bCs/>
                <w:lang w:eastAsia="en-US"/>
              </w:rPr>
            </w:pPr>
            <w:r>
              <w:rPr>
                <w:rFonts w:cs="Arial"/>
                <w:b/>
                <w:bCs/>
                <w:lang w:eastAsia="en-US"/>
              </w:rPr>
              <w:t xml:space="preserve">Eis </w:t>
            </w:r>
            <w:r w:rsidR="4D19BD4A" w:rsidRPr="3F6854F7">
              <w:rPr>
                <w:rFonts w:cs="Arial"/>
                <w:b/>
                <w:bCs/>
                <w:lang w:eastAsia="en-US"/>
              </w:rPr>
              <w:t>1</w:t>
            </w:r>
            <w:r w:rsidR="004C692C">
              <w:rPr>
                <w:rFonts w:cs="Arial"/>
                <w:b/>
                <w:bCs/>
                <w:lang w:eastAsia="en-US"/>
              </w:rPr>
              <w:t>9</w:t>
            </w:r>
          </w:p>
        </w:tc>
        <w:tc>
          <w:tcPr>
            <w:tcW w:w="7403" w:type="dxa"/>
            <w:tcBorders>
              <w:top w:val="single" w:sz="4" w:space="0" w:color="auto"/>
              <w:left w:val="single" w:sz="4" w:space="0" w:color="auto"/>
              <w:bottom w:val="single" w:sz="4" w:space="0" w:color="auto"/>
              <w:right w:val="single" w:sz="4" w:space="0" w:color="auto"/>
            </w:tcBorders>
          </w:tcPr>
          <w:p w14:paraId="268558B6" w14:textId="4B3435F8" w:rsidR="00D14C00" w:rsidRDefault="2630D0ED" w:rsidP="3F6854F7">
            <w:pPr>
              <w:rPr>
                <w:rFonts w:cs="Arial"/>
                <w:lang w:eastAsia="en-US"/>
              </w:rPr>
            </w:pPr>
            <w:r w:rsidRPr="6A71A19D">
              <w:rPr>
                <w:rFonts w:cs="Arial"/>
                <w:lang w:eastAsia="en-US"/>
              </w:rPr>
              <w:t>Een t</w:t>
            </w:r>
            <w:r w:rsidR="693CDDA7" w:rsidRPr="6A71A19D">
              <w:rPr>
                <w:rFonts w:cs="Arial"/>
                <w:lang w:eastAsia="en-US"/>
              </w:rPr>
              <w:t>estomgeving is inbegrepen in uw aanbieding</w:t>
            </w:r>
            <w:r w:rsidR="2E7E7208" w:rsidRPr="6A71A19D">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64A8F5DD" w14:textId="77777777" w:rsidR="00D14C00" w:rsidRDefault="00D14C00" w:rsidP="00D410BB">
            <w:pPr>
              <w:rPr>
                <w:lang w:eastAsia="en-US"/>
              </w:rPr>
            </w:pPr>
          </w:p>
        </w:tc>
      </w:tr>
      <w:tr w:rsidR="00D20E75" w14:paraId="0F7068A8"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7FDC299B" w14:textId="1E00294A" w:rsidR="00D20E75" w:rsidRPr="00103362" w:rsidRDefault="00F649C8" w:rsidP="3F6854F7">
            <w:pPr>
              <w:rPr>
                <w:rFonts w:cs="Arial"/>
                <w:b/>
                <w:bCs/>
                <w:lang w:eastAsia="en-US"/>
              </w:rPr>
            </w:pPr>
            <w:r>
              <w:rPr>
                <w:rFonts w:cs="Arial"/>
                <w:b/>
                <w:bCs/>
                <w:lang w:eastAsia="en-US"/>
              </w:rPr>
              <w:t xml:space="preserve">Eis </w:t>
            </w:r>
            <w:r w:rsidR="004C692C">
              <w:rPr>
                <w:rFonts w:cs="Arial"/>
                <w:b/>
                <w:bCs/>
                <w:lang w:eastAsia="en-US"/>
              </w:rPr>
              <w:t>20</w:t>
            </w:r>
          </w:p>
        </w:tc>
        <w:tc>
          <w:tcPr>
            <w:tcW w:w="7403" w:type="dxa"/>
            <w:tcBorders>
              <w:top w:val="single" w:sz="4" w:space="0" w:color="auto"/>
              <w:left w:val="single" w:sz="4" w:space="0" w:color="auto"/>
              <w:bottom w:val="single" w:sz="4" w:space="0" w:color="auto"/>
              <w:right w:val="single" w:sz="4" w:space="0" w:color="auto"/>
            </w:tcBorders>
          </w:tcPr>
          <w:p w14:paraId="3C350A3B" w14:textId="4FEDBC4F" w:rsidR="00D20E75" w:rsidRDefault="1F16C280" w:rsidP="3F6854F7">
            <w:pPr>
              <w:rPr>
                <w:rFonts w:cs="Arial"/>
                <w:lang w:val="nl" w:eastAsia="en-US"/>
              </w:rPr>
            </w:pPr>
            <w:r w:rsidRPr="3F6854F7">
              <w:rPr>
                <w:rFonts w:cs="Arial"/>
                <w:lang w:val="nl" w:eastAsia="en-US"/>
              </w:rPr>
              <w:t xml:space="preserve">U bent bereid om </w:t>
            </w:r>
            <w:r w:rsidR="414188E1" w:rsidRPr="3F6854F7">
              <w:rPr>
                <w:rFonts w:cs="Arial"/>
                <w:lang w:val="nl" w:eastAsia="en-US"/>
              </w:rPr>
              <w:t xml:space="preserve">samen met Hogeschool Rotterdam </w:t>
            </w:r>
            <w:r w:rsidRPr="3F6854F7">
              <w:rPr>
                <w:rFonts w:cs="Arial"/>
                <w:lang w:val="nl" w:eastAsia="en-US"/>
              </w:rPr>
              <w:t>na afsluiten van het contract een DAP op te stellen.</w:t>
            </w:r>
          </w:p>
        </w:tc>
        <w:tc>
          <w:tcPr>
            <w:tcW w:w="803" w:type="dxa"/>
            <w:tcBorders>
              <w:top w:val="single" w:sz="4" w:space="0" w:color="auto"/>
              <w:left w:val="single" w:sz="4" w:space="0" w:color="auto"/>
              <w:bottom w:val="single" w:sz="4" w:space="0" w:color="auto"/>
              <w:right w:val="single" w:sz="4" w:space="0" w:color="auto"/>
            </w:tcBorders>
          </w:tcPr>
          <w:p w14:paraId="59D65B10" w14:textId="77777777" w:rsidR="00D20E75" w:rsidRDefault="00D20E75" w:rsidP="00D410BB">
            <w:pPr>
              <w:rPr>
                <w:lang w:eastAsia="en-US"/>
              </w:rPr>
            </w:pPr>
          </w:p>
        </w:tc>
      </w:tr>
      <w:tr w:rsidR="2EFD7D9F" w14:paraId="7ECC5C4D" w14:textId="77777777" w:rsidTr="6DC46AF1">
        <w:trPr>
          <w:trHeight w:val="255"/>
        </w:trPr>
        <w:tc>
          <w:tcPr>
            <w:tcW w:w="855" w:type="dxa"/>
            <w:tcBorders>
              <w:top w:val="single" w:sz="4" w:space="0" w:color="auto"/>
              <w:left w:val="single" w:sz="4" w:space="0" w:color="auto"/>
              <w:bottom w:val="single" w:sz="4" w:space="0" w:color="auto"/>
              <w:right w:val="single" w:sz="4" w:space="0" w:color="auto"/>
            </w:tcBorders>
            <w:noWrap/>
          </w:tcPr>
          <w:p w14:paraId="4EE43996" w14:textId="3EBE46FB" w:rsidR="2EFD7D9F" w:rsidRDefault="00F649C8" w:rsidP="400AA1F5">
            <w:pPr>
              <w:pStyle w:val="Lijstalinea"/>
              <w:ind w:left="0"/>
              <w:rPr>
                <w:rFonts w:cs="Arial"/>
                <w:b/>
                <w:bCs/>
                <w:lang w:eastAsia="en-US"/>
              </w:rPr>
            </w:pPr>
            <w:r>
              <w:rPr>
                <w:rFonts w:cs="Arial"/>
                <w:b/>
                <w:bCs/>
                <w:lang w:eastAsia="en-US"/>
              </w:rPr>
              <w:t xml:space="preserve">Eis </w:t>
            </w:r>
            <w:r w:rsidR="5532F469" w:rsidRPr="3F6854F7">
              <w:rPr>
                <w:rFonts w:cs="Arial"/>
                <w:b/>
                <w:bCs/>
                <w:lang w:eastAsia="en-US"/>
              </w:rPr>
              <w:t>2</w:t>
            </w:r>
            <w:r w:rsidR="004C692C">
              <w:rPr>
                <w:rFonts w:cs="Arial"/>
                <w:b/>
                <w:bCs/>
                <w:lang w:eastAsia="en-US"/>
              </w:rPr>
              <w:t>1</w:t>
            </w:r>
          </w:p>
        </w:tc>
        <w:tc>
          <w:tcPr>
            <w:tcW w:w="7403" w:type="dxa"/>
            <w:tcBorders>
              <w:top w:val="single" w:sz="4" w:space="0" w:color="auto"/>
              <w:left w:val="single" w:sz="4" w:space="0" w:color="auto"/>
              <w:bottom w:val="single" w:sz="4" w:space="0" w:color="auto"/>
              <w:right w:val="single" w:sz="4" w:space="0" w:color="auto"/>
            </w:tcBorders>
          </w:tcPr>
          <w:p w14:paraId="72F76DEA" w14:textId="5706BC3A" w:rsidR="2EFD7D9F" w:rsidRPr="001C6848" w:rsidRDefault="1A6A1D13" w:rsidP="6DC46AF1">
            <w:pPr>
              <w:spacing w:line="259" w:lineRule="auto"/>
            </w:pPr>
            <w:r w:rsidRPr="6DC46AF1">
              <w:rPr>
                <w:rFonts w:cs="Arial"/>
                <w:lang w:eastAsia="en-US"/>
              </w:rPr>
              <w:t>Het LMS ondersteunt alle gangbare bestandsextensies t.b.v. onderwijsmaterialen. •Video content (embedded): ten minste .MP4 en .MOV •Audio content: ten minste .MP3 en .WAV •Tekst content •HTML content •Afbeeldingen ten minste: .PNG, .JPEG, .TIFF, .GIF •Wiskundige content: •SCORM bestanden •Adobe .PDF •MS Office bestanden .XLSX, .DOCX, .PPTX •Zip bestanden •Koppelingen met roosters en agenda.</w:t>
            </w:r>
          </w:p>
        </w:tc>
        <w:tc>
          <w:tcPr>
            <w:tcW w:w="803" w:type="dxa"/>
            <w:tcBorders>
              <w:top w:val="single" w:sz="4" w:space="0" w:color="auto"/>
              <w:left w:val="single" w:sz="4" w:space="0" w:color="auto"/>
              <w:bottom w:val="single" w:sz="4" w:space="0" w:color="auto"/>
              <w:right w:val="single" w:sz="4" w:space="0" w:color="auto"/>
            </w:tcBorders>
          </w:tcPr>
          <w:p w14:paraId="5FEF2E82" w14:textId="3E2ED0F0" w:rsidR="2EFD7D9F" w:rsidRDefault="2EFD7D9F" w:rsidP="2EFD7D9F">
            <w:pPr>
              <w:rPr>
                <w:lang w:eastAsia="en-US"/>
              </w:rPr>
            </w:pPr>
          </w:p>
        </w:tc>
      </w:tr>
    </w:tbl>
    <w:p w14:paraId="3872E51F" w14:textId="5713317C" w:rsidR="26D3E688" w:rsidRDefault="26D3E688" w:rsidP="26D3E688"/>
    <w:p w14:paraId="3BD209FB" w14:textId="6E5BF834" w:rsidR="0062538B" w:rsidRDefault="0062538B" w:rsidP="0062538B">
      <w:pPr>
        <w:pStyle w:val="Kop2"/>
        <w:ind w:left="851"/>
        <w:rPr>
          <w:color w:val="auto"/>
        </w:rPr>
      </w:pPr>
      <w:r w:rsidRPr="26D3E688">
        <w:rPr>
          <w:color w:val="auto"/>
        </w:rPr>
        <w:lastRenderedPageBreak/>
        <w:t>Functionele requirements: D</w:t>
      </w:r>
      <w:r w:rsidR="005B0936" w:rsidRPr="26D3E688">
        <w:rPr>
          <w:color w:val="auto"/>
        </w:rPr>
        <w:t>igitaal inleveren en beoordel</w:t>
      </w:r>
      <w:r w:rsidR="009947BA" w:rsidRPr="26D3E688">
        <w:rPr>
          <w:color w:val="auto"/>
        </w:rPr>
        <w:t>e</w:t>
      </w:r>
      <w:r w:rsidR="005B0936" w:rsidRPr="26D3E688">
        <w:rPr>
          <w:color w:val="auto"/>
        </w:rPr>
        <w:t>n</w:t>
      </w:r>
    </w:p>
    <w:p w14:paraId="03D5B92E" w14:textId="77777777" w:rsidR="0062538B" w:rsidRDefault="0062538B" w:rsidP="0062538B">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62538B" w14:paraId="58594193" w14:textId="77777777" w:rsidTr="00F649C8">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392DC8C4" w14:textId="77777777" w:rsidR="0062538B" w:rsidRDefault="0062538B" w:rsidP="11360A5D">
            <w:pPr>
              <w:jc w:val="center"/>
              <w:rPr>
                <w:rFonts w:cs="Arial"/>
                <w:b/>
                <w:bCs/>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2C7BE3BE" w14:textId="77777777" w:rsidR="0062538B" w:rsidRDefault="0062538B" w:rsidP="00DA46D2">
            <w:pPr>
              <w:rPr>
                <w:b/>
                <w:lang w:eastAsia="en-US"/>
              </w:rPr>
            </w:pPr>
            <w:r>
              <w:rPr>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27DCB004" w14:textId="77777777" w:rsidR="0062538B" w:rsidRDefault="0062538B" w:rsidP="00DA46D2">
            <w:pPr>
              <w:jc w:val="center"/>
              <w:rPr>
                <w:b/>
                <w:lang w:eastAsia="en-US"/>
              </w:rPr>
            </w:pPr>
            <w:r>
              <w:rPr>
                <w:b/>
                <w:lang w:eastAsia="en-US"/>
              </w:rPr>
              <w:t>Ja/Nee</w:t>
            </w:r>
          </w:p>
        </w:tc>
      </w:tr>
      <w:tr w:rsidR="0062538B" w14:paraId="2869D7C1"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7335801D" w14:textId="7195C38C" w:rsidR="0062538B" w:rsidRPr="00103362" w:rsidRDefault="00F649C8" w:rsidP="3F6854F7">
            <w:pPr>
              <w:pStyle w:val="Lijstalinea"/>
              <w:ind w:left="0"/>
              <w:rPr>
                <w:rFonts w:cs="Arial"/>
                <w:b/>
                <w:bCs/>
                <w:lang w:eastAsia="en-US"/>
              </w:rPr>
            </w:pPr>
            <w:r>
              <w:rPr>
                <w:rFonts w:cs="Arial"/>
                <w:b/>
                <w:bCs/>
                <w:lang w:eastAsia="en-US"/>
              </w:rPr>
              <w:t xml:space="preserve">Eis </w:t>
            </w:r>
            <w:r w:rsidR="083AD94A" w:rsidRPr="3F6854F7">
              <w:rPr>
                <w:rFonts w:cs="Arial"/>
                <w:b/>
                <w:bCs/>
                <w:lang w:eastAsia="en-US"/>
              </w:rPr>
              <w:t>2</w:t>
            </w:r>
            <w:r w:rsidR="004C692C">
              <w:rPr>
                <w:rFonts w:cs="Arial"/>
                <w:b/>
                <w:bCs/>
                <w:lang w:eastAsia="en-US"/>
              </w:rPr>
              <w:t>2</w:t>
            </w:r>
          </w:p>
        </w:tc>
        <w:tc>
          <w:tcPr>
            <w:tcW w:w="4090" w:type="pct"/>
            <w:tcBorders>
              <w:top w:val="single" w:sz="4" w:space="0" w:color="auto"/>
              <w:left w:val="single" w:sz="4" w:space="0" w:color="auto"/>
              <w:bottom w:val="single" w:sz="4" w:space="0" w:color="auto"/>
              <w:right w:val="single" w:sz="4" w:space="0" w:color="auto"/>
            </w:tcBorders>
          </w:tcPr>
          <w:p w14:paraId="6680BEF6" w14:textId="1B0FB967" w:rsidR="0062538B" w:rsidRDefault="295C8692" w:rsidP="3F6854F7">
            <w:pPr>
              <w:pStyle w:val="Lijstalinea"/>
              <w:ind w:left="0"/>
              <w:rPr>
                <w:rFonts w:cs="Arial"/>
                <w:lang w:eastAsia="en-US"/>
              </w:rPr>
            </w:pPr>
            <w:r w:rsidRPr="3F6854F7">
              <w:rPr>
                <w:rFonts w:cs="Arial"/>
                <w:lang w:eastAsia="en-US"/>
              </w:rPr>
              <w:t xml:space="preserve">Het </w:t>
            </w:r>
            <w:r w:rsidR="00BC3B1A" w:rsidRPr="3F6854F7">
              <w:rPr>
                <w:rFonts w:cs="Arial"/>
                <w:lang w:eastAsia="en-US"/>
              </w:rPr>
              <w:t>LMS</w:t>
            </w:r>
            <w:r w:rsidRPr="3F6854F7">
              <w:rPr>
                <w:rFonts w:cs="Arial"/>
                <w:lang w:eastAsia="en-US"/>
              </w:rPr>
              <w:t xml:space="preserve"> is in staat </w:t>
            </w:r>
            <w:r w:rsidR="4D84BE92" w:rsidRPr="3F6854F7">
              <w:rPr>
                <w:rFonts w:cs="Arial"/>
                <w:lang w:eastAsia="en-US"/>
              </w:rPr>
              <w:t xml:space="preserve">om docenten/beoordelaars en studenten via een koppeling aan </w:t>
            </w:r>
            <w:r w:rsidR="1476535A" w:rsidRPr="3F6854F7">
              <w:rPr>
                <w:rFonts w:cs="Arial"/>
                <w:lang w:eastAsia="en-US"/>
              </w:rPr>
              <w:t>“</w:t>
            </w:r>
            <w:r w:rsidR="4D84BE92" w:rsidRPr="3F6854F7">
              <w:rPr>
                <w:rFonts w:cs="Arial"/>
                <w:lang w:eastAsia="en-US"/>
              </w:rPr>
              <w:t>opdrachten</w:t>
            </w:r>
            <w:r w:rsidR="1476535A" w:rsidRPr="3F6854F7">
              <w:rPr>
                <w:rFonts w:cs="Arial"/>
                <w:lang w:eastAsia="en-US"/>
              </w:rPr>
              <w:t>”</w:t>
            </w:r>
            <w:r w:rsidR="4299D4A0" w:rsidRPr="3F6854F7">
              <w:rPr>
                <w:rFonts w:cs="Arial"/>
                <w:lang w:eastAsia="en-US"/>
              </w:rPr>
              <w:t>,</w:t>
            </w:r>
            <w:r w:rsidR="4D84BE92" w:rsidRPr="3F6854F7">
              <w:rPr>
                <w:rFonts w:cs="Arial"/>
                <w:lang w:eastAsia="en-US"/>
              </w:rPr>
              <w:t xml:space="preserve"> op basis van informatie uit het SiS</w:t>
            </w:r>
            <w:r w:rsidR="4299D4A0" w:rsidRPr="3F6854F7">
              <w:rPr>
                <w:rFonts w:cs="Arial"/>
                <w:lang w:eastAsia="en-US"/>
              </w:rPr>
              <w:t>,</w:t>
            </w:r>
            <w:r w:rsidR="4D84BE92" w:rsidRPr="3F6854F7">
              <w:rPr>
                <w:rFonts w:cs="Arial"/>
                <w:lang w:eastAsia="en-US"/>
              </w:rPr>
              <w:t xml:space="preserve"> te koppelen.</w:t>
            </w:r>
          </w:p>
        </w:tc>
        <w:tc>
          <w:tcPr>
            <w:tcW w:w="443" w:type="pct"/>
            <w:tcBorders>
              <w:top w:val="single" w:sz="4" w:space="0" w:color="auto"/>
              <w:left w:val="single" w:sz="4" w:space="0" w:color="auto"/>
              <w:bottom w:val="single" w:sz="4" w:space="0" w:color="auto"/>
              <w:right w:val="single" w:sz="4" w:space="0" w:color="auto"/>
            </w:tcBorders>
          </w:tcPr>
          <w:p w14:paraId="742AC8E4" w14:textId="77777777" w:rsidR="0062538B" w:rsidRDefault="0062538B" w:rsidP="3F6854F7">
            <w:pPr>
              <w:pStyle w:val="Lijstalinea"/>
              <w:ind w:left="0"/>
              <w:rPr>
                <w:rFonts w:cs="Arial"/>
                <w:b/>
                <w:bCs/>
                <w:lang w:eastAsia="en-US"/>
              </w:rPr>
            </w:pPr>
          </w:p>
        </w:tc>
      </w:tr>
      <w:tr w:rsidR="0062538B" w14:paraId="7FD530B2"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7F86C394" w14:textId="3BD23D2E" w:rsidR="0062538B" w:rsidRPr="00103362" w:rsidRDefault="00F649C8" w:rsidP="3F6854F7">
            <w:pPr>
              <w:pStyle w:val="Lijstalinea"/>
              <w:ind w:left="0"/>
              <w:rPr>
                <w:rFonts w:cs="Arial"/>
                <w:b/>
                <w:bCs/>
                <w:lang w:eastAsia="en-US"/>
              </w:rPr>
            </w:pPr>
            <w:r>
              <w:rPr>
                <w:rFonts w:cs="Arial"/>
                <w:b/>
                <w:bCs/>
                <w:lang w:eastAsia="en-US"/>
              </w:rPr>
              <w:t xml:space="preserve">Eis </w:t>
            </w:r>
            <w:r w:rsidR="39104194" w:rsidRPr="3F6854F7">
              <w:rPr>
                <w:rFonts w:cs="Arial"/>
                <w:b/>
                <w:bCs/>
                <w:lang w:eastAsia="en-US"/>
              </w:rPr>
              <w:t>2</w:t>
            </w:r>
            <w:r w:rsidR="004C692C">
              <w:rPr>
                <w:rFonts w:cs="Arial"/>
                <w:b/>
                <w:bCs/>
                <w:lang w:eastAsia="en-US"/>
              </w:rPr>
              <w:t>3</w:t>
            </w:r>
          </w:p>
        </w:tc>
        <w:tc>
          <w:tcPr>
            <w:tcW w:w="4090" w:type="pct"/>
            <w:tcBorders>
              <w:top w:val="single" w:sz="4" w:space="0" w:color="auto"/>
              <w:left w:val="single" w:sz="4" w:space="0" w:color="auto"/>
              <w:bottom w:val="single" w:sz="4" w:space="0" w:color="auto"/>
              <w:right w:val="single" w:sz="4" w:space="0" w:color="auto"/>
            </w:tcBorders>
          </w:tcPr>
          <w:p w14:paraId="7009F501" w14:textId="7DDC1CD5" w:rsidR="0062538B" w:rsidRDefault="4D84BE92" w:rsidP="3F6854F7">
            <w:pPr>
              <w:pStyle w:val="Lijstalinea"/>
              <w:ind w:left="0"/>
              <w:rPr>
                <w:rFonts w:cs="Arial"/>
                <w:lang w:eastAsia="en-US"/>
              </w:rPr>
            </w:pPr>
            <w:r w:rsidRPr="3F6854F7">
              <w:rPr>
                <w:rFonts w:cs="Arial"/>
                <w:lang w:eastAsia="en-US"/>
              </w:rPr>
              <w:t>Een docent moet een opdrachtomschrijving, met opmaak, kunnen plaatsen in de opdracht.</w:t>
            </w:r>
          </w:p>
        </w:tc>
        <w:tc>
          <w:tcPr>
            <w:tcW w:w="443" w:type="pct"/>
            <w:tcBorders>
              <w:top w:val="single" w:sz="4" w:space="0" w:color="auto"/>
              <w:left w:val="single" w:sz="4" w:space="0" w:color="auto"/>
              <w:bottom w:val="single" w:sz="4" w:space="0" w:color="auto"/>
              <w:right w:val="single" w:sz="4" w:space="0" w:color="auto"/>
            </w:tcBorders>
          </w:tcPr>
          <w:p w14:paraId="49092B76" w14:textId="77777777" w:rsidR="0062538B" w:rsidRDefault="0062538B" w:rsidP="00DA46D2">
            <w:pPr>
              <w:rPr>
                <w:lang w:eastAsia="en-US"/>
              </w:rPr>
            </w:pPr>
          </w:p>
        </w:tc>
      </w:tr>
      <w:tr w:rsidR="0062538B" w14:paraId="016554AF"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30BA0CE8" w14:textId="12F2EE82" w:rsidR="0062538B" w:rsidRPr="00103362" w:rsidRDefault="00F649C8" w:rsidP="3F6854F7">
            <w:pPr>
              <w:pStyle w:val="Lijstalinea"/>
              <w:ind w:left="0"/>
              <w:rPr>
                <w:rFonts w:cs="Arial"/>
                <w:b/>
                <w:bCs/>
                <w:lang w:eastAsia="en-US"/>
              </w:rPr>
            </w:pPr>
            <w:r>
              <w:rPr>
                <w:rFonts w:cs="Arial"/>
                <w:b/>
                <w:bCs/>
                <w:lang w:eastAsia="en-US"/>
              </w:rPr>
              <w:t xml:space="preserve">Eis </w:t>
            </w:r>
            <w:r w:rsidR="48B76793" w:rsidRPr="3F6854F7">
              <w:rPr>
                <w:rFonts w:cs="Arial"/>
                <w:b/>
                <w:bCs/>
                <w:lang w:eastAsia="en-US"/>
              </w:rPr>
              <w:t>2</w:t>
            </w:r>
            <w:r w:rsidR="004C692C">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tcPr>
          <w:p w14:paraId="6C8DFE04" w14:textId="4600EB37" w:rsidR="0062538B" w:rsidRDefault="550C57CA" w:rsidP="3F6854F7">
            <w:pPr>
              <w:pStyle w:val="Lijstalinea"/>
              <w:ind w:left="0"/>
              <w:rPr>
                <w:rFonts w:cs="Arial"/>
                <w:lang w:eastAsia="en-US"/>
              </w:rPr>
            </w:pPr>
            <w:r w:rsidRPr="3F6854F7">
              <w:rPr>
                <w:rFonts w:cs="Arial"/>
                <w:lang w:eastAsia="en-US"/>
              </w:rPr>
              <w:t>Een docent moet deadlines kunnen instellen (Jaartal, maand, dag, uur).</w:t>
            </w:r>
          </w:p>
        </w:tc>
        <w:tc>
          <w:tcPr>
            <w:tcW w:w="443" w:type="pct"/>
            <w:tcBorders>
              <w:top w:val="single" w:sz="4" w:space="0" w:color="auto"/>
              <w:left w:val="single" w:sz="4" w:space="0" w:color="auto"/>
              <w:bottom w:val="single" w:sz="4" w:space="0" w:color="auto"/>
              <w:right w:val="single" w:sz="4" w:space="0" w:color="auto"/>
            </w:tcBorders>
          </w:tcPr>
          <w:p w14:paraId="1E56C236" w14:textId="77777777" w:rsidR="0062538B" w:rsidRDefault="0062538B" w:rsidP="00DA46D2">
            <w:pPr>
              <w:rPr>
                <w:lang w:eastAsia="en-US"/>
              </w:rPr>
            </w:pPr>
          </w:p>
        </w:tc>
      </w:tr>
      <w:tr w:rsidR="006F56AA" w14:paraId="4F1F608B"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1C550641" w14:textId="0A4D317D" w:rsidR="006F56AA" w:rsidRPr="00103362" w:rsidRDefault="00F649C8" w:rsidP="3F6854F7">
            <w:pPr>
              <w:pStyle w:val="Lijstalinea"/>
              <w:ind w:left="0"/>
              <w:rPr>
                <w:rFonts w:cs="Arial"/>
                <w:b/>
                <w:bCs/>
                <w:lang w:eastAsia="en-US"/>
              </w:rPr>
            </w:pPr>
            <w:r>
              <w:rPr>
                <w:rFonts w:cs="Arial"/>
                <w:b/>
                <w:bCs/>
                <w:lang w:eastAsia="en-US"/>
              </w:rPr>
              <w:t xml:space="preserve">Eis </w:t>
            </w:r>
            <w:r w:rsidR="7ECB5D20" w:rsidRPr="3F6854F7">
              <w:rPr>
                <w:rFonts w:cs="Arial"/>
                <w:b/>
                <w:bCs/>
                <w:lang w:eastAsia="en-US"/>
              </w:rPr>
              <w:t>2</w:t>
            </w:r>
            <w:r w:rsidR="004C692C">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tcPr>
          <w:p w14:paraId="04DDBD84" w14:textId="4528B17C" w:rsidR="006F56AA" w:rsidRDefault="6786AC84" w:rsidP="3F6854F7">
            <w:pPr>
              <w:pStyle w:val="Lijstalinea"/>
              <w:ind w:left="0"/>
              <w:rPr>
                <w:rFonts w:cs="Arial"/>
                <w:lang w:eastAsia="en-US"/>
              </w:rPr>
            </w:pPr>
            <w:r w:rsidRPr="3F6854F7">
              <w:rPr>
                <w:rFonts w:cs="Arial"/>
                <w:lang w:eastAsia="en-US"/>
              </w:rPr>
              <w:t>Een docent moet</w:t>
            </w:r>
            <w:r w:rsidR="7553ED57" w:rsidRPr="3F6854F7">
              <w:rPr>
                <w:rFonts w:cs="Arial"/>
                <w:lang w:eastAsia="en-US"/>
              </w:rPr>
              <w:t xml:space="preserve"> </w:t>
            </w:r>
            <w:r w:rsidR="6C706F2F" w:rsidRPr="3F6854F7">
              <w:rPr>
                <w:rFonts w:cs="Arial"/>
                <w:lang w:eastAsia="en-US"/>
              </w:rPr>
              <w:t>meerdere</w:t>
            </w:r>
            <w:r w:rsidRPr="3F6854F7">
              <w:rPr>
                <w:rFonts w:cs="Arial"/>
                <w:lang w:eastAsia="en-US"/>
              </w:rPr>
              <w:t xml:space="preserve"> bijlagen</w:t>
            </w:r>
            <w:r w:rsidR="119A2529" w:rsidRPr="3F6854F7">
              <w:rPr>
                <w:rFonts w:cs="Arial"/>
                <w:lang w:eastAsia="en-US"/>
              </w:rPr>
              <w:t xml:space="preserve"> </w:t>
            </w:r>
            <w:r w:rsidR="04ACB3F8" w:rsidRPr="3F6854F7">
              <w:rPr>
                <w:rFonts w:cs="Arial"/>
                <w:lang w:eastAsia="en-US"/>
              </w:rPr>
              <w:t>gelijktijdig</w:t>
            </w:r>
            <w:r w:rsidRPr="3F6854F7">
              <w:rPr>
                <w:rFonts w:cs="Arial"/>
                <w:lang w:eastAsia="en-US"/>
              </w:rPr>
              <w:t xml:space="preserve"> kunnen toevoegen aan een opdracht</w:t>
            </w:r>
            <w:r w:rsidR="79F5E3CC" w:rsidRPr="3F6854F7">
              <w:rPr>
                <w:rFonts w:cs="Arial"/>
                <w:lang w:eastAsia="en-US"/>
              </w:rPr>
              <w:t>, zonder dat op voorhand plug-ins geïnstalleerd moeten worden.</w:t>
            </w:r>
          </w:p>
        </w:tc>
        <w:tc>
          <w:tcPr>
            <w:tcW w:w="443" w:type="pct"/>
            <w:tcBorders>
              <w:top w:val="single" w:sz="4" w:space="0" w:color="auto"/>
              <w:left w:val="single" w:sz="4" w:space="0" w:color="auto"/>
              <w:bottom w:val="single" w:sz="4" w:space="0" w:color="auto"/>
              <w:right w:val="single" w:sz="4" w:space="0" w:color="auto"/>
            </w:tcBorders>
          </w:tcPr>
          <w:p w14:paraId="49BC1285" w14:textId="77777777" w:rsidR="006F56AA" w:rsidRDefault="006F56AA" w:rsidP="00DA46D2">
            <w:pPr>
              <w:rPr>
                <w:lang w:eastAsia="en-US"/>
              </w:rPr>
            </w:pPr>
          </w:p>
        </w:tc>
      </w:tr>
      <w:tr w:rsidR="001E0BED" w14:paraId="52DFFB08"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05BB2428" w14:textId="4109F868" w:rsidR="001E0BED" w:rsidRPr="00103362" w:rsidRDefault="00F649C8" w:rsidP="3F6854F7">
            <w:pPr>
              <w:pStyle w:val="Lijstalinea"/>
              <w:ind w:left="0"/>
              <w:rPr>
                <w:rFonts w:cs="Arial"/>
                <w:b/>
                <w:bCs/>
                <w:lang w:eastAsia="en-US"/>
              </w:rPr>
            </w:pPr>
            <w:r>
              <w:rPr>
                <w:rFonts w:cs="Arial"/>
                <w:b/>
                <w:bCs/>
                <w:lang w:eastAsia="en-US"/>
              </w:rPr>
              <w:t xml:space="preserve">Eis </w:t>
            </w:r>
            <w:r w:rsidR="7ECB5D20" w:rsidRPr="3F6854F7">
              <w:rPr>
                <w:rFonts w:cs="Arial"/>
                <w:b/>
                <w:bCs/>
                <w:lang w:eastAsia="en-US"/>
              </w:rPr>
              <w:t>2</w:t>
            </w:r>
            <w:r w:rsidR="004C692C">
              <w:rPr>
                <w:rFonts w:cs="Arial"/>
                <w:b/>
                <w:bCs/>
                <w:lang w:eastAsia="en-US"/>
              </w:rPr>
              <w:t>6</w:t>
            </w:r>
          </w:p>
        </w:tc>
        <w:tc>
          <w:tcPr>
            <w:tcW w:w="4090" w:type="pct"/>
            <w:tcBorders>
              <w:top w:val="single" w:sz="4" w:space="0" w:color="auto"/>
              <w:left w:val="single" w:sz="4" w:space="0" w:color="auto"/>
              <w:bottom w:val="single" w:sz="4" w:space="0" w:color="auto"/>
              <w:right w:val="single" w:sz="4" w:space="0" w:color="auto"/>
            </w:tcBorders>
          </w:tcPr>
          <w:p w14:paraId="7766C448" w14:textId="76C086B5" w:rsidR="001E0BED" w:rsidRPr="001E0BED" w:rsidRDefault="0B952E0C" w:rsidP="3F6854F7">
            <w:pPr>
              <w:pStyle w:val="Lijstalinea"/>
              <w:ind w:left="0"/>
              <w:rPr>
                <w:rFonts w:cs="Arial"/>
                <w:lang w:eastAsia="en-US"/>
              </w:rPr>
            </w:pPr>
            <w:r w:rsidRPr="3F6854F7">
              <w:rPr>
                <w:rFonts w:cs="Arial"/>
                <w:lang w:eastAsia="en-US"/>
              </w:rPr>
              <w:t xml:space="preserve">Bij een opdracht </w:t>
            </w:r>
            <w:r w:rsidR="6DD5D148" w:rsidRPr="3F6854F7">
              <w:rPr>
                <w:rFonts w:cs="Arial"/>
                <w:lang w:eastAsia="en-US"/>
              </w:rPr>
              <w:t>éé</w:t>
            </w:r>
            <w:r w:rsidRPr="3F6854F7">
              <w:rPr>
                <w:rFonts w:cs="Arial"/>
                <w:lang w:eastAsia="en-US"/>
              </w:rPr>
              <w:t>n of meerdere beoordelingscriteria kunnen toevoegen.</w:t>
            </w:r>
          </w:p>
        </w:tc>
        <w:tc>
          <w:tcPr>
            <w:tcW w:w="443" w:type="pct"/>
            <w:tcBorders>
              <w:top w:val="single" w:sz="4" w:space="0" w:color="auto"/>
              <w:left w:val="single" w:sz="4" w:space="0" w:color="auto"/>
              <w:bottom w:val="single" w:sz="4" w:space="0" w:color="auto"/>
              <w:right w:val="single" w:sz="4" w:space="0" w:color="auto"/>
            </w:tcBorders>
          </w:tcPr>
          <w:p w14:paraId="3C84EF60" w14:textId="77777777" w:rsidR="001E0BED" w:rsidRDefault="001E0BED" w:rsidP="3F6854F7">
            <w:pPr>
              <w:pStyle w:val="Lijstalinea"/>
              <w:ind w:left="0"/>
              <w:rPr>
                <w:rFonts w:cs="Arial"/>
                <w:b/>
                <w:bCs/>
                <w:lang w:eastAsia="en-US"/>
              </w:rPr>
            </w:pPr>
          </w:p>
        </w:tc>
      </w:tr>
      <w:tr w:rsidR="00822723" w14:paraId="0BB49A53"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7B52A0B9" w14:textId="21D610D3" w:rsidR="00822723" w:rsidRPr="00103362" w:rsidRDefault="00F649C8" w:rsidP="3F6854F7">
            <w:pPr>
              <w:pStyle w:val="Lijstalinea"/>
              <w:ind w:left="0"/>
              <w:rPr>
                <w:rFonts w:cs="Arial"/>
                <w:b/>
                <w:bCs/>
                <w:lang w:eastAsia="en-US"/>
              </w:rPr>
            </w:pPr>
            <w:r>
              <w:rPr>
                <w:rFonts w:cs="Arial"/>
                <w:b/>
                <w:bCs/>
                <w:lang w:eastAsia="en-US"/>
              </w:rPr>
              <w:t xml:space="preserve">Eis </w:t>
            </w:r>
            <w:r w:rsidR="094BBE1B" w:rsidRPr="3F6854F7">
              <w:rPr>
                <w:rFonts w:cs="Arial"/>
                <w:b/>
                <w:bCs/>
                <w:lang w:eastAsia="en-US"/>
              </w:rPr>
              <w:t>2</w:t>
            </w:r>
            <w:r w:rsidR="004C692C">
              <w:rPr>
                <w:rFonts w:cs="Arial"/>
                <w:b/>
                <w:bCs/>
                <w:lang w:eastAsia="en-US"/>
              </w:rPr>
              <w:t>7</w:t>
            </w:r>
          </w:p>
        </w:tc>
        <w:tc>
          <w:tcPr>
            <w:tcW w:w="4090" w:type="pct"/>
            <w:tcBorders>
              <w:top w:val="single" w:sz="4" w:space="0" w:color="auto"/>
              <w:left w:val="single" w:sz="4" w:space="0" w:color="auto"/>
              <w:bottom w:val="single" w:sz="4" w:space="0" w:color="auto"/>
              <w:right w:val="single" w:sz="4" w:space="0" w:color="auto"/>
            </w:tcBorders>
          </w:tcPr>
          <w:p w14:paraId="2BECC6E7" w14:textId="768C7003" w:rsidR="00822723" w:rsidRPr="001E0BED" w:rsidRDefault="0B952E0C" w:rsidP="3F6854F7">
            <w:pPr>
              <w:pStyle w:val="Lijstalinea"/>
              <w:ind w:left="0"/>
              <w:rPr>
                <w:rFonts w:cs="Arial"/>
                <w:lang w:eastAsia="en-US"/>
              </w:rPr>
            </w:pPr>
            <w:r w:rsidRPr="3F6854F7">
              <w:rPr>
                <w:rFonts w:cs="Arial"/>
                <w:lang w:eastAsia="en-US"/>
              </w:rPr>
              <w:t>Studenten moeten gemakkelijk bestanden vanuit de cloud, zoals bijv</w:t>
            </w:r>
            <w:r w:rsidR="0443982A" w:rsidRPr="3F6854F7">
              <w:rPr>
                <w:rFonts w:cs="Arial"/>
                <w:lang w:eastAsia="en-US"/>
              </w:rPr>
              <w:t>oorbeeld</w:t>
            </w:r>
            <w:r w:rsidRPr="3F6854F7">
              <w:rPr>
                <w:rFonts w:cs="Arial"/>
                <w:lang w:eastAsia="en-US"/>
              </w:rPr>
              <w:t xml:space="preserve"> </w:t>
            </w:r>
            <w:r w:rsidR="3DD8384D" w:rsidRPr="3F6854F7">
              <w:rPr>
                <w:rFonts w:cs="Arial"/>
                <w:lang w:eastAsia="en-US"/>
              </w:rPr>
              <w:t>Dropbox</w:t>
            </w:r>
            <w:r w:rsidRPr="3F6854F7">
              <w:rPr>
                <w:rFonts w:cs="Arial"/>
                <w:lang w:eastAsia="en-US"/>
              </w:rPr>
              <w:t xml:space="preserve">, </w:t>
            </w:r>
            <w:r w:rsidR="3DD8384D" w:rsidRPr="3F6854F7">
              <w:rPr>
                <w:rFonts w:cs="Arial"/>
                <w:lang w:eastAsia="en-US"/>
              </w:rPr>
              <w:t>OneDrive</w:t>
            </w:r>
            <w:r w:rsidRPr="3F6854F7">
              <w:rPr>
                <w:rFonts w:cs="Arial"/>
                <w:lang w:eastAsia="en-US"/>
              </w:rPr>
              <w:t>, kunnen uploaden.</w:t>
            </w:r>
          </w:p>
        </w:tc>
        <w:tc>
          <w:tcPr>
            <w:tcW w:w="443" w:type="pct"/>
            <w:tcBorders>
              <w:top w:val="single" w:sz="4" w:space="0" w:color="auto"/>
              <w:left w:val="single" w:sz="4" w:space="0" w:color="auto"/>
              <w:bottom w:val="single" w:sz="4" w:space="0" w:color="auto"/>
              <w:right w:val="single" w:sz="4" w:space="0" w:color="auto"/>
            </w:tcBorders>
          </w:tcPr>
          <w:p w14:paraId="359762C3" w14:textId="77777777" w:rsidR="00822723" w:rsidRDefault="00822723" w:rsidP="00DA46D2">
            <w:pPr>
              <w:rPr>
                <w:lang w:eastAsia="en-US"/>
              </w:rPr>
            </w:pPr>
          </w:p>
        </w:tc>
      </w:tr>
      <w:tr w:rsidR="00822723" w14:paraId="756D9292"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59AD370E" w14:textId="1B03291A" w:rsidR="00822723" w:rsidRPr="00103362" w:rsidRDefault="00F649C8" w:rsidP="3F6854F7">
            <w:pPr>
              <w:pStyle w:val="Lijstalinea"/>
              <w:ind w:left="0"/>
              <w:rPr>
                <w:rFonts w:cs="Arial"/>
                <w:b/>
                <w:bCs/>
                <w:lang w:eastAsia="en-US"/>
              </w:rPr>
            </w:pPr>
            <w:r>
              <w:rPr>
                <w:rFonts w:cs="Arial"/>
                <w:b/>
                <w:bCs/>
                <w:lang w:eastAsia="en-US"/>
              </w:rPr>
              <w:t xml:space="preserve">Eis </w:t>
            </w:r>
            <w:r w:rsidR="094BBE1B" w:rsidRPr="3F6854F7">
              <w:rPr>
                <w:rFonts w:cs="Arial"/>
                <w:b/>
                <w:bCs/>
                <w:lang w:eastAsia="en-US"/>
              </w:rPr>
              <w:t>2</w:t>
            </w:r>
            <w:r w:rsidR="004C692C">
              <w:rPr>
                <w:rFonts w:cs="Arial"/>
                <w:b/>
                <w:bCs/>
                <w:lang w:eastAsia="en-US"/>
              </w:rPr>
              <w:t>8</w:t>
            </w:r>
          </w:p>
        </w:tc>
        <w:tc>
          <w:tcPr>
            <w:tcW w:w="4090" w:type="pct"/>
            <w:tcBorders>
              <w:top w:val="single" w:sz="4" w:space="0" w:color="auto"/>
              <w:left w:val="single" w:sz="4" w:space="0" w:color="auto"/>
              <w:bottom w:val="single" w:sz="4" w:space="0" w:color="auto"/>
              <w:right w:val="single" w:sz="4" w:space="0" w:color="auto"/>
            </w:tcBorders>
          </w:tcPr>
          <w:p w14:paraId="6525FEA2" w14:textId="4E872178" w:rsidR="00822723" w:rsidRPr="001E0BED" w:rsidRDefault="7EE73008" w:rsidP="3F6854F7">
            <w:pPr>
              <w:pStyle w:val="Lijstalinea"/>
              <w:ind w:left="0"/>
              <w:rPr>
                <w:rFonts w:cs="Arial"/>
                <w:lang w:eastAsia="en-US"/>
              </w:rPr>
            </w:pPr>
            <w:r w:rsidRPr="3F6854F7">
              <w:rPr>
                <w:rFonts w:cs="Arial"/>
                <w:lang w:eastAsia="en-US"/>
              </w:rPr>
              <w:t xml:space="preserve">Studenten </w:t>
            </w:r>
            <w:r w:rsidR="4321E0E1" w:rsidRPr="3F6854F7">
              <w:rPr>
                <w:rFonts w:cs="Arial"/>
                <w:lang w:eastAsia="en-US"/>
              </w:rPr>
              <w:t>kunnen als een (project)groep, één opdracht gezamenlijk inleveren.</w:t>
            </w:r>
          </w:p>
        </w:tc>
        <w:tc>
          <w:tcPr>
            <w:tcW w:w="443" w:type="pct"/>
            <w:tcBorders>
              <w:top w:val="single" w:sz="4" w:space="0" w:color="auto"/>
              <w:left w:val="single" w:sz="4" w:space="0" w:color="auto"/>
              <w:bottom w:val="single" w:sz="4" w:space="0" w:color="auto"/>
              <w:right w:val="single" w:sz="4" w:space="0" w:color="auto"/>
            </w:tcBorders>
          </w:tcPr>
          <w:p w14:paraId="7DA671ED" w14:textId="77777777" w:rsidR="00822723" w:rsidRDefault="00822723" w:rsidP="00DA46D2">
            <w:pPr>
              <w:rPr>
                <w:lang w:eastAsia="en-US"/>
              </w:rPr>
            </w:pPr>
          </w:p>
        </w:tc>
      </w:tr>
      <w:tr w:rsidR="00822723" w14:paraId="0235D632"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5E041830" w14:textId="08007E7D" w:rsidR="00822723" w:rsidRPr="00103362" w:rsidRDefault="00F649C8" w:rsidP="3F6854F7">
            <w:pPr>
              <w:pStyle w:val="Lijstalinea"/>
              <w:ind w:left="0"/>
              <w:rPr>
                <w:rFonts w:cs="Arial"/>
                <w:b/>
                <w:bCs/>
                <w:lang w:eastAsia="en-US"/>
              </w:rPr>
            </w:pPr>
            <w:r>
              <w:rPr>
                <w:rFonts w:cs="Arial"/>
                <w:b/>
                <w:bCs/>
                <w:lang w:eastAsia="en-US"/>
              </w:rPr>
              <w:t xml:space="preserve">Eis </w:t>
            </w:r>
            <w:r w:rsidR="3A85C91D" w:rsidRPr="3F6854F7">
              <w:rPr>
                <w:rFonts w:cs="Arial"/>
                <w:b/>
                <w:bCs/>
                <w:lang w:eastAsia="en-US"/>
              </w:rPr>
              <w:t>2</w:t>
            </w:r>
            <w:r w:rsidR="004C692C">
              <w:rPr>
                <w:rFonts w:cs="Arial"/>
                <w:b/>
                <w:bCs/>
                <w:lang w:eastAsia="en-US"/>
              </w:rPr>
              <w:t>9</w:t>
            </w:r>
          </w:p>
        </w:tc>
        <w:tc>
          <w:tcPr>
            <w:tcW w:w="4090" w:type="pct"/>
            <w:tcBorders>
              <w:top w:val="single" w:sz="4" w:space="0" w:color="auto"/>
              <w:left w:val="single" w:sz="4" w:space="0" w:color="auto"/>
              <w:bottom w:val="single" w:sz="4" w:space="0" w:color="auto"/>
              <w:right w:val="single" w:sz="4" w:space="0" w:color="auto"/>
            </w:tcBorders>
          </w:tcPr>
          <w:p w14:paraId="5E20D6C2" w14:textId="07A4B278" w:rsidR="00822723" w:rsidRPr="001E0BED" w:rsidRDefault="068A8DC1" w:rsidP="3F6854F7">
            <w:pPr>
              <w:pStyle w:val="Lijstalinea"/>
              <w:ind w:left="0"/>
              <w:rPr>
                <w:rFonts w:cs="Arial"/>
                <w:lang w:eastAsia="en-US"/>
              </w:rPr>
            </w:pPr>
            <w:r w:rsidRPr="3F6854F7">
              <w:rPr>
                <w:rFonts w:cs="Arial"/>
                <w:lang w:eastAsia="en-US"/>
              </w:rPr>
              <w:t xml:space="preserve">Het LMS biedt een </w:t>
            </w:r>
            <w:r w:rsidR="00012E7A" w:rsidRPr="3F6854F7">
              <w:rPr>
                <w:rFonts w:cs="Arial"/>
                <w:lang w:eastAsia="en-US"/>
              </w:rPr>
              <w:t>integratiemogelijkheid</w:t>
            </w:r>
            <w:r w:rsidRPr="3F6854F7">
              <w:rPr>
                <w:rFonts w:cs="Arial"/>
                <w:lang w:eastAsia="en-US"/>
              </w:rPr>
              <w:t xml:space="preserve"> met plagiaatcontrole systemen door middel van internationaal erkende standaarden als IMS LTI. </w:t>
            </w:r>
          </w:p>
        </w:tc>
        <w:tc>
          <w:tcPr>
            <w:tcW w:w="443" w:type="pct"/>
            <w:tcBorders>
              <w:top w:val="single" w:sz="4" w:space="0" w:color="auto"/>
              <w:left w:val="single" w:sz="4" w:space="0" w:color="auto"/>
              <w:bottom w:val="single" w:sz="4" w:space="0" w:color="auto"/>
              <w:right w:val="single" w:sz="4" w:space="0" w:color="auto"/>
            </w:tcBorders>
          </w:tcPr>
          <w:p w14:paraId="2CDBAAD7" w14:textId="77777777" w:rsidR="00822723" w:rsidRDefault="00822723" w:rsidP="00DA46D2">
            <w:pPr>
              <w:rPr>
                <w:lang w:eastAsia="en-US"/>
              </w:rPr>
            </w:pPr>
          </w:p>
        </w:tc>
      </w:tr>
      <w:tr w:rsidR="00822723" w14:paraId="49DAF288"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1662173E" w14:textId="14319662" w:rsidR="00822723" w:rsidRPr="00103362" w:rsidRDefault="00F649C8" w:rsidP="3F6854F7">
            <w:pPr>
              <w:pStyle w:val="Lijstalinea"/>
              <w:ind w:left="0"/>
              <w:rPr>
                <w:rFonts w:cs="Arial"/>
                <w:b/>
                <w:bCs/>
                <w:lang w:eastAsia="en-US"/>
              </w:rPr>
            </w:pPr>
            <w:r>
              <w:rPr>
                <w:rFonts w:cs="Arial"/>
                <w:b/>
                <w:bCs/>
                <w:lang w:eastAsia="en-US"/>
              </w:rPr>
              <w:t xml:space="preserve">Eis </w:t>
            </w:r>
            <w:r w:rsidR="004C692C">
              <w:rPr>
                <w:rFonts w:cs="Arial"/>
                <w:b/>
                <w:bCs/>
                <w:lang w:eastAsia="en-US"/>
              </w:rPr>
              <w:t>30</w:t>
            </w:r>
          </w:p>
        </w:tc>
        <w:tc>
          <w:tcPr>
            <w:tcW w:w="4090" w:type="pct"/>
            <w:tcBorders>
              <w:top w:val="single" w:sz="4" w:space="0" w:color="auto"/>
              <w:left w:val="single" w:sz="4" w:space="0" w:color="auto"/>
              <w:bottom w:val="single" w:sz="4" w:space="0" w:color="auto"/>
              <w:right w:val="single" w:sz="4" w:space="0" w:color="auto"/>
            </w:tcBorders>
          </w:tcPr>
          <w:p w14:paraId="4C22588D" w14:textId="2674539D" w:rsidR="00822723" w:rsidRPr="001E0BED" w:rsidRDefault="572154C6" w:rsidP="3F6854F7">
            <w:pPr>
              <w:pStyle w:val="Lijstalinea"/>
              <w:ind w:left="0"/>
              <w:rPr>
                <w:rFonts w:cs="Arial"/>
                <w:lang w:eastAsia="en-US"/>
              </w:rPr>
            </w:pPr>
            <w:r w:rsidRPr="3F6854F7">
              <w:rPr>
                <w:rFonts w:cs="Arial"/>
                <w:lang w:eastAsia="en-US"/>
              </w:rPr>
              <w:t xml:space="preserve">Het ingeleverde werk </w:t>
            </w:r>
            <w:r w:rsidR="0A337D4E" w:rsidRPr="3F6854F7">
              <w:rPr>
                <w:rFonts w:cs="Arial"/>
                <w:lang w:eastAsia="en-US"/>
              </w:rPr>
              <w:t xml:space="preserve">moet </w:t>
            </w:r>
            <w:r w:rsidRPr="3F6854F7">
              <w:rPr>
                <w:rFonts w:cs="Arial"/>
                <w:lang w:eastAsia="en-US"/>
              </w:rPr>
              <w:t xml:space="preserve">kunnen </w:t>
            </w:r>
            <w:r w:rsidR="0FC6764F" w:rsidRPr="3F6854F7">
              <w:rPr>
                <w:rFonts w:cs="Arial"/>
                <w:lang w:eastAsia="en-US"/>
              </w:rPr>
              <w:t xml:space="preserve">worden </w:t>
            </w:r>
            <w:r w:rsidRPr="3F6854F7">
              <w:rPr>
                <w:rFonts w:cs="Arial"/>
                <w:lang w:eastAsia="en-US"/>
              </w:rPr>
              <w:t xml:space="preserve">voorzien van feedback </w:t>
            </w:r>
            <w:r w:rsidR="56E78A7E" w:rsidRPr="3F6854F7">
              <w:rPr>
                <w:rFonts w:cs="Arial"/>
                <w:lang w:eastAsia="en-US"/>
              </w:rPr>
              <w:t>d.m.v.</w:t>
            </w:r>
            <w:r w:rsidRPr="3F6854F7">
              <w:rPr>
                <w:rFonts w:cs="Arial"/>
                <w:lang w:eastAsia="en-US"/>
              </w:rPr>
              <w:t xml:space="preserve"> een tekstveld of een attachment.</w:t>
            </w:r>
          </w:p>
        </w:tc>
        <w:tc>
          <w:tcPr>
            <w:tcW w:w="443" w:type="pct"/>
            <w:tcBorders>
              <w:top w:val="single" w:sz="4" w:space="0" w:color="auto"/>
              <w:left w:val="single" w:sz="4" w:space="0" w:color="auto"/>
              <w:bottom w:val="single" w:sz="4" w:space="0" w:color="auto"/>
              <w:right w:val="single" w:sz="4" w:space="0" w:color="auto"/>
            </w:tcBorders>
          </w:tcPr>
          <w:p w14:paraId="5CABE772" w14:textId="77777777" w:rsidR="00822723" w:rsidRDefault="00822723" w:rsidP="00DA46D2">
            <w:pPr>
              <w:rPr>
                <w:lang w:eastAsia="en-US"/>
              </w:rPr>
            </w:pPr>
          </w:p>
        </w:tc>
      </w:tr>
      <w:tr w:rsidR="00822723" w14:paraId="31FE45CC"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2FB69505" w14:textId="66056690" w:rsidR="00822723" w:rsidRPr="00103362" w:rsidRDefault="00F649C8" w:rsidP="3F6854F7">
            <w:pPr>
              <w:pStyle w:val="Lijstalinea"/>
              <w:ind w:left="0"/>
              <w:rPr>
                <w:rFonts w:cs="Arial"/>
                <w:b/>
                <w:bCs/>
                <w:lang w:eastAsia="en-US"/>
              </w:rPr>
            </w:pPr>
            <w:r>
              <w:rPr>
                <w:rFonts w:cs="Arial"/>
                <w:b/>
                <w:bCs/>
                <w:lang w:eastAsia="en-US"/>
              </w:rPr>
              <w:t xml:space="preserve">Eis </w:t>
            </w:r>
            <w:r w:rsidR="3A17FCE7" w:rsidRPr="3F6854F7">
              <w:rPr>
                <w:rFonts w:cs="Arial"/>
                <w:b/>
                <w:bCs/>
                <w:lang w:eastAsia="en-US"/>
              </w:rPr>
              <w:t>3</w:t>
            </w:r>
            <w:r w:rsidR="004C692C">
              <w:rPr>
                <w:rFonts w:cs="Arial"/>
                <w:b/>
                <w:bCs/>
                <w:lang w:eastAsia="en-US"/>
              </w:rPr>
              <w:t>1</w:t>
            </w:r>
          </w:p>
        </w:tc>
        <w:tc>
          <w:tcPr>
            <w:tcW w:w="4090" w:type="pct"/>
            <w:tcBorders>
              <w:top w:val="single" w:sz="4" w:space="0" w:color="auto"/>
              <w:left w:val="single" w:sz="4" w:space="0" w:color="auto"/>
              <w:bottom w:val="single" w:sz="4" w:space="0" w:color="auto"/>
              <w:right w:val="single" w:sz="4" w:space="0" w:color="auto"/>
            </w:tcBorders>
          </w:tcPr>
          <w:p w14:paraId="0A7F9A71" w14:textId="7FA48B80" w:rsidR="00822723" w:rsidRPr="001E0BED" w:rsidRDefault="72790AB3" w:rsidP="3F6854F7">
            <w:pPr>
              <w:pStyle w:val="Lijstalinea"/>
              <w:ind w:left="0"/>
              <w:rPr>
                <w:rFonts w:cs="Arial"/>
                <w:lang w:eastAsia="en-US"/>
              </w:rPr>
            </w:pPr>
            <w:r w:rsidRPr="3F6854F7">
              <w:rPr>
                <w:rFonts w:cs="Arial"/>
                <w:lang w:eastAsia="en-US"/>
              </w:rPr>
              <w:t>De docent is in staat om ingeleverd werk, inclusief attachments in te zien zonder het te moeten downloaden. Dit geldt</w:t>
            </w:r>
            <w:r w:rsidR="7C6D2987" w:rsidRPr="3F6854F7">
              <w:rPr>
                <w:rFonts w:cs="Arial"/>
                <w:lang w:eastAsia="en-US"/>
              </w:rPr>
              <w:t xml:space="preserve"> </w:t>
            </w:r>
            <w:r w:rsidR="2DCE6D3F" w:rsidRPr="3F6854F7">
              <w:rPr>
                <w:rFonts w:cs="Arial"/>
                <w:lang w:eastAsia="en-US"/>
              </w:rPr>
              <w:t>voor</w:t>
            </w:r>
            <w:r w:rsidR="7C6D2987" w:rsidRPr="3F6854F7">
              <w:rPr>
                <w:rFonts w:cs="Arial"/>
                <w:lang w:eastAsia="en-US"/>
              </w:rPr>
              <w:t xml:space="preserve"> alle gangbare bestandsformats</w:t>
            </w:r>
            <w:r w:rsidRPr="3F6854F7">
              <w:rPr>
                <w:rFonts w:cs="Arial"/>
                <w:lang w:eastAsia="en-US"/>
              </w:rPr>
              <w:t xml:space="preserve">, </w:t>
            </w:r>
            <w:r w:rsidR="7C6D2987" w:rsidRPr="3F6854F7">
              <w:rPr>
                <w:rFonts w:cs="Arial"/>
                <w:lang w:eastAsia="en-US"/>
              </w:rPr>
              <w:t xml:space="preserve">op zijn minst </w:t>
            </w:r>
            <w:r w:rsidR="7269B501" w:rsidRPr="3F6854F7">
              <w:rPr>
                <w:rFonts w:cs="Arial"/>
                <w:lang w:eastAsia="en-US"/>
              </w:rPr>
              <w:t>zijnde, maar niet exclusief,</w:t>
            </w:r>
            <w:r w:rsidRPr="3F6854F7">
              <w:rPr>
                <w:rFonts w:cs="Arial"/>
                <w:lang w:eastAsia="en-US"/>
              </w:rPr>
              <w:t xml:space="preserve"> Microsoft </w:t>
            </w:r>
            <w:r w:rsidR="21B94E9D" w:rsidRPr="3F6854F7">
              <w:rPr>
                <w:rFonts w:cs="Arial"/>
                <w:lang w:eastAsia="en-US"/>
              </w:rPr>
              <w:t>Officebestanden</w:t>
            </w:r>
            <w:r w:rsidR="6C146CD5" w:rsidRPr="3F6854F7">
              <w:rPr>
                <w:rFonts w:cs="Arial"/>
                <w:lang w:eastAsia="en-US"/>
              </w:rPr>
              <w:t xml:space="preserve"> en </w:t>
            </w:r>
            <w:r w:rsidR="21B94E9D" w:rsidRPr="3F6854F7">
              <w:rPr>
                <w:rFonts w:cs="Arial"/>
                <w:lang w:eastAsia="en-US"/>
              </w:rPr>
              <w:t>Pdf’s</w:t>
            </w:r>
            <w:r w:rsidR="1A146E4C"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5C548850" w14:textId="77777777" w:rsidR="00822723" w:rsidRDefault="00822723" w:rsidP="00DA46D2">
            <w:pPr>
              <w:rPr>
                <w:lang w:eastAsia="en-US"/>
              </w:rPr>
            </w:pPr>
          </w:p>
        </w:tc>
      </w:tr>
      <w:tr w:rsidR="00822723" w14:paraId="58095158"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6FBA7EE4" w14:textId="486D1C8C" w:rsidR="00822723" w:rsidRPr="00103362" w:rsidRDefault="00F649C8" w:rsidP="3F6854F7">
            <w:pPr>
              <w:pStyle w:val="Lijstalinea"/>
              <w:ind w:left="0"/>
              <w:rPr>
                <w:rFonts w:cs="Arial"/>
                <w:b/>
                <w:bCs/>
                <w:lang w:eastAsia="en-US"/>
              </w:rPr>
            </w:pPr>
            <w:r>
              <w:rPr>
                <w:rFonts w:cs="Arial"/>
                <w:b/>
                <w:bCs/>
                <w:lang w:eastAsia="en-US"/>
              </w:rPr>
              <w:t xml:space="preserve">Eis </w:t>
            </w:r>
            <w:r w:rsidR="17A7D7B4" w:rsidRPr="3F6854F7">
              <w:rPr>
                <w:rFonts w:cs="Arial"/>
                <w:b/>
                <w:bCs/>
                <w:lang w:eastAsia="en-US"/>
              </w:rPr>
              <w:t>3</w:t>
            </w:r>
            <w:r w:rsidR="004C692C">
              <w:rPr>
                <w:rFonts w:cs="Arial"/>
                <w:b/>
                <w:bCs/>
                <w:lang w:eastAsia="en-US"/>
              </w:rPr>
              <w:t>2</w:t>
            </w:r>
          </w:p>
        </w:tc>
        <w:tc>
          <w:tcPr>
            <w:tcW w:w="4090" w:type="pct"/>
            <w:tcBorders>
              <w:top w:val="single" w:sz="4" w:space="0" w:color="auto"/>
              <w:left w:val="single" w:sz="4" w:space="0" w:color="auto"/>
              <w:bottom w:val="single" w:sz="4" w:space="0" w:color="auto"/>
              <w:right w:val="single" w:sz="4" w:space="0" w:color="auto"/>
            </w:tcBorders>
          </w:tcPr>
          <w:p w14:paraId="60A2D36F" w14:textId="1C77E950" w:rsidR="00822723" w:rsidRPr="001E0BED" w:rsidRDefault="72790AB3" w:rsidP="3F6854F7">
            <w:pPr>
              <w:pStyle w:val="Lijstalinea"/>
              <w:ind w:left="0"/>
              <w:rPr>
                <w:rFonts w:cs="Arial"/>
                <w:lang w:eastAsia="en-US"/>
              </w:rPr>
            </w:pPr>
            <w:r w:rsidRPr="3F6854F7">
              <w:rPr>
                <w:rFonts w:cs="Arial"/>
                <w:lang w:eastAsia="en-US"/>
              </w:rPr>
              <w:t xml:space="preserve">Het ingeleverde werk en het beoordelingsformulier </w:t>
            </w:r>
            <w:r w:rsidR="152B6048" w:rsidRPr="3F6854F7">
              <w:rPr>
                <w:rFonts w:cs="Arial"/>
                <w:lang w:eastAsia="en-US"/>
              </w:rPr>
              <w:t xml:space="preserve">kunnen </w:t>
            </w:r>
            <w:r w:rsidRPr="3F6854F7">
              <w:rPr>
                <w:rFonts w:cs="Arial"/>
                <w:lang w:eastAsia="en-US"/>
              </w:rPr>
              <w:t xml:space="preserve">naast elkaar in </w:t>
            </w:r>
            <w:r w:rsidR="236988D9" w:rsidRPr="3F6854F7">
              <w:rPr>
                <w:rFonts w:cs="Arial"/>
                <w:lang w:eastAsia="en-US"/>
              </w:rPr>
              <w:t>éé</w:t>
            </w:r>
            <w:r w:rsidRPr="3F6854F7">
              <w:rPr>
                <w:rFonts w:cs="Arial"/>
                <w:lang w:eastAsia="en-US"/>
              </w:rPr>
              <w:t>n scherm getoond worden.</w:t>
            </w:r>
          </w:p>
        </w:tc>
        <w:tc>
          <w:tcPr>
            <w:tcW w:w="443" w:type="pct"/>
            <w:tcBorders>
              <w:top w:val="single" w:sz="4" w:space="0" w:color="auto"/>
              <w:left w:val="single" w:sz="4" w:space="0" w:color="auto"/>
              <w:bottom w:val="single" w:sz="4" w:space="0" w:color="auto"/>
              <w:right w:val="single" w:sz="4" w:space="0" w:color="auto"/>
            </w:tcBorders>
          </w:tcPr>
          <w:p w14:paraId="619624A9" w14:textId="77777777" w:rsidR="00822723" w:rsidRDefault="00822723" w:rsidP="00DA46D2">
            <w:pPr>
              <w:rPr>
                <w:lang w:eastAsia="en-US"/>
              </w:rPr>
            </w:pPr>
          </w:p>
        </w:tc>
      </w:tr>
      <w:tr w:rsidR="00822723" w14:paraId="48FAAF45"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51794594" w14:textId="4D90CA0F" w:rsidR="00822723" w:rsidRPr="00103362" w:rsidRDefault="00F649C8" w:rsidP="3F6854F7">
            <w:pPr>
              <w:pStyle w:val="Lijstalinea"/>
              <w:ind w:left="0"/>
              <w:rPr>
                <w:rFonts w:cs="Arial"/>
                <w:b/>
                <w:bCs/>
                <w:lang w:eastAsia="en-US"/>
              </w:rPr>
            </w:pPr>
            <w:r>
              <w:rPr>
                <w:rFonts w:cs="Arial"/>
                <w:b/>
                <w:bCs/>
                <w:lang w:eastAsia="en-US"/>
              </w:rPr>
              <w:t xml:space="preserve">Eis </w:t>
            </w:r>
            <w:r w:rsidR="517B2C93" w:rsidRPr="3F6854F7">
              <w:rPr>
                <w:rFonts w:cs="Arial"/>
                <w:b/>
                <w:bCs/>
                <w:lang w:eastAsia="en-US"/>
              </w:rPr>
              <w:t>3</w:t>
            </w:r>
            <w:r w:rsidR="004C692C">
              <w:rPr>
                <w:rFonts w:cs="Arial"/>
                <w:b/>
                <w:bCs/>
                <w:lang w:eastAsia="en-US"/>
              </w:rPr>
              <w:t>3</w:t>
            </w:r>
          </w:p>
        </w:tc>
        <w:tc>
          <w:tcPr>
            <w:tcW w:w="4090" w:type="pct"/>
            <w:tcBorders>
              <w:top w:val="single" w:sz="4" w:space="0" w:color="auto"/>
              <w:left w:val="single" w:sz="4" w:space="0" w:color="auto"/>
              <w:bottom w:val="single" w:sz="4" w:space="0" w:color="auto"/>
              <w:right w:val="single" w:sz="4" w:space="0" w:color="auto"/>
            </w:tcBorders>
          </w:tcPr>
          <w:p w14:paraId="346F27E4" w14:textId="20D8CB6A" w:rsidR="00822723" w:rsidRPr="001E0BED" w:rsidRDefault="11A6E50B" w:rsidP="3F6854F7">
            <w:pPr>
              <w:pStyle w:val="Lijstalinea"/>
              <w:ind w:left="0"/>
              <w:rPr>
                <w:rFonts w:cs="Arial"/>
                <w:lang w:eastAsia="en-US"/>
              </w:rPr>
            </w:pPr>
            <w:r w:rsidRPr="3F6854F7">
              <w:rPr>
                <w:rFonts w:cs="Arial"/>
                <w:lang w:eastAsia="en-US"/>
              </w:rPr>
              <w:t xml:space="preserve">Bestanden </w:t>
            </w:r>
            <w:r w:rsidR="7735CE18" w:rsidRPr="3F6854F7">
              <w:rPr>
                <w:rFonts w:cs="Arial"/>
                <w:lang w:eastAsia="en-US"/>
              </w:rPr>
              <w:t>kunnen worden ge</w:t>
            </w:r>
            <w:r w:rsidR="572154C6" w:rsidRPr="3F6854F7">
              <w:rPr>
                <w:rFonts w:cs="Arial"/>
                <w:lang w:eastAsia="en-US"/>
              </w:rPr>
              <w:t>print en</w:t>
            </w:r>
            <w:r w:rsidR="7735CE18" w:rsidRPr="3F6854F7">
              <w:rPr>
                <w:rFonts w:cs="Arial"/>
                <w:lang w:eastAsia="en-US"/>
              </w:rPr>
              <w:t xml:space="preserve"> zijn te</w:t>
            </w:r>
            <w:r w:rsidR="572154C6" w:rsidRPr="3F6854F7">
              <w:rPr>
                <w:rFonts w:cs="Arial"/>
                <w:lang w:eastAsia="en-US"/>
              </w:rPr>
              <w:t xml:space="preserve"> downloaden </w:t>
            </w:r>
            <w:r w:rsidR="1EE2AEA1" w:rsidRPr="3F6854F7">
              <w:rPr>
                <w:rFonts w:cs="Arial"/>
                <w:lang w:eastAsia="en-US"/>
              </w:rPr>
              <w:t xml:space="preserve">nadat deze zijn </w:t>
            </w:r>
            <w:r w:rsidR="572154C6" w:rsidRPr="3F6854F7">
              <w:rPr>
                <w:rFonts w:cs="Arial"/>
                <w:lang w:eastAsia="en-US"/>
              </w:rPr>
              <w:t xml:space="preserve">ingeleverd </w:t>
            </w:r>
            <w:r w:rsidR="1EE2AEA1" w:rsidRPr="3F6854F7">
              <w:rPr>
                <w:rFonts w:cs="Arial"/>
                <w:lang w:eastAsia="en-US"/>
              </w:rPr>
              <w:t>en/of beoordeeld</w:t>
            </w:r>
            <w:r w:rsidR="572154C6"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275A299A" w14:textId="77777777" w:rsidR="00822723" w:rsidRDefault="00822723" w:rsidP="00DA46D2">
            <w:pPr>
              <w:rPr>
                <w:lang w:eastAsia="en-US"/>
              </w:rPr>
            </w:pPr>
          </w:p>
        </w:tc>
      </w:tr>
      <w:tr w:rsidR="00822723" w14:paraId="3F187741"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43A1EBAB" w14:textId="2E4BA0DE" w:rsidR="00822723" w:rsidRPr="00103362" w:rsidRDefault="00F649C8" w:rsidP="3F6854F7">
            <w:pPr>
              <w:pStyle w:val="Lijstalinea"/>
              <w:ind w:left="0"/>
              <w:rPr>
                <w:rFonts w:cs="Arial"/>
                <w:b/>
                <w:bCs/>
                <w:lang w:eastAsia="en-US"/>
              </w:rPr>
            </w:pPr>
            <w:r>
              <w:rPr>
                <w:rFonts w:cs="Arial"/>
                <w:b/>
                <w:bCs/>
                <w:lang w:eastAsia="en-US"/>
              </w:rPr>
              <w:t xml:space="preserve">Eis </w:t>
            </w:r>
            <w:r w:rsidR="517B2C93" w:rsidRPr="3F6854F7">
              <w:rPr>
                <w:rFonts w:cs="Arial"/>
                <w:b/>
                <w:bCs/>
                <w:lang w:eastAsia="en-US"/>
              </w:rPr>
              <w:t>3</w:t>
            </w:r>
            <w:r w:rsidR="004C692C">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tcPr>
          <w:p w14:paraId="35DACFE5" w14:textId="5229C87D" w:rsidR="00822723" w:rsidRPr="001E0BED" w:rsidRDefault="62AFAC8A" w:rsidP="3F6854F7">
            <w:pPr>
              <w:pStyle w:val="Lijstalinea"/>
              <w:ind w:left="0"/>
              <w:rPr>
                <w:rFonts w:cs="Arial"/>
                <w:lang w:eastAsia="en-US"/>
              </w:rPr>
            </w:pPr>
            <w:r w:rsidRPr="3F6854F7">
              <w:rPr>
                <w:rFonts w:cs="Arial"/>
                <w:lang w:eastAsia="en-US"/>
              </w:rPr>
              <w:t xml:space="preserve">Men kan </w:t>
            </w:r>
            <w:r w:rsidR="0DA8A75F" w:rsidRPr="3F6854F7">
              <w:rPr>
                <w:rFonts w:cs="Arial"/>
                <w:lang w:eastAsia="en-US"/>
              </w:rPr>
              <w:t>(deel)cijfer(s) p</w:t>
            </w:r>
            <w:r w:rsidR="07E6494B" w:rsidRPr="3F6854F7">
              <w:rPr>
                <w:rFonts w:cs="Arial"/>
                <w:lang w:eastAsia="en-US"/>
              </w:rPr>
              <w:t>ublic</w:t>
            </w:r>
            <w:r w:rsidR="74723ABF" w:rsidRPr="3F6854F7">
              <w:rPr>
                <w:rFonts w:cs="Arial"/>
                <w:lang w:eastAsia="en-US"/>
              </w:rPr>
              <w:t>eren</w:t>
            </w:r>
            <w:r w:rsidR="5E095357"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266656B0" w14:textId="77777777" w:rsidR="00822723" w:rsidRDefault="00822723" w:rsidP="00DA46D2">
            <w:pPr>
              <w:rPr>
                <w:lang w:eastAsia="en-US"/>
              </w:rPr>
            </w:pPr>
          </w:p>
        </w:tc>
      </w:tr>
      <w:tr w:rsidR="00822723" w14:paraId="3F8DED9E"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65C1FBAB" w14:textId="603CE572" w:rsidR="00822723" w:rsidRPr="00103362" w:rsidRDefault="00F649C8" w:rsidP="3F6854F7">
            <w:pPr>
              <w:pStyle w:val="Lijstalinea"/>
              <w:ind w:left="0"/>
              <w:rPr>
                <w:rFonts w:cs="Arial"/>
                <w:b/>
                <w:bCs/>
                <w:lang w:eastAsia="en-US"/>
              </w:rPr>
            </w:pPr>
            <w:r>
              <w:rPr>
                <w:rFonts w:cs="Arial"/>
                <w:b/>
                <w:bCs/>
                <w:lang w:eastAsia="en-US"/>
              </w:rPr>
              <w:t xml:space="preserve">Eis </w:t>
            </w:r>
            <w:r w:rsidR="3C902317" w:rsidRPr="3F6854F7">
              <w:rPr>
                <w:rFonts w:cs="Arial"/>
                <w:b/>
                <w:bCs/>
                <w:lang w:eastAsia="en-US"/>
              </w:rPr>
              <w:t>3</w:t>
            </w:r>
            <w:r w:rsidR="004C692C">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tcPr>
          <w:p w14:paraId="5DE0AA9B" w14:textId="268556F7" w:rsidR="00822723" w:rsidRPr="001E0BED" w:rsidRDefault="7BC9F175" w:rsidP="3F6854F7">
            <w:pPr>
              <w:pStyle w:val="Lijstalinea"/>
              <w:ind w:left="0"/>
              <w:rPr>
                <w:rFonts w:cs="Arial"/>
                <w:lang w:eastAsia="en-US"/>
              </w:rPr>
            </w:pPr>
            <w:r w:rsidRPr="3F6854F7">
              <w:rPr>
                <w:rFonts w:cs="Arial"/>
                <w:lang w:eastAsia="en-US"/>
              </w:rPr>
              <w:t xml:space="preserve">De docent is in staat om de beoordeling van het ingeleverde werk van alle studenten in </w:t>
            </w:r>
            <w:r w:rsidR="61AC7EBE" w:rsidRPr="3F6854F7">
              <w:rPr>
                <w:rFonts w:cs="Arial"/>
                <w:lang w:eastAsia="en-US"/>
              </w:rPr>
              <w:t>éé</w:t>
            </w:r>
            <w:r w:rsidRPr="3F6854F7">
              <w:rPr>
                <w:rFonts w:cs="Arial"/>
                <w:lang w:eastAsia="en-US"/>
              </w:rPr>
              <w:t>n keer te publiceren. Hiermee krijgen alle studenten gelijktijdig de uitslag.</w:t>
            </w:r>
          </w:p>
        </w:tc>
        <w:tc>
          <w:tcPr>
            <w:tcW w:w="443" w:type="pct"/>
            <w:tcBorders>
              <w:top w:val="single" w:sz="4" w:space="0" w:color="auto"/>
              <w:left w:val="single" w:sz="4" w:space="0" w:color="auto"/>
              <w:bottom w:val="single" w:sz="4" w:space="0" w:color="auto"/>
              <w:right w:val="single" w:sz="4" w:space="0" w:color="auto"/>
            </w:tcBorders>
          </w:tcPr>
          <w:p w14:paraId="0EFDF432" w14:textId="77777777" w:rsidR="00822723" w:rsidRDefault="00822723" w:rsidP="00DA46D2">
            <w:pPr>
              <w:rPr>
                <w:lang w:eastAsia="en-US"/>
              </w:rPr>
            </w:pPr>
          </w:p>
        </w:tc>
      </w:tr>
      <w:tr w:rsidR="00822723" w14:paraId="38896ACB"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04D8BFD7" w14:textId="47B59F40" w:rsidR="00822723" w:rsidRPr="00103362" w:rsidRDefault="00F649C8" w:rsidP="3F6854F7">
            <w:pPr>
              <w:pStyle w:val="Lijstalinea"/>
              <w:ind w:left="0"/>
              <w:rPr>
                <w:rFonts w:cs="Arial"/>
                <w:b/>
                <w:bCs/>
                <w:lang w:eastAsia="en-US"/>
              </w:rPr>
            </w:pPr>
            <w:r>
              <w:rPr>
                <w:rFonts w:cs="Arial"/>
                <w:b/>
                <w:bCs/>
                <w:lang w:eastAsia="en-US"/>
              </w:rPr>
              <w:t xml:space="preserve">Eis </w:t>
            </w:r>
            <w:r w:rsidR="698572F1" w:rsidRPr="3F6854F7">
              <w:rPr>
                <w:rFonts w:cs="Arial"/>
                <w:b/>
                <w:bCs/>
                <w:lang w:eastAsia="en-US"/>
              </w:rPr>
              <w:t>3</w:t>
            </w:r>
            <w:r w:rsidR="004C692C">
              <w:rPr>
                <w:rFonts w:cs="Arial"/>
                <w:b/>
                <w:bCs/>
                <w:lang w:eastAsia="en-US"/>
              </w:rPr>
              <w:t>6</w:t>
            </w:r>
          </w:p>
        </w:tc>
        <w:tc>
          <w:tcPr>
            <w:tcW w:w="4090" w:type="pct"/>
            <w:tcBorders>
              <w:top w:val="single" w:sz="4" w:space="0" w:color="auto"/>
              <w:left w:val="single" w:sz="4" w:space="0" w:color="auto"/>
              <w:bottom w:val="single" w:sz="4" w:space="0" w:color="auto"/>
              <w:right w:val="single" w:sz="4" w:space="0" w:color="auto"/>
            </w:tcBorders>
          </w:tcPr>
          <w:p w14:paraId="0A44424C" w14:textId="1EE88958" w:rsidR="00822723" w:rsidRPr="001E0BED" w:rsidRDefault="7BC9F175" w:rsidP="3F6854F7">
            <w:pPr>
              <w:pStyle w:val="Lijstalinea"/>
              <w:ind w:left="0"/>
              <w:rPr>
                <w:rFonts w:cs="Arial"/>
                <w:lang w:eastAsia="en-US"/>
              </w:rPr>
            </w:pPr>
            <w:r w:rsidRPr="3F6854F7">
              <w:rPr>
                <w:rFonts w:cs="Arial"/>
                <w:lang w:eastAsia="en-US"/>
              </w:rPr>
              <w:t>Student en docent kunnen ingeleverd werk en beoordelingsformulier eenvoudig inzien, ook op een later moment nog</w:t>
            </w:r>
            <w:r w:rsidR="408DE7BD" w:rsidRPr="3F6854F7">
              <w:rPr>
                <w:rFonts w:cs="Arial"/>
                <w:lang w:eastAsia="en-US"/>
              </w:rPr>
              <w:t xml:space="preserve">, </w:t>
            </w:r>
            <w:r w:rsidRPr="3F6854F7">
              <w:rPr>
                <w:rFonts w:cs="Arial"/>
                <w:lang w:eastAsia="en-US"/>
              </w:rPr>
              <w:t>bijv</w:t>
            </w:r>
            <w:r w:rsidR="408DE7BD" w:rsidRPr="3F6854F7">
              <w:rPr>
                <w:rFonts w:cs="Arial"/>
                <w:lang w:eastAsia="en-US"/>
              </w:rPr>
              <w:t>oorbeeld</w:t>
            </w:r>
            <w:r w:rsidRPr="3F6854F7">
              <w:rPr>
                <w:rFonts w:cs="Arial"/>
                <w:lang w:eastAsia="en-US"/>
              </w:rPr>
              <w:t xml:space="preserve"> bij herkansing.  </w:t>
            </w:r>
          </w:p>
        </w:tc>
        <w:tc>
          <w:tcPr>
            <w:tcW w:w="443" w:type="pct"/>
            <w:tcBorders>
              <w:top w:val="single" w:sz="4" w:space="0" w:color="auto"/>
              <w:left w:val="single" w:sz="4" w:space="0" w:color="auto"/>
              <w:bottom w:val="single" w:sz="4" w:space="0" w:color="auto"/>
              <w:right w:val="single" w:sz="4" w:space="0" w:color="auto"/>
            </w:tcBorders>
          </w:tcPr>
          <w:p w14:paraId="77B01102" w14:textId="77777777" w:rsidR="00822723" w:rsidRDefault="00822723" w:rsidP="00DA46D2">
            <w:pPr>
              <w:rPr>
                <w:lang w:eastAsia="en-US"/>
              </w:rPr>
            </w:pPr>
          </w:p>
        </w:tc>
      </w:tr>
    </w:tbl>
    <w:p w14:paraId="75814EC0" w14:textId="745028B6" w:rsidR="0062538B" w:rsidRDefault="0062538B" w:rsidP="0062538B">
      <w:pPr>
        <w:pStyle w:val="Kop2"/>
        <w:ind w:left="851"/>
        <w:rPr>
          <w:color w:val="auto"/>
        </w:rPr>
      </w:pPr>
      <w:r w:rsidRPr="26D3E688">
        <w:rPr>
          <w:color w:val="auto"/>
        </w:rPr>
        <w:t xml:space="preserve">Functionele requirements: </w:t>
      </w:r>
      <w:r w:rsidR="005B0936" w:rsidRPr="26D3E688">
        <w:rPr>
          <w:color w:val="auto"/>
        </w:rPr>
        <w:t>Communicatie</w:t>
      </w:r>
    </w:p>
    <w:p w14:paraId="7CB70FF6" w14:textId="77777777" w:rsidR="0062538B" w:rsidRDefault="0062538B" w:rsidP="0062538B">
      <w:pPr>
        <w:tabs>
          <w:tab w:val="left" w:pos="1440"/>
        </w:tabs>
      </w:pP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25"/>
        <w:gridCol w:w="7433"/>
        <w:gridCol w:w="803"/>
      </w:tblGrid>
      <w:tr w:rsidR="0062538B" w14:paraId="439D6BF5" w14:textId="77777777" w:rsidTr="3F6854F7">
        <w:trPr>
          <w:trHeight w:val="547"/>
        </w:trPr>
        <w:tc>
          <w:tcPr>
            <w:tcW w:w="825" w:type="dxa"/>
            <w:tcBorders>
              <w:top w:val="single" w:sz="4" w:space="0" w:color="auto"/>
              <w:left w:val="single" w:sz="4" w:space="0" w:color="auto"/>
              <w:bottom w:val="single" w:sz="4" w:space="0" w:color="auto"/>
              <w:right w:val="single" w:sz="4" w:space="0" w:color="auto"/>
            </w:tcBorders>
            <w:shd w:val="clear" w:color="auto" w:fill="FF0000"/>
            <w:noWrap/>
          </w:tcPr>
          <w:p w14:paraId="15EC4615" w14:textId="77777777" w:rsidR="0062538B" w:rsidRDefault="0062538B" w:rsidP="3F6854F7">
            <w:pPr>
              <w:jc w:val="both"/>
              <w:rPr>
                <w:rFonts w:cs="Arial"/>
                <w:b/>
                <w:bCs/>
                <w:lang w:eastAsia="en-US"/>
              </w:rPr>
            </w:pPr>
          </w:p>
        </w:tc>
        <w:tc>
          <w:tcPr>
            <w:tcW w:w="7433" w:type="dxa"/>
            <w:tcBorders>
              <w:top w:val="single" w:sz="4" w:space="0" w:color="auto"/>
              <w:left w:val="single" w:sz="4" w:space="0" w:color="auto"/>
              <w:bottom w:val="single" w:sz="4" w:space="0" w:color="auto"/>
              <w:right w:val="single" w:sz="4" w:space="0" w:color="auto"/>
            </w:tcBorders>
            <w:shd w:val="clear" w:color="auto" w:fill="FF0000"/>
            <w:hideMark/>
          </w:tcPr>
          <w:p w14:paraId="244954E5" w14:textId="77777777" w:rsidR="0062538B" w:rsidRDefault="0062538B" w:rsidP="00DA46D2">
            <w:pPr>
              <w:rPr>
                <w:b/>
                <w:lang w:eastAsia="en-US"/>
              </w:rPr>
            </w:pPr>
            <w:r>
              <w:rPr>
                <w:b/>
                <w:lang w:eastAsia="en-US"/>
              </w:rPr>
              <w:t>Inhoud</w:t>
            </w:r>
          </w:p>
        </w:tc>
        <w:tc>
          <w:tcPr>
            <w:tcW w:w="803" w:type="dxa"/>
            <w:tcBorders>
              <w:top w:val="single" w:sz="4" w:space="0" w:color="auto"/>
              <w:left w:val="single" w:sz="4" w:space="0" w:color="auto"/>
              <w:bottom w:val="single" w:sz="4" w:space="0" w:color="auto"/>
              <w:right w:val="single" w:sz="4" w:space="0" w:color="auto"/>
            </w:tcBorders>
            <w:shd w:val="clear" w:color="auto" w:fill="FF0000"/>
            <w:hideMark/>
          </w:tcPr>
          <w:p w14:paraId="2C4A90B0" w14:textId="77777777" w:rsidR="0062538B" w:rsidRDefault="0062538B" w:rsidP="00DA46D2">
            <w:pPr>
              <w:jc w:val="center"/>
              <w:rPr>
                <w:b/>
                <w:lang w:eastAsia="en-US"/>
              </w:rPr>
            </w:pPr>
            <w:r>
              <w:rPr>
                <w:b/>
                <w:lang w:eastAsia="en-US"/>
              </w:rPr>
              <w:t>Ja/Nee</w:t>
            </w:r>
          </w:p>
        </w:tc>
      </w:tr>
      <w:tr w:rsidR="0062538B" w14:paraId="2CB20674" w14:textId="77777777" w:rsidTr="3F6854F7">
        <w:trPr>
          <w:trHeight w:val="255"/>
        </w:trPr>
        <w:tc>
          <w:tcPr>
            <w:tcW w:w="825" w:type="dxa"/>
            <w:tcBorders>
              <w:top w:val="single" w:sz="4" w:space="0" w:color="auto"/>
              <w:left w:val="single" w:sz="4" w:space="0" w:color="auto"/>
              <w:bottom w:val="single" w:sz="4" w:space="0" w:color="auto"/>
              <w:right w:val="single" w:sz="4" w:space="0" w:color="auto"/>
            </w:tcBorders>
            <w:noWrap/>
            <w:hideMark/>
          </w:tcPr>
          <w:p w14:paraId="09435C71" w14:textId="4A117E03" w:rsidR="0062538B" w:rsidRPr="00103362" w:rsidRDefault="00F649C8" w:rsidP="3F6854F7">
            <w:pPr>
              <w:pStyle w:val="Lijstalinea"/>
              <w:ind w:left="0"/>
              <w:rPr>
                <w:rFonts w:cs="Arial"/>
                <w:b/>
                <w:bCs/>
                <w:lang w:eastAsia="en-US"/>
              </w:rPr>
            </w:pPr>
            <w:r>
              <w:rPr>
                <w:rFonts w:cs="Arial"/>
                <w:b/>
                <w:bCs/>
                <w:lang w:eastAsia="en-US"/>
              </w:rPr>
              <w:t xml:space="preserve">Eis </w:t>
            </w:r>
            <w:r w:rsidR="5482D304" w:rsidRPr="3F6854F7">
              <w:rPr>
                <w:rFonts w:cs="Arial"/>
                <w:b/>
                <w:bCs/>
                <w:lang w:eastAsia="en-US"/>
              </w:rPr>
              <w:t>3</w:t>
            </w:r>
            <w:r w:rsidR="004C692C">
              <w:rPr>
                <w:rFonts w:cs="Arial"/>
                <w:b/>
                <w:bCs/>
                <w:lang w:eastAsia="en-US"/>
              </w:rPr>
              <w:t>7</w:t>
            </w:r>
          </w:p>
        </w:tc>
        <w:tc>
          <w:tcPr>
            <w:tcW w:w="7433" w:type="dxa"/>
            <w:tcBorders>
              <w:top w:val="single" w:sz="4" w:space="0" w:color="auto"/>
              <w:left w:val="single" w:sz="4" w:space="0" w:color="auto"/>
              <w:bottom w:val="single" w:sz="4" w:space="0" w:color="auto"/>
              <w:right w:val="single" w:sz="4" w:space="0" w:color="auto"/>
            </w:tcBorders>
          </w:tcPr>
          <w:p w14:paraId="39CF38A2" w14:textId="78F03DA9" w:rsidR="00F864DD" w:rsidRDefault="269F7FAD" w:rsidP="3F6854F7">
            <w:pPr>
              <w:pStyle w:val="Lijstalinea"/>
              <w:ind w:left="0"/>
              <w:rPr>
                <w:rFonts w:cs="Arial"/>
                <w:lang w:eastAsia="en-US"/>
              </w:rPr>
            </w:pPr>
            <w:r w:rsidRPr="3F6854F7">
              <w:rPr>
                <w:rFonts w:cs="Arial"/>
                <w:lang w:eastAsia="en-US"/>
              </w:rPr>
              <w:t xml:space="preserve">Het </w:t>
            </w:r>
            <w:r w:rsidR="00BC3B1A" w:rsidRPr="3F6854F7">
              <w:rPr>
                <w:rFonts w:cs="Arial"/>
                <w:lang w:eastAsia="en-US"/>
              </w:rPr>
              <w:t>LMS</w:t>
            </w:r>
            <w:r w:rsidRPr="3F6854F7">
              <w:rPr>
                <w:rFonts w:cs="Arial"/>
                <w:lang w:eastAsia="en-US"/>
              </w:rPr>
              <w:t xml:space="preserve"> ondersteunt notificaties op cursusniveau. Minimaal via</w:t>
            </w:r>
            <w:r w:rsidR="76A21634" w:rsidRPr="3F6854F7">
              <w:rPr>
                <w:rFonts w:cs="Arial"/>
                <w:lang w:eastAsia="en-US"/>
              </w:rPr>
              <w:t xml:space="preserve"> een van onderstaande vier kanalen.</w:t>
            </w:r>
          </w:p>
          <w:p w14:paraId="709D1739" w14:textId="61E6FBF6" w:rsidR="00F864DD" w:rsidRDefault="269F7FAD" w:rsidP="3F6854F7">
            <w:pPr>
              <w:pStyle w:val="Lijstalinea"/>
              <w:numPr>
                <w:ilvl w:val="0"/>
                <w:numId w:val="1"/>
              </w:numPr>
              <w:rPr>
                <w:rFonts w:eastAsia="Arial" w:cs="Arial"/>
                <w:lang w:eastAsia="en-US"/>
              </w:rPr>
            </w:pPr>
            <w:r w:rsidRPr="3F6854F7">
              <w:rPr>
                <w:rFonts w:cs="Arial"/>
                <w:lang w:eastAsia="en-US"/>
              </w:rPr>
              <w:lastRenderedPageBreak/>
              <w:t>e-mail</w:t>
            </w:r>
          </w:p>
          <w:p w14:paraId="0A8B7406" w14:textId="022B5000" w:rsidR="00F864DD" w:rsidRDefault="00720683" w:rsidP="3F6854F7">
            <w:pPr>
              <w:pStyle w:val="Lijstalinea"/>
              <w:numPr>
                <w:ilvl w:val="0"/>
                <w:numId w:val="1"/>
              </w:numPr>
              <w:rPr>
                <w:rFonts w:eastAsia="Arial" w:cs="Arial"/>
                <w:lang w:eastAsia="en-US"/>
              </w:rPr>
            </w:pPr>
            <w:r w:rsidRPr="00802BA9">
              <w:rPr>
                <w:rFonts w:cs="Arial"/>
                <w:lang w:eastAsia="en-US"/>
              </w:rPr>
              <w:t xml:space="preserve">een </w:t>
            </w:r>
            <w:r w:rsidR="269F7FAD" w:rsidRPr="00802BA9">
              <w:rPr>
                <w:rFonts w:cs="Arial"/>
                <w:lang w:eastAsia="en-US"/>
              </w:rPr>
              <w:t>app</w:t>
            </w:r>
            <w:r w:rsidR="44AC0818" w:rsidRPr="3F6854F7">
              <w:rPr>
                <w:rFonts w:cs="Arial"/>
                <w:lang w:eastAsia="en-US"/>
              </w:rPr>
              <w:t xml:space="preserve"> (eventueel </w:t>
            </w:r>
            <w:r w:rsidR="695DFF37" w:rsidRPr="3F6854F7">
              <w:rPr>
                <w:rFonts w:cs="Arial"/>
                <w:lang w:eastAsia="en-US"/>
              </w:rPr>
              <w:t>Pushnotificatie</w:t>
            </w:r>
            <w:r w:rsidR="47309B59" w:rsidRPr="3F6854F7">
              <w:rPr>
                <w:rFonts w:cs="Arial"/>
                <w:lang w:eastAsia="en-US"/>
              </w:rPr>
              <w:t xml:space="preserve"> van een derde</w:t>
            </w:r>
            <w:r w:rsidR="695DFF37" w:rsidRPr="3F6854F7">
              <w:rPr>
                <w:rFonts w:cs="Arial"/>
                <w:lang w:eastAsia="en-US"/>
              </w:rPr>
              <w:t>)</w:t>
            </w:r>
            <w:r w:rsidR="2E38D327" w:rsidRPr="3F6854F7">
              <w:rPr>
                <w:rFonts w:cs="Arial"/>
                <w:lang w:eastAsia="en-US"/>
              </w:rPr>
              <w:t>;</w:t>
            </w:r>
          </w:p>
          <w:p w14:paraId="3AFDBCCC" w14:textId="7B69D592" w:rsidR="00C441F7" w:rsidRDefault="269F7FAD" w:rsidP="3F6854F7">
            <w:pPr>
              <w:pStyle w:val="Lijstalinea"/>
              <w:numPr>
                <w:ilvl w:val="0"/>
                <w:numId w:val="1"/>
              </w:numPr>
              <w:rPr>
                <w:rFonts w:eastAsia="Arial" w:cs="Arial"/>
                <w:lang w:eastAsia="en-US"/>
              </w:rPr>
            </w:pPr>
            <w:r w:rsidRPr="3F6854F7">
              <w:rPr>
                <w:rFonts w:cs="Arial"/>
                <w:lang w:eastAsia="en-US"/>
              </w:rPr>
              <w:t>sms</w:t>
            </w:r>
            <w:r w:rsidR="69B65A2D" w:rsidRPr="3F6854F7">
              <w:rPr>
                <w:rFonts w:cs="Arial"/>
                <w:lang w:eastAsia="en-US"/>
              </w:rPr>
              <w:t>;</w:t>
            </w:r>
          </w:p>
          <w:p w14:paraId="783E04A2" w14:textId="1562FA8E" w:rsidR="0062538B" w:rsidRPr="00577A47" w:rsidRDefault="269F7FAD" w:rsidP="3F6854F7">
            <w:pPr>
              <w:pStyle w:val="Lijstalinea"/>
              <w:numPr>
                <w:ilvl w:val="0"/>
                <w:numId w:val="1"/>
              </w:numPr>
              <w:rPr>
                <w:rFonts w:eastAsia="Arial" w:cs="Arial"/>
                <w:lang w:eastAsia="en-US"/>
              </w:rPr>
            </w:pPr>
            <w:r w:rsidRPr="3F6854F7">
              <w:rPr>
                <w:rFonts w:cs="Arial"/>
                <w:lang w:eastAsia="en-US"/>
              </w:rPr>
              <w:t>WhatsApp.</w:t>
            </w:r>
          </w:p>
        </w:tc>
        <w:tc>
          <w:tcPr>
            <w:tcW w:w="803" w:type="dxa"/>
            <w:tcBorders>
              <w:top w:val="single" w:sz="4" w:space="0" w:color="auto"/>
              <w:left w:val="single" w:sz="4" w:space="0" w:color="auto"/>
              <w:bottom w:val="single" w:sz="4" w:space="0" w:color="auto"/>
              <w:right w:val="single" w:sz="4" w:space="0" w:color="auto"/>
            </w:tcBorders>
          </w:tcPr>
          <w:p w14:paraId="7E44B3C8" w14:textId="77777777" w:rsidR="0062538B" w:rsidRDefault="0062538B" w:rsidP="00DA46D2">
            <w:pPr>
              <w:rPr>
                <w:lang w:eastAsia="en-US"/>
              </w:rPr>
            </w:pPr>
          </w:p>
        </w:tc>
      </w:tr>
      <w:tr w:rsidR="0062538B" w14:paraId="0FAE0E0F" w14:textId="77777777" w:rsidTr="3F6854F7">
        <w:trPr>
          <w:trHeight w:val="255"/>
        </w:trPr>
        <w:tc>
          <w:tcPr>
            <w:tcW w:w="825" w:type="dxa"/>
            <w:tcBorders>
              <w:top w:val="single" w:sz="4" w:space="0" w:color="auto"/>
              <w:left w:val="single" w:sz="4" w:space="0" w:color="auto"/>
              <w:bottom w:val="single" w:sz="4" w:space="0" w:color="auto"/>
              <w:right w:val="single" w:sz="4" w:space="0" w:color="auto"/>
            </w:tcBorders>
            <w:noWrap/>
          </w:tcPr>
          <w:p w14:paraId="44AE614A" w14:textId="7D7EF593" w:rsidR="0062538B" w:rsidRPr="00103362" w:rsidRDefault="00F649C8" w:rsidP="3F6854F7">
            <w:pPr>
              <w:pStyle w:val="Lijstalinea"/>
              <w:ind w:left="0"/>
              <w:rPr>
                <w:rFonts w:cs="Arial"/>
                <w:b/>
                <w:bCs/>
                <w:lang w:eastAsia="en-US"/>
              </w:rPr>
            </w:pPr>
            <w:r>
              <w:rPr>
                <w:rFonts w:cs="Arial"/>
                <w:b/>
                <w:bCs/>
                <w:lang w:eastAsia="en-US"/>
              </w:rPr>
              <w:t xml:space="preserve">Eis </w:t>
            </w:r>
            <w:r w:rsidR="1F19662E" w:rsidRPr="3F6854F7">
              <w:rPr>
                <w:rFonts w:cs="Arial"/>
                <w:b/>
                <w:bCs/>
                <w:lang w:eastAsia="en-US"/>
              </w:rPr>
              <w:t>3</w:t>
            </w:r>
            <w:r w:rsidR="004C692C">
              <w:rPr>
                <w:rFonts w:cs="Arial"/>
                <w:b/>
                <w:bCs/>
                <w:lang w:eastAsia="en-US"/>
              </w:rPr>
              <w:t>8</w:t>
            </w:r>
          </w:p>
        </w:tc>
        <w:tc>
          <w:tcPr>
            <w:tcW w:w="7433" w:type="dxa"/>
            <w:tcBorders>
              <w:top w:val="single" w:sz="4" w:space="0" w:color="auto"/>
              <w:left w:val="single" w:sz="4" w:space="0" w:color="auto"/>
              <w:bottom w:val="single" w:sz="4" w:space="0" w:color="auto"/>
              <w:right w:val="single" w:sz="4" w:space="0" w:color="auto"/>
            </w:tcBorders>
          </w:tcPr>
          <w:p w14:paraId="70D722DB" w14:textId="08539D77" w:rsidR="0062538B" w:rsidRPr="0053206F" w:rsidRDefault="119A2529" w:rsidP="3F6854F7">
            <w:pPr>
              <w:pStyle w:val="Lijstalinea"/>
              <w:ind w:left="0"/>
              <w:rPr>
                <w:rFonts w:cs="Arial"/>
                <w:lang w:eastAsia="en-US"/>
              </w:rPr>
            </w:pPr>
            <w:r w:rsidRPr="3F6854F7">
              <w:rPr>
                <w:rFonts w:cs="Arial"/>
                <w:lang w:eastAsia="en-US"/>
              </w:rPr>
              <w:t>De gebruiker</w:t>
            </w:r>
            <w:r w:rsidR="57BA86FE" w:rsidRPr="3F6854F7">
              <w:rPr>
                <w:rFonts w:cs="Arial"/>
                <w:lang w:eastAsia="en-US"/>
              </w:rPr>
              <w:t xml:space="preserve"> </w:t>
            </w:r>
            <w:r w:rsidR="687827E5" w:rsidRPr="3F6854F7">
              <w:rPr>
                <w:rFonts w:cs="Arial"/>
                <w:lang w:eastAsia="en-US"/>
              </w:rPr>
              <w:t>kan</w:t>
            </w:r>
            <w:r w:rsidR="57BA86FE" w:rsidRPr="3F6854F7">
              <w:rPr>
                <w:rFonts w:cs="Arial"/>
                <w:lang w:eastAsia="en-US"/>
              </w:rPr>
              <w:t xml:space="preserve"> zelf notificaties aan- en uitzetten.</w:t>
            </w:r>
          </w:p>
        </w:tc>
        <w:tc>
          <w:tcPr>
            <w:tcW w:w="803" w:type="dxa"/>
            <w:tcBorders>
              <w:top w:val="single" w:sz="4" w:space="0" w:color="auto"/>
              <w:left w:val="single" w:sz="4" w:space="0" w:color="auto"/>
              <w:bottom w:val="single" w:sz="4" w:space="0" w:color="auto"/>
              <w:right w:val="single" w:sz="4" w:space="0" w:color="auto"/>
            </w:tcBorders>
          </w:tcPr>
          <w:p w14:paraId="086116A3" w14:textId="77777777" w:rsidR="0062538B" w:rsidRDefault="0062538B" w:rsidP="00DA46D2">
            <w:pPr>
              <w:rPr>
                <w:lang w:eastAsia="en-US"/>
              </w:rPr>
            </w:pPr>
          </w:p>
        </w:tc>
      </w:tr>
      <w:tr w:rsidR="0053206F" w14:paraId="24F99D61" w14:textId="77777777" w:rsidTr="3F6854F7">
        <w:trPr>
          <w:trHeight w:val="255"/>
        </w:trPr>
        <w:tc>
          <w:tcPr>
            <w:tcW w:w="825" w:type="dxa"/>
            <w:tcBorders>
              <w:top w:val="single" w:sz="4" w:space="0" w:color="auto"/>
              <w:left w:val="single" w:sz="4" w:space="0" w:color="auto"/>
              <w:bottom w:val="single" w:sz="4" w:space="0" w:color="auto"/>
              <w:right w:val="single" w:sz="4" w:space="0" w:color="auto"/>
            </w:tcBorders>
            <w:noWrap/>
          </w:tcPr>
          <w:p w14:paraId="6B6ACCAB" w14:textId="39D5A447" w:rsidR="0053206F" w:rsidRPr="00103362" w:rsidRDefault="00F649C8" w:rsidP="3F6854F7">
            <w:pPr>
              <w:pStyle w:val="Lijstalinea"/>
              <w:ind w:left="0"/>
              <w:rPr>
                <w:rFonts w:cs="Arial"/>
                <w:b/>
                <w:bCs/>
                <w:lang w:eastAsia="en-US"/>
              </w:rPr>
            </w:pPr>
            <w:r>
              <w:rPr>
                <w:rFonts w:cs="Arial"/>
                <w:b/>
                <w:bCs/>
                <w:lang w:eastAsia="en-US"/>
              </w:rPr>
              <w:t xml:space="preserve">Eis </w:t>
            </w:r>
            <w:r w:rsidR="19D2864A" w:rsidRPr="3F6854F7">
              <w:rPr>
                <w:rFonts w:cs="Arial"/>
                <w:b/>
                <w:bCs/>
                <w:lang w:eastAsia="en-US"/>
              </w:rPr>
              <w:t>3</w:t>
            </w:r>
            <w:r w:rsidR="004C692C">
              <w:rPr>
                <w:rFonts w:cs="Arial"/>
                <w:b/>
                <w:bCs/>
                <w:lang w:eastAsia="en-US"/>
              </w:rPr>
              <w:t>9</w:t>
            </w:r>
          </w:p>
        </w:tc>
        <w:tc>
          <w:tcPr>
            <w:tcW w:w="7433" w:type="dxa"/>
            <w:tcBorders>
              <w:top w:val="single" w:sz="4" w:space="0" w:color="auto"/>
              <w:left w:val="single" w:sz="4" w:space="0" w:color="auto"/>
              <w:bottom w:val="single" w:sz="4" w:space="0" w:color="auto"/>
              <w:right w:val="single" w:sz="4" w:space="0" w:color="auto"/>
            </w:tcBorders>
          </w:tcPr>
          <w:p w14:paraId="7B3AAFCF" w14:textId="6BA39DE5" w:rsidR="0053206F" w:rsidRDefault="3DD8384D" w:rsidP="3F6854F7">
            <w:pPr>
              <w:pStyle w:val="Lijstalinea"/>
              <w:ind w:left="0"/>
              <w:rPr>
                <w:rFonts w:cs="Arial"/>
                <w:lang w:eastAsia="en-US"/>
              </w:rPr>
            </w:pPr>
            <w:r w:rsidRPr="3F6854F7">
              <w:rPr>
                <w:rFonts w:cs="Arial"/>
                <w:lang w:eastAsia="en-US"/>
              </w:rPr>
              <w:t xml:space="preserve">De gebruiker kan aangeven wat voor type notificaties de gebruiker wel en niet wil ontvangen en </w:t>
            </w:r>
            <w:r w:rsidR="0A337D4E" w:rsidRPr="3F6854F7">
              <w:rPr>
                <w:rFonts w:cs="Arial"/>
                <w:lang w:eastAsia="en-US"/>
              </w:rPr>
              <w:t xml:space="preserve">bij notificaties die de gebruiker wel wil ontvangen: </w:t>
            </w:r>
            <w:r w:rsidRPr="3F6854F7">
              <w:rPr>
                <w:rFonts w:cs="Arial"/>
                <w:lang w:eastAsia="en-US"/>
              </w:rPr>
              <w:t>via welk</w:t>
            </w:r>
            <w:r w:rsidR="0A337D4E" w:rsidRPr="3F6854F7">
              <w:rPr>
                <w:rFonts w:cs="Arial"/>
                <w:lang w:eastAsia="en-US"/>
              </w:rPr>
              <w:t xml:space="preserve"> medium</w:t>
            </w:r>
            <w:r w:rsidRPr="3F6854F7">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1577836D" w14:textId="77777777" w:rsidR="0053206F" w:rsidRDefault="0053206F" w:rsidP="00DA46D2">
            <w:pPr>
              <w:rPr>
                <w:lang w:eastAsia="en-US"/>
              </w:rPr>
            </w:pPr>
          </w:p>
        </w:tc>
      </w:tr>
      <w:tr w:rsidR="0053206F" w14:paraId="1CC46416" w14:textId="77777777" w:rsidTr="3F6854F7">
        <w:trPr>
          <w:trHeight w:val="255"/>
        </w:trPr>
        <w:tc>
          <w:tcPr>
            <w:tcW w:w="825" w:type="dxa"/>
            <w:tcBorders>
              <w:top w:val="single" w:sz="4" w:space="0" w:color="auto"/>
              <w:left w:val="single" w:sz="4" w:space="0" w:color="auto"/>
              <w:bottom w:val="single" w:sz="4" w:space="0" w:color="auto"/>
              <w:right w:val="single" w:sz="4" w:space="0" w:color="auto"/>
            </w:tcBorders>
            <w:noWrap/>
          </w:tcPr>
          <w:p w14:paraId="2DE50949" w14:textId="758C7A9A" w:rsidR="0053206F" w:rsidRPr="00103362" w:rsidRDefault="00F649C8" w:rsidP="3F6854F7">
            <w:pPr>
              <w:pStyle w:val="Lijstalinea"/>
              <w:ind w:left="0"/>
              <w:rPr>
                <w:rFonts w:cs="Arial"/>
                <w:b/>
                <w:bCs/>
                <w:lang w:eastAsia="en-US"/>
              </w:rPr>
            </w:pPr>
            <w:r>
              <w:rPr>
                <w:rFonts w:cs="Arial"/>
                <w:b/>
                <w:bCs/>
                <w:lang w:eastAsia="en-US"/>
              </w:rPr>
              <w:t xml:space="preserve">Eis </w:t>
            </w:r>
            <w:r w:rsidR="004C692C">
              <w:rPr>
                <w:rFonts w:cs="Arial"/>
                <w:b/>
                <w:bCs/>
                <w:lang w:eastAsia="en-US"/>
              </w:rPr>
              <w:t>40</w:t>
            </w:r>
          </w:p>
        </w:tc>
        <w:tc>
          <w:tcPr>
            <w:tcW w:w="7433" w:type="dxa"/>
            <w:tcBorders>
              <w:top w:val="single" w:sz="4" w:space="0" w:color="auto"/>
              <w:left w:val="single" w:sz="4" w:space="0" w:color="auto"/>
              <w:bottom w:val="single" w:sz="4" w:space="0" w:color="auto"/>
              <w:right w:val="single" w:sz="4" w:space="0" w:color="auto"/>
            </w:tcBorders>
          </w:tcPr>
          <w:p w14:paraId="46A2004C" w14:textId="0A002FF1" w:rsidR="0053206F" w:rsidRPr="0053206F" w:rsidRDefault="3DD8384D" w:rsidP="3F6854F7">
            <w:pPr>
              <w:pStyle w:val="Lijstalinea"/>
              <w:ind w:left="0"/>
              <w:rPr>
                <w:rFonts w:cs="Arial"/>
                <w:lang w:eastAsia="en-US"/>
              </w:rPr>
            </w:pPr>
            <w:r w:rsidRPr="3F6854F7">
              <w:rPr>
                <w:rFonts w:cs="Arial"/>
                <w:lang w:eastAsia="en-US"/>
              </w:rPr>
              <w:t>De gebruiker kan aangeven of notificaties onmiddellijk bezorgd moeten worden, dagelijks of wekelijks.</w:t>
            </w:r>
          </w:p>
        </w:tc>
        <w:tc>
          <w:tcPr>
            <w:tcW w:w="803" w:type="dxa"/>
            <w:tcBorders>
              <w:top w:val="single" w:sz="4" w:space="0" w:color="auto"/>
              <w:left w:val="single" w:sz="4" w:space="0" w:color="auto"/>
              <w:bottom w:val="single" w:sz="4" w:space="0" w:color="auto"/>
              <w:right w:val="single" w:sz="4" w:space="0" w:color="auto"/>
            </w:tcBorders>
          </w:tcPr>
          <w:p w14:paraId="4FF24816" w14:textId="77777777" w:rsidR="0053206F" w:rsidRDefault="0053206F" w:rsidP="00DA46D2">
            <w:pPr>
              <w:rPr>
                <w:lang w:eastAsia="en-US"/>
              </w:rPr>
            </w:pPr>
          </w:p>
        </w:tc>
      </w:tr>
      <w:tr w:rsidR="0062538B" w14:paraId="02F9D070" w14:textId="77777777" w:rsidTr="3F6854F7">
        <w:trPr>
          <w:trHeight w:val="255"/>
        </w:trPr>
        <w:tc>
          <w:tcPr>
            <w:tcW w:w="825" w:type="dxa"/>
            <w:tcBorders>
              <w:top w:val="single" w:sz="4" w:space="0" w:color="auto"/>
              <w:left w:val="single" w:sz="4" w:space="0" w:color="auto"/>
              <w:bottom w:val="single" w:sz="4" w:space="0" w:color="auto"/>
              <w:right w:val="single" w:sz="4" w:space="0" w:color="auto"/>
            </w:tcBorders>
            <w:noWrap/>
          </w:tcPr>
          <w:p w14:paraId="235E1AAF" w14:textId="5952B3D3" w:rsidR="0062538B" w:rsidRPr="00103362" w:rsidRDefault="00F649C8" w:rsidP="3F6854F7">
            <w:pPr>
              <w:pStyle w:val="Lijstalinea"/>
              <w:ind w:left="0"/>
              <w:rPr>
                <w:rFonts w:cs="Arial"/>
                <w:b/>
                <w:bCs/>
                <w:lang w:eastAsia="en-US"/>
              </w:rPr>
            </w:pPr>
            <w:r>
              <w:rPr>
                <w:rFonts w:cs="Arial"/>
                <w:b/>
                <w:bCs/>
                <w:lang w:eastAsia="en-US"/>
              </w:rPr>
              <w:t xml:space="preserve">Eis </w:t>
            </w:r>
            <w:r w:rsidR="781B434E" w:rsidRPr="3F6854F7">
              <w:rPr>
                <w:rFonts w:cs="Arial"/>
                <w:b/>
                <w:bCs/>
                <w:lang w:eastAsia="en-US"/>
              </w:rPr>
              <w:t>4</w:t>
            </w:r>
            <w:r w:rsidR="004C692C">
              <w:rPr>
                <w:rFonts w:cs="Arial"/>
                <w:b/>
                <w:bCs/>
                <w:lang w:eastAsia="en-US"/>
              </w:rPr>
              <w:t>1</w:t>
            </w:r>
          </w:p>
        </w:tc>
        <w:tc>
          <w:tcPr>
            <w:tcW w:w="7433" w:type="dxa"/>
            <w:tcBorders>
              <w:top w:val="single" w:sz="4" w:space="0" w:color="auto"/>
              <w:left w:val="single" w:sz="4" w:space="0" w:color="auto"/>
              <w:bottom w:val="single" w:sz="4" w:space="0" w:color="auto"/>
              <w:right w:val="single" w:sz="4" w:space="0" w:color="auto"/>
            </w:tcBorders>
          </w:tcPr>
          <w:p w14:paraId="6C327F1E" w14:textId="2F02979B" w:rsidR="0062538B" w:rsidRDefault="1C060773" w:rsidP="3F6854F7">
            <w:pPr>
              <w:pStyle w:val="Lijstalinea"/>
              <w:ind w:left="0"/>
              <w:rPr>
                <w:rFonts w:cs="Arial"/>
                <w:lang w:eastAsia="en-US"/>
              </w:rPr>
            </w:pPr>
            <w:r w:rsidRPr="3F6854F7">
              <w:rPr>
                <w:rFonts w:cs="Arial"/>
                <w:lang w:eastAsia="en-US"/>
              </w:rPr>
              <w:t>De gebruiker ontvangt op het scherm een bevestiging indien de gebruiker een opdracht heeft ingeleverd.</w:t>
            </w:r>
          </w:p>
        </w:tc>
        <w:tc>
          <w:tcPr>
            <w:tcW w:w="803" w:type="dxa"/>
            <w:tcBorders>
              <w:top w:val="single" w:sz="4" w:space="0" w:color="auto"/>
              <w:left w:val="single" w:sz="4" w:space="0" w:color="auto"/>
              <w:bottom w:val="single" w:sz="4" w:space="0" w:color="auto"/>
              <w:right w:val="single" w:sz="4" w:space="0" w:color="auto"/>
            </w:tcBorders>
          </w:tcPr>
          <w:p w14:paraId="6843900A" w14:textId="77777777" w:rsidR="0062538B" w:rsidRDefault="0062538B" w:rsidP="00DA46D2">
            <w:pPr>
              <w:rPr>
                <w:lang w:eastAsia="en-US"/>
              </w:rPr>
            </w:pPr>
          </w:p>
        </w:tc>
      </w:tr>
      <w:tr w:rsidR="00104A9E" w14:paraId="4EB4B0BB" w14:textId="77777777" w:rsidTr="3F6854F7">
        <w:trPr>
          <w:trHeight w:val="255"/>
        </w:trPr>
        <w:tc>
          <w:tcPr>
            <w:tcW w:w="825" w:type="dxa"/>
            <w:tcBorders>
              <w:top w:val="single" w:sz="4" w:space="0" w:color="auto"/>
              <w:left w:val="single" w:sz="4" w:space="0" w:color="auto"/>
              <w:bottom w:val="single" w:sz="4" w:space="0" w:color="auto"/>
              <w:right w:val="single" w:sz="4" w:space="0" w:color="auto"/>
            </w:tcBorders>
            <w:noWrap/>
          </w:tcPr>
          <w:p w14:paraId="37A29F6B" w14:textId="52326AAD" w:rsidR="00104A9E" w:rsidRPr="00103362" w:rsidRDefault="00F649C8" w:rsidP="3F6854F7">
            <w:pPr>
              <w:pStyle w:val="Lijstalinea"/>
              <w:ind w:left="0"/>
              <w:rPr>
                <w:rFonts w:cs="Arial"/>
                <w:b/>
                <w:bCs/>
                <w:lang w:eastAsia="en-US"/>
              </w:rPr>
            </w:pPr>
            <w:r>
              <w:rPr>
                <w:rFonts w:cs="Arial"/>
                <w:b/>
                <w:bCs/>
                <w:lang w:eastAsia="en-US"/>
              </w:rPr>
              <w:t xml:space="preserve">Eis </w:t>
            </w:r>
            <w:r w:rsidR="781B434E" w:rsidRPr="3F6854F7">
              <w:rPr>
                <w:rFonts w:cs="Arial"/>
                <w:b/>
                <w:bCs/>
                <w:lang w:eastAsia="en-US"/>
              </w:rPr>
              <w:t>4</w:t>
            </w:r>
            <w:r w:rsidR="004C692C">
              <w:rPr>
                <w:rFonts w:cs="Arial"/>
                <w:b/>
                <w:bCs/>
                <w:lang w:eastAsia="en-US"/>
              </w:rPr>
              <w:t>2</w:t>
            </w:r>
          </w:p>
        </w:tc>
        <w:tc>
          <w:tcPr>
            <w:tcW w:w="7433" w:type="dxa"/>
            <w:tcBorders>
              <w:top w:val="single" w:sz="4" w:space="0" w:color="auto"/>
              <w:left w:val="single" w:sz="4" w:space="0" w:color="auto"/>
              <w:bottom w:val="single" w:sz="4" w:space="0" w:color="auto"/>
              <w:right w:val="single" w:sz="4" w:space="0" w:color="auto"/>
            </w:tcBorders>
          </w:tcPr>
          <w:p w14:paraId="74CA912D" w14:textId="494E3E32" w:rsidR="00104A9E" w:rsidRPr="00104A9E" w:rsidRDefault="3456C882" w:rsidP="3F6854F7">
            <w:pPr>
              <w:pStyle w:val="Lijstalinea"/>
              <w:ind w:left="0"/>
              <w:rPr>
                <w:rFonts w:cs="Arial"/>
                <w:lang w:eastAsia="en-US"/>
              </w:rPr>
            </w:pPr>
            <w:r w:rsidRPr="3F6854F7">
              <w:rPr>
                <w:rFonts w:cs="Arial"/>
                <w:lang w:eastAsia="en-US"/>
              </w:rPr>
              <w:t>E</w:t>
            </w:r>
            <w:r w:rsidR="34F2E003" w:rsidRPr="3F6854F7">
              <w:rPr>
                <w:rFonts w:cs="Arial"/>
                <w:lang w:eastAsia="en-US"/>
              </w:rPr>
              <w:t xml:space="preserve">r kan een </w:t>
            </w:r>
            <w:r w:rsidR="266EB320" w:rsidRPr="3F6854F7">
              <w:rPr>
                <w:rFonts w:cs="Arial"/>
                <w:lang w:eastAsia="en-US"/>
              </w:rPr>
              <w:t xml:space="preserve">mededeling </w:t>
            </w:r>
            <w:r w:rsidR="34F2E003" w:rsidRPr="3F6854F7">
              <w:rPr>
                <w:rFonts w:cs="Arial"/>
                <w:lang w:eastAsia="en-US"/>
              </w:rPr>
              <w:t>worden ge</w:t>
            </w:r>
            <w:r w:rsidR="212F5248" w:rsidRPr="3F6854F7">
              <w:rPr>
                <w:rFonts w:cs="Arial"/>
                <w:lang w:eastAsia="en-US"/>
              </w:rPr>
              <w:t>plaats</w:t>
            </w:r>
            <w:r w:rsidR="5A2B42C7" w:rsidRPr="3F6854F7">
              <w:rPr>
                <w:rFonts w:cs="Arial"/>
                <w:lang w:eastAsia="en-US"/>
              </w:rPr>
              <w:t>t</w:t>
            </w:r>
            <w:r w:rsidR="212F5248" w:rsidRPr="3F6854F7">
              <w:rPr>
                <w:rFonts w:cs="Arial"/>
                <w:lang w:eastAsia="en-US"/>
              </w:rPr>
              <w:t xml:space="preserve"> die te lezen is door alle gebruikers op de startpagina van de applicatie.</w:t>
            </w:r>
          </w:p>
        </w:tc>
        <w:tc>
          <w:tcPr>
            <w:tcW w:w="803" w:type="dxa"/>
            <w:tcBorders>
              <w:top w:val="single" w:sz="4" w:space="0" w:color="auto"/>
              <w:left w:val="single" w:sz="4" w:space="0" w:color="auto"/>
              <w:bottom w:val="single" w:sz="4" w:space="0" w:color="auto"/>
              <w:right w:val="single" w:sz="4" w:space="0" w:color="auto"/>
            </w:tcBorders>
          </w:tcPr>
          <w:p w14:paraId="1A306C3A" w14:textId="77777777" w:rsidR="00104A9E" w:rsidRDefault="00104A9E" w:rsidP="00DA46D2">
            <w:pPr>
              <w:rPr>
                <w:lang w:eastAsia="en-US"/>
              </w:rPr>
            </w:pPr>
          </w:p>
        </w:tc>
      </w:tr>
      <w:tr w:rsidR="00104A9E" w14:paraId="13867449" w14:textId="77777777" w:rsidTr="3F6854F7">
        <w:trPr>
          <w:trHeight w:val="255"/>
        </w:trPr>
        <w:tc>
          <w:tcPr>
            <w:tcW w:w="825" w:type="dxa"/>
            <w:tcBorders>
              <w:top w:val="single" w:sz="4" w:space="0" w:color="auto"/>
              <w:left w:val="single" w:sz="4" w:space="0" w:color="auto"/>
              <w:bottom w:val="single" w:sz="4" w:space="0" w:color="auto"/>
              <w:right w:val="single" w:sz="4" w:space="0" w:color="auto"/>
            </w:tcBorders>
            <w:noWrap/>
          </w:tcPr>
          <w:p w14:paraId="1D996CB3" w14:textId="12B1AB84" w:rsidR="00104A9E" w:rsidRPr="00103362" w:rsidRDefault="00F649C8" w:rsidP="3F6854F7">
            <w:pPr>
              <w:pStyle w:val="Lijstalinea"/>
              <w:ind w:left="0"/>
              <w:rPr>
                <w:rFonts w:cs="Arial"/>
                <w:b/>
                <w:bCs/>
                <w:lang w:eastAsia="en-US"/>
              </w:rPr>
            </w:pPr>
            <w:r>
              <w:rPr>
                <w:rFonts w:cs="Arial"/>
                <w:b/>
                <w:bCs/>
                <w:lang w:eastAsia="en-US"/>
              </w:rPr>
              <w:t xml:space="preserve">Eis </w:t>
            </w:r>
            <w:r w:rsidR="3EC06DFB" w:rsidRPr="3F6854F7">
              <w:rPr>
                <w:rFonts w:cs="Arial"/>
                <w:b/>
                <w:bCs/>
                <w:lang w:eastAsia="en-US"/>
              </w:rPr>
              <w:t>4</w:t>
            </w:r>
            <w:r w:rsidR="004C692C">
              <w:rPr>
                <w:rFonts w:cs="Arial"/>
                <w:b/>
                <w:bCs/>
                <w:lang w:eastAsia="en-US"/>
              </w:rPr>
              <w:t>3</w:t>
            </w:r>
          </w:p>
        </w:tc>
        <w:tc>
          <w:tcPr>
            <w:tcW w:w="7433" w:type="dxa"/>
            <w:tcBorders>
              <w:top w:val="single" w:sz="4" w:space="0" w:color="auto"/>
              <w:left w:val="single" w:sz="4" w:space="0" w:color="auto"/>
              <w:bottom w:val="single" w:sz="4" w:space="0" w:color="auto"/>
              <w:right w:val="single" w:sz="4" w:space="0" w:color="auto"/>
            </w:tcBorders>
          </w:tcPr>
          <w:p w14:paraId="21EBDA68" w14:textId="40E4DA5F" w:rsidR="00104A9E" w:rsidRPr="00104A9E" w:rsidRDefault="61B1F832" w:rsidP="3F6854F7">
            <w:pPr>
              <w:pStyle w:val="Lijstalinea"/>
              <w:ind w:left="0"/>
              <w:rPr>
                <w:rFonts w:cs="Arial"/>
                <w:lang w:eastAsia="en-US"/>
              </w:rPr>
            </w:pPr>
            <w:r w:rsidRPr="3F6854F7">
              <w:rPr>
                <w:rFonts w:cs="Arial"/>
                <w:lang w:eastAsia="en-US"/>
              </w:rPr>
              <w:t>Een gebruiker moet een bericht kunnen versturen naar voorgedefin</w:t>
            </w:r>
            <w:r w:rsidR="595BB75C" w:rsidRPr="3F6854F7">
              <w:rPr>
                <w:rFonts w:cs="Arial"/>
                <w:lang w:eastAsia="en-US"/>
              </w:rPr>
              <w:t>i</w:t>
            </w:r>
            <w:r w:rsidRPr="3F6854F7">
              <w:rPr>
                <w:rFonts w:cs="Arial"/>
                <w:lang w:eastAsia="en-US"/>
              </w:rPr>
              <w:t>eerde of (zelf) gemaakte groepen</w:t>
            </w:r>
            <w:r w:rsidR="34D47B9A" w:rsidRPr="3F6854F7">
              <w:rPr>
                <w:rFonts w:cs="Arial"/>
                <w:lang w:eastAsia="en-US"/>
              </w:rPr>
              <w:t>,</w:t>
            </w:r>
            <w:r w:rsidR="0F357A4E" w:rsidRPr="3F6854F7">
              <w:rPr>
                <w:rFonts w:cs="Arial"/>
                <w:lang w:eastAsia="en-US"/>
              </w:rPr>
              <w:t xml:space="preserve"> </w:t>
            </w:r>
            <w:r w:rsidR="34D47B9A" w:rsidRPr="3F6854F7">
              <w:rPr>
                <w:rFonts w:cs="Arial"/>
                <w:lang w:eastAsia="en-US"/>
              </w:rPr>
              <w:t>a</w:t>
            </w:r>
            <w:r w:rsidR="34F2E003" w:rsidRPr="3F6854F7">
              <w:rPr>
                <w:rFonts w:cs="Arial"/>
                <w:lang w:eastAsia="en-US"/>
              </w:rPr>
              <w:t>fhankelijk</w:t>
            </w:r>
            <w:r w:rsidR="0F357A4E" w:rsidRPr="3F6854F7">
              <w:rPr>
                <w:rFonts w:cs="Arial"/>
                <w:lang w:eastAsia="en-US"/>
              </w:rPr>
              <w:t xml:space="preserve"> van de rol die de gebruiker heeft</w:t>
            </w:r>
            <w:r w:rsidR="0397B09C" w:rsidRPr="3F6854F7">
              <w:rPr>
                <w:rFonts w:cs="Arial"/>
                <w:lang w:eastAsia="en-US"/>
              </w:rPr>
              <w:t>.</w:t>
            </w:r>
          </w:p>
        </w:tc>
        <w:tc>
          <w:tcPr>
            <w:tcW w:w="803" w:type="dxa"/>
            <w:tcBorders>
              <w:top w:val="single" w:sz="4" w:space="0" w:color="auto"/>
              <w:left w:val="single" w:sz="4" w:space="0" w:color="auto"/>
              <w:bottom w:val="single" w:sz="4" w:space="0" w:color="auto"/>
              <w:right w:val="single" w:sz="4" w:space="0" w:color="auto"/>
            </w:tcBorders>
          </w:tcPr>
          <w:p w14:paraId="70269747" w14:textId="77777777" w:rsidR="00104A9E" w:rsidRDefault="00104A9E" w:rsidP="00DA46D2">
            <w:pPr>
              <w:rPr>
                <w:lang w:eastAsia="en-US"/>
              </w:rPr>
            </w:pPr>
          </w:p>
        </w:tc>
      </w:tr>
    </w:tbl>
    <w:p w14:paraId="44BE1561" w14:textId="792363A2" w:rsidR="0062538B" w:rsidRDefault="0062538B" w:rsidP="0062538B">
      <w:pPr>
        <w:pStyle w:val="Kop2"/>
        <w:ind w:left="851"/>
        <w:rPr>
          <w:color w:val="auto"/>
        </w:rPr>
      </w:pPr>
      <w:r w:rsidRPr="26D3E688">
        <w:rPr>
          <w:color w:val="auto"/>
        </w:rPr>
        <w:t xml:space="preserve">Functionele requirements: </w:t>
      </w:r>
      <w:r w:rsidR="005B0936" w:rsidRPr="26D3E688">
        <w:rPr>
          <w:color w:val="auto"/>
        </w:rPr>
        <w:t>Onderwijsproces</w:t>
      </w:r>
      <w:r w:rsidR="0042771A" w:rsidRPr="26D3E688">
        <w:rPr>
          <w:color w:val="auto"/>
        </w:rPr>
        <w:t>begeleiding</w:t>
      </w:r>
    </w:p>
    <w:p w14:paraId="4B470906" w14:textId="77777777" w:rsidR="0062538B" w:rsidRDefault="0062538B" w:rsidP="0062538B">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62538B" w14:paraId="3E74235F" w14:textId="77777777" w:rsidTr="3F6854F7">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7F321367" w14:textId="77777777" w:rsidR="0062538B" w:rsidRDefault="0062538B" w:rsidP="00DA46D2">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3F1F49A8" w14:textId="77777777" w:rsidR="0062538B" w:rsidRDefault="0062538B" w:rsidP="00DA46D2">
            <w:pPr>
              <w:rPr>
                <w:b/>
                <w:lang w:eastAsia="en-US"/>
              </w:rPr>
            </w:pPr>
            <w:r>
              <w:rPr>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2E5999F5" w14:textId="77777777" w:rsidR="0062538B" w:rsidRDefault="0062538B" w:rsidP="00DA46D2">
            <w:pPr>
              <w:jc w:val="center"/>
              <w:rPr>
                <w:b/>
                <w:lang w:eastAsia="en-US"/>
              </w:rPr>
            </w:pPr>
            <w:r>
              <w:rPr>
                <w:b/>
                <w:lang w:eastAsia="en-US"/>
              </w:rPr>
              <w:t>Ja/Nee</w:t>
            </w:r>
          </w:p>
        </w:tc>
      </w:tr>
      <w:tr w:rsidR="00ED0D9E" w14:paraId="70E5464D"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05034426" w14:textId="37882D03" w:rsidR="00ED0D9E" w:rsidRPr="00103362" w:rsidRDefault="00F649C8" w:rsidP="3F6854F7">
            <w:pPr>
              <w:pStyle w:val="Lijstalinea"/>
              <w:ind w:left="0"/>
              <w:rPr>
                <w:rFonts w:cs="Arial"/>
                <w:b/>
                <w:bCs/>
                <w:lang w:eastAsia="en-US"/>
              </w:rPr>
            </w:pPr>
            <w:r>
              <w:rPr>
                <w:rFonts w:cs="Arial"/>
                <w:b/>
                <w:bCs/>
                <w:lang w:eastAsia="en-US"/>
              </w:rPr>
              <w:t xml:space="preserve">Eis </w:t>
            </w:r>
            <w:r w:rsidR="71801921" w:rsidRPr="3F6854F7">
              <w:rPr>
                <w:rFonts w:cs="Arial"/>
                <w:b/>
                <w:bCs/>
                <w:lang w:eastAsia="en-US"/>
              </w:rPr>
              <w:t>4</w:t>
            </w:r>
            <w:r w:rsidR="004C692C">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tcPr>
          <w:p w14:paraId="695A0BA4" w14:textId="0E986B6F" w:rsidR="00ED0D9E" w:rsidRDefault="22BCED88" w:rsidP="3F6854F7">
            <w:pPr>
              <w:pStyle w:val="Lijstalinea"/>
              <w:ind w:left="0"/>
              <w:rPr>
                <w:rFonts w:cs="Arial"/>
                <w:lang w:eastAsia="en-US"/>
              </w:rPr>
            </w:pPr>
            <w:r w:rsidRPr="3F6854F7">
              <w:rPr>
                <w:rFonts w:cs="Arial"/>
                <w:lang w:eastAsia="en-US"/>
              </w:rPr>
              <w:t>De docent kan feedback geven.</w:t>
            </w:r>
          </w:p>
        </w:tc>
        <w:tc>
          <w:tcPr>
            <w:tcW w:w="443" w:type="pct"/>
            <w:tcBorders>
              <w:top w:val="single" w:sz="4" w:space="0" w:color="auto"/>
              <w:left w:val="single" w:sz="4" w:space="0" w:color="auto"/>
              <w:bottom w:val="single" w:sz="4" w:space="0" w:color="auto"/>
              <w:right w:val="single" w:sz="4" w:space="0" w:color="auto"/>
            </w:tcBorders>
          </w:tcPr>
          <w:p w14:paraId="3E7D885E" w14:textId="77777777" w:rsidR="00ED0D9E" w:rsidRDefault="00ED0D9E" w:rsidP="00DA46D2">
            <w:pPr>
              <w:rPr>
                <w:lang w:eastAsia="en-US"/>
              </w:rPr>
            </w:pPr>
          </w:p>
        </w:tc>
      </w:tr>
      <w:tr w:rsidR="00EE19EE" w14:paraId="22991775" w14:textId="77777777" w:rsidTr="3F6854F7">
        <w:trPr>
          <w:trHeight w:val="327"/>
        </w:trPr>
        <w:tc>
          <w:tcPr>
            <w:tcW w:w="467" w:type="pct"/>
            <w:tcBorders>
              <w:top w:val="single" w:sz="4" w:space="0" w:color="auto"/>
              <w:left w:val="single" w:sz="4" w:space="0" w:color="auto"/>
              <w:bottom w:val="single" w:sz="4" w:space="0" w:color="auto"/>
              <w:right w:val="single" w:sz="4" w:space="0" w:color="auto"/>
            </w:tcBorders>
            <w:noWrap/>
          </w:tcPr>
          <w:p w14:paraId="2326919E" w14:textId="1BAE4CF3" w:rsidR="00EE19EE" w:rsidRPr="00103362" w:rsidRDefault="00F649C8" w:rsidP="3F6854F7">
            <w:pPr>
              <w:pStyle w:val="Lijstalinea"/>
              <w:ind w:left="0"/>
              <w:rPr>
                <w:rFonts w:cs="Arial"/>
                <w:b/>
                <w:bCs/>
                <w:lang w:eastAsia="en-US"/>
              </w:rPr>
            </w:pPr>
            <w:r>
              <w:rPr>
                <w:rFonts w:cs="Arial"/>
                <w:b/>
                <w:bCs/>
                <w:lang w:eastAsia="en-US"/>
              </w:rPr>
              <w:t xml:space="preserve">Eis </w:t>
            </w:r>
            <w:r w:rsidR="71801921" w:rsidRPr="3F6854F7">
              <w:rPr>
                <w:rFonts w:cs="Arial"/>
                <w:b/>
                <w:bCs/>
                <w:lang w:eastAsia="en-US"/>
              </w:rPr>
              <w:t>4</w:t>
            </w:r>
            <w:r w:rsidR="004C692C">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tcPr>
          <w:p w14:paraId="19AD3058" w14:textId="1051CFB1" w:rsidR="00F441E0" w:rsidRDefault="2E3FE15E" w:rsidP="3F6854F7">
            <w:pPr>
              <w:pStyle w:val="Lijstalinea"/>
              <w:ind w:left="0"/>
              <w:rPr>
                <w:rFonts w:cs="Arial"/>
                <w:lang w:eastAsia="en-US"/>
              </w:rPr>
            </w:pPr>
            <w:r w:rsidRPr="3F6854F7">
              <w:rPr>
                <w:rFonts w:cs="Arial"/>
                <w:lang w:eastAsia="en-US"/>
              </w:rPr>
              <w:t>De applicatie kan aanwezigheid van studenten bij de cursus registreren.</w:t>
            </w:r>
          </w:p>
        </w:tc>
        <w:tc>
          <w:tcPr>
            <w:tcW w:w="443" w:type="pct"/>
            <w:tcBorders>
              <w:top w:val="single" w:sz="4" w:space="0" w:color="auto"/>
              <w:left w:val="single" w:sz="4" w:space="0" w:color="auto"/>
              <w:bottom w:val="single" w:sz="4" w:space="0" w:color="auto"/>
              <w:right w:val="single" w:sz="4" w:space="0" w:color="auto"/>
            </w:tcBorders>
          </w:tcPr>
          <w:p w14:paraId="2424608F" w14:textId="77777777" w:rsidR="00EE19EE" w:rsidRDefault="00EE19EE" w:rsidP="00DA46D2">
            <w:pPr>
              <w:rPr>
                <w:lang w:eastAsia="en-US"/>
              </w:rPr>
            </w:pPr>
          </w:p>
        </w:tc>
      </w:tr>
    </w:tbl>
    <w:p w14:paraId="3EE9BEF2" w14:textId="2113DF17" w:rsidR="0062538B" w:rsidRDefault="0062538B" w:rsidP="0062538B">
      <w:pPr>
        <w:pStyle w:val="Kop2"/>
        <w:ind w:left="851"/>
        <w:rPr>
          <w:color w:val="auto"/>
        </w:rPr>
      </w:pPr>
      <w:r w:rsidRPr="26D3E688">
        <w:rPr>
          <w:color w:val="auto"/>
        </w:rPr>
        <w:t xml:space="preserve">Functionele requirements: </w:t>
      </w:r>
      <w:r w:rsidR="0042481D" w:rsidRPr="26D3E688">
        <w:rPr>
          <w:color w:val="auto"/>
        </w:rPr>
        <w:t>Leermaterialen ontwikkelen, beheren en delen</w:t>
      </w:r>
    </w:p>
    <w:p w14:paraId="284F24BB" w14:textId="77777777" w:rsidR="0062538B" w:rsidRDefault="0062538B" w:rsidP="0062538B">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7"/>
        <w:gridCol w:w="7455"/>
        <w:gridCol w:w="759"/>
      </w:tblGrid>
      <w:tr w:rsidR="0062538B" w14:paraId="2723D5E1" w14:textId="77777777" w:rsidTr="00F649C8">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7F40D31A" w14:textId="77777777" w:rsidR="0062538B" w:rsidRDefault="0062538B" w:rsidP="00DA46D2">
            <w:pPr>
              <w:rPr>
                <w:rFonts w:cs="Arial"/>
                <w:b/>
                <w:lang w:eastAsia="en-US"/>
              </w:rPr>
            </w:pPr>
          </w:p>
        </w:tc>
        <w:tc>
          <w:tcPr>
            <w:tcW w:w="4114" w:type="pct"/>
            <w:tcBorders>
              <w:top w:val="single" w:sz="4" w:space="0" w:color="auto"/>
              <w:left w:val="single" w:sz="4" w:space="0" w:color="auto"/>
              <w:bottom w:val="single" w:sz="4" w:space="0" w:color="auto"/>
              <w:right w:val="single" w:sz="4" w:space="0" w:color="auto"/>
            </w:tcBorders>
            <w:shd w:val="clear" w:color="auto" w:fill="FF0000"/>
            <w:hideMark/>
          </w:tcPr>
          <w:p w14:paraId="74EF7CFC" w14:textId="77777777" w:rsidR="0062538B" w:rsidRDefault="0062538B" w:rsidP="00DA46D2">
            <w:pPr>
              <w:rPr>
                <w:b/>
                <w:lang w:eastAsia="en-US"/>
              </w:rPr>
            </w:pPr>
            <w:r>
              <w:rPr>
                <w:b/>
                <w:lang w:eastAsia="en-US"/>
              </w:rPr>
              <w:t>Inhoud</w:t>
            </w:r>
          </w:p>
        </w:tc>
        <w:tc>
          <w:tcPr>
            <w:tcW w:w="419" w:type="pct"/>
            <w:tcBorders>
              <w:top w:val="single" w:sz="4" w:space="0" w:color="auto"/>
              <w:left w:val="single" w:sz="4" w:space="0" w:color="auto"/>
              <w:bottom w:val="single" w:sz="4" w:space="0" w:color="auto"/>
              <w:right w:val="single" w:sz="4" w:space="0" w:color="auto"/>
            </w:tcBorders>
            <w:shd w:val="clear" w:color="auto" w:fill="FF0000"/>
            <w:hideMark/>
          </w:tcPr>
          <w:p w14:paraId="229AC928" w14:textId="77777777" w:rsidR="0062538B" w:rsidRDefault="0062538B" w:rsidP="00DA46D2">
            <w:pPr>
              <w:jc w:val="center"/>
              <w:rPr>
                <w:b/>
                <w:lang w:eastAsia="en-US"/>
              </w:rPr>
            </w:pPr>
            <w:r>
              <w:rPr>
                <w:b/>
                <w:lang w:eastAsia="en-US"/>
              </w:rPr>
              <w:t>Ja/Nee</w:t>
            </w:r>
          </w:p>
        </w:tc>
      </w:tr>
      <w:tr w:rsidR="0062538B" w14:paraId="2F39215C"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24D0E41E" w14:textId="77AC9818" w:rsidR="0062538B" w:rsidRPr="00EA7191" w:rsidRDefault="00F649C8" w:rsidP="00EA7191">
            <w:pPr>
              <w:rPr>
                <w:rFonts w:cs="Arial"/>
                <w:b/>
                <w:bCs/>
                <w:lang w:eastAsia="en-US"/>
              </w:rPr>
            </w:pPr>
            <w:r w:rsidRPr="00EA7191">
              <w:rPr>
                <w:rFonts w:cs="Arial"/>
                <w:b/>
                <w:bCs/>
                <w:lang w:eastAsia="en-US"/>
              </w:rPr>
              <w:t xml:space="preserve">Eis </w:t>
            </w:r>
            <w:r w:rsidR="030CCE56" w:rsidRPr="00EA7191">
              <w:rPr>
                <w:rFonts w:cs="Arial"/>
                <w:b/>
                <w:bCs/>
                <w:lang w:eastAsia="en-US"/>
              </w:rPr>
              <w:t>4</w:t>
            </w:r>
            <w:r w:rsidR="00AE2C15">
              <w:rPr>
                <w:rFonts w:cs="Arial"/>
                <w:b/>
                <w:bCs/>
                <w:lang w:eastAsia="en-US"/>
              </w:rPr>
              <w:t>6</w:t>
            </w:r>
          </w:p>
        </w:tc>
        <w:tc>
          <w:tcPr>
            <w:tcW w:w="4114" w:type="pct"/>
            <w:tcBorders>
              <w:top w:val="single" w:sz="4" w:space="0" w:color="auto"/>
              <w:left w:val="single" w:sz="4" w:space="0" w:color="auto"/>
              <w:bottom w:val="single" w:sz="4" w:space="0" w:color="auto"/>
              <w:right w:val="single" w:sz="4" w:space="0" w:color="auto"/>
            </w:tcBorders>
          </w:tcPr>
          <w:p w14:paraId="7CCC2265" w14:textId="17650CE9" w:rsidR="0062538B" w:rsidRDefault="742B2E88" w:rsidP="3F6854F7">
            <w:pPr>
              <w:pStyle w:val="Lijstalinea"/>
              <w:ind w:left="0"/>
              <w:rPr>
                <w:rFonts w:cs="Arial"/>
                <w:lang w:eastAsia="en-US"/>
              </w:rPr>
            </w:pPr>
            <w:r w:rsidRPr="3F6854F7">
              <w:rPr>
                <w:rFonts w:cs="Arial"/>
                <w:lang w:eastAsia="en-US"/>
              </w:rPr>
              <w:t>De gebruikte editor</w:t>
            </w:r>
            <w:r w:rsidR="7A5BB6A7" w:rsidRPr="3F6854F7">
              <w:rPr>
                <w:rFonts w:cs="Arial"/>
                <w:lang w:eastAsia="en-US"/>
              </w:rPr>
              <w:t xml:space="preserve"> van het LMS</w:t>
            </w:r>
            <w:r w:rsidRPr="3F6854F7">
              <w:rPr>
                <w:rFonts w:cs="Arial"/>
                <w:lang w:eastAsia="en-US"/>
              </w:rPr>
              <w:t xml:space="preserve"> benadert zoveel mogelijk de mogelijkheden van een standaard tekstverwerker (</w:t>
            </w:r>
            <w:r w:rsidR="7A5BB6A7" w:rsidRPr="3F6854F7">
              <w:rPr>
                <w:rFonts w:cs="Arial"/>
                <w:lang w:eastAsia="en-US"/>
              </w:rPr>
              <w:t>e.g.</w:t>
            </w:r>
            <w:r w:rsidRPr="3F6854F7">
              <w:rPr>
                <w:rFonts w:cs="Arial"/>
                <w:lang w:eastAsia="en-US"/>
              </w:rPr>
              <w:t xml:space="preserve"> Word).</w:t>
            </w:r>
          </w:p>
        </w:tc>
        <w:tc>
          <w:tcPr>
            <w:tcW w:w="419" w:type="pct"/>
            <w:tcBorders>
              <w:top w:val="single" w:sz="4" w:space="0" w:color="auto"/>
              <w:left w:val="single" w:sz="4" w:space="0" w:color="auto"/>
              <w:bottom w:val="single" w:sz="4" w:space="0" w:color="auto"/>
              <w:right w:val="single" w:sz="4" w:space="0" w:color="auto"/>
            </w:tcBorders>
          </w:tcPr>
          <w:p w14:paraId="3E50722E" w14:textId="77777777" w:rsidR="0062538B" w:rsidRDefault="0062538B" w:rsidP="00DA46D2">
            <w:pPr>
              <w:rPr>
                <w:lang w:eastAsia="en-US"/>
              </w:rPr>
            </w:pPr>
          </w:p>
        </w:tc>
      </w:tr>
      <w:tr w:rsidR="0062538B" w14:paraId="411E6163"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3DC1874F" w14:textId="323D9700" w:rsidR="0062538B" w:rsidRPr="00103362" w:rsidRDefault="00F649C8" w:rsidP="3F6854F7">
            <w:pPr>
              <w:pStyle w:val="Lijstalinea"/>
              <w:ind w:left="0"/>
              <w:rPr>
                <w:rFonts w:cs="Arial"/>
                <w:b/>
                <w:bCs/>
                <w:lang w:eastAsia="en-US"/>
              </w:rPr>
            </w:pPr>
            <w:r>
              <w:rPr>
                <w:rFonts w:cs="Arial"/>
                <w:b/>
                <w:bCs/>
                <w:lang w:eastAsia="en-US"/>
              </w:rPr>
              <w:t xml:space="preserve">Eis </w:t>
            </w:r>
            <w:r w:rsidR="629EFE56" w:rsidRPr="3F6854F7">
              <w:rPr>
                <w:rFonts w:cs="Arial"/>
                <w:b/>
                <w:bCs/>
                <w:lang w:eastAsia="en-US"/>
              </w:rPr>
              <w:t>4</w:t>
            </w:r>
            <w:r w:rsidR="00AE2C15">
              <w:rPr>
                <w:rFonts w:cs="Arial"/>
                <w:b/>
                <w:bCs/>
                <w:lang w:eastAsia="en-US"/>
              </w:rPr>
              <w:t>7</w:t>
            </w:r>
          </w:p>
        </w:tc>
        <w:tc>
          <w:tcPr>
            <w:tcW w:w="4114" w:type="pct"/>
            <w:tcBorders>
              <w:top w:val="single" w:sz="4" w:space="0" w:color="auto"/>
              <w:left w:val="single" w:sz="4" w:space="0" w:color="auto"/>
              <w:bottom w:val="single" w:sz="4" w:space="0" w:color="auto"/>
              <w:right w:val="single" w:sz="4" w:space="0" w:color="auto"/>
            </w:tcBorders>
          </w:tcPr>
          <w:p w14:paraId="4470C714" w14:textId="30F71D44" w:rsidR="0062538B" w:rsidRDefault="6592EE51" w:rsidP="3F6854F7">
            <w:pPr>
              <w:pStyle w:val="Lijstalinea"/>
              <w:ind w:left="0"/>
              <w:rPr>
                <w:rFonts w:cs="Arial"/>
                <w:lang w:eastAsia="en-US"/>
              </w:rPr>
            </w:pPr>
            <w:r w:rsidRPr="3F6854F7">
              <w:rPr>
                <w:rFonts w:cs="Arial"/>
                <w:lang w:eastAsia="en-US"/>
              </w:rPr>
              <w:t xml:space="preserve">Men kan </w:t>
            </w:r>
            <w:r w:rsidR="64F0A46E" w:rsidRPr="3F6854F7">
              <w:rPr>
                <w:rFonts w:cs="Arial"/>
                <w:lang w:eastAsia="en-US"/>
              </w:rPr>
              <w:t xml:space="preserve">items </w:t>
            </w:r>
            <w:r w:rsidR="763D6BE1" w:rsidRPr="3F6854F7">
              <w:rPr>
                <w:rFonts w:cs="Arial"/>
                <w:lang w:eastAsia="en-US"/>
              </w:rPr>
              <w:t>creëren</w:t>
            </w:r>
            <w:r w:rsidR="64F0A46E" w:rsidRPr="3F6854F7">
              <w:rPr>
                <w:rFonts w:cs="Arial"/>
                <w:lang w:eastAsia="en-US"/>
              </w:rPr>
              <w:t>, lezen, updaten en verwijderen.</w:t>
            </w:r>
          </w:p>
        </w:tc>
        <w:tc>
          <w:tcPr>
            <w:tcW w:w="419" w:type="pct"/>
            <w:tcBorders>
              <w:top w:val="single" w:sz="4" w:space="0" w:color="auto"/>
              <w:left w:val="single" w:sz="4" w:space="0" w:color="auto"/>
              <w:bottom w:val="single" w:sz="4" w:space="0" w:color="auto"/>
              <w:right w:val="single" w:sz="4" w:space="0" w:color="auto"/>
            </w:tcBorders>
          </w:tcPr>
          <w:p w14:paraId="35921AE4" w14:textId="77777777" w:rsidR="0062538B" w:rsidRDefault="0062538B" w:rsidP="00DA46D2">
            <w:pPr>
              <w:rPr>
                <w:lang w:eastAsia="en-US"/>
              </w:rPr>
            </w:pPr>
          </w:p>
        </w:tc>
      </w:tr>
      <w:tr w:rsidR="00DA33CF" w14:paraId="5AA299B7"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23832137" w14:textId="6AED0D63" w:rsidR="00DA33CF" w:rsidRPr="00103362" w:rsidRDefault="00F649C8" w:rsidP="3F6854F7">
            <w:pPr>
              <w:pStyle w:val="Lijstalinea"/>
              <w:ind w:left="0"/>
              <w:rPr>
                <w:rFonts w:cs="Arial"/>
                <w:b/>
                <w:bCs/>
                <w:lang w:eastAsia="en-US"/>
              </w:rPr>
            </w:pPr>
            <w:r>
              <w:rPr>
                <w:rFonts w:cs="Arial"/>
                <w:b/>
                <w:bCs/>
                <w:lang w:eastAsia="en-US"/>
              </w:rPr>
              <w:t xml:space="preserve">Eis </w:t>
            </w:r>
            <w:r w:rsidR="7239D79A" w:rsidRPr="3F6854F7">
              <w:rPr>
                <w:rFonts w:cs="Arial"/>
                <w:b/>
                <w:bCs/>
                <w:lang w:eastAsia="en-US"/>
              </w:rPr>
              <w:t>4</w:t>
            </w:r>
            <w:r w:rsidR="00AE2C15">
              <w:rPr>
                <w:rFonts w:cs="Arial"/>
                <w:b/>
                <w:bCs/>
                <w:lang w:eastAsia="en-US"/>
              </w:rPr>
              <w:t>8</w:t>
            </w:r>
          </w:p>
        </w:tc>
        <w:tc>
          <w:tcPr>
            <w:tcW w:w="4114" w:type="pct"/>
            <w:tcBorders>
              <w:top w:val="single" w:sz="4" w:space="0" w:color="auto"/>
              <w:left w:val="single" w:sz="4" w:space="0" w:color="auto"/>
              <w:bottom w:val="single" w:sz="4" w:space="0" w:color="auto"/>
              <w:right w:val="single" w:sz="4" w:space="0" w:color="auto"/>
            </w:tcBorders>
          </w:tcPr>
          <w:p w14:paraId="789E0049" w14:textId="0D82348C" w:rsidR="00DA33CF" w:rsidRDefault="763D6BE1" w:rsidP="3F6854F7">
            <w:pPr>
              <w:pStyle w:val="Lijstalinea"/>
              <w:ind w:left="0"/>
              <w:rPr>
                <w:rFonts w:cs="Arial"/>
                <w:lang w:eastAsia="en-US"/>
              </w:rPr>
            </w:pPr>
            <w:r w:rsidRPr="3F6854F7">
              <w:rPr>
                <w:rFonts w:cs="Arial"/>
                <w:lang w:eastAsia="en-US"/>
              </w:rPr>
              <w:t>Docenten kunnen verschillende typen leeractiviteiten en bronnen gebruiken.</w:t>
            </w:r>
          </w:p>
        </w:tc>
        <w:tc>
          <w:tcPr>
            <w:tcW w:w="419" w:type="pct"/>
            <w:tcBorders>
              <w:top w:val="single" w:sz="4" w:space="0" w:color="auto"/>
              <w:left w:val="single" w:sz="4" w:space="0" w:color="auto"/>
              <w:bottom w:val="single" w:sz="4" w:space="0" w:color="auto"/>
              <w:right w:val="single" w:sz="4" w:space="0" w:color="auto"/>
            </w:tcBorders>
          </w:tcPr>
          <w:p w14:paraId="607DF165" w14:textId="77777777" w:rsidR="00DA33CF" w:rsidRDefault="00DA33CF" w:rsidP="00DA46D2">
            <w:pPr>
              <w:rPr>
                <w:lang w:eastAsia="en-US"/>
              </w:rPr>
            </w:pPr>
          </w:p>
        </w:tc>
      </w:tr>
      <w:tr w:rsidR="00DA33CF" w14:paraId="73E37D41"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33AA1028" w14:textId="3DC38C5B" w:rsidR="00DA33CF" w:rsidRPr="00103362" w:rsidRDefault="00F649C8" w:rsidP="3F6854F7">
            <w:pPr>
              <w:pStyle w:val="Lijstalinea"/>
              <w:ind w:left="0"/>
              <w:rPr>
                <w:rFonts w:cs="Arial"/>
                <w:b/>
                <w:bCs/>
                <w:lang w:eastAsia="en-US"/>
              </w:rPr>
            </w:pPr>
            <w:r>
              <w:rPr>
                <w:rFonts w:cs="Arial"/>
                <w:b/>
                <w:bCs/>
                <w:lang w:eastAsia="en-US"/>
              </w:rPr>
              <w:t xml:space="preserve">Eis </w:t>
            </w:r>
            <w:r w:rsidR="4800DABF" w:rsidRPr="3F6854F7">
              <w:rPr>
                <w:rFonts w:cs="Arial"/>
                <w:b/>
                <w:bCs/>
                <w:lang w:eastAsia="en-US"/>
              </w:rPr>
              <w:t>4</w:t>
            </w:r>
            <w:r w:rsidR="00AE2C15">
              <w:rPr>
                <w:rFonts w:cs="Arial"/>
                <w:b/>
                <w:bCs/>
                <w:lang w:eastAsia="en-US"/>
              </w:rPr>
              <w:t>9</w:t>
            </w:r>
          </w:p>
        </w:tc>
        <w:tc>
          <w:tcPr>
            <w:tcW w:w="4114" w:type="pct"/>
            <w:tcBorders>
              <w:top w:val="single" w:sz="4" w:space="0" w:color="auto"/>
              <w:left w:val="single" w:sz="4" w:space="0" w:color="auto"/>
              <w:bottom w:val="single" w:sz="4" w:space="0" w:color="auto"/>
              <w:right w:val="single" w:sz="4" w:space="0" w:color="auto"/>
            </w:tcBorders>
          </w:tcPr>
          <w:p w14:paraId="1E3A9F9B" w14:textId="568372D6" w:rsidR="00DA33CF" w:rsidRDefault="763D6BE1" w:rsidP="3F6854F7">
            <w:pPr>
              <w:pStyle w:val="Lijstalinea"/>
              <w:ind w:left="0"/>
              <w:rPr>
                <w:rFonts w:cs="Arial"/>
                <w:lang w:eastAsia="en-US"/>
              </w:rPr>
            </w:pPr>
            <w:r w:rsidRPr="3F6854F7">
              <w:rPr>
                <w:rFonts w:cs="Arial"/>
                <w:lang w:eastAsia="en-US"/>
              </w:rPr>
              <w:t>Docenten kunnen leerstof toevoegen via een editor.</w:t>
            </w:r>
          </w:p>
        </w:tc>
        <w:tc>
          <w:tcPr>
            <w:tcW w:w="419" w:type="pct"/>
            <w:tcBorders>
              <w:top w:val="single" w:sz="4" w:space="0" w:color="auto"/>
              <w:left w:val="single" w:sz="4" w:space="0" w:color="auto"/>
              <w:bottom w:val="single" w:sz="4" w:space="0" w:color="auto"/>
              <w:right w:val="single" w:sz="4" w:space="0" w:color="auto"/>
            </w:tcBorders>
          </w:tcPr>
          <w:p w14:paraId="4A09C550" w14:textId="77777777" w:rsidR="00DA33CF" w:rsidRDefault="00DA33CF" w:rsidP="00DA46D2">
            <w:pPr>
              <w:rPr>
                <w:lang w:eastAsia="en-US"/>
              </w:rPr>
            </w:pPr>
          </w:p>
        </w:tc>
      </w:tr>
      <w:tr w:rsidR="00DA33CF" w14:paraId="326C415F"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4383725B" w14:textId="23117D17" w:rsidR="00DA33CF" w:rsidRPr="00103362" w:rsidRDefault="00F649C8" w:rsidP="3F6854F7">
            <w:pPr>
              <w:pStyle w:val="Lijstalinea"/>
              <w:ind w:left="0"/>
              <w:rPr>
                <w:rFonts w:cs="Arial"/>
                <w:b/>
                <w:bCs/>
                <w:lang w:eastAsia="en-US"/>
              </w:rPr>
            </w:pPr>
            <w:r>
              <w:rPr>
                <w:rFonts w:cs="Arial"/>
                <w:b/>
                <w:bCs/>
                <w:lang w:eastAsia="en-US"/>
              </w:rPr>
              <w:t xml:space="preserve">Eis </w:t>
            </w:r>
            <w:r w:rsidR="00AE2C15">
              <w:rPr>
                <w:rFonts w:cs="Arial"/>
                <w:b/>
                <w:bCs/>
                <w:lang w:eastAsia="en-US"/>
              </w:rPr>
              <w:t>50</w:t>
            </w:r>
          </w:p>
        </w:tc>
        <w:tc>
          <w:tcPr>
            <w:tcW w:w="4114" w:type="pct"/>
            <w:tcBorders>
              <w:top w:val="single" w:sz="4" w:space="0" w:color="auto"/>
              <w:left w:val="single" w:sz="4" w:space="0" w:color="auto"/>
              <w:bottom w:val="single" w:sz="4" w:space="0" w:color="auto"/>
              <w:right w:val="single" w:sz="4" w:space="0" w:color="auto"/>
            </w:tcBorders>
          </w:tcPr>
          <w:p w14:paraId="24C6EC72" w14:textId="60B4EE66" w:rsidR="00DA33CF" w:rsidRDefault="7F878B78" w:rsidP="3F6854F7">
            <w:pPr>
              <w:pStyle w:val="Lijstalinea"/>
              <w:ind w:left="0"/>
              <w:rPr>
                <w:rFonts w:cs="Arial"/>
                <w:lang w:eastAsia="en-US"/>
              </w:rPr>
            </w:pPr>
            <w:r w:rsidRPr="3F6854F7">
              <w:rPr>
                <w:rFonts w:cs="Arial"/>
                <w:lang w:eastAsia="en-US"/>
              </w:rPr>
              <w:t>Studenten kunnen opdrachten inleveren via het LMS</w:t>
            </w:r>
            <w:r w:rsidR="5EE854AF" w:rsidRPr="3F6854F7">
              <w:rPr>
                <w:rFonts w:cs="Arial"/>
                <w:lang w:eastAsia="en-US"/>
              </w:rPr>
              <w:t>.</w:t>
            </w:r>
          </w:p>
        </w:tc>
        <w:tc>
          <w:tcPr>
            <w:tcW w:w="419" w:type="pct"/>
            <w:tcBorders>
              <w:top w:val="single" w:sz="4" w:space="0" w:color="auto"/>
              <w:left w:val="single" w:sz="4" w:space="0" w:color="auto"/>
              <w:bottom w:val="single" w:sz="4" w:space="0" w:color="auto"/>
              <w:right w:val="single" w:sz="4" w:space="0" w:color="auto"/>
            </w:tcBorders>
          </w:tcPr>
          <w:p w14:paraId="7E698DA7" w14:textId="77777777" w:rsidR="00DA33CF" w:rsidRDefault="00DA33CF" w:rsidP="00DA46D2">
            <w:pPr>
              <w:rPr>
                <w:lang w:eastAsia="en-US"/>
              </w:rPr>
            </w:pPr>
          </w:p>
        </w:tc>
      </w:tr>
      <w:tr w:rsidR="00DA33CF" w14:paraId="6F9EB622"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27384792" w14:textId="0C891C2A" w:rsidR="00DA33CF" w:rsidRPr="00103362" w:rsidRDefault="00F649C8" w:rsidP="3F6854F7">
            <w:pPr>
              <w:pStyle w:val="Lijstalinea"/>
              <w:ind w:left="0"/>
              <w:rPr>
                <w:rFonts w:cs="Arial"/>
                <w:b/>
                <w:bCs/>
                <w:lang w:eastAsia="en-US"/>
              </w:rPr>
            </w:pPr>
            <w:r>
              <w:rPr>
                <w:rFonts w:cs="Arial"/>
                <w:b/>
                <w:bCs/>
                <w:lang w:eastAsia="en-US"/>
              </w:rPr>
              <w:t xml:space="preserve">Eis </w:t>
            </w:r>
            <w:r w:rsidR="46471775" w:rsidRPr="3F6854F7">
              <w:rPr>
                <w:rFonts w:cs="Arial"/>
                <w:b/>
                <w:bCs/>
                <w:lang w:eastAsia="en-US"/>
              </w:rPr>
              <w:t>5</w:t>
            </w:r>
            <w:r w:rsidR="00AE2C15">
              <w:rPr>
                <w:rFonts w:cs="Arial"/>
                <w:b/>
                <w:bCs/>
                <w:lang w:eastAsia="en-US"/>
              </w:rPr>
              <w:t>1</w:t>
            </w:r>
          </w:p>
        </w:tc>
        <w:tc>
          <w:tcPr>
            <w:tcW w:w="4114" w:type="pct"/>
            <w:tcBorders>
              <w:top w:val="single" w:sz="4" w:space="0" w:color="auto"/>
              <w:left w:val="single" w:sz="4" w:space="0" w:color="auto"/>
              <w:bottom w:val="single" w:sz="4" w:space="0" w:color="auto"/>
              <w:right w:val="single" w:sz="4" w:space="0" w:color="auto"/>
            </w:tcBorders>
          </w:tcPr>
          <w:p w14:paraId="351E7505" w14:textId="05DAB827" w:rsidR="00DA33CF" w:rsidRDefault="6C2671D3" w:rsidP="3F6854F7">
            <w:pPr>
              <w:pStyle w:val="Lijstalinea"/>
              <w:ind w:left="0"/>
              <w:rPr>
                <w:rFonts w:cs="Arial"/>
                <w:lang w:eastAsia="en-US"/>
              </w:rPr>
            </w:pPr>
            <w:r w:rsidRPr="3F6854F7">
              <w:rPr>
                <w:rFonts w:cs="Arial"/>
                <w:lang w:eastAsia="en-US"/>
              </w:rPr>
              <w:t>Docenten k</w:t>
            </w:r>
            <w:r w:rsidR="22261184" w:rsidRPr="3F6854F7">
              <w:rPr>
                <w:rFonts w:cs="Arial"/>
                <w:lang w:eastAsia="en-US"/>
              </w:rPr>
              <w:t xml:space="preserve">an formatief toetsen als </w:t>
            </w:r>
            <w:r w:rsidRPr="3F6854F7">
              <w:rPr>
                <w:rFonts w:cs="Arial"/>
                <w:lang w:eastAsia="en-US"/>
              </w:rPr>
              <w:t>type leeractiviteit</w:t>
            </w:r>
            <w:r w:rsidR="45A272B4" w:rsidRPr="3F6854F7">
              <w:rPr>
                <w:rFonts w:cs="Arial"/>
                <w:lang w:eastAsia="en-US"/>
              </w:rPr>
              <w:t xml:space="preserve"> </w:t>
            </w:r>
            <w:r w:rsidRPr="3F6854F7">
              <w:rPr>
                <w:rFonts w:cs="Arial"/>
                <w:lang w:eastAsia="en-US"/>
              </w:rPr>
              <w:t>binnen de cursus</w:t>
            </w:r>
            <w:r w:rsidR="4D7F70AE" w:rsidRPr="3F6854F7">
              <w:rPr>
                <w:rFonts w:cs="Arial"/>
                <w:lang w:eastAsia="en-US"/>
              </w:rPr>
              <w:t>.</w:t>
            </w:r>
          </w:p>
        </w:tc>
        <w:tc>
          <w:tcPr>
            <w:tcW w:w="419" w:type="pct"/>
            <w:tcBorders>
              <w:top w:val="single" w:sz="4" w:space="0" w:color="auto"/>
              <w:left w:val="single" w:sz="4" w:space="0" w:color="auto"/>
              <w:bottom w:val="single" w:sz="4" w:space="0" w:color="auto"/>
              <w:right w:val="single" w:sz="4" w:space="0" w:color="auto"/>
            </w:tcBorders>
          </w:tcPr>
          <w:p w14:paraId="6C7C1782" w14:textId="77777777" w:rsidR="00DA33CF" w:rsidRDefault="00DA33CF" w:rsidP="00DA46D2">
            <w:pPr>
              <w:rPr>
                <w:lang w:eastAsia="en-US"/>
              </w:rPr>
            </w:pPr>
          </w:p>
        </w:tc>
      </w:tr>
      <w:tr w:rsidR="00DA33CF" w14:paraId="4AFBCE74"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7E1D63C3" w14:textId="37F3C185" w:rsidR="00DA33CF" w:rsidRPr="00103362" w:rsidRDefault="00F649C8" w:rsidP="3F6854F7">
            <w:pPr>
              <w:pStyle w:val="Lijstalinea"/>
              <w:ind w:left="0"/>
              <w:rPr>
                <w:rFonts w:cs="Arial"/>
                <w:b/>
                <w:bCs/>
                <w:lang w:eastAsia="en-US"/>
              </w:rPr>
            </w:pPr>
            <w:r>
              <w:rPr>
                <w:rFonts w:cs="Arial"/>
                <w:b/>
                <w:bCs/>
                <w:lang w:eastAsia="en-US"/>
              </w:rPr>
              <w:t xml:space="preserve">Eis </w:t>
            </w:r>
            <w:r w:rsidR="3B1C43D8" w:rsidRPr="3F6854F7">
              <w:rPr>
                <w:rFonts w:cs="Arial"/>
                <w:b/>
                <w:bCs/>
                <w:lang w:eastAsia="en-US"/>
              </w:rPr>
              <w:t>5</w:t>
            </w:r>
            <w:r w:rsidR="00AE2C15">
              <w:rPr>
                <w:rFonts w:cs="Arial"/>
                <w:b/>
                <w:bCs/>
                <w:lang w:eastAsia="en-US"/>
              </w:rPr>
              <w:t>2</w:t>
            </w:r>
          </w:p>
        </w:tc>
        <w:tc>
          <w:tcPr>
            <w:tcW w:w="4114" w:type="pct"/>
            <w:tcBorders>
              <w:top w:val="single" w:sz="4" w:space="0" w:color="auto"/>
              <w:left w:val="single" w:sz="4" w:space="0" w:color="auto"/>
              <w:bottom w:val="single" w:sz="4" w:space="0" w:color="auto"/>
              <w:right w:val="single" w:sz="4" w:space="0" w:color="auto"/>
            </w:tcBorders>
          </w:tcPr>
          <w:p w14:paraId="48891FA2" w14:textId="4192C02E" w:rsidR="00DA33CF" w:rsidRDefault="71416707" w:rsidP="3F6854F7">
            <w:pPr>
              <w:pStyle w:val="Lijstalinea"/>
              <w:ind w:left="0"/>
              <w:rPr>
                <w:rFonts w:cs="Arial"/>
                <w:lang w:eastAsia="en-US"/>
              </w:rPr>
            </w:pPr>
            <w:r w:rsidRPr="3F6854F7">
              <w:rPr>
                <w:rFonts w:cs="Arial"/>
                <w:lang w:eastAsia="en-US"/>
              </w:rPr>
              <w:t>Er is</w:t>
            </w:r>
            <w:r w:rsidR="25C94D01" w:rsidRPr="3F6854F7">
              <w:rPr>
                <w:rFonts w:cs="Arial"/>
                <w:lang w:eastAsia="en-US"/>
              </w:rPr>
              <w:t xml:space="preserve"> </w:t>
            </w:r>
            <w:r w:rsidR="10938D27" w:rsidRPr="3F6854F7">
              <w:rPr>
                <w:rFonts w:cs="Arial"/>
                <w:lang w:eastAsia="en-US"/>
              </w:rPr>
              <w:t xml:space="preserve">een </w:t>
            </w:r>
            <w:r w:rsidR="4B053B15" w:rsidRPr="3F6854F7">
              <w:rPr>
                <w:rFonts w:cs="Arial"/>
                <w:lang w:eastAsia="en-US"/>
              </w:rPr>
              <w:t>asynchrone discussie</w:t>
            </w:r>
            <w:r w:rsidR="3AB80F51" w:rsidRPr="3F6854F7">
              <w:rPr>
                <w:rFonts w:cs="Arial"/>
                <w:lang w:eastAsia="en-US"/>
              </w:rPr>
              <w:t>-</w:t>
            </w:r>
            <w:r w:rsidR="5E093A98" w:rsidRPr="3F6854F7">
              <w:rPr>
                <w:rFonts w:cs="Arial"/>
                <w:lang w:eastAsia="en-US"/>
              </w:rPr>
              <w:t>faciliteit</w:t>
            </w:r>
            <w:r w:rsidR="4B053B15" w:rsidRPr="3F6854F7">
              <w:rPr>
                <w:rFonts w:cs="Arial"/>
                <w:lang w:eastAsia="en-US"/>
              </w:rPr>
              <w:t xml:space="preserve"> (</w:t>
            </w:r>
            <w:r w:rsidR="254F339C" w:rsidRPr="3F6854F7">
              <w:rPr>
                <w:rFonts w:cs="Arial"/>
                <w:lang w:eastAsia="en-US"/>
              </w:rPr>
              <w:t>discussieboard</w:t>
            </w:r>
            <w:r w:rsidR="4B053B15" w:rsidRPr="3F6854F7">
              <w:rPr>
                <w:rFonts w:cs="Arial"/>
                <w:lang w:eastAsia="en-US"/>
              </w:rPr>
              <w:t>)</w:t>
            </w:r>
            <w:r w:rsidR="10938D27" w:rsidRPr="3F6854F7">
              <w:rPr>
                <w:rFonts w:cs="Arial"/>
                <w:lang w:eastAsia="en-US"/>
              </w:rPr>
              <w:t>.</w:t>
            </w:r>
          </w:p>
        </w:tc>
        <w:tc>
          <w:tcPr>
            <w:tcW w:w="419" w:type="pct"/>
            <w:tcBorders>
              <w:top w:val="single" w:sz="4" w:space="0" w:color="auto"/>
              <w:left w:val="single" w:sz="4" w:space="0" w:color="auto"/>
              <w:bottom w:val="single" w:sz="4" w:space="0" w:color="auto"/>
              <w:right w:val="single" w:sz="4" w:space="0" w:color="auto"/>
            </w:tcBorders>
          </w:tcPr>
          <w:p w14:paraId="4F8F63FD" w14:textId="77777777" w:rsidR="00DA33CF" w:rsidRDefault="00DA33CF" w:rsidP="00DA46D2">
            <w:pPr>
              <w:rPr>
                <w:lang w:eastAsia="en-US"/>
              </w:rPr>
            </w:pPr>
          </w:p>
        </w:tc>
      </w:tr>
      <w:tr w:rsidR="00DA33CF" w14:paraId="7A4930DC"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15BD258D" w14:textId="382345D8" w:rsidR="00DA33CF" w:rsidRPr="00103362" w:rsidRDefault="00F649C8" w:rsidP="3F6854F7">
            <w:pPr>
              <w:pStyle w:val="Lijstalinea"/>
              <w:ind w:left="0"/>
              <w:rPr>
                <w:rFonts w:cs="Arial"/>
                <w:b/>
                <w:bCs/>
                <w:lang w:eastAsia="en-US"/>
              </w:rPr>
            </w:pPr>
            <w:r>
              <w:rPr>
                <w:rFonts w:cs="Arial"/>
                <w:b/>
                <w:bCs/>
                <w:lang w:eastAsia="en-US"/>
              </w:rPr>
              <w:t xml:space="preserve">Eis </w:t>
            </w:r>
            <w:r w:rsidR="40581954" w:rsidRPr="3F6854F7">
              <w:rPr>
                <w:rFonts w:cs="Arial"/>
                <w:b/>
                <w:bCs/>
                <w:lang w:eastAsia="en-US"/>
              </w:rPr>
              <w:t>5</w:t>
            </w:r>
            <w:r w:rsidR="00AE2C15">
              <w:rPr>
                <w:rFonts w:cs="Arial"/>
                <w:b/>
                <w:bCs/>
                <w:lang w:eastAsia="en-US"/>
              </w:rPr>
              <w:t>3</w:t>
            </w:r>
          </w:p>
        </w:tc>
        <w:tc>
          <w:tcPr>
            <w:tcW w:w="4114" w:type="pct"/>
            <w:tcBorders>
              <w:top w:val="single" w:sz="4" w:space="0" w:color="auto"/>
              <w:left w:val="single" w:sz="4" w:space="0" w:color="auto"/>
              <w:bottom w:val="single" w:sz="4" w:space="0" w:color="auto"/>
              <w:right w:val="single" w:sz="4" w:space="0" w:color="auto"/>
            </w:tcBorders>
          </w:tcPr>
          <w:p w14:paraId="145653CA" w14:textId="789B839A" w:rsidR="00DA33CF" w:rsidRDefault="65F86556" w:rsidP="3F6854F7">
            <w:pPr>
              <w:pStyle w:val="Lijstalinea"/>
              <w:ind w:left="0"/>
              <w:rPr>
                <w:rFonts w:cs="Arial"/>
                <w:lang w:eastAsia="en-US"/>
              </w:rPr>
            </w:pPr>
            <w:r w:rsidRPr="3F6854F7">
              <w:rPr>
                <w:rFonts w:cs="Arial"/>
                <w:lang w:eastAsia="en-US"/>
              </w:rPr>
              <w:t xml:space="preserve">Men kan op elk moment </w:t>
            </w:r>
            <w:r w:rsidR="661C07EF" w:rsidRPr="3F6854F7">
              <w:rPr>
                <w:rFonts w:cs="Arial"/>
                <w:lang w:eastAsia="en-US"/>
              </w:rPr>
              <w:t>c</w:t>
            </w:r>
            <w:r w:rsidR="25B735F9" w:rsidRPr="3F6854F7">
              <w:rPr>
                <w:rFonts w:cs="Arial"/>
                <w:lang w:eastAsia="en-US"/>
              </w:rPr>
              <w:t>ontent items toevoegen aan cursussen.</w:t>
            </w:r>
          </w:p>
        </w:tc>
        <w:tc>
          <w:tcPr>
            <w:tcW w:w="419" w:type="pct"/>
            <w:tcBorders>
              <w:top w:val="single" w:sz="4" w:space="0" w:color="auto"/>
              <w:left w:val="single" w:sz="4" w:space="0" w:color="auto"/>
              <w:bottom w:val="single" w:sz="4" w:space="0" w:color="auto"/>
              <w:right w:val="single" w:sz="4" w:space="0" w:color="auto"/>
            </w:tcBorders>
          </w:tcPr>
          <w:p w14:paraId="4ED91D63" w14:textId="77777777" w:rsidR="00DA33CF" w:rsidRDefault="00DA33CF" w:rsidP="00DA46D2">
            <w:pPr>
              <w:rPr>
                <w:lang w:eastAsia="en-US"/>
              </w:rPr>
            </w:pPr>
          </w:p>
        </w:tc>
      </w:tr>
      <w:tr w:rsidR="00A81FFB" w14:paraId="2A80025E"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2F833163" w14:textId="46956E9C" w:rsidR="00A81FFB" w:rsidRPr="00103362" w:rsidRDefault="00F649C8" w:rsidP="3F6854F7">
            <w:pPr>
              <w:pStyle w:val="Lijstalinea"/>
              <w:ind w:left="0"/>
              <w:rPr>
                <w:rFonts w:cs="Arial"/>
                <w:b/>
                <w:bCs/>
                <w:lang w:eastAsia="en-US"/>
              </w:rPr>
            </w:pPr>
            <w:r>
              <w:rPr>
                <w:rFonts w:cs="Arial"/>
                <w:b/>
                <w:bCs/>
                <w:lang w:eastAsia="en-US"/>
              </w:rPr>
              <w:t xml:space="preserve">Eis </w:t>
            </w:r>
            <w:r w:rsidR="1D497C7C" w:rsidRPr="3F6854F7">
              <w:rPr>
                <w:rFonts w:cs="Arial"/>
                <w:b/>
                <w:bCs/>
                <w:lang w:eastAsia="en-US"/>
              </w:rPr>
              <w:t>5</w:t>
            </w:r>
            <w:r w:rsidR="00AE2C15">
              <w:rPr>
                <w:rFonts w:cs="Arial"/>
                <w:b/>
                <w:bCs/>
                <w:lang w:eastAsia="en-US"/>
              </w:rPr>
              <w:t>4</w:t>
            </w:r>
          </w:p>
        </w:tc>
        <w:tc>
          <w:tcPr>
            <w:tcW w:w="4114" w:type="pct"/>
            <w:tcBorders>
              <w:top w:val="single" w:sz="4" w:space="0" w:color="auto"/>
              <w:left w:val="single" w:sz="4" w:space="0" w:color="auto"/>
              <w:bottom w:val="single" w:sz="4" w:space="0" w:color="auto"/>
              <w:right w:val="single" w:sz="4" w:space="0" w:color="auto"/>
            </w:tcBorders>
          </w:tcPr>
          <w:p w14:paraId="570A7B9B" w14:textId="38C48A87" w:rsidR="00A81FFB" w:rsidRPr="00A81FFB" w:rsidRDefault="25B735F9" w:rsidP="3F6854F7">
            <w:pPr>
              <w:pStyle w:val="Lijstalinea"/>
              <w:ind w:left="0"/>
              <w:rPr>
                <w:rFonts w:cs="Arial"/>
                <w:lang w:eastAsia="en-US"/>
              </w:rPr>
            </w:pPr>
            <w:r w:rsidRPr="3F6854F7">
              <w:rPr>
                <w:rFonts w:cs="Arial"/>
                <w:lang w:eastAsia="en-US"/>
              </w:rPr>
              <w:t xml:space="preserve">Een docent moet diverse vormen van content toegankelijk kunnen maken binnen de </w:t>
            </w:r>
            <w:r w:rsidR="65F86556" w:rsidRPr="3F6854F7">
              <w:rPr>
                <w:rFonts w:cs="Arial"/>
                <w:lang w:eastAsia="en-US"/>
              </w:rPr>
              <w:t>cursus</w:t>
            </w:r>
            <w:r w:rsidRPr="3F6854F7">
              <w:rPr>
                <w:rFonts w:cs="Arial"/>
                <w:lang w:eastAsia="en-US"/>
              </w:rPr>
              <w:t xml:space="preserve">ruimte. In ieder geval: opgemaakte tekst, afbeeldingen, embedded video, </w:t>
            </w:r>
            <w:r w:rsidRPr="3F6854F7">
              <w:rPr>
                <w:rFonts w:cs="Arial"/>
                <w:lang w:eastAsia="en-US"/>
              </w:rPr>
              <w:lastRenderedPageBreak/>
              <w:t>embedded code (bijv</w:t>
            </w:r>
            <w:r w:rsidR="0591BF26" w:rsidRPr="3F6854F7">
              <w:rPr>
                <w:rFonts w:cs="Arial"/>
                <w:lang w:eastAsia="en-US"/>
              </w:rPr>
              <w:t>oorbeeld</w:t>
            </w:r>
            <w:r w:rsidRPr="3F6854F7">
              <w:rPr>
                <w:rFonts w:cs="Arial"/>
                <w:lang w:eastAsia="en-US"/>
              </w:rPr>
              <w:t xml:space="preserve"> van Slideshare, formules, koppelingen met roosters).</w:t>
            </w:r>
          </w:p>
        </w:tc>
        <w:tc>
          <w:tcPr>
            <w:tcW w:w="419" w:type="pct"/>
            <w:tcBorders>
              <w:top w:val="single" w:sz="4" w:space="0" w:color="auto"/>
              <w:left w:val="single" w:sz="4" w:space="0" w:color="auto"/>
              <w:bottom w:val="single" w:sz="4" w:space="0" w:color="auto"/>
              <w:right w:val="single" w:sz="4" w:space="0" w:color="auto"/>
            </w:tcBorders>
          </w:tcPr>
          <w:p w14:paraId="4834BE94" w14:textId="77777777" w:rsidR="00A81FFB" w:rsidRDefault="00A81FFB" w:rsidP="00DA46D2">
            <w:pPr>
              <w:rPr>
                <w:lang w:eastAsia="en-US"/>
              </w:rPr>
            </w:pPr>
          </w:p>
        </w:tc>
      </w:tr>
      <w:tr w:rsidR="00A81FFB" w14:paraId="1E351E87"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32D252F3" w14:textId="251BDE09" w:rsidR="00A81FFB" w:rsidRPr="00103362" w:rsidRDefault="00F649C8" w:rsidP="3F6854F7">
            <w:pPr>
              <w:pStyle w:val="Lijstalinea"/>
              <w:ind w:left="0"/>
              <w:rPr>
                <w:rFonts w:cs="Arial"/>
                <w:b/>
                <w:bCs/>
                <w:lang w:eastAsia="en-US"/>
              </w:rPr>
            </w:pPr>
            <w:r>
              <w:rPr>
                <w:rFonts w:cs="Arial"/>
                <w:b/>
                <w:bCs/>
                <w:lang w:eastAsia="en-US"/>
              </w:rPr>
              <w:t xml:space="preserve">Eis </w:t>
            </w:r>
            <w:r w:rsidR="73C37C9E" w:rsidRPr="3F6854F7">
              <w:rPr>
                <w:rFonts w:cs="Arial"/>
                <w:b/>
                <w:bCs/>
                <w:lang w:eastAsia="en-US"/>
              </w:rPr>
              <w:t>5</w:t>
            </w:r>
            <w:r w:rsidR="00AE2C15">
              <w:rPr>
                <w:rFonts w:cs="Arial"/>
                <w:b/>
                <w:bCs/>
                <w:lang w:eastAsia="en-US"/>
              </w:rPr>
              <w:t>5</w:t>
            </w:r>
          </w:p>
        </w:tc>
        <w:tc>
          <w:tcPr>
            <w:tcW w:w="4114" w:type="pct"/>
            <w:tcBorders>
              <w:top w:val="single" w:sz="4" w:space="0" w:color="auto"/>
              <w:left w:val="single" w:sz="4" w:space="0" w:color="auto"/>
              <w:bottom w:val="single" w:sz="4" w:space="0" w:color="auto"/>
              <w:right w:val="single" w:sz="4" w:space="0" w:color="auto"/>
            </w:tcBorders>
          </w:tcPr>
          <w:p w14:paraId="49C5122A" w14:textId="67032738" w:rsidR="00A81FFB" w:rsidRPr="00A81FFB" w:rsidRDefault="1DBE7140" w:rsidP="3F6854F7">
            <w:pPr>
              <w:pStyle w:val="Lijstalinea"/>
              <w:ind w:left="0"/>
              <w:rPr>
                <w:rFonts w:cs="Arial"/>
                <w:lang w:eastAsia="en-US"/>
              </w:rPr>
            </w:pPr>
            <w:r w:rsidRPr="3F6854F7">
              <w:rPr>
                <w:rFonts w:cs="Arial"/>
                <w:lang w:eastAsia="en-US"/>
              </w:rPr>
              <w:t xml:space="preserve">Een docent is in staat om ontwikkelde H5P content binnen het </w:t>
            </w:r>
            <w:r w:rsidR="00BC3B1A" w:rsidRPr="3F6854F7">
              <w:rPr>
                <w:rFonts w:cs="Arial"/>
                <w:lang w:eastAsia="en-US"/>
              </w:rPr>
              <w:t>LMS</w:t>
            </w:r>
            <w:r w:rsidRPr="3F6854F7">
              <w:rPr>
                <w:rFonts w:cs="Arial"/>
                <w:lang w:eastAsia="en-US"/>
              </w:rPr>
              <w:t xml:space="preserve"> te publiceren.</w:t>
            </w:r>
          </w:p>
        </w:tc>
        <w:tc>
          <w:tcPr>
            <w:tcW w:w="419" w:type="pct"/>
            <w:tcBorders>
              <w:top w:val="single" w:sz="4" w:space="0" w:color="auto"/>
              <w:left w:val="single" w:sz="4" w:space="0" w:color="auto"/>
              <w:bottom w:val="single" w:sz="4" w:space="0" w:color="auto"/>
              <w:right w:val="single" w:sz="4" w:space="0" w:color="auto"/>
            </w:tcBorders>
          </w:tcPr>
          <w:p w14:paraId="28569F97" w14:textId="77777777" w:rsidR="00A81FFB" w:rsidRDefault="00A81FFB" w:rsidP="00DA46D2">
            <w:pPr>
              <w:rPr>
                <w:lang w:eastAsia="en-US"/>
              </w:rPr>
            </w:pPr>
          </w:p>
        </w:tc>
      </w:tr>
      <w:tr w:rsidR="00A81FFB" w14:paraId="7285AA0E" w14:textId="77777777" w:rsidTr="00F649C8">
        <w:trPr>
          <w:trHeight w:val="255"/>
        </w:trPr>
        <w:tc>
          <w:tcPr>
            <w:tcW w:w="467" w:type="pct"/>
            <w:tcBorders>
              <w:top w:val="single" w:sz="4" w:space="0" w:color="auto"/>
              <w:left w:val="single" w:sz="4" w:space="0" w:color="auto"/>
              <w:bottom w:val="single" w:sz="4" w:space="0" w:color="auto"/>
              <w:right w:val="single" w:sz="4" w:space="0" w:color="auto"/>
            </w:tcBorders>
            <w:noWrap/>
          </w:tcPr>
          <w:p w14:paraId="30C3F278" w14:textId="5E208C0E" w:rsidR="00A81FFB" w:rsidRPr="00103362" w:rsidRDefault="00F649C8" w:rsidP="3F6854F7">
            <w:pPr>
              <w:pStyle w:val="Lijstalinea"/>
              <w:ind w:left="0"/>
              <w:rPr>
                <w:rFonts w:cs="Arial"/>
                <w:b/>
                <w:bCs/>
                <w:lang w:eastAsia="en-US"/>
              </w:rPr>
            </w:pPr>
            <w:r>
              <w:rPr>
                <w:rFonts w:cs="Arial"/>
                <w:b/>
                <w:bCs/>
                <w:lang w:eastAsia="en-US"/>
              </w:rPr>
              <w:t xml:space="preserve">Eis </w:t>
            </w:r>
            <w:r w:rsidR="6EFDC2E6" w:rsidRPr="3F6854F7">
              <w:rPr>
                <w:rFonts w:cs="Arial"/>
                <w:b/>
                <w:bCs/>
                <w:lang w:eastAsia="en-US"/>
              </w:rPr>
              <w:t>5</w:t>
            </w:r>
            <w:r w:rsidR="00AE2C15">
              <w:rPr>
                <w:rFonts w:cs="Arial"/>
                <w:b/>
                <w:bCs/>
                <w:lang w:eastAsia="en-US"/>
              </w:rPr>
              <w:t>6</w:t>
            </w:r>
          </w:p>
        </w:tc>
        <w:tc>
          <w:tcPr>
            <w:tcW w:w="4114" w:type="pct"/>
            <w:tcBorders>
              <w:top w:val="single" w:sz="4" w:space="0" w:color="auto"/>
              <w:left w:val="single" w:sz="4" w:space="0" w:color="auto"/>
              <w:bottom w:val="single" w:sz="4" w:space="0" w:color="auto"/>
              <w:right w:val="single" w:sz="4" w:space="0" w:color="auto"/>
            </w:tcBorders>
          </w:tcPr>
          <w:p w14:paraId="68399FE3" w14:textId="29A08E3D" w:rsidR="00A81FFB" w:rsidRPr="00A81FFB" w:rsidRDefault="2F7045AA" w:rsidP="3F6854F7">
            <w:pPr>
              <w:pStyle w:val="Lijstalinea"/>
              <w:ind w:left="0"/>
              <w:rPr>
                <w:rFonts w:cs="Arial"/>
                <w:lang w:eastAsia="en-US"/>
              </w:rPr>
            </w:pPr>
            <w:r w:rsidRPr="3F6854F7">
              <w:rPr>
                <w:rFonts w:cs="Arial"/>
                <w:lang w:eastAsia="en-US"/>
              </w:rPr>
              <w:t xml:space="preserve">Een </w:t>
            </w:r>
            <w:r w:rsidR="661C07EF" w:rsidRPr="3F6854F7">
              <w:rPr>
                <w:rFonts w:cs="Arial"/>
                <w:lang w:eastAsia="en-US"/>
              </w:rPr>
              <w:t>rol</w:t>
            </w:r>
            <w:r w:rsidRPr="3F6854F7">
              <w:rPr>
                <w:rFonts w:cs="Arial"/>
                <w:lang w:eastAsia="en-US"/>
              </w:rPr>
              <w:t xml:space="preserve"> kan </w:t>
            </w:r>
            <w:r w:rsidR="1DBE7140" w:rsidRPr="3F6854F7">
              <w:rPr>
                <w:rFonts w:cs="Arial"/>
                <w:lang w:eastAsia="en-US"/>
              </w:rPr>
              <w:t>bestanden uploaden</w:t>
            </w:r>
            <w:r w:rsidR="661C07EF" w:rsidRPr="3F6854F7">
              <w:rPr>
                <w:rFonts w:cs="Arial"/>
                <w:lang w:eastAsia="en-US"/>
              </w:rPr>
              <w:t xml:space="preserve"> in een cursus</w:t>
            </w:r>
            <w:r w:rsidR="1DBE7140" w:rsidRPr="3F6854F7">
              <w:rPr>
                <w:rFonts w:cs="Arial"/>
                <w:lang w:eastAsia="en-US"/>
              </w:rPr>
              <w:t>.</w:t>
            </w:r>
          </w:p>
        </w:tc>
        <w:tc>
          <w:tcPr>
            <w:tcW w:w="419" w:type="pct"/>
            <w:tcBorders>
              <w:top w:val="single" w:sz="4" w:space="0" w:color="auto"/>
              <w:left w:val="single" w:sz="4" w:space="0" w:color="auto"/>
              <w:bottom w:val="single" w:sz="4" w:space="0" w:color="auto"/>
              <w:right w:val="single" w:sz="4" w:space="0" w:color="auto"/>
            </w:tcBorders>
          </w:tcPr>
          <w:p w14:paraId="05B7AD72" w14:textId="77777777" w:rsidR="00A81FFB" w:rsidRDefault="00A81FFB" w:rsidP="00DA46D2">
            <w:pPr>
              <w:rPr>
                <w:lang w:eastAsia="en-US"/>
              </w:rPr>
            </w:pPr>
          </w:p>
        </w:tc>
      </w:tr>
    </w:tbl>
    <w:p w14:paraId="477D2BE2" w14:textId="0ECFE141" w:rsidR="0062538B" w:rsidRDefault="0062538B" w:rsidP="0062538B">
      <w:pPr>
        <w:pStyle w:val="Kop2"/>
        <w:ind w:left="851"/>
        <w:rPr>
          <w:color w:val="auto"/>
        </w:rPr>
      </w:pPr>
      <w:r w:rsidRPr="26D3E688">
        <w:rPr>
          <w:color w:val="auto"/>
        </w:rPr>
        <w:t>Functionele requirements:</w:t>
      </w:r>
      <w:r w:rsidR="006948A6" w:rsidRPr="26D3E688">
        <w:rPr>
          <w:color w:val="auto"/>
        </w:rPr>
        <w:t xml:space="preserve"> Organiseren van leren</w:t>
      </w:r>
    </w:p>
    <w:p w14:paraId="28096315" w14:textId="77777777" w:rsidR="0062538B" w:rsidRDefault="0062538B" w:rsidP="0062538B">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62538B" w14:paraId="32578A3B" w14:textId="77777777" w:rsidTr="3F6854F7">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0B2AD846" w14:textId="77777777" w:rsidR="0062538B" w:rsidRDefault="0062538B" w:rsidP="00DA46D2">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05B7BF63" w14:textId="77777777" w:rsidR="0062538B" w:rsidRDefault="0062538B" w:rsidP="00DA46D2">
            <w:pPr>
              <w:rPr>
                <w:b/>
                <w:lang w:eastAsia="en-US"/>
              </w:rPr>
            </w:pPr>
            <w:r>
              <w:rPr>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7535F727" w14:textId="77777777" w:rsidR="0062538B" w:rsidRDefault="0062538B" w:rsidP="00DA46D2">
            <w:pPr>
              <w:jc w:val="center"/>
              <w:rPr>
                <w:b/>
                <w:lang w:eastAsia="en-US"/>
              </w:rPr>
            </w:pPr>
            <w:r>
              <w:rPr>
                <w:b/>
                <w:lang w:eastAsia="en-US"/>
              </w:rPr>
              <w:t>Ja/Nee</w:t>
            </w:r>
          </w:p>
        </w:tc>
      </w:tr>
      <w:tr w:rsidR="0062538B" w14:paraId="54248571"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635EC509" w14:textId="0D7C48DB" w:rsidR="0062538B" w:rsidRPr="00103362" w:rsidRDefault="00F649C8" w:rsidP="3F6854F7">
            <w:pPr>
              <w:pStyle w:val="Lijstalinea"/>
              <w:ind w:left="0"/>
              <w:rPr>
                <w:rFonts w:cs="Arial"/>
                <w:b/>
                <w:bCs/>
                <w:lang w:eastAsia="en-US"/>
              </w:rPr>
            </w:pPr>
            <w:r>
              <w:rPr>
                <w:rFonts w:cs="Arial"/>
                <w:b/>
                <w:bCs/>
                <w:lang w:eastAsia="en-US"/>
              </w:rPr>
              <w:t xml:space="preserve">Eis </w:t>
            </w:r>
            <w:r w:rsidR="6FF9403E" w:rsidRPr="3F6854F7">
              <w:rPr>
                <w:rFonts w:cs="Arial"/>
                <w:b/>
                <w:bCs/>
                <w:lang w:eastAsia="en-US"/>
              </w:rPr>
              <w:t>5</w:t>
            </w:r>
            <w:r w:rsidR="00AE2C15">
              <w:rPr>
                <w:rFonts w:cs="Arial"/>
                <w:b/>
                <w:bCs/>
                <w:lang w:eastAsia="en-US"/>
              </w:rPr>
              <w:t>7</w:t>
            </w:r>
          </w:p>
        </w:tc>
        <w:tc>
          <w:tcPr>
            <w:tcW w:w="4090" w:type="pct"/>
            <w:tcBorders>
              <w:top w:val="single" w:sz="4" w:space="0" w:color="auto"/>
              <w:left w:val="single" w:sz="4" w:space="0" w:color="auto"/>
              <w:bottom w:val="single" w:sz="4" w:space="0" w:color="auto"/>
              <w:right w:val="single" w:sz="4" w:space="0" w:color="auto"/>
            </w:tcBorders>
          </w:tcPr>
          <w:p w14:paraId="45B9CEAC" w14:textId="4C375AC5" w:rsidR="0062538B" w:rsidRDefault="11BB1C7C" w:rsidP="00DA46D2">
            <w:pPr>
              <w:rPr>
                <w:rFonts w:cs="Arial"/>
                <w:lang w:eastAsia="en-US"/>
              </w:rPr>
            </w:pPr>
            <w:r w:rsidRPr="3F6854F7">
              <w:rPr>
                <w:rFonts w:cs="Arial"/>
                <w:lang w:eastAsia="en-US"/>
              </w:rPr>
              <w:t xml:space="preserve">Er kan </w:t>
            </w:r>
            <w:r w:rsidR="76B9C9EC" w:rsidRPr="3F6854F7">
              <w:rPr>
                <w:rFonts w:cs="Arial"/>
                <w:lang w:eastAsia="en-US"/>
              </w:rPr>
              <w:t>ad hoc (</w:t>
            </w:r>
            <w:r w:rsidR="428564BA" w:rsidRPr="3F6854F7">
              <w:rPr>
                <w:rFonts w:cs="Arial"/>
                <w:lang w:eastAsia="en-US"/>
              </w:rPr>
              <w:t xml:space="preserve">los van de koppeling </w:t>
            </w:r>
            <w:r w:rsidR="0F22F99E" w:rsidRPr="3F6854F7">
              <w:rPr>
                <w:rFonts w:cs="Arial"/>
                <w:lang w:eastAsia="en-US"/>
              </w:rPr>
              <w:t>met het SIS</w:t>
            </w:r>
            <w:r w:rsidR="76B9C9EC" w:rsidRPr="3F6854F7">
              <w:rPr>
                <w:rFonts w:cs="Arial"/>
                <w:lang w:eastAsia="en-US"/>
              </w:rPr>
              <w:t xml:space="preserve">) </w:t>
            </w:r>
            <w:r w:rsidR="0F22F99E" w:rsidRPr="3F6854F7">
              <w:rPr>
                <w:rFonts w:cs="Arial"/>
                <w:lang w:eastAsia="en-US"/>
              </w:rPr>
              <w:t xml:space="preserve">een </w:t>
            </w:r>
            <w:r w:rsidR="76B9C9EC" w:rsidRPr="3F6854F7">
              <w:rPr>
                <w:rFonts w:cs="Arial"/>
                <w:lang w:eastAsia="en-US"/>
              </w:rPr>
              <w:t>cursus</w:t>
            </w:r>
            <w:r w:rsidR="428564BA" w:rsidRPr="3F6854F7">
              <w:rPr>
                <w:rFonts w:cs="Arial"/>
                <w:lang w:eastAsia="en-US"/>
              </w:rPr>
              <w:t xml:space="preserve"> worden aangemaakt binnen het LMS</w:t>
            </w:r>
            <w:r w:rsidR="796940B5"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043A859D" w14:textId="77777777" w:rsidR="0062538B" w:rsidRDefault="0062538B" w:rsidP="00DA46D2">
            <w:pPr>
              <w:rPr>
                <w:lang w:eastAsia="en-US"/>
              </w:rPr>
            </w:pPr>
          </w:p>
        </w:tc>
      </w:tr>
      <w:tr w:rsidR="002D69B4" w14:paraId="03F46EB6"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7A69096F" w14:textId="4BFB04FA" w:rsidR="002D69B4" w:rsidRPr="00103362" w:rsidRDefault="00F649C8" w:rsidP="3F6854F7">
            <w:pPr>
              <w:pStyle w:val="Lijstalinea"/>
              <w:ind w:left="0"/>
              <w:rPr>
                <w:rFonts w:cs="Arial"/>
                <w:b/>
                <w:bCs/>
                <w:lang w:eastAsia="en-US"/>
              </w:rPr>
            </w:pPr>
            <w:r>
              <w:rPr>
                <w:rFonts w:cs="Arial"/>
                <w:b/>
                <w:bCs/>
                <w:lang w:eastAsia="en-US"/>
              </w:rPr>
              <w:t xml:space="preserve">Eis </w:t>
            </w:r>
            <w:r w:rsidR="215EC782" w:rsidRPr="3F6854F7">
              <w:rPr>
                <w:rFonts w:cs="Arial"/>
                <w:b/>
                <w:bCs/>
                <w:lang w:eastAsia="en-US"/>
              </w:rPr>
              <w:t>5</w:t>
            </w:r>
            <w:r w:rsidR="00AE2C15">
              <w:rPr>
                <w:rFonts w:cs="Arial"/>
                <w:b/>
                <w:bCs/>
                <w:lang w:eastAsia="en-US"/>
              </w:rPr>
              <w:t>8</w:t>
            </w:r>
          </w:p>
        </w:tc>
        <w:tc>
          <w:tcPr>
            <w:tcW w:w="4090" w:type="pct"/>
            <w:tcBorders>
              <w:top w:val="single" w:sz="4" w:space="0" w:color="auto"/>
              <w:left w:val="single" w:sz="4" w:space="0" w:color="auto"/>
              <w:bottom w:val="single" w:sz="4" w:space="0" w:color="auto"/>
              <w:right w:val="single" w:sz="4" w:space="0" w:color="auto"/>
            </w:tcBorders>
          </w:tcPr>
          <w:p w14:paraId="2A9BE62E" w14:textId="434D6626" w:rsidR="002D69B4" w:rsidRDefault="777C44F2" w:rsidP="3F6854F7">
            <w:pPr>
              <w:pStyle w:val="Lijstalinea"/>
              <w:ind w:left="0"/>
              <w:rPr>
                <w:rFonts w:cs="Arial"/>
                <w:lang w:eastAsia="en-US"/>
              </w:rPr>
            </w:pPr>
            <w:r w:rsidRPr="3F6854F7">
              <w:rPr>
                <w:rFonts w:cs="Arial"/>
                <w:lang w:eastAsia="en-US"/>
              </w:rPr>
              <w:t xml:space="preserve">Het </w:t>
            </w:r>
            <w:r w:rsidR="0F22F99E" w:rsidRPr="3F6854F7">
              <w:rPr>
                <w:rFonts w:cs="Arial"/>
                <w:lang w:eastAsia="en-US"/>
              </w:rPr>
              <w:t xml:space="preserve">LMS </w:t>
            </w:r>
            <w:r w:rsidRPr="3F6854F7">
              <w:rPr>
                <w:rFonts w:cs="Arial"/>
                <w:lang w:eastAsia="en-US"/>
              </w:rPr>
              <w:t>kan cursussen creëren op basis van automatisch gegenereerde informatie uit het SIS op basis van een koppeling.</w:t>
            </w:r>
          </w:p>
        </w:tc>
        <w:tc>
          <w:tcPr>
            <w:tcW w:w="443" w:type="pct"/>
            <w:tcBorders>
              <w:top w:val="single" w:sz="4" w:space="0" w:color="auto"/>
              <w:left w:val="single" w:sz="4" w:space="0" w:color="auto"/>
              <w:bottom w:val="single" w:sz="4" w:space="0" w:color="auto"/>
              <w:right w:val="single" w:sz="4" w:space="0" w:color="auto"/>
            </w:tcBorders>
          </w:tcPr>
          <w:p w14:paraId="39DA3A1E" w14:textId="77777777" w:rsidR="002D69B4" w:rsidRDefault="002D69B4" w:rsidP="00DA46D2">
            <w:pPr>
              <w:rPr>
                <w:lang w:eastAsia="en-US"/>
              </w:rPr>
            </w:pPr>
          </w:p>
        </w:tc>
      </w:tr>
      <w:tr w:rsidR="002D69B4" w14:paraId="000D38AD"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1D4358E4" w14:textId="697CE2E5" w:rsidR="002D69B4" w:rsidRPr="00103362" w:rsidRDefault="00F649C8" w:rsidP="3F6854F7">
            <w:pPr>
              <w:pStyle w:val="Lijstalinea"/>
              <w:ind w:left="0"/>
              <w:rPr>
                <w:rFonts w:cs="Arial"/>
                <w:b/>
                <w:bCs/>
                <w:lang w:eastAsia="en-US"/>
              </w:rPr>
            </w:pPr>
            <w:r>
              <w:rPr>
                <w:rFonts w:cs="Arial"/>
                <w:b/>
                <w:bCs/>
                <w:lang w:eastAsia="en-US"/>
              </w:rPr>
              <w:t xml:space="preserve">Eis </w:t>
            </w:r>
            <w:r w:rsidR="013F2888" w:rsidRPr="3F6854F7">
              <w:rPr>
                <w:rFonts w:cs="Arial"/>
                <w:b/>
                <w:bCs/>
                <w:lang w:eastAsia="en-US"/>
              </w:rPr>
              <w:t>5</w:t>
            </w:r>
            <w:r w:rsidR="00AE2C15">
              <w:rPr>
                <w:rFonts w:cs="Arial"/>
                <w:b/>
                <w:bCs/>
                <w:lang w:eastAsia="en-US"/>
              </w:rPr>
              <w:t>9</w:t>
            </w:r>
          </w:p>
        </w:tc>
        <w:tc>
          <w:tcPr>
            <w:tcW w:w="4090" w:type="pct"/>
            <w:tcBorders>
              <w:top w:val="single" w:sz="4" w:space="0" w:color="auto"/>
              <w:left w:val="single" w:sz="4" w:space="0" w:color="auto"/>
              <w:bottom w:val="single" w:sz="4" w:space="0" w:color="auto"/>
              <w:right w:val="single" w:sz="4" w:space="0" w:color="auto"/>
            </w:tcBorders>
          </w:tcPr>
          <w:p w14:paraId="3BB5E91D" w14:textId="482C99E3" w:rsidR="002D69B4" w:rsidRDefault="0F22F99E" w:rsidP="3F6854F7">
            <w:pPr>
              <w:pStyle w:val="Lijstalinea"/>
              <w:ind w:left="0"/>
              <w:rPr>
                <w:rFonts w:cs="Arial"/>
                <w:lang w:eastAsia="en-US"/>
              </w:rPr>
            </w:pPr>
            <w:r w:rsidRPr="3F6854F7">
              <w:rPr>
                <w:rFonts w:cs="Arial"/>
                <w:lang w:eastAsia="en-US"/>
              </w:rPr>
              <w:t>Een docent kan</w:t>
            </w:r>
            <w:r w:rsidR="4671C6FB" w:rsidRPr="3F6854F7">
              <w:rPr>
                <w:rFonts w:cs="Arial"/>
                <w:lang w:eastAsia="en-US"/>
              </w:rPr>
              <w:t xml:space="preserve"> een</w:t>
            </w:r>
            <w:r w:rsidR="777C44F2" w:rsidRPr="3F6854F7">
              <w:rPr>
                <w:rFonts w:cs="Arial"/>
                <w:lang w:eastAsia="en-US"/>
              </w:rPr>
              <w:t xml:space="preserve"> cursus </w:t>
            </w:r>
            <w:r w:rsidR="4671C6FB" w:rsidRPr="3F6854F7">
              <w:rPr>
                <w:rFonts w:cs="Arial"/>
                <w:lang w:eastAsia="en-US"/>
              </w:rPr>
              <w:t xml:space="preserve">de </w:t>
            </w:r>
            <w:r w:rsidR="777C44F2" w:rsidRPr="3F6854F7">
              <w:rPr>
                <w:rFonts w:cs="Arial"/>
                <w:lang w:eastAsia="en-US"/>
              </w:rPr>
              <w:t>status van beschikbaar of niet beschikbaar voor studenten te geven.</w:t>
            </w:r>
          </w:p>
        </w:tc>
        <w:tc>
          <w:tcPr>
            <w:tcW w:w="443" w:type="pct"/>
            <w:tcBorders>
              <w:top w:val="single" w:sz="4" w:space="0" w:color="auto"/>
              <w:left w:val="single" w:sz="4" w:space="0" w:color="auto"/>
              <w:bottom w:val="single" w:sz="4" w:space="0" w:color="auto"/>
              <w:right w:val="single" w:sz="4" w:space="0" w:color="auto"/>
            </w:tcBorders>
          </w:tcPr>
          <w:p w14:paraId="4CBCBF8C" w14:textId="77777777" w:rsidR="002D69B4" w:rsidRDefault="002D69B4" w:rsidP="00DA46D2">
            <w:pPr>
              <w:rPr>
                <w:lang w:eastAsia="en-US"/>
              </w:rPr>
            </w:pPr>
          </w:p>
        </w:tc>
      </w:tr>
      <w:tr w:rsidR="002D69B4" w14:paraId="2778D572"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51BD66B9" w14:textId="299FF07C" w:rsidR="002D69B4" w:rsidRPr="00103362" w:rsidRDefault="00F649C8" w:rsidP="3F6854F7">
            <w:pPr>
              <w:pStyle w:val="Lijstalinea"/>
              <w:ind w:left="0"/>
              <w:rPr>
                <w:rFonts w:cs="Arial"/>
                <w:b/>
                <w:bCs/>
                <w:lang w:eastAsia="en-US"/>
              </w:rPr>
            </w:pPr>
            <w:r>
              <w:rPr>
                <w:rFonts w:cs="Arial"/>
                <w:b/>
                <w:bCs/>
                <w:lang w:eastAsia="en-US"/>
              </w:rPr>
              <w:t xml:space="preserve">Eis </w:t>
            </w:r>
            <w:r w:rsidR="004902B1">
              <w:rPr>
                <w:rFonts w:cs="Arial"/>
                <w:b/>
                <w:bCs/>
                <w:lang w:eastAsia="en-US"/>
              </w:rPr>
              <w:t>60</w:t>
            </w:r>
          </w:p>
        </w:tc>
        <w:tc>
          <w:tcPr>
            <w:tcW w:w="4090" w:type="pct"/>
            <w:tcBorders>
              <w:top w:val="single" w:sz="4" w:space="0" w:color="auto"/>
              <w:left w:val="single" w:sz="4" w:space="0" w:color="auto"/>
              <w:bottom w:val="single" w:sz="4" w:space="0" w:color="auto"/>
              <w:right w:val="single" w:sz="4" w:space="0" w:color="auto"/>
            </w:tcBorders>
          </w:tcPr>
          <w:p w14:paraId="6A1AABE9" w14:textId="0876C906" w:rsidR="002D69B4" w:rsidRDefault="300AEBD5" w:rsidP="3F6854F7">
            <w:pPr>
              <w:pStyle w:val="Lijstalinea"/>
              <w:ind w:left="0"/>
              <w:rPr>
                <w:rFonts w:cs="Arial"/>
                <w:lang w:eastAsia="en-US"/>
              </w:rPr>
            </w:pPr>
            <w:r w:rsidRPr="3F6854F7">
              <w:rPr>
                <w:rFonts w:cs="Arial"/>
                <w:lang w:eastAsia="en-US"/>
              </w:rPr>
              <w:t>De instelling kan cursussen op verschillende manier</w:t>
            </w:r>
            <w:r w:rsidR="2BF09F5A" w:rsidRPr="3F6854F7">
              <w:rPr>
                <w:rFonts w:cs="Arial"/>
                <w:lang w:eastAsia="en-US"/>
              </w:rPr>
              <w:t>en</w:t>
            </w:r>
            <w:r w:rsidRPr="3F6854F7">
              <w:rPr>
                <w:rFonts w:cs="Arial"/>
                <w:lang w:eastAsia="en-US"/>
              </w:rPr>
              <w:t xml:space="preserve"> in categorieën indelen. Bijvoorbeeld, studiejaar, instituut, opleiding of een combinatie daarvan.</w:t>
            </w:r>
          </w:p>
        </w:tc>
        <w:tc>
          <w:tcPr>
            <w:tcW w:w="443" w:type="pct"/>
            <w:tcBorders>
              <w:top w:val="single" w:sz="4" w:space="0" w:color="auto"/>
              <w:left w:val="single" w:sz="4" w:space="0" w:color="auto"/>
              <w:bottom w:val="single" w:sz="4" w:space="0" w:color="auto"/>
              <w:right w:val="single" w:sz="4" w:space="0" w:color="auto"/>
            </w:tcBorders>
          </w:tcPr>
          <w:p w14:paraId="1C41E848" w14:textId="77777777" w:rsidR="002D69B4" w:rsidRDefault="002D69B4" w:rsidP="00DA46D2">
            <w:pPr>
              <w:rPr>
                <w:lang w:eastAsia="en-US"/>
              </w:rPr>
            </w:pPr>
          </w:p>
        </w:tc>
      </w:tr>
      <w:tr w:rsidR="002D69B4" w14:paraId="6170A27A"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76BDD063" w14:textId="70EDF070" w:rsidR="002D69B4" w:rsidRPr="00103362" w:rsidRDefault="00F649C8" w:rsidP="3F6854F7">
            <w:pPr>
              <w:pStyle w:val="Lijstalinea"/>
              <w:ind w:left="0"/>
              <w:rPr>
                <w:rFonts w:cs="Arial"/>
                <w:b/>
                <w:bCs/>
                <w:lang w:eastAsia="en-US"/>
              </w:rPr>
            </w:pPr>
            <w:r>
              <w:rPr>
                <w:rFonts w:cs="Arial"/>
                <w:b/>
                <w:bCs/>
                <w:lang w:eastAsia="en-US"/>
              </w:rPr>
              <w:t xml:space="preserve">Eis </w:t>
            </w:r>
            <w:r w:rsidR="29C5DEA7" w:rsidRPr="3F6854F7">
              <w:rPr>
                <w:rFonts w:cs="Arial"/>
                <w:b/>
                <w:bCs/>
                <w:lang w:eastAsia="en-US"/>
              </w:rPr>
              <w:t>6</w:t>
            </w:r>
            <w:r w:rsidR="004902B1">
              <w:rPr>
                <w:rFonts w:cs="Arial"/>
                <w:b/>
                <w:bCs/>
                <w:lang w:eastAsia="en-US"/>
              </w:rPr>
              <w:t>1</w:t>
            </w:r>
          </w:p>
        </w:tc>
        <w:tc>
          <w:tcPr>
            <w:tcW w:w="4090" w:type="pct"/>
            <w:tcBorders>
              <w:top w:val="single" w:sz="4" w:space="0" w:color="auto"/>
              <w:left w:val="single" w:sz="4" w:space="0" w:color="auto"/>
              <w:bottom w:val="single" w:sz="4" w:space="0" w:color="auto"/>
              <w:right w:val="single" w:sz="4" w:space="0" w:color="auto"/>
            </w:tcBorders>
          </w:tcPr>
          <w:p w14:paraId="6AF053BC" w14:textId="4815ACC0" w:rsidR="002D69B4" w:rsidRDefault="300AEBD5" w:rsidP="3F6854F7">
            <w:pPr>
              <w:pStyle w:val="Lijstalinea"/>
              <w:ind w:left="0"/>
              <w:rPr>
                <w:rFonts w:cs="Arial"/>
                <w:lang w:eastAsia="en-US"/>
              </w:rPr>
            </w:pPr>
            <w:r w:rsidRPr="3F6854F7">
              <w:rPr>
                <w:rFonts w:cs="Arial"/>
                <w:lang w:eastAsia="en-US"/>
              </w:rPr>
              <w:t xml:space="preserve">Het moet mogelijk zijn </w:t>
            </w:r>
            <w:r w:rsidR="650FFFAF" w:rsidRPr="3F6854F7">
              <w:rPr>
                <w:rFonts w:cs="Arial"/>
                <w:lang w:eastAsia="en-US"/>
              </w:rPr>
              <w:t xml:space="preserve">om </w:t>
            </w:r>
            <w:r w:rsidRPr="3F6854F7">
              <w:rPr>
                <w:rFonts w:cs="Arial"/>
                <w:lang w:eastAsia="en-US"/>
              </w:rPr>
              <w:t xml:space="preserve">op </w:t>
            </w:r>
            <w:r w:rsidR="0C5D7A2C" w:rsidRPr="3F6854F7">
              <w:rPr>
                <w:rFonts w:cs="Arial"/>
                <w:lang w:eastAsia="en-US"/>
              </w:rPr>
              <w:t xml:space="preserve">een </w:t>
            </w:r>
            <w:r w:rsidRPr="3F6854F7">
              <w:rPr>
                <w:rFonts w:cs="Arial"/>
                <w:lang w:eastAsia="en-US"/>
              </w:rPr>
              <w:t>geautomatiseerd</w:t>
            </w:r>
            <w:r w:rsidR="09720CA1" w:rsidRPr="3F6854F7">
              <w:rPr>
                <w:rFonts w:cs="Arial"/>
                <w:lang w:eastAsia="en-US"/>
              </w:rPr>
              <w:t>e</w:t>
            </w:r>
            <w:r w:rsidRPr="3F6854F7">
              <w:rPr>
                <w:rFonts w:cs="Arial"/>
                <w:lang w:eastAsia="en-US"/>
              </w:rPr>
              <w:t xml:space="preserve"> </w:t>
            </w:r>
            <w:r w:rsidR="60E3D8DA" w:rsidRPr="3F6854F7">
              <w:rPr>
                <w:rFonts w:cs="Arial"/>
                <w:lang w:eastAsia="en-US"/>
              </w:rPr>
              <w:t xml:space="preserve">manier </w:t>
            </w:r>
            <w:r w:rsidRPr="3F6854F7">
              <w:rPr>
                <w:rFonts w:cs="Arial"/>
                <w:lang w:eastAsia="en-US"/>
              </w:rPr>
              <w:t>cursussen te verwijderen, bijvoorbeeld op basis van datum of een script.</w:t>
            </w:r>
          </w:p>
        </w:tc>
        <w:tc>
          <w:tcPr>
            <w:tcW w:w="443" w:type="pct"/>
            <w:tcBorders>
              <w:top w:val="single" w:sz="4" w:space="0" w:color="auto"/>
              <w:left w:val="single" w:sz="4" w:space="0" w:color="auto"/>
              <w:bottom w:val="single" w:sz="4" w:space="0" w:color="auto"/>
              <w:right w:val="single" w:sz="4" w:space="0" w:color="auto"/>
            </w:tcBorders>
          </w:tcPr>
          <w:p w14:paraId="20C9312F" w14:textId="77777777" w:rsidR="002D69B4" w:rsidRDefault="002D69B4" w:rsidP="00DA46D2">
            <w:pPr>
              <w:rPr>
                <w:lang w:eastAsia="en-US"/>
              </w:rPr>
            </w:pPr>
          </w:p>
        </w:tc>
      </w:tr>
      <w:tr w:rsidR="002D69B4" w14:paraId="47AEEEB4"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7F3E148D" w14:textId="44DD5E25" w:rsidR="002D69B4" w:rsidRPr="00103362" w:rsidRDefault="00F649C8" w:rsidP="3F6854F7">
            <w:pPr>
              <w:pStyle w:val="Lijstalinea"/>
              <w:ind w:left="0"/>
              <w:rPr>
                <w:rFonts w:cs="Arial"/>
                <w:b/>
                <w:bCs/>
                <w:lang w:eastAsia="en-US"/>
              </w:rPr>
            </w:pPr>
            <w:r>
              <w:rPr>
                <w:rFonts w:cs="Arial"/>
                <w:b/>
                <w:bCs/>
                <w:lang w:eastAsia="en-US"/>
              </w:rPr>
              <w:t xml:space="preserve">Eis </w:t>
            </w:r>
            <w:r w:rsidR="33960D38" w:rsidRPr="3F6854F7">
              <w:rPr>
                <w:rFonts w:cs="Arial"/>
                <w:b/>
                <w:bCs/>
                <w:lang w:eastAsia="en-US"/>
              </w:rPr>
              <w:t>6</w:t>
            </w:r>
            <w:r w:rsidR="004902B1">
              <w:rPr>
                <w:rFonts w:cs="Arial"/>
                <w:b/>
                <w:bCs/>
                <w:lang w:eastAsia="en-US"/>
              </w:rPr>
              <w:t>2</w:t>
            </w:r>
          </w:p>
        </w:tc>
        <w:tc>
          <w:tcPr>
            <w:tcW w:w="4090" w:type="pct"/>
            <w:tcBorders>
              <w:top w:val="single" w:sz="4" w:space="0" w:color="auto"/>
              <w:left w:val="single" w:sz="4" w:space="0" w:color="auto"/>
              <w:bottom w:val="single" w:sz="4" w:space="0" w:color="auto"/>
              <w:right w:val="single" w:sz="4" w:space="0" w:color="auto"/>
            </w:tcBorders>
          </w:tcPr>
          <w:p w14:paraId="0BA76C06" w14:textId="70121BED" w:rsidR="002D69B4" w:rsidRDefault="6DB0FDA6" w:rsidP="3F6854F7">
            <w:pPr>
              <w:pStyle w:val="Lijstalinea"/>
              <w:ind w:left="0"/>
              <w:rPr>
                <w:rFonts w:cs="Arial"/>
                <w:lang w:eastAsia="en-US"/>
              </w:rPr>
            </w:pPr>
            <w:r w:rsidRPr="3F6854F7">
              <w:rPr>
                <w:rFonts w:cs="Arial"/>
                <w:lang w:eastAsia="en-US"/>
              </w:rPr>
              <w:t>De c</w:t>
            </w:r>
            <w:r w:rsidR="300AEBD5" w:rsidRPr="3F6854F7">
              <w:rPr>
                <w:rFonts w:cs="Arial"/>
                <w:lang w:eastAsia="en-US"/>
              </w:rPr>
              <w:t>ursuseigenaar kan de cursusstructuur wijzigen.</w:t>
            </w:r>
          </w:p>
        </w:tc>
        <w:tc>
          <w:tcPr>
            <w:tcW w:w="443" w:type="pct"/>
            <w:tcBorders>
              <w:top w:val="single" w:sz="4" w:space="0" w:color="auto"/>
              <w:left w:val="single" w:sz="4" w:space="0" w:color="auto"/>
              <w:bottom w:val="single" w:sz="4" w:space="0" w:color="auto"/>
              <w:right w:val="single" w:sz="4" w:space="0" w:color="auto"/>
            </w:tcBorders>
          </w:tcPr>
          <w:p w14:paraId="30E7CCF7" w14:textId="77777777" w:rsidR="002D69B4" w:rsidRDefault="002D69B4" w:rsidP="00DA46D2">
            <w:pPr>
              <w:rPr>
                <w:lang w:eastAsia="en-US"/>
              </w:rPr>
            </w:pPr>
          </w:p>
        </w:tc>
      </w:tr>
      <w:tr w:rsidR="0062538B" w14:paraId="6747C4C2"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18201CBD" w14:textId="4EAB52CF" w:rsidR="0062538B" w:rsidRPr="00103362" w:rsidRDefault="00F649C8" w:rsidP="3F6854F7">
            <w:pPr>
              <w:pStyle w:val="Lijstalinea"/>
              <w:ind w:left="0"/>
              <w:rPr>
                <w:rFonts w:cs="Arial"/>
                <w:b/>
                <w:bCs/>
                <w:lang w:eastAsia="en-US"/>
              </w:rPr>
            </w:pPr>
            <w:r>
              <w:rPr>
                <w:rFonts w:cs="Arial"/>
                <w:b/>
                <w:bCs/>
                <w:lang w:eastAsia="en-US"/>
              </w:rPr>
              <w:t xml:space="preserve">Eis </w:t>
            </w:r>
            <w:r w:rsidR="3FFBC520" w:rsidRPr="3F6854F7">
              <w:rPr>
                <w:rFonts w:cs="Arial"/>
                <w:b/>
                <w:bCs/>
                <w:lang w:eastAsia="en-US"/>
              </w:rPr>
              <w:t>6</w:t>
            </w:r>
            <w:r w:rsidR="004902B1">
              <w:rPr>
                <w:rFonts w:cs="Arial"/>
                <w:b/>
                <w:bCs/>
                <w:lang w:eastAsia="en-US"/>
              </w:rPr>
              <w:t>3</w:t>
            </w:r>
          </w:p>
        </w:tc>
        <w:tc>
          <w:tcPr>
            <w:tcW w:w="4090" w:type="pct"/>
            <w:tcBorders>
              <w:top w:val="single" w:sz="4" w:space="0" w:color="auto"/>
              <w:left w:val="single" w:sz="4" w:space="0" w:color="auto"/>
              <w:bottom w:val="single" w:sz="4" w:space="0" w:color="auto"/>
              <w:right w:val="single" w:sz="4" w:space="0" w:color="auto"/>
            </w:tcBorders>
          </w:tcPr>
          <w:p w14:paraId="22FB4C96" w14:textId="37054EC2" w:rsidR="0062538B" w:rsidRDefault="0372DB52" w:rsidP="3F6854F7">
            <w:pPr>
              <w:pStyle w:val="Lijstalinea"/>
              <w:ind w:left="0"/>
              <w:rPr>
                <w:rFonts w:cs="Arial"/>
                <w:lang w:eastAsia="en-US"/>
              </w:rPr>
            </w:pPr>
            <w:r w:rsidRPr="3F6854F7">
              <w:rPr>
                <w:rFonts w:cs="Arial"/>
                <w:lang w:eastAsia="en-US"/>
              </w:rPr>
              <w:t>I</w:t>
            </w:r>
            <w:r w:rsidR="11E85738" w:rsidRPr="3F6854F7">
              <w:rPr>
                <w:rFonts w:cs="Arial"/>
                <w:lang w:eastAsia="en-US"/>
              </w:rPr>
              <w:t xml:space="preserve">ndividuele content items </w:t>
            </w:r>
            <w:r w:rsidR="0809DE68" w:rsidRPr="3F6854F7">
              <w:rPr>
                <w:rFonts w:cs="Arial"/>
                <w:lang w:eastAsia="en-US"/>
              </w:rPr>
              <w:t>zijn</w:t>
            </w:r>
            <w:r w:rsidR="36037365" w:rsidRPr="3F6854F7">
              <w:rPr>
                <w:rFonts w:cs="Arial"/>
                <w:lang w:eastAsia="en-US"/>
              </w:rPr>
              <w:t xml:space="preserve"> </w:t>
            </w:r>
            <w:r w:rsidR="11E85738" w:rsidRPr="3F6854F7">
              <w:rPr>
                <w:rFonts w:cs="Arial"/>
                <w:lang w:eastAsia="en-US"/>
              </w:rPr>
              <w:t>van de ene cursus naar de andere cursus te kopiëren</w:t>
            </w:r>
            <w:r w:rsidR="27A93E60" w:rsidRPr="3F6854F7">
              <w:rPr>
                <w:rFonts w:cs="Arial"/>
                <w:lang w:eastAsia="en-US"/>
              </w:rPr>
              <w:t xml:space="preserve"> en/of te verplaatsen</w:t>
            </w:r>
            <w:r w:rsidR="11E85738" w:rsidRPr="3F6854F7">
              <w:rPr>
                <w:rFonts w:cs="Arial"/>
                <w:lang w:eastAsia="en-US"/>
              </w:rPr>
              <w:t>. Niet bedoeld wordt: via copy en paste in de editor.</w:t>
            </w:r>
          </w:p>
        </w:tc>
        <w:tc>
          <w:tcPr>
            <w:tcW w:w="443" w:type="pct"/>
            <w:tcBorders>
              <w:top w:val="single" w:sz="4" w:space="0" w:color="auto"/>
              <w:left w:val="single" w:sz="4" w:space="0" w:color="auto"/>
              <w:bottom w:val="single" w:sz="4" w:space="0" w:color="auto"/>
              <w:right w:val="single" w:sz="4" w:space="0" w:color="auto"/>
            </w:tcBorders>
          </w:tcPr>
          <w:p w14:paraId="1DB5ECBD" w14:textId="77777777" w:rsidR="0062538B" w:rsidRDefault="0062538B" w:rsidP="00DA46D2">
            <w:pPr>
              <w:rPr>
                <w:lang w:eastAsia="en-US"/>
              </w:rPr>
            </w:pPr>
          </w:p>
        </w:tc>
      </w:tr>
      <w:tr w:rsidR="00043744" w14:paraId="134A60DB"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F33A81D" w14:textId="6D08A093" w:rsidR="00043744" w:rsidRPr="00103362" w:rsidRDefault="00F649C8" w:rsidP="3F6854F7">
            <w:pPr>
              <w:pStyle w:val="Lijstalinea"/>
              <w:ind w:left="0"/>
              <w:rPr>
                <w:rFonts w:cs="Arial"/>
                <w:b/>
                <w:bCs/>
                <w:lang w:eastAsia="en-US"/>
              </w:rPr>
            </w:pPr>
            <w:r>
              <w:rPr>
                <w:rFonts w:cs="Arial"/>
                <w:b/>
                <w:bCs/>
                <w:lang w:eastAsia="en-US"/>
              </w:rPr>
              <w:t xml:space="preserve">Eis </w:t>
            </w:r>
            <w:r w:rsidR="6550668B" w:rsidRPr="3F6854F7">
              <w:rPr>
                <w:rFonts w:cs="Arial"/>
                <w:b/>
                <w:bCs/>
                <w:lang w:eastAsia="en-US"/>
              </w:rPr>
              <w:t>6</w:t>
            </w:r>
            <w:r w:rsidR="004902B1">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tcPr>
          <w:p w14:paraId="2BC55965" w14:textId="036EF5E6" w:rsidR="00043744" w:rsidRDefault="11E85738" w:rsidP="3F6854F7">
            <w:pPr>
              <w:pStyle w:val="Lijstalinea"/>
              <w:ind w:left="0"/>
              <w:rPr>
                <w:rFonts w:cs="Arial"/>
                <w:lang w:eastAsia="en-US"/>
              </w:rPr>
            </w:pPr>
            <w:r w:rsidRPr="3F6854F7">
              <w:rPr>
                <w:rFonts w:cs="Arial"/>
                <w:lang w:eastAsia="en-US"/>
              </w:rPr>
              <w:t xml:space="preserve">Het </w:t>
            </w:r>
            <w:r w:rsidR="00BC3B1A" w:rsidRPr="3F6854F7">
              <w:rPr>
                <w:rFonts w:cs="Arial"/>
                <w:lang w:eastAsia="en-US"/>
              </w:rPr>
              <w:t>LMS</w:t>
            </w:r>
            <w:r w:rsidRPr="3F6854F7">
              <w:rPr>
                <w:rFonts w:cs="Arial"/>
                <w:lang w:eastAsia="en-US"/>
              </w:rPr>
              <w:t xml:space="preserve"> beschikt over een contentbibliotheek. De hierin opgeslagen contentitems kunnen worden gebruikt binnen het </w:t>
            </w:r>
            <w:r w:rsidR="00BC3B1A" w:rsidRPr="3F6854F7">
              <w:rPr>
                <w:rFonts w:cs="Arial"/>
                <w:lang w:eastAsia="en-US"/>
              </w:rPr>
              <w:t>LMS</w:t>
            </w:r>
            <w:r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4D035115" w14:textId="77777777" w:rsidR="00043744" w:rsidRDefault="00043744" w:rsidP="00DA46D2">
            <w:pPr>
              <w:rPr>
                <w:lang w:eastAsia="en-US"/>
              </w:rPr>
            </w:pPr>
          </w:p>
        </w:tc>
      </w:tr>
      <w:tr w:rsidR="00E50C7E" w14:paraId="12724F00"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5EE883FB" w14:textId="0376FAF0" w:rsidR="00E50C7E" w:rsidRPr="00103362" w:rsidRDefault="00F649C8" w:rsidP="3F6854F7">
            <w:pPr>
              <w:pStyle w:val="Lijstalinea"/>
              <w:ind w:left="0"/>
              <w:rPr>
                <w:rFonts w:cs="Arial"/>
                <w:b/>
                <w:bCs/>
                <w:lang w:eastAsia="en-US"/>
              </w:rPr>
            </w:pPr>
            <w:r>
              <w:rPr>
                <w:rFonts w:cs="Arial"/>
                <w:b/>
                <w:bCs/>
                <w:lang w:eastAsia="en-US"/>
              </w:rPr>
              <w:t xml:space="preserve">Eis </w:t>
            </w:r>
            <w:r w:rsidR="1DE92056" w:rsidRPr="3F6854F7">
              <w:rPr>
                <w:rFonts w:cs="Arial"/>
                <w:b/>
                <w:bCs/>
                <w:lang w:eastAsia="en-US"/>
              </w:rPr>
              <w:t>6</w:t>
            </w:r>
            <w:r w:rsidR="004902B1">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tcPr>
          <w:p w14:paraId="191C1AC3" w14:textId="07CE9263" w:rsidR="00E50C7E" w:rsidRPr="00043744" w:rsidRDefault="4DAF2D3A" w:rsidP="3F6854F7">
            <w:pPr>
              <w:pStyle w:val="Lijstalinea"/>
              <w:ind w:left="0"/>
              <w:rPr>
                <w:rFonts w:cs="Arial"/>
                <w:lang w:eastAsia="en-US"/>
              </w:rPr>
            </w:pPr>
            <w:r w:rsidRPr="3F6854F7">
              <w:rPr>
                <w:rFonts w:cs="Arial"/>
                <w:lang w:eastAsia="en-US"/>
              </w:rPr>
              <w:t>Het systeem moet in staat zijn om een contentbibiliotheek van derden te ontsluiten.</w:t>
            </w:r>
          </w:p>
        </w:tc>
        <w:tc>
          <w:tcPr>
            <w:tcW w:w="443" w:type="pct"/>
            <w:tcBorders>
              <w:top w:val="single" w:sz="4" w:space="0" w:color="auto"/>
              <w:left w:val="single" w:sz="4" w:space="0" w:color="auto"/>
              <w:bottom w:val="single" w:sz="4" w:space="0" w:color="auto"/>
              <w:right w:val="single" w:sz="4" w:space="0" w:color="auto"/>
            </w:tcBorders>
          </w:tcPr>
          <w:p w14:paraId="663B77DD" w14:textId="77777777" w:rsidR="00E50C7E" w:rsidRDefault="00E50C7E" w:rsidP="00DA46D2">
            <w:pPr>
              <w:rPr>
                <w:lang w:eastAsia="en-US"/>
              </w:rPr>
            </w:pPr>
          </w:p>
        </w:tc>
      </w:tr>
      <w:tr w:rsidR="002F3D43" w14:paraId="215E6A10"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8851E2D" w14:textId="4C50FD4E" w:rsidR="002F3D43" w:rsidRPr="00103362" w:rsidRDefault="00F649C8" w:rsidP="3F6854F7">
            <w:pPr>
              <w:pStyle w:val="Lijstalinea"/>
              <w:ind w:left="0"/>
              <w:rPr>
                <w:rFonts w:cs="Arial"/>
                <w:b/>
                <w:bCs/>
                <w:lang w:eastAsia="en-US"/>
              </w:rPr>
            </w:pPr>
            <w:r>
              <w:rPr>
                <w:rFonts w:cs="Arial"/>
                <w:b/>
                <w:bCs/>
                <w:lang w:eastAsia="en-US"/>
              </w:rPr>
              <w:t xml:space="preserve">Eis </w:t>
            </w:r>
            <w:r w:rsidR="46423F09" w:rsidRPr="3F6854F7">
              <w:rPr>
                <w:rFonts w:cs="Arial"/>
                <w:b/>
                <w:bCs/>
                <w:lang w:eastAsia="en-US"/>
              </w:rPr>
              <w:t>6</w:t>
            </w:r>
            <w:r w:rsidR="004902B1">
              <w:rPr>
                <w:rFonts w:cs="Arial"/>
                <w:b/>
                <w:bCs/>
                <w:lang w:eastAsia="en-US"/>
              </w:rPr>
              <w:t>6</w:t>
            </w:r>
          </w:p>
        </w:tc>
        <w:tc>
          <w:tcPr>
            <w:tcW w:w="4090" w:type="pct"/>
            <w:tcBorders>
              <w:top w:val="single" w:sz="4" w:space="0" w:color="auto"/>
              <w:left w:val="single" w:sz="4" w:space="0" w:color="auto"/>
              <w:bottom w:val="single" w:sz="4" w:space="0" w:color="auto"/>
              <w:right w:val="single" w:sz="4" w:space="0" w:color="auto"/>
            </w:tcBorders>
          </w:tcPr>
          <w:p w14:paraId="55E39CAE" w14:textId="06CF6038" w:rsidR="002F3D43" w:rsidRPr="00183450" w:rsidRDefault="3FD0FB66" w:rsidP="3F6854F7">
            <w:pPr>
              <w:pStyle w:val="Lijstalinea"/>
              <w:ind w:left="0"/>
              <w:rPr>
                <w:rFonts w:cs="Arial"/>
                <w:lang w:eastAsia="en-US"/>
              </w:rPr>
            </w:pPr>
            <w:r w:rsidRPr="3F6854F7">
              <w:rPr>
                <w:rFonts w:cs="Arial"/>
                <w:lang w:eastAsia="en-US"/>
              </w:rPr>
              <w:t xml:space="preserve">Het </w:t>
            </w:r>
            <w:r w:rsidR="60C5CC07" w:rsidRPr="3F6854F7">
              <w:rPr>
                <w:rFonts w:cs="Arial"/>
                <w:lang w:eastAsia="en-US"/>
              </w:rPr>
              <w:t>LMS</w:t>
            </w:r>
            <w:r w:rsidRPr="3F6854F7">
              <w:rPr>
                <w:rFonts w:cs="Arial"/>
                <w:lang w:eastAsia="en-US"/>
              </w:rPr>
              <w:t xml:space="preserve"> is in staat </w:t>
            </w:r>
            <w:r w:rsidR="0774A852" w:rsidRPr="3F6854F7">
              <w:rPr>
                <w:rFonts w:cs="Arial"/>
                <w:lang w:eastAsia="en-US"/>
              </w:rPr>
              <w:t>de eigen contentbibliotheek te exporteren met behoud van meta data en context</w:t>
            </w:r>
            <w:r w:rsidR="3BAF259A" w:rsidRPr="3F6854F7">
              <w:rPr>
                <w:rFonts w:cs="Arial"/>
                <w:lang w:eastAsia="en-US"/>
              </w:rPr>
              <w:t xml:space="preserve"> (eventueel voor overdracht en koppeling aan derde </w:t>
            </w:r>
            <w:r w:rsidR="60C5CC07" w:rsidRPr="3F6854F7">
              <w:rPr>
                <w:rFonts w:cs="Arial"/>
                <w:lang w:eastAsia="en-US"/>
              </w:rPr>
              <w:t>LMS</w:t>
            </w:r>
            <w:r w:rsidR="3BAF259A" w:rsidRPr="3F6854F7">
              <w:rPr>
                <w:rFonts w:cs="Arial"/>
                <w:lang w:eastAsia="en-US"/>
              </w:rPr>
              <w:t xml:space="preserve"> </w:t>
            </w:r>
            <w:r w:rsidR="457AC782" w:rsidRPr="3F6854F7">
              <w:rPr>
                <w:rFonts w:cs="Arial"/>
                <w:lang w:eastAsia="en-US"/>
              </w:rPr>
              <w:t>(</w:t>
            </w:r>
            <w:r w:rsidR="3BAF259A" w:rsidRPr="3F6854F7">
              <w:rPr>
                <w:rFonts w:cs="Arial"/>
                <w:lang w:eastAsia="en-US"/>
              </w:rPr>
              <w:t xml:space="preserve">zie </w:t>
            </w:r>
            <w:r w:rsidR="170815FF" w:rsidRPr="3F6854F7">
              <w:rPr>
                <w:rFonts w:cs="Arial"/>
                <w:lang w:eastAsia="en-US"/>
              </w:rPr>
              <w:t xml:space="preserve">voorgaande </w:t>
            </w:r>
            <w:r w:rsidR="3BAF259A" w:rsidRPr="3F6854F7">
              <w:rPr>
                <w:rFonts w:cs="Arial"/>
                <w:lang w:eastAsia="en-US"/>
              </w:rPr>
              <w:t>eis</w:t>
            </w:r>
            <w:r w:rsidR="55120C90" w:rsidRPr="3F6854F7">
              <w:rPr>
                <w:rFonts w:cs="Arial"/>
                <w:lang w:eastAsia="en-US"/>
              </w:rPr>
              <w:t>)</w:t>
            </w:r>
            <w:r w:rsidR="3BAF259A" w:rsidRPr="3F6854F7">
              <w:rPr>
                <w:rFonts w:cs="Arial"/>
                <w:lang w:eastAsia="en-US"/>
              </w:rPr>
              <w:t>)</w:t>
            </w:r>
            <w:r w:rsidR="39C5E017"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17FEB47A" w14:textId="77777777" w:rsidR="002F3D43" w:rsidRDefault="002F3D43" w:rsidP="00DA46D2">
            <w:pPr>
              <w:rPr>
                <w:lang w:eastAsia="en-US"/>
              </w:rPr>
            </w:pPr>
          </w:p>
        </w:tc>
      </w:tr>
      <w:tr w:rsidR="00043744" w14:paraId="6A30EDDA"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03882331" w14:textId="1282C3E2" w:rsidR="00043744" w:rsidRPr="00103362" w:rsidRDefault="00F649C8" w:rsidP="3F6854F7">
            <w:pPr>
              <w:pStyle w:val="Lijstalinea"/>
              <w:ind w:left="0"/>
              <w:rPr>
                <w:rFonts w:cs="Arial"/>
                <w:b/>
                <w:bCs/>
                <w:lang w:eastAsia="en-US"/>
              </w:rPr>
            </w:pPr>
            <w:r>
              <w:rPr>
                <w:rFonts w:cs="Arial"/>
                <w:b/>
                <w:bCs/>
                <w:lang w:eastAsia="en-US"/>
              </w:rPr>
              <w:t xml:space="preserve">Eis </w:t>
            </w:r>
            <w:r w:rsidR="76307BE7" w:rsidRPr="3F6854F7">
              <w:rPr>
                <w:rFonts w:cs="Arial"/>
                <w:b/>
                <w:bCs/>
                <w:lang w:eastAsia="en-US"/>
              </w:rPr>
              <w:t>6</w:t>
            </w:r>
            <w:r w:rsidR="004902B1">
              <w:rPr>
                <w:rFonts w:cs="Arial"/>
                <w:b/>
                <w:bCs/>
                <w:lang w:eastAsia="en-US"/>
              </w:rPr>
              <w:t>7</w:t>
            </w:r>
          </w:p>
        </w:tc>
        <w:tc>
          <w:tcPr>
            <w:tcW w:w="4090" w:type="pct"/>
            <w:tcBorders>
              <w:top w:val="single" w:sz="4" w:space="0" w:color="auto"/>
              <w:left w:val="single" w:sz="4" w:space="0" w:color="auto"/>
              <w:bottom w:val="single" w:sz="4" w:space="0" w:color="auto"/>
              <w:right w:val="single" w:sz="4" w:space="0" w:color="auto"/>
            </w:tcBorders>
          </w:tcPr>
          <w:p w14:paraId="18BABE02" w14:textId="38A7904F" w:rsidR="00043744" w:rsidRDefault="6231B8F8" w:rsidP="3F6854F7">
            <w:pPr>
              <w:pStyle w:val="Lijstalinea"/>
              <w:ind w:left="0"/>
              <w:rPr>
                <w:rFonts w:cs="Arial"/>
                <w:lang w:eastAsia="en-US"/>
              </w:rPr>
            </w:pPr>
            <w:r w:rsidRPr="3F6854F7">
              <w:rPr>
                <w:rFonts w:cs="Arial"/>
                <w:lang w:eastAsia="en-US"/>
              </w:rPr>
              <w:t>Mogelijkheid om externe tools, die beschikbaar zijn gesteld via LTI of een andere API, toe te voegen aan een cursus.</w:t>
            </w:r>
          </w:p>
        </w:tc>
        <w:tc>
          <w:tcPr>
            <w:tcW w:w="443" w:type="pct"/>
            <w:tcBorders>
              <w:top w:val="single" w:sz="4" w:space="0" w:color="auto"/>
              <w:left w:val="single" w:sz="4" w:space="0" w:color="auto"/>
              <w:bottom w:val="single" w:sz="4" w:space="0" w:color="auto"/>
              <w:right w:val="single" w:sz="4" w:space="0" w:color="auto"/>
            </w:tcBorders>
          </w:tcPr>
          <w:p w14:paraId="4F1816D6" w14:textId="77777777" w:rsidR="00043744" w:rsidRDefault="00043744" w:rsidP="00DA46D2">
            <w:pPr>
              <w:rPr>
                <w:lang w:eastAsia="en-US"/>
              </w:rPr>
            </w:pPr>
          </w:p>
        </w:tc>
      </w:tr>
      <w:tr w:rsidR="00043744" w14:paraId="7AB51C49"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524DADBB" w14:textId="74BA017C" w:rsidR="00043744" w:rsidRPr="00103362" w:rsidRDefault="00F649C8" w:rsidP="3F6854F7">
            <w:pPr>
              <w:pStyle w:val="Lijstalinea"/>
              <w:ind w:left="0"/>
              <w:rPr>
                <w:rFonts w:cs="Arial"/>
                <w:b/>
                <w:bCs/>
                <w:lang w:eastAsia="en-US"/>
              </w:rPr>
            </w:pPr>
            <w:r>
              <w:rPr>
                <w:rFonts w:cs="Arial"/>
                <w:b/>
                <w:bCs/>
                <w:lang w:eastAsia="en-US"/>
              </w:rPr>
              <w:t xml:space="preserve">Eis </w:t>
            </w:r>
            <w:r w:rsidR="6827DEFC" w:rsidRPr="3F6854F7">
              <w:rPr>
                <w:rFonts w:cs="Arial"/>
                <w:b/>
                <w:bCs/>
                <w:lang w:eastAsia="en-US"/>
              </w:rPr>
              <w:t>6</w:t>
            </w:r>
            <w:r w:rsidR="004902B1">
              <w:rPr>
                <w:rFonts w:cs="Arial"/>
                <w:b/>
                <w:bCs/>
                <w:lang w:eastAsia="en-US"/>
              </w:rPr>
              <w:t>8</w:t>
            </w:r>
          </w:p>
        </w:tc>
        <w:tc>
          <w:tcPr>
            <w:tcW w:w="4090" w:type="pct"/>
            <w:tcBorders>
              <w:top w:val="single" w:sz="4" w:space="0" w:color="auto"/>
              <w:left w:val="single" w:sz="4" w:space="0" w:color="auto"/>
              <w:bottom w:val="single" w:sz="4" w:space="0" w:color="auto"/>
              <w:right w:val="single" w:sz="4" w:space="0" w:color="auto"/>
            </w:tcBorders>
          </w:tcPr>
          <w:p w14:paraId="090EBB8C" w14:textId="4BF73DF0" w:rsidR="00043744" w:rsidRDefault="6231B8F8" w:rsidP="3F6854F7">
            <w:pPr>
              <w:pStyle w:val="Lijstalinea"/>
              <w:ind w:left="0"/>
              <w:rPr>
                <w:rFonts w:cs="Arial"/>
                <w:lang w:eastAsia="en-US"/>
              </w:rPr>
            </w:pPr>
            <w:r w:rsidRPr="3F6854F7">
              <w:rPr>
                <w:rFonts w:cs="Arial"/>
                <w:lang w:eastAsia="en-US"/>
              </w:rPr>
              <w:t>Mogelijkheid om content niet weer te geven voor studenten. Bijvoorbeeld als de docent nog content aan het ontwikkelen is.</w:t>
            </w:r>
          </w:p>
        </w:tc>
        <w:tc>
          <w:tcPr>
            <w:tcW w:w="443" w:type="pct"/>
            <w:tcBorders>
              <w:top w:val="single" w:sz="4" w:space="0" w:color="auto"/>
              <w:left w:val="single" w:sz="4" w:space="0" w:color="auto"/>
              <w:bottom w:val="single" w:sz="4" w:space="0" w:color="auto"/>
              <w:right w:val="single" w:sz="4" w:space="0" w:color="auto"/>
            </w:tcBorders>
          </w:tcPr>
          <w:p w14:paraId="153DB0D2" w14:textId="77777777" w:rsidR="00043744" w:rsidRDefault="00043744" w:rsidP="00DA46D2">
            <w:pPr>
              <w:rPr>
                <w:lang w:eastAsia="en-US"/>
              </w:rPr>
            </w:pPr>
          </w:p>
        </w:tc>
      </w:tr>
      <w:tr w:rsidR="00043744" w14:paraId="70B50BEE"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31657314" w14:textId="5DBA4FE4" w:rsidR="00043744" w:rsidRPr="00103362" w:rsidRDefault="00F649C8" w:rsidP="3F6854F7">
            <w:pPr>
              <w:pStyle w:val="Lijstalinea"/>
              <w:ind w:left="0"/>
              <w:rPr>
                <w:rFonts w:cs="Arial"/>
                <w:b/>
                <w:bCs/>
                <w:lang w:eastAsia="en-US"/>
              </w:rPr>
            </w:pPr>
            <w:r>
              <w:rPr>
                <w:rFonts w:cs="Arial"/>
                <w:b/>
                <w:bCs/>
                <w:lang w:eastAsia="en-US"/>
              </w:rPr>
              <w:t xml:space="preserve">Eis </w:t>
            </w:r>
            <w:r w:rsidR="54677337" w:rsidRPr="3F6854F7">
              <w:rPr>
                <w:rFonts w:cs="Arial"/>
                <w:b/>
                <w:bCs/>
                <w:lang w:eastAsia="en-US"/>
              </w:rPr>
              <w:t>6</w:t>
            </w:r>
            <w:r w:rsidR="004902B1">
              <w:rPr>
                <w:rFonts w:cs="Arial"/>
                <w:b/>
                <w:bCs/>
                <w:lang w:eastAsia="en-US"/>
              </w:rPr>
              <w:t>9</w:t>
            </w:r>
          </w:p>
        </w:tc>
        <w:tc>
          <w:tcPr>
            <w:tcW w:w="4090" w:type="pct"/>
            <w:tcBorders>
              <w:top w:val="single" w:sz="4" w:space="0" w:color="auto"/>
              <w:left w:val="single" w:sz="4" w:space="0" w:color="auto"/>
              <w:bottom w:val="single" w:sz="4" w:space="0" w:color="auto"/>
              <w:right w:val="single" w:sz="4" w:space="0" w:color="auto"/>
            </w:tcBorders>
          </w:tcPr>
          <w:p w14:paraId="1BFC82BC" w14:textId="1C7A3CBA" w:rsidR="00043744" w:rsidRDefault="78A91EB5" w:rsidP="3F6854F7">
            <w:pPr>
              <w:pStyle w:val="Lijstalinea"/>
              <w:ind w:left="0"/>
              <w:rPr>
                <w:rFonts w:cs="Arial"/>
                <w:lang w:eastAsia="en-US"/>
              </w:rPr>
            </w:pPr>
            <w:r w:rsidRPr="3F6854F7">
              <w:rPr>
                <w:rFonts w:cs="Arial"/>
                <w:lang w:eastAsia="en-US"/>
              </w:rPr>
              <w:t>G</w:t>
            </w:r>
            <w:r w:rsidR="6E916505" w:rsidRPr="3F6854F7">
              <w:rPr>
                <w:rFonts w:cs="Arial"/>
                <w:lang w:eastAsia="en-US"/>
              </w:rPr>
              <w:t xml:space="preserve">ebruikers </w:t>
            </w:r>
            <w:r w:rsidR="1782FB76" w:rsidRPr="3F6854F7">
              <w:rPr>
                <w:rFonts w:cs="Arial"/>
                <w:lang w:eastAsia="en-US"/>
              </w:rPr>
              <w:t xml:space="preserve">zijn </w:t>
            </w:r>
            <w:r w:rsidR="6E916505" w:rsidRPr="3F6854F7">
              <w:rPr>
                <w:rFonts w:cs="Arial"/>
                <w:lang w:eastAsia="en-US"/>
              </w:rPr>
              <w:t>in groepen in te delen.</w:t>
            </w:r>
          </w:p>
        </w:tc>
        <w:tc>
          <w:tcPr>
            <w:tcW w:w="443" w:type="pct"/>
            <w:tcBorders>
              <w:top w:val="single" w:sz="4" w:space="0" w:color="auto"/>
              <w:left w:val="single" w:sz="4" w:space="0" w:color="auto"/>
              <w:bottom w:val="single" w:sz="4" w:space="0" w:color="auto"/>
              <w:right w:val="single" w:sz="4" w:space="0" w:color="auto"/>
            </w:tcBorders>
          </w:tcPr>
          <w:p w14:paraId="4130302D" w14:textId="77777777" w:rsidR="00043744" w:rsidRDefault="00043744" w:rsidP="00DA46D2">
            <w:pPr>
              <w:rPr>
                <w:lang w:eastAsia="en-US"/>
              </w:rPr>
            </w:pPr>
          </w:p>
        </w:tc>
      </w:tr>
      <w:tr w:rsidR="0062538B" w14:paraId="56E35430"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475425DC" w14:textId="69F5C2F6" w:rsidR="0062538B" w:rsidRPr="00103362" w:rsidRDefault="00F649C8" w:rsidP="3F6854F7">
            <w:pPr>
              <w:pStyle w:val="Lijstalinea"/>
              <w:ind w:left="0"/>
              <w:rPr>
                <w:rFonts w:cs="Arial"/>
                <w:b/>
                <w:bCs/>
                <w:lang w:eastAsia="en-US"/>
              </w:rPr>
            </w:pPr>
            <w:r>
              <w:rPr>
                <w:rFonts w:cs="Arial"/>
                <w:b/>
                <w:bCs/>
                <w:lang w:eastAsia="en-US"/>
              </w:rPr>
              <w:t xml:space="preserve">Eis </w:t>
            </w:r>
            <w:r w:rsidR="004902B1">
              <w:rPr>
                <w:rFonts w:cs="Arial"/>
                <w:b/>
                <w:bCs/>
                <w:lang w:eastAsia="en-US"/>
              </w:rPr>
              <w:t>70</w:t>
            </w:r>
          </w:p>
        </w:tc>
        <w:tc>
          <w:tcPr>
            <w:tcW w:w="4090" w:type="pct"/>
            <w:tcBorders>
              <w:top w:val="single" w:sz="4" w:space="0" w:color="auto"/>
              <w:left w:val="single" w:sz="4" w:space="0" w:color="auto"/>
              <w:bottom w:val="single" w:sz="4" w:space="0" w:color="auto"/>
              <w:right w:val="single" w:sz="4" w:space="0" w:color="auto"/>
            </w:tcBorders>
          </w:tcPr>
          <w:p w14:paraId="023D4B88" w14:textId="6710A378" w:rsidR="0062538B" w:rsidRDefault="495DD99A" w:rsidP="3F6854F7">
            <w:pPr>
              <w:pStyle w:val="Lijstalinea"/>
              <w:ind w:left="0"/>
              <w:rPr>
                <w:rFonts w:cs="Arial"/>
                <w:lang w:eastAsia="en-US"/>
              </w:rPr>
            </w:pPr>
            <w:r w:rsidRPr="3F6854F7">
              <w:rPr>
                <w:rFonts w:cs="Arial"/>
                <w:lang w:eastAsia="en-US"/>
              </w:rPr>
              <w:t>Er kunnen</w:t>
            </w:r>
            <w:r w:rsidR="5A4000DA" w:rsidRPr="3F6854F7">
              <w:rPr>
                <w:rFonts w:cs="Arial"/>
                <w:lang w:eastAsia="en-US"/>
              </w:rPr>
              <w:t xml:space="preserve"> groepen</w:t>
            </w:r>
            <w:r w:rsidR="11957650" w:rsidRPr="3F6854F7">
              <w:rPr>
                <w:rFonts w:cs="Arial"/>
                <w:lang w:eastAsia="en-US"/>
              </w:rPr>
              <w:t xml:space="preserve"> worden aangemaakt</w:t>
            </w:r>
            <w:r w:rsidR="5A4000DA" w:rsidRPr="3F6854F7">
              <w:rPr>
                <w:rFonts w:cs="Arial"/>
                <w:lang w:eastAsia="en-US"/>
              </w:rPr>
              <w:t xml:space="preserve"> </w:t>
            </w:r>
            <w:r w:rsidR="11957650" w:rsidRPr="3F6854F7">
              <w:rPr>
                <w:rFonts w:cs="Arial"/>
                <w:lang w:eastAsia="en-US"/>
              </w:rPr>
              <w:t>zonder tussenkomst van de opdrachtnemer</w:t>
            </w:r>
            <w:r w:rsidR="5A4000DA"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04875562" w14:textId="77777777" w:rsidR="0062538B" w:rsidRDefault="0062538B" w:rsidP="00DA46D2">
            <w:pPr>
              <w:rPr>
                <w:lang w:eastAsia="en-US"/>
              </w:rPr>
            </w:pPr>
          </w:p>
        </w:tc>
      </w:tr>
      <w:tr w:rsidR="00D31CCF" w14:paraId="42BDB312"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5DDD6B66" w14:textId="431DAF22" w:rsidR="00D31CCF" w:rsidRPr="00103362" w:rsidRDefault="00F649C8" w:rsidP="3F6854F7">
            <w:pPr>
              <w:pStyle w:val="Lijstalinea"/>
              <w:ind w:left="0"/>
              <w:rPr>
                <w:rFonts w:cs="Arial"/>
                <w:b/>
                <w:bCs/>
                <w:lang w:eastAsia="en-US"/>
              </w:rPr>
            </w:pPr>
            <w:r>
              <w:rPr>
                <w:rFonts w:cs="Arial"/>
                <w:b/>
                <w:bCs/>
                <w:lang w:eastAsia="en-US"/>
              </w:rPr>
              <w:t xml:space="preserve">Eis </w:t>
            </w:r>
            <w:r w:rsidR="30223129" w:rsidRPr="3F6854F7">
              <w:rPr>
                <w:rFonts w:cs="Arial"/>
                <w:b/>
                <w:bCs/>
                <w:lang w:eastAsia="en-US"/>
              </w:rPr>
              <w:t>7</w:t>
            </w:r>
            <w:r w:rsidR="004902B1">
              <w:rPr>
                <w:rFonts w:cs="Arial"/>
                <w:b/>
                <w:bCs/>
                <w:lang w:eastAsia="en-US"/>
              </w:rPr>
              <w:t>1</w:t>
            </w:r>
          </w:p>
        </w:tc>
        <w:tc>
          <w:tcPr>
            <w:tcW w:w="4090" w:type="pct"/>
            <w:tcBorders>
              <w:top w:val="single" w:sz="4" w:space="0" w:color="auto"/>
              <w:left w:val="single" w:sz="4" w:space="0" w:color="auto"/>
              <w:bottom w:val="single" w:sz="4" w:space="0" w:color="auto"/>
              <w:right w:val="single" w:sz="4" w:space="0" w:color="auto"/>
            </w:tcBorders>
          </w:tcPr>
          <w:p w14:paraId="126E0DF6" w14:textId="30E08903" w:rsidR="00D31CCF" w:rsidRPr="00D31CCF" w:rsidRDefault="5501CFC3" w:rsidP="3F6854F7">
            <w:pPr>
              <w:pStyle w:val="Lijstalinea"/>
              <w:ind w:left="0"/>
              <w:rPr>
                <w:rFonts w:cs="Arial"/>
                <w:lang w:eastAsia="en-US"/>
              </w:rPr>
            </w:pPr>
            <w:r w:rsidRPr="3F6854F7">
              <w:rPr>
                <w:rFonts w:cs="Arial"/>
                <w:lang w:eastAsia="en-US"/>
              </w:rPr>
              <w:t>Er kunnen</w:t>
            </w:r>
            <w:r w:rsidR="5A4000DA" w:rsidRPr="3F6854F7">
              <w:rPr>
                <w:rFonts w:cs="Arial"/>
                <w:lang w:eastAsia="en-US"/>
              </w:rPr>
              <w:t xml:space="preserve"> groepen door middel van een koppeling </w:t>
            </w:r>
            <w:r w:rsidRPr="3F6854F7">
              <w:rPr>
                <w:rFonts w:cs="Arial"/>
                <w:lang w:eastAsia="en-US"/>
              </w:rPr>
              <w:t>worden ge</w:t>
            </w:r>
            <w:r w:rsidR="5A4000DA" w:rsidRPr="3F6854F7">
              <w:rPr>
                <w:rFonts w:cs="Arial"/>
                <w:lang w:eastAsia="en-US"/>
              </w:rPr>
              <w:t>vorm</w:t>
            </w:r>
            <w:r w:rsidRPr="3F6854F7">
              <w:rPr>
                <w:rFonts w:cs="Arial"/>
                <w:lang w:eastAsia="en-US"/>
              </w:rPr>
              <w:t>d</w:t>
            </w:r>
            <w:r w:rsidR="5A4000DA" w:rsidRPr="3F6854F7">
              <w:rPr>
                <w:rFonts w:cs="Arial"/>
                <w:lang w:eastAsia="en-US"/>
              </w:rPr>
              <w:t xml:space="preserve"> gebaseerd op informatie uit externe systemen.</w:t>
            </w:r>
          </w:p>
        </w:tc>
        <w:tc>
          <w:tcPr>
            <w:tcW w:w="443" w:type="pct"/>
            <w:tcBorders>
              <w:top w:val="single" w:sz="4" w:space="0" w:color="auto"/>
              <w:left w:val="single" w:sz="4" w:space="0" w:color="auto"/>
              <w:bottom w:val="single" w:sz="4" w:space="0" w:color="auto"/>
              <w:right w:val="single" w:sz="4" w:space="0" w:color="auto"/>
            </w:tcBorders>
          </w:tcPr>
          <w:p w14:paraId="231A4B0B" w14:textId="77777777" w:rsidR="00D31CCF" w:rsidRDefault="00D31CCF" w:rsidP="00DA46D2">
            <w:pPr>
              <w:rPr>
                <w:lang w:eastAsia="en-US"/>
              </w:rPr>
            </w:pPr>
          </w:p>
        </w:tc>
      </w:tr>
      <w:tr w:rsidR="00D31CCF" w14:paraId="581B5F21"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4C9C6844" w14:textId="5ABA9D3D" w:rsidR="00D31CCF" w:rsidRPr="00103362" w:rsidRDefault="00F649C8" w:rsidP="3F6854F7">
            <w:pPr>
              <w:pStyle w:val="Lijstalinea"/>
              <w:ind w:left="0"/>
              <w:rPr>
                <w:rFonts w:cs="Arial"/>
                <w:b/>
                <w:bCs/>
                <w:lang w:eastAsia="en-US"/>
              </w:rPr>
            </w:pPr>
            <w:r>
              <w:rPr>
                <w:rFonts w:cs="Arial"/>
                <w:b/>
                <w:bCs/>
                <w:lang w:eastAsia="en-US"/>
              </w:rPr>
              <w:lastRenderedPageBreak/>
              <w:t xml:space="preserve">Eis </w:t>
            </w:r>
            <w:r w:rsidR="2BB5D815" w:rsidRPr="3F6854F7">
              <w:rPr>
                <w:rFonts w:cs="Arial"/>
                <w:b/>
                <w:bCs/>
                <w:lang w:eastAsia="en-US"/>
              </w:rPr>
              <w:t>7</w:t>
            </w:r>
            <w:r w:rsidR="00D14E18">
              <w:rPr>
                <w:rFonts w:cs="Arial"/>
                <w:b/>
                <w:bCs/>
                <w:lang w:eastAsia="en-US"/>
              </w:rPr>
              <w:t>2</w:t>
            </w:r>
          </w:p>
        </w:tc>
        <w:tc>
          <w:tcPr>
            <w:tcW w:w="4090" w:type="pct"/>
            <w:tcBorders>
              <w:top w:val="single" w:sz="4" w:space="0" w:color="auto"/>
              <w:left w:val="single" w:sz="4" w:space="0" w:color="auto"/>
              <w:bottom w:val="single" w:sz="4" w:space="0" w:color="auto"/>
              <w:right w:val="single" w:sz="4" w:space="0" w:color="auto"/>
            </w:tcBorders>
          </w:tcPr>
          <w:p w14:paraId="2758C4C2" w14:textId="2C312913" w:rsidR="00D31CCF" w:rsidRPr="00D31CCF" w:rsidRDefault="7C45ED24" w:rsidP="3F6854F7">
            <w:pPr>
              <w:pStyle w:val="Lijstalinea"/>
              <w:ind w:left="0"/>
              <w:rPr>
                <w:rFonts w:cs="Arial"/>
                <w:lang w:eastAsia="en-US"/>
              </w:rPr>
            </w:pPr>
            <w:r w:rsidRPr="3F6854F7">
              <w:rPr>
                <w:rFonts w:cs="Arial"/>
                <w:lang w:eastAsia="en-US"/>
              </w:rPr>
              <w:t>Een docent kan de</w:t>
            </w:r>
            <w:r w:rsidR="1C78C696" w:rsidRPr="3F6854F7">
              <w:rPr>
                <w:rFonts w:cs="Arial"/>
                <w:lang w:eastAsia="en-US"/>
              </w:rPr>
              <w:t xml:space="preserve"> samenstelling van een groep wijzigen.</w:t>
            </w:r>
          </w:p>
        </w:tc>
        <w:tc>
          <w:tcPr>
            <w:tcW w:w="443" w:type="pct"/>
            <w:tcBorders>
              <w:top w:val="single" w:sz="4" w:space="0" w:color="auto"/>
              <w:left w:val="single" w:sz="4" w:space="0" w:color="auto"/>
              <w:bottom w:val="single" w:sz="4" w:space="0" w:color="auto"/>
              <w:right w:val="single" w:sz="4" w:space="0" w:color="auto"/>
            </w:tcBorders>
          </w:tcPr>
          <w:p w14:paraId="138107F8" w14:textId="77777777" w:rsidR="00D31CCF" w:rsidRDefault="00D31CCF" w:rsidP="00DA46D2">
            <w:pPr>
              <w:rPr>
                <w:lang w:eastAsia="en-US"/>
              </w:rPr>
            </w:pPr>
          </w:p>
        </w:tc>
      </w:tr>
      <w:tr w:rsidR="00D31CCF" w14:paraId="6F7A8249"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743EED8A" w14:textId="5F42AD98" w:rsidR="00D31CCF" w:rsidRPr="00103362" w:rsidRDefault="00F649C8" w:rsidP="3F6854F7">
            <w:pPr>
              <w:pStyle w:val="Lijstalinea"/>
              <w:ind w:left="0"/>
              <w:rPr>
                <w:rFonts w:cs="Arial"/>
                <w:b/>
                <w:bCs/>
                <w:lang w:eastAsia="en-US"/>
              </w:rPr>
            </w:pPr>
            <w:r>
              <w:rPr>
                <w:rFonts w:cs="Arial"/>
                <w:b/>
                <w:bCs/>
                <w:lang w:eastAsia="en-US"/>
              </w:rPr>
              <w:t xml:space="preserve">Eis </w:t>
            </w:r>
            <w:r w:rsidR="7E60F147" w:rsidRPr="3F6854F7">
              <w:rPr>
                <w:rFonts w:cs="Arial"/>
                <w:b/>
                <w:bCs/>
                <w:lang w:eastAsia="en-US"/>
              </w:rPr>
              <w:t>7</w:t>
            </w:r>
            <w:r w:rsidR="00D14E18">
              <w:rPr>
                <w:rFonts w:cs="Arial"/>
                <w:b/>
                <w:bCs/>
                <w:lang w:eastAsia="en-US"/>
              </w:rPr>
              <w:t>3</w:t>
            </w:r>
          </w:p>
        </w:tc>
        <w:tc>
          <w:tcPr>
            <w:tcW w:w="4090" w:type="pct"/>
            <w:tcBorders>
              <w:top w:val="single" w:sz="4" w:space="0" w:color="auto"/>
              <w:left w:val="single" w:sz="4" w:space="0" w:color="auto"/>
              <w:bottom w:val="single" w:sz="4" w:space="0" w:color="auto"/>
              <w:right w:val="single" w:sz="4" w:space="0" w:color="auto"/>
            </w:tcBorders>
          </w:tcPr>
          <w:p w14:paraId="2D2BB0B5" w14:textId="755D25C3" w:rsidR="00D31CCF" w:rsidRPr="00D31CCF" w:rsidRDefault="7C45ED24" w:rsidP="3F6854F7">
            <w:pPr>
              <w:pStyle w:val="Lijstalinea"/>
              <w:ind w:left="0"/>
              <w:rPr>
                <w:rFonts w:cs="Arial"/>
                <w:lang w:eastAsia="en-US"/>
              </w:rPr>
            </w:pPr>
            <w:r w:rsidRPr="3F6854F7">
              <w:rPr>
                <w:rFonts w:cs="Arial"/>
                <w:lang w:eastAsia="en-US"/>
              </w:rPr>
              <w:t>Een beheerder kan de samenstelling van een groep wijzigen.</w:t>
            </w:r>
          </w:p>
        </w:tc>
        <w:tc>
          <w:tcPr>
            <w:tcW w:w="443" w:type="pct"/>
            <w:tcBorders>
              <w:top w:val="single" w:sz="4" w:space="0" w:color="auto"/>
              <w:left w:val="single" w:sz="4" w:space="0" w:color="auto"/>
              <w:bottom w:val="single" w:sz="4" w:space="0" w:color="auto"/>
              <w:right w:val="single" w:sz="4" w:space="0" w:color="auto"/>
            </w:tcBorders>
          </w:tcPr>
          <w:p w14:paraId="0026E70D" w14:textId="77777777" w:rsidR="00D31CCF" w:rsidRDefault="00D31CCF" w:rsidP="00DA46D2">
            <w:pPr>
              <w:rPr>
                <w:lang w:eastAsia="en-US"/>
              </w:rPr>
            </w:pPr>
          </w:p>
        </w:tc>
      </w:tr>
      <w:tr w:rsidR="00D31CCF" w14:paraId="69F77D4A"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3C9B68E2" w14:textId="5E126868" w:rsidR="00D31CCF" w:rsidRPr="00103362" w:rsidRDefault="00F649C8" w:rsidP="3F6854F7">
            <w:pPr>
              <w:pStyle w:val="Lijstalinea"/>
              <w:ind w:left="0"/>
              <w:rPr>
                <w:rFonts w:cs="Arial"/>
                <w:b/>
                <w:bCs/>
                <w:lang w:eastAsia="en-US"/>
              </w:rPr>
            </w:pPr>
            <w:r>
              <w:rPr>
                <w:rFonts w:cs="Arial"/>
                <w:b/>
                <w:bCs/>
                <w:lang w:eastAsia="en-US"/>
              </w:rPr>
              <w:t xml:space="preserve">Eis </w:t>
            </w:r>
            <w:r w:rsidR="607C6BE7" w:rsidRPr="3F6854F7">
              <w:rPr>
                <w:rFonts w:cs="Arial"/>
                <w:b/>
                <w:bCs/>
                <w:lang w:eastAsia="en-US"/>
              </w:rPr>
              <w:t>7</w:t>
            </w:r>
            <w:r w:rsidR="00D14E18">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tcPr>
          <w:p w14:paraId="31136BF0" w14:textId="29CAB36C" w:rsidR="00D31CCF" w:rsidRPr="00D31CCF" w:rsidRDefault="7B9503B1" w:rsidP="3F6854F7">
            <w:pPr>
              <w:pStyle w:val="Lijstalinea"/>
              <w:ind w:left="0"/>
              <w:rPr>
                <w:rFonts w:cs="Arial"/>
                <w:lang w:eastAsia="en-US"/>
              </w:rPr>
            </w:pPr>
            <w:r w:rsidRPr="3F6854F7">
              <w:rPr>
                <w:rFonts w:cs="Arial"/>
                <w:lang w:eastAsia="en-US"/>
              </w:rPr>
              <w:t>G</w:t>
            </w:r>
            <w:r w:rsidR="3FC6951A" w:rsidRPr="3F6854F7">
              <w:rPr>
                <w:rFonts w:cs="Arial"/>
                <w:lang w:eastAsia="en-US"/>
              </w:rPr>
              <w:t>roepen</w:t>
            </w:r>
            <w:r w:rsidR="7C45ED24" w:rsidRPr="3F6854F7">
              <w:rPr>
                <w:rFonts w:cs="Arial"/>
                <w:lang w:eastAsia="en-US"/>
              </w:rPr>
              <w:t xml:space="preserve"> kunnen worden</w:t>
            </w:r>
            <w:r w:rsidR="3FC6951A" w:rsidRPr="3F6854F7">
              <w:rPr>
                <w:rFonts w:cs="Arial"/>
                <w:lang w:eastAsia="en-US"/>
              </w:rPr>
              <w:t xml:space="preserve"> verwijder</w:t>
            </w:r>
            <w:r w:rsidR="574B8898" w:rsidRPr="3F6854F7">
              <w:rPr>
                <w:rFonts w:cs="Arial"/>
                <w:lang w:eastAsia="en-US"/>
              </w:rPr>
              <w:t>d</w:t>
            </w:r>
            <w:r w:rsidR="3FC6951A"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512094C0" w14:textId="77777777" w:rsidR="00D31CCF" w:rsidRDefault="00D31CCF" w:rsidP="00DA46D2">
            <w:pPr>
              <w:rPr>
                <w:lang w:eastAsia="en-US"/>
              </w:rPr>
            </w:pPr>
          </w:p>
        </w:tc>
      </w:tr>
      <w:tr w:rsidR="00CB750E" w14:paraId="254F7F60"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24CF00EE" w14:textId="397091F3" w:rsidR="00CB750E" w:rsidRPr="00103362" w:rsidRDefault="00F649C8" w:rsidP="3F6854F7">
            <w:pPr>
              <w:pStyle w:val="Lijstalinea"/>
              <w:ind w:left="0"/>
              <w:rPr>
                <w:rFonts w:cs="Arial"/>
                <w:b/>
                <w:bCs/>
                <w:lang w:eastAsia="en-US"/>
              </w:rPr>
            </w:pPr>
            <w:r>
              <w:rPr>
                <w:rFonts w:cs="Arial"/>
                <w:b/>
                <w:bCs/>
                <w:lang w:eastAsia="en-US"/>
              </w:rPr>
              <w:t xml:space="preserve">Eis </w:t>
            </w:r>
            <w:r w:rsidR="6F2C394F" w:rsidRPr="3F6854F7">
              <w:rPr>
                <w:rFonts w:cs="Arial"/>
                <w:b/>
                <w:bCs/>
                <w:lang w:eastAsia="en-US"/>
              </w:rPr>
              <w:t>7</w:t>
            </w:r>
            <w:r w:rsidR="00D14E18">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tcPr>
          <w:p w14:paraId="34637CBC" w14:textId="19624DFD" w:rsidR="00CB750E" w:rsidRPr="00D31CCF" w:rsidRDefault="4B19A0E9" w:rsidP="3F6854F7">
            <w:pPr>
              <w:pStyle w:val="Lijstalinea"/>
              <w:ind w:left="0"/>
              <w:rPr>
                <w:rFonts w:cs="Arial"/>
                <w:lang w:eastAsia="en-US"/>
              </w:rPr>
            </w:pPr>
            <w:r w:rsidRPr="3F6854F7">
              <w:rPr>
                <w:rFonts w:cs="Arial"/>
                <w:lang w:eastAsia="en-US"/>
              </w:rPr>
              <w:t>Studenten kunnen op basis van inschrijfgegevens uit het SIS door middel van een koppeling worden ingeschreven in cursussen.</w:t>
            </w:r>
          </w:p>
        </w:tc>
        <w:tc>
          <w:tcPr>
            <w:tcW w:w="443" w:type="pct"/>
            <w:tcBorders>
              <w:top w:val="single" w:sz="4" w:space="0" w:color="auto"/>
              <w:left w:val="single" w:sz="4" w:space="0" w:color="auto"/>
              <w:bottom w:val="single" w:sz="4" w:space="0" w:color="auto"/>
              <w:right w:val="single" w:sz="4" w:space="0" w:color="auto"/>
            </w:tcBorders>
          </w:tcPr>
          <w:p w14:paraId="67B4FCB4" w14:textId="77777777" w:rsidR="00CB750E" w:rsidRDefault="00CB750E" w:rsidP="00DA46D2">
            <w:pPr>
              <w:rPr>
                <w:lang w:eastAsia="en-US"/>
              </w:rPr>
            </w:pPr>
          </w:p>
        </w:tc>
      </w:tr>
      <w:tr w:rsidR="0049075B" w14:paraId="0751679F"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560FDA16" w14:textId="2F3EB76B" w:rsidR="0049075B" w:rsidRPr="00103362" w:rsidRDefault="00F649C8" w:rsidP="3F6854F7">
            <w:pPr>
              <w:pStyle w:val="Lijstalinea"/>
              <w:ind w:left="0"/>
              <w:rPr>
                <w:rFonts w:cs="Arial"/>
                <w:b/>
                <w:bCs/>
                <w:lang w:eastAsia="en-US"/>
              </w:rPr>
            </w:pPr>
            <w:r>
              <w:rPr>
                <w:rFonts w:cs="Arial"/>
                <w:b/>
                <w:bCs/>
                <w:lang w:eastAsia="en-US"/>
              </w:rPr>
              <w:t xml:space="preserve">Eis </w:t>
            </w:r>
            <w:r w:rsidR="0ABC748D" w:rsidRPr="3F6854F7">
              <w:rPr>
                <w:rFonts w:cs="Arial"/>
                <w:b/>
                <w:bCs/>
                <w:lang w:eastAsia="en-US"/>
              </w:rPr>
              <w:t>7</w:t>
            </w:r>
            <w:r w:rsidR="00D14E18">
              <w:rPr>
                <w:rFonts w:cs="Arial"/>
                <w:b/>
                <w:bCs/>
                <w:lang w:eastAsia="en-US"/>
              </w:rPr>
              <w:t>6</w:t>
            </w:r>
          </w:p>
        </w:tc>
        <w:tc>
          <w:tcPr>
            <w:tcW w:w="4090" w:type="pct"/>
            <w:tcBorders>
              <w:top w:val="single" w:sz="4" w:space="0" w:color="auto"/>
              <w:left w:val="single" w:sz="4" w:space="0" w:color="auto"/>
              <w:bottom w:val="single" w:sz="4" w:space="0" w:color="auto"/>
              <w:right w:val="single" w:sz="4" w:space="0" w:color="auto"/>
            </w:tcBorders>
          </w:tcPr>
          <w:p w14:paraId="392E5177" w14:textId="7991F67B" w:rsidR="0049075B" w:rsidRPr="00E6634C" w:rsidRDefault="197AE84F" w:rsidP="3F6854F7">
            <w:pPr>
              <w:pStyle w:val="Lijstalinea"/>
              <w:ind w:left="0"/>
              <w:rPr>
                <w:rFonts w:cs="Arial"/>
                <w:lang w:eastAsia="en-US"/>
              </w:rPr>
            </w:pPr>
            <w:r w:rsidRPr="3F6854F7">
              <w:rPr>
                <w:rFonts w:cs="Arial"/>
                <w:lang w:eastAsia="en-US"/>
              </w:rPr>
              <w:t>Het is mogelijk voor een student</w:t>
            </w:r>
            <w:r w:rsidR="27B44BC3" w:rsidRPr="3F6854F7">
              <w:rPr>
                <w:rFonts w:cs="Arial"/>
                <w:lang w:eastAsia="en-US"/>
              </w:rPr>
              <w:t xml:space="preserve"> om zichzelf in te schrijven op een cursus</w:t>
            </w:r>
            <w:r w:rsidR="53ED129A"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40F80E82" w14:textId="77777777" w:rsidR="0049075B" w:rsidRDefault="0049075B" w:rsidP="00DA46D2">
            <w:pPr>
              <w:rPr>
                <w:lang w:eastAsia="en-US"/>
              </w:rPr>
            </w:pPr>
          </w:p>
        </w:tc>
      </w:tr>
      <w:tr w:rsidR="00CB750E" w14:paraId="769262AD"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05000DF4" w14:textId="2D347929" w:rsidR="00CB750E" w:rsidRPr="00103362" w:rsidRDefault="00F649C8" w:rsidP="3F6854F7">
            <w:pPr>
              <w:pStyle w:val="Lijstalinea"/>
              <w:ind w:left="0"/>
              <w:rPr>
                <w:rFonts w:cs="Arial"/>
                <w:b/>
                <w:bCs/>
                <w:lang w:eastAsia="en-US"/>
              </w:rPr>
            </w:pPr>
            <w:r>
              <w:rPr>
                <w:rFonts w:cs="Arial"/>
                <w:b/>
                <w:bCs/>
                <w:lang w:eastAsia="en-US"/>
              </w:rPr>
              <w:t xml:space="preserve">Eis </w:t>
            </w:r>
            <w:r w:rsidR="6B44858B" w:rsidRPr="3F6854F7">
              <w:rPr>
                <w:rFonts w:cs="Arial"/>
                <w:b/>
                <w:bCs/>
                <w:lang w:eastAsia="en-US"/>
              </w:rPr>
              <w:t>7</w:t>
            </w:r>
            <w:r w:rsidR="00D14E18">
              <w:rPr>
                <w:rFonts w:cs="Arial"/>
                <w:b/>
                <w:bCs/>
                <w:lang w:eastAsia="en-US"/>
              </w:rPr>
              <w:t>7</w:t>
            </w:r>
          </w:p>
        </w:tc>
        <w:tc>
          <w:tcPr>
            <w:tcW w:w="4090" w:type="pct"/>
            <w:tcBorders>
              <w:top w:val="single" w:sz="4" w:space="0" w:color="auto"/>
              <w:left w:val="single" w:sz="4" w:space="0" w:color="auto"/>
              <w:bottom w:val="single" w:sz="4" w:space="0" w:color="auto"/>
              <w:right w:val="single" w:sz="4" w:space="0" w:color="auto"/>
            </w:tcBorders>
          </w:tcPr>
          <w:p w14:paraId="6E240488" w14:textId="37AD25AC" w:rsidR="00CB750E" w:rsidRPr="00D31CCF" w:rsidRDefault="4A567F89" w:rsidP="3F6854F7">
            <w:pPr>
              <w:pStyle w:val="Lijstalinea"/>
              <w:ind w:left="0"/>
              <w:rPr>
                <w:rFonts w:cs="Arial"/>
                <w:lang w:eastAsia="en-US"/>
              </w:rPr>
            </w:pPr>
            <w:r w:rsidRPr="3F6854F7">
              <w:rPr>
                <w:rFonts w:cs="Arial"/>
                <w:lang w:eastAsia="en-US"/>
              </w:rPr>
              <w:t>Docenten kunnen op basis van gegevens uit het SIS door middel van een koppeling toegang krijgen tot cursussen</w:t>
            </w:r>
            <w:r w:rsidR="1D10C438"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76CECCC4" w14:textId="77777777" w:rsidR="00CB750E" w:rsidRDefault="00CB750E" w:rsidP="00DA46D2">
            <w:pPr>
              <w:rPr>
                <w:lang w:eastAsia="en-US"/>
              </w:rPr>
            </w:pPr>
          </w:p>
        </w:tc>
      </w:tr>
      <w:tr w:rsidR="00CB750E" w14:paraId="2C80EB8E"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9AF305C" w14:textId="4348BC1E" w:rsidR="00CB750E" w:rsidRPr="00103362" w:rsidRDefault="00F649C8" w:rsidP="3F6854F7">
            <w:pPr>
              <w:pStyle w:val="Lijstalinea"/>
              <w:ind w:left="0"/>
              <w:rPr>
                <w:rFonts w:cs="Arial"/>
                <w:b/>
                <w:bCs/>
                <w:lang w:eastAsia="en-US"/>
              </w:rPr>
            </w:pPr>
            <w:r>
              <w:rPr>
                <w:rFonts w:cs="Arial"/>
                <w:b/>
                <w:bCs/>
                <w:lang w:eastAsia="en-US"/>
              </w:rPr>
              <w:t xml:space="preserve">Eis </w:t>
            </w:r>
            <w:r w:rsidR="58A71E69" w:rsidRPr="3F6854F7">
              <w:rPr>
                <w:rFonts w:cs="Arial"/>
                <w:b/>
                <w:bCs/>
                <w:lang w:eastAsia="en-US"/>
              </w:rPr>
              <w:t>7</w:t>
            </w:r>
            <w:r w:rsidR="00D14E18">
              <w:rPr>
                <w:rFonts w:cs="Arial"/>
                <w:b/>
                <w:bCs/>
                <w:lang w:eastAsia="en-US"/>
              </w:rPr>
              <w:t>8</w:t>
            </w:r>
          </w:p>
        </w:tc>
        <w:tc>
          <w:tcPr>
            <w:tcW w:w="4090" w:type="pct"/>
            <w:tcBorders>
              <w:top w:val="single" w:sz="4" w:space="0" w:color="auto"/>
              <w:left w:val="single" w:sz="4" w:space="0" w:color="auto"/>
              <w:bottom w:val="single" w:sz="4" w:space="0" w:color="auto"/>
              <w:right w:val="single" w:sz="4" w:space="0" w:color="auto"/>
            </w:tcBorders>
          </w:tcPr>
          <w:p w14:paraId="00DF2925" w14:textId="2DAED93E" w:rsidR="00CB750E" w:rsidRPr="00D31CCF" w:rsidRDefault="4A567F89" w:rsidP="3F6854F7">
            <w:pPr>
              <w:pStyle w:val="Lijstalinea"/>
              <w:ind w:left="0"/>
              <w:rPr>
                <w:rFonts w:cs="Arial"/>
                <w:lang w:eastAsia="en-US"/>
              </w:rPr>
            </w:pPr>
            <w:r w:rsidRPr="3F6854F7">
              <w:rPr>
                <w:rFonts w:cs="Arial"/>
                <w:lang w:eastAsia="en-US"/>
              </w:rPr>
              <w:t>Het is mogelijk om een gebruiker handmatig aan een cursus toe te voegen.</w:t>
            </w:r>
          </w:p>
        </w:tc>
        <w:tc>
          <w:tcPr>
            <w:tcW w:w="443" w:type="pct"/>
            <w:tcBorders>
              <w:top w:val="single" w:sz="4" w:space="0" w:color="auto"/>
              <w:left w:val="single" w:sz="4" w:space="0" w:color="auto"/>
              <w:bottom w:val="single" w:sz="4" w:space="0" w:color="auto"/>
              <w:right w:val="single" w:sz="4" w:space="0" w:color="auto"/>
            </w:tcBorders>
          </w:tcPr>
          <w:p w14:paraId="0C3A1D41" w14:textId="77777777" w:rsidR="00CB750E" w:rsidRDefault="00CB750E" w:rsidP="00DA46D2">
            <w:pPr>
              <w:rPr>
                <w:lang w:eastAsia="en-US"/>
              </w:rPr>
            </w:pPr>
          </w:p>
        </w:tc>
      </w:tr>
      <w:tr w:rsidR="00CB750E" w14:paraId="4538417D"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2C148CBE" w14:textId="4FACC9FA" w:rsidR="00CB750E" w:rsidRPr="00103362" w:rsidRDefault="00F649C8" w:rsidP="3F6854F7">
            <w:pPr>
              <w:pStyle w:val="Lijstalinea"/>
              <w:ind w:left="0"/>
              <w:rPr>
                <w:rFonts w:cs="Arial"/>
                <w:b/>
                <w:bCs/>
                <w:lang w:eastAsia="en-US"/>
              </w:rPr>
            </w:pPr>
            <w:r>
              <w:rPr>
                <w:rFonts w:cs="Arial"/>
                <w:b/>
                <w:bCs/>
                <w:lang w:eastAsia="en-US"/>
              </w:rPr>
              <w:t xml:space="preserve">Eis </w:t>
            </w:r>
            <w:r w:rsidR="0210AC9F" w:rsidRPr="3F6854F7">
              <w:rPr>
                <w:rFonts w:cs="Arial"/>
                <w:b/>
                <w:bCs/>
                <w:lang w:eastAsia="en-US"/>
              </w:rPr>
              <w:t>7</w:t>
            </w:r>
            <w:r w:rsidR="00D14E18">
              <w:rPr>
                <w:rFonts w:cs="Arial"/>
                <w:b/>
                <w:bCs/>
                <w:lang w:eastAsia="en-US"/>
              </w:rPr>
              <w:t>9</w:t>
            </w:r>
          </w:p>
        </w:tc>
        <w:tc>
          <w:tcPr>
            <w:tcW w:w="4090" w:type="pct"/>
            <w:tcBorders>
              <w:top w:val="single" w:sz="4" w:space="0" w:color="auto"/>
              <w:left w:val="single" w:sz="4" w:space="0" w:color="auto"/>
              <w:bottom w:val="single" w:sz="4" w:space="0" w:color="auto"/>
              <w:right w:val="single" w:sz="4" w:space="0" w:color="auto"/>
            </w:tcBorders>
          </w:tcPr>
          <w:p w14:paraId="2B681204" w14:textId="32ECB30E" w:rsidR="00CB750E" w:rsidRPr="00D31CCF" w:rsidRDefault="4A567F89" w:rsidP="3F6854F7">
            <w:pPr>
              <w:pStyle w:val="Lijstalinea"/>
              <w:ind w:left="0"/>
              <w:rPr>
                <w:rFonts w:cs="Arial"/>
                <w:lang w:eastAsia="en-US"/>
              </w:rPr>
            </w:pPr>
            <w:r w:rsidRPr="3F6854F7">
              <w:rPr>
                <w:rFonts w:cs="Arial"/>
                <w:lang w:eastAsia="en-US"/>
              </w:rPr>
              <w:t xml:space="preserve">Er is een agendafunctionaliteit binnen het </w:t>
            </w:r>
            <w:r w:rsidR="00BC3B1A" w:rsidRPr="3F6854F7">
              <w:rPr>
                <w:rFonts w:cs="Arial"/>
                <w:lang w:eastAsia="en-US"/>
              </w:rPr>
              <w:t>LMS</w:t>
            </w:r>
            <w:r w:rsidRPr="3F6854F7">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5287F7BF" w14:textId="77777777" w:rsidR="00CB750E" w:rsidRDefault="00CB750E" w:rsidP="00DA46D2">
            <w:pPr>
              <w:rPr>
                <w:lang w:eastAsia="en-US"/>
              </w:rPr>
            </w:pPr>
          </w:p>
        </w:tc>
      </w:tr>
      <w:tr w:rsidR="00CB750E" w14:paraId="14290F64"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409C26F3" w14:textId="323D4698" w:rsidR="00CB750E" w:rsidRPr="00103362" w:rsidRDefault="00F649C8" w:rsidP="3F6854F7">
            <w:pPr>
              <w:pStyle w:val="Lijstalinea"/>
              <w:ind w:left="0"/>
              <w:rPr>
                <w:rFonts w:cs="Arial"/>
                <w:b/>
                <w:bCs/>
                <w:lang w:eastAsia="en-US"/>
              </w:rPr>
            </w:pPr>
            <w:r>
              <w:rPr>
                <w:rFonts w:cs="Arial"/>
                <w:b/>
                <w:bCs/>
                <w:lang w:eastAsia="en-US"/>
              </w:rPr>
              <w:t xml:space="preserve">Eis </w:t>
            </w:r>
            <w:r w:rsidR="00D14E18">
              <w:rPr>
                <w:rFonts w:cs="Arial"/>
                <w:b/>
                <w:bCs/>
                <w:lang w:eastAsia="en-US"/>
              </w:rPr>
              <w:t>80</w:t>
            </w:r>
          </w:p>
        </w:tc>
        <w:tc>
          <w:tcPr>
            <w:tcW w:w="4090" w:type="pct"/>
            <w:tcBorders>
              <w:top w:val="single" w:sz="4" w:space="0" w:color="auto"/>
              <w:left w:val="single" w:sz="4" w:space="0" w:color="auto"/>
              <w:bottom w:val="single" w:sz="4" w:space="0" w:color="auto"/>
              <w:right w:val="single" w:sz="4" w:space="0" w:color="auto"/>
            </w:tcBorders>
          </w:tcPr>
          <w:p w14:paraId="418F0262" w14:textId="3D9DE0D3" w:rsidR="00CB750E" w:rsidRPr="00D31CCF" w:rsidRDefault="4A567F89" w:rsidP="3F6854F7">
            <w:pPr>
              <w:pStyle w:val="Lijstalinea"/>
              <w:ind w:left="0"/>
              <w:rPr>
                <w:rFonts w:cs="Arial"/>
                <w:lang w:eastAsia="en-US"/>
              </w:rPr>
            </w:pPr>
            <w:r w:rsidRPr="3F6854F7">
              <w:rPr>
                <w:rFonts w:cs="Arial"/>
                <w:lang w:eastAsia="en-US"/>
              </w:rPr>
              <w:t xml:space="preserve">Het </w:t>
            </w:r>
            <w:r w:rsidR="00BC3B1A" w:rsidRPr="3F6854F7">
              <w:rPr>
                <w:rFonts w:cs="Arial"/>
                <w:lang w:eastAsia="en-US"/>
              </w:rPr>
              <w:t>LMS</w:t>
            </w:r>
            <w:r w:rsidRPr="3F6854F7">
              <w:rPr>
                <w:rFonts w:cs="Arial"/>
                <w:lang w:eastAsia="en-US"/>
              </w:rPr>
              <w:t xml:space="preserve"> kan alle deadlines van een gebruiker indexeren en tonen in een centrale agenda.</w:t>
            </w:r>
          </w:p>
        </w:tc>
        <w:tc>
          <w:tcPr>
            <w:tcW w:w="443" w:type="pct"/>
            <w:tcBorders>
              <w:top w:val="single" w:sz="4" w:space="0" w:color="auto"/>
              <w:left w:val="single" w:sz="4" w:space="0" w:color="auto"/>
              <w:bottom w:val="single" w:sz="4" w:space="0" w:color="auto"/>
              <w:right w:val="single" w:sz="4" w:space="0" w:color="auto"/>
            </w:tcBorders>
          </w:tcPr>
          <w:p w14:paraId="265B35BB" w14:textId="77777777" w:rsidR="00CB750E" w:rsidRDefault="00CB750E" w:rsidP="00DA46D2">
            <w:pPr>
              <w:rPr>
                <w:lang w:eastAsia="en-US"/>
              </w:rPr>
            </w:pPr>
          </w:p>
        </w:tc>
      </w:tr>
      <w:tr w:rsidR="00CB750E" w14:paraId="195FFACA"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05A92A43" w14:textId="2768FE60" w:rsidR="00CB750E" w:rsidRPr="00103362" w:rsidRDefault="00F649C8" w:rsidP="3F6854F7">
            <w:pPr>
              <w:pStyle w:val="Lijstalinea"/>
              <w:ind w:left="0"/>
              <w:rPr>
                <w:rFonts w:cs="Arial"/>
                <w:b/>
                <w:bCs/>
                <w:lang w:eastAsia="en-US"/>
              </w:rPr>
            </w:pPr>
            <w:r>
              <w:rPr>
                <w:rFonts w:cs="Arial"/>
                <w:b/>
                <w:bCs/>
                <w:lang w:eastAsia="en-US"/>
              </w:rPr>
              <w:t xml:space="preserve">Eis </w:t>
            </w:r>
            <w:r w:rsidR="20F7E3F4" w:rsidRPr="3F6854F7">
              <w:rPr>
                <w:rFonts w:cs="Arial"/>
                <w:b/>
                <w:bCs/>
                <w:lang w:eastAsia="en-US"/>
              </w:rPr>
              <w:t>8</w:t>
            </w:r>
            <w:r w:rsidR="00D14E18">
              <w:rPr>
                <w:rFonts w:cs="Arial"/>
                <w:b/>
                <w:bCs/>
                <w:lang w:eastAsia="en-US"/>
              </w:rPr>
              <w:t>1</w:t>
            </w:r>
          </w:p>
        </w:tc>
        <w:tc>
          <w:tcPr>
            <w:tcW w:w="4090" w:type="pct"/>
            <w:tcBorders>
              <w:top w:val="single" w:sz="4" w:space="0" w:color="auto"/>
              <w:left w:val="single" w:sz="4" w:space="0" w:color="auto"/>
              <w:bottom w:val="single" w:sz="4" w:space="0" w:color="auto"/>
              <w:right w:val="single" w:sz="4" w:space="0" w:color="auto"/>
            </w:tcBorders>
          </w:tcPr>
          <w:p w14:paraId="45C70150" w14:textId="6CC6D617" w:rsidR="00CB750E" w:rsidRPr="00D31CCF" w:rsidRDefault="1BD22BEF" w:rsidP="3F6854F7">
            <w:pPr>
              <w:pStyle w:val="Lijstalinea"/>
              <w:ind w:left="0"/>
              <w:rPr>
                <w:rFonts w:cs="Arial"/>
                <w:lang w:eastAsia="en-US"/>
              </w:rPr>
            </w:pPr>
            <w:r w:rsidRPr="3F6854F7">
              <w:rPr>
                <w:rFonts w:cs="Arial"/>
                <w:lang w:eastAsia="en-US"/>
              </w:rPr>
              <w:t>De agenda van het LMS kan gesynchroniseerd worden via iCal naar eigen agenda op bijv</w:t>
            </w:r>
            <w:r w:rsidR="16DE572A" w:rsidRPr="3F6854F7">
              <w:rPr>
                <w:rFonts w:cs="Arial"/>
                <w:lang w:eastAsia="en-US"/>
              </w:rPr>
              <w:t>oorbeeld</w:t>
            </w:r>
            <w:r w:rsidRPr="3F6854F7">
              <w:rPr>
                <w:rFonts w:cs="Arial"/>
                <w:lang w:eastAsia="en-US"/>
              </w:rPr>
              <w:t xml:space="preserve"> mobiel device.</w:t>
            </w:r>
          </w:p>
        </w:tc>
        <w:tc>
          <w:tcPr>
            <w:tcW w:w="443" w:type="pct"/>
            <w:tcBorders>
              <w:top w:val="single" w:sz="4" w:space="0" w:color="auto"/>
              <w:left w:val="single" w:sz="4" w:space="0" w:color="auto"/>
              <w:bottom w:val="single" w:sz="4" w:space="0" w:color="auto"/>
              <w:right w:val="single" w:sz="4" w:space="0" w:color="auto"/>
            </w:tcBorders>
          </w:tcPr>
          <w:p w14:paraId="7E8A4402" w14:textId="77777777" w:rsidR="00CB750E" w:rsidRDefault="00CB750E" w:rsidP="00DA46D2">
            <w:pPr>
              <w:rPr>
                <w:lang w:eastAsia="en-US"/>
              </w:rPr>
            </w:pPr>
          </w:p>
        </w:tc>
      </w:tr>
    </w:tbl>
    <w:p w14:paraId="5BFAF1C5" w14:textId="5AF02EBE" w:rsidR="006948A6" w:rsidRDefault="006948A6" w:rsidP="006948A6">
      <w:pPr>
        <w:pStyle w:val="Kop2"/>
        <w:ind w:left="851"/>
        <w:rPr>
          <w:color w:val="auto"/>
        </w:rPr>
      </w:pPr>
      <w:r w:rsidRPr="26D3E688">
        <w:rPr>
          <w:color w:val="auto"/>
        </w:rPr>
        <w:t>Functionele requirements:</w:t>
      </w:r>
      <w:r w:rsidR="00DB0A92" w:rsidRPr="26D3E688">
        <w:rPr>
          <w:color w:val="auto"/>
        </w:rPr>
        <w:t xml:space="preserve"> Inrichting</w:t>
      </w:r>
    </w:p>
    <w:p w14:paraId="4519EE47" w14:textId="77777777" w:rsidR="006948A6" w:rsidRDefault="006948A6" w:rsidP="006948A6">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6948A6" w14:paraId="1F512FD5" w14:textId="77777777" w:rsidTr="3F6854F7">
        <w:trPr>
          <w:trHeight w:val="547"/>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0ED70039" w14:textId="77777777" w:rsidR="006948A6" w:rsidRDefault="006948A6" w:rsidP="00DA46D2">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693049CB" w14:textId="77777777" w:rsidR="006948A6" w:rsidRDefault="006948A6" w:rsidP="00DA46D2">
            <w:pPr>
              <w:rPr>
                <w:b/>
                <w:lang w:eastAsia="en-US"/>
              </w:rPr>
            </w:pPr>
            <w:r>
              <w:rPr>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7C8BEEB2" w14:textId="77777777" w:rsidR="006948A6" w:rsidRDefault="006948A6" w:rsidP="00DA46D2">
            <w:pPr>
              <w:jc w:val="center"/>
              <w:rPr>
                <w:b/>
                <w:lang w:eastAsia="en-US"/>
              </w:rPr>
            </w:pPr>
            <w:r>
              <w:rPr>
                <w:b/>
                <w:lang w:eastAsia="en-US"/>
              </w:rPr>
              <w:t>Ja/Nee</w:t>
            </w:r>
          </w:p>
        </w:tc>
      </w:tr>
      <w:tr w:rsidR="006948A6" w14:paraId="6C0AA2C6"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hideMark/>
          </w:tcPr>
          <w:p w14:paraId="08A4B9F3" w14:textId="6E1A6DC4" w:rsidR="006948A6" w:rsidRPr="00103362" w:rsidRDefault="00F649C8" w:rsidP="00F649C8">
            <w:pPr>
              <w:pStyle w:val="Lijstalinea"/>
              <w:ind w:left="0"/>
              <w:rPr>
                <w:rFonts w:cs="Arial"/>
                <w:b/>
                <w:bCs/>
                <w:lang w:eastAsia="en-US"/>
              </w:rPr>
            </w:pPr>
            <w:r>
              <w:rPr>
                <w:rFonts w:cs="Arial"/>
                <w:b/>
                <w:bCs/>
                <w:lang w:eastAsia="en-US"/>
              </w:rPr>
              <w:t xml:space="preserve">Eis </w:t>
            </w:r>
            <w:r w:rsidR="3C99863C" w:rsidRPr="3F6854F7">
              <w:rPr>
                <w:rFonts w:cs="Arial"/>
                <w:b/>
                <w:bCs/>
                <w:lang w:eastAsia="en-US"/>
              </w:rPr>
              <w:t>8</w:t>
            </w:r>
            <w:r w:rsidR="00177C00">
              <w:rPr>
                <w:rFonts w:cs="Arial"/>
                <w:b/>
                <w:bCs/>
                <w:lang w:eastAsia="en-US"/>
              </w:rPr>
              <w:t>2</w:t>
            </w:r>
          </w:p>
        </w:tc>
        <w:tc>
          <w:tcPr>
            <w:tcW w:w="4090" w:type="pct"/>
            <w:tcBorders>
              <w:top w:val="single" w:sz="4" w:space="0" w:color="auto"/>
              <w:left w:val="single" w:sz="4" w:space="0" w:color="auto"/>
              <w:bottom w:val="single" w:sz="4" w:space="0" w:color="auto"/>
              <w:right w:val="single" w:sz="4" w:space="0" w:color="auto"/>
            </w:tcBorders>
          </w:tcPr>
          <w:p w14:paraId="097899C5" w14:textId="7AEE02FB" w:rsidR="000C25A1" w:rsidRDefault="444FC386" w:rsidP="00DA46D2">
            <w:pPr>
              <w:rPr>
                <w:rFonts w:cs="Arial"/>
                <w:lang w:eastAsia="en-US"/>
              </w:rPr>
            </w:pPr>
            <w:r w:rsidRPr="11360A5D">
              <w:rPr>
                <w:rFonts w:cs="Arial"/>
                <w:lang w:eastAsia="en-US"/>
              </w:rPr>
              <w:t>De applicatie heeft een (uitgebreide) zoekfunctie waarmee gezocht kan worden naar</w:t>
            </w:r>
            <w:r w:rsidR="704DB9C7" w:rsidRPr="11360A5D">
              <w:rPr>
                <w:rFonts w:cs="Arial"/>
                <w:lang w:eastAsia="en-US"/>
              </w:rPr>
              <w:t xml:space="preserve"> minimaal </w:t>
            </w:r>
            <w:r w:rsidRPr="11360A5D">
              <w:rPr>
                <w:rFonts w:cs="Arial"/>
                <w:lang w:eastAsia="en-US"/>
              </w:rPr>
              <w:t xml:space="preserve">de volgende waardes: </w:t>
            </w:r>
          </w:p>
          <w:p w14:paraId="7F2A6BEB" w14:textId="40CD550A" w:rsidR="000C25A1" w:rsidRDefault="003022EB" w:rsidP="000C25A1">
            <w:pPr>
              <w:pStyle w:val="Lijstalinea"/>
              <w:numPr>
                <w:ilvl w:val="0"/>
                <w:numId w:val="28"/>
              </w:numPr>
              <w:rPr>
                <w:rFonts w:cs="Arial"/>
                <w:lang w:eastAsia="en-US"/>
              </w:rPr>
            </w:pPr>
            <w:r w:rsidRPr="00855E1B">
              <w:rPr>
                <w:rFonts w:cs="Arial"/>
                <w:lang w:eastAsia="en-US"/>
              </w:rPr>
              <w:t>Cursusnaam</w:t>
            </w:r>
            <w:r w:rsidR="000C25A1">
              <w:rPr>
                <w:rFonts w:cs="Arial"/>
                <w:lang w:eastAsia="en-US"/>
              </w:rPr>
              <w:t>;</w:t>
            </w:r>
          </w:p>
          <w:p w14:paraId="327E6244" w14:textId="6F4E42A8" w:rsidR="006948A6" w:rsidRPr="00855E1B" w:rsidRDefault="31CF118D" w:rsidP="00DA2077">
            <w:pPr>
              <w:pStyle w:val="Lijstalinea"/>
              <w:numPr>
                <w:ilvl w:val="0"/>
                <w:numId w:val="28"/>
              </w:numPr>
              <w:rPr>
                <w:rFonts w:cs="Arial"/>
                <w:lang w:eastAsia="en-US"/>
              </w:rPr>
            </w:pPr>
            <w:r w:rsidRPr="11360A5D">
              <w:rPr>
                <w:rFonts w:cs="Arial"/>
                <w:lang w:eastAsia="en-US"/>
              </w:rPr>
              <w:t>C</w:t>
            </w:r>
            <w:r w:rsidR="444FC386" w:rsidRPr="11360A5D">
              <w:rPr>
                <w:rFonts w:cs="Arial"/>
                <w:lang w:eastAsia="en-US"/>
              </w:rPr>
              <w:t>ursuscode.</w:t>
            </w:r>
          </w:p>
        </w:tc>
        <w:tc>
          <w:tcPr>
            <w:tcW w:w="443" w:type="pct"/>
            <w:tcBorders>
              <w:top w:val="single" w:sz="4" w:space="0" w:color="auto"/>
              <w:left w:val="single" w:sz="4" w:space="0" w:color="auto"/>
              <w:bottom w:val="single" w:sz="4" w:space="0" w:color="auto"/>
              <w:right w:val="single" w:sz="4" w:space="0" w:color="auto"/>
            </w:tcBorders>
          </w:tcPr>
          <w:p w14:paraId="358C8D04" w14:textId="77777777" w:rsidR="006948A6" w:rsidRDefault="006948A6" w:rsidP="00DA46D2">
            <w:pPr>
              <w:rPr>
                <w:lang w:eastAsia="en-US"/>
              </w:rPr>
            </w:pPr>
          </w:p>
        </w:tc>
      </w:tr>
      <w:tr w:rsidR="00B37AFA" w14:paraId="7A96BBD8"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DF5E915" w14:textId="08B7436E" w:rsidR="00B37AFA" w:rsidRPr="00103362" w:rsidRDefault="00F649C8" w:rsidP="00F649C8">
            <w:pPr>
              <w:pStyle w:val="Lijstalinea"/>
              <w:ind w:left="0"/>
              <w:rPr>
                <w:rFonts w:cs="Arial"/>
                <w:b/>
                <w:bCs/>
                <w:lang w:eastAsia="en-US"/>
              </w:rPr>
            </w:pPr>
            <w:r>
              <w:rPr>
                <w:rFonts w:cs="Arial"/>
                <w:b/>
                <w:bCs/>
                <w:lang w:eastAsia="en-US"/>
              </w:rPr>
              <w:t xml:space="preserve">Eis </w:t>
            </w:r>
            <w:r w:rsidR="701CEFE3" w:rsidRPr="3F6854F7">
              <w:rPr>
                <w:rFonts w:cs="Arial"/>
                <w:b/>
                <w:bCs/>
                <w:lang w:eastAsia="en-US"/>
              </w:rPr>
              <w:t>8</w:t>
            </w:r>
            <w:r w:rsidR="00177C00">
              <w:rPr>
                <w:rFonts w:cs="Arial"/>
                <w:b/>
                <w:bCs/>
                <w:lang w:eastAsia="en-US"/>
              </w:rPr>
              <w:t>3</w:t>
            </w:r>
          </w:p>
        </w:tc>
        <w:tc>
          <w:tcPr>
            <w:tcW w:w="4090" w:type="pct"/>
            <w:tcBorders>
              <w:top w:val="single" w:sz="4" w:space="0" w:color="auto"/>
              <w:left w:val="single" w:sz="4" w:space="0" w:color="auto"/>
              <w:bottom w:val="single" w:sz="4" w:space="0" w:color="auto"/>
              <w:right w:val="single" w:sz="4" w:space="0" w:color="auto"/>
            </w:tcBorders>
          </w:tcPr>
          <w:p w14:paraId="5EAB768F" w14:textId="5725AC3B" w:rsidR="0092218D" w:rsidRDefault="00B64D6F" w:rsidP="00DA46D2">
            <w:pPr>
              <w:rPr>
                <w:rFonts w:cs="Arial"/>
                <w:lang w:eastAsia="en-US"/>
              </w:rPr>
            </w:pPr>
            <w:r w:rsidRPr="00B64D6F">
              <w:rPr>
                <w:rFonts w:cs="Arial"/>
                <w:lang w:eastAsia="en-US"/>
              </w:rPr>
              <w:t xml:space="preserve">De applicatie heeft een (uitgebreide) </w:t>
            </w:r>
            <w:r w:rsidR="002B755F">
              <w:rPr>
                <w:rFonts w:cs="Arial"/>
                <w:lang w:eastAsia="en-US"/>
              </w:rPr>
              <w:t>zoek</w:t>
            </w:r>
            <w:r w:rsidRPr="00B64D6F">
              <w:rPr>
                <w:rFonts w:cs="Arial"/>
                <w:lang w:eastAsia="en-US"/>
              </w:rPr>
              <w:t xml:space="preserve">functie waarmee </w:t>
            </w:r>
            <w:r w:rsidR="002B755F">
              <w:rPr>
                <w:rFonts w:cs="Arial"/>
                <w:lang w:eastAsia="en-US"/>
              </w:rPr>
              <w:t>gezocht</w:t>
            </w:r>
            <w:r w:rsidRPr="00B64D6F">
              <w:rPr>
                <w:rFonts w:cs="Arial"/>
                <w:lang w:eastAsia="en-US"/>
              </w:rPr>
              <w:t xml:space="preserve"> kan worden op, maar niet exclusief, de volgende onderdelen/waardes:</w:t>
            </w:r>
          </w:p>
          <w:p w14:paraId="1ED5B8E2" w14:textId="2AF82818" w:rsidR="002B755F" w:rsidRDefault="458E8FCE" w:rsidP="0092218D">
            <w:pPr>
              <w:pStyle w:val="Lijstalinea"/>
              <w:numPr>
                <w:ilvl w:val="0"/>
                <w:numId w:val="29"/>
              </w:numPr>
              <w:rPr>
                <w:rFonts w:cs="Arial"/>
                <w:lang w:eastAsia="en-US"/>
              </w:rPr>
            </w:pPr>
            <w:r w:rsidRPr="11360A5D">
              <w:rPr>
                <w:rFonts w:cs="Arial"/>
                <w:lang w:eastAsia="en-US"/>
              </w:rPr>
              <w:t>Cursusnaam</w:t>
            </w:r>
            <w:r w:rsidR="0B688D2C" w:rsidRPr="11360A5D">
              <w:rPr>
                <w:rFonts w:cs="Arial"/>
                <w:lang w:eastAsia="en-US"/>
              </w:rPr>
              <w:t>;</w:t>
            </w:r>
          </w:p>
          <w:p w14:paraId="77193CBB" w14:textId="1ECBA249" w:rsidR="0092218D" w:rsidRDefault="002B755F" w:rsidP="0092218D">
            <w:pPr>
              <w:pStyle w:val="Lijstalinea"/>
              <w:numPr>
                <w:ilvl w:val="0"/>
                <w:numId w:val="29"/>
              </w:numPr>
              <w:rPr>
                <w:rFonts w:cs="Arial"/>
                <w:lang w:eastAsia="en-US"/>
              </w:rPr>
            </w:pPr>
            <w:r>
              <w:rPr>
                <w:rFonts w:cs="Arial"/>
                <w:lang w:eastAsia="en-US"/>
              </w:rPr>
              <w:t>C</w:t>
            </w:r>
            <w:r w:rsidR="00B64D6F" w:rsidRPr="00855E1B">
              <w:rPr>
                <w:rFonts w:cs="Arial"/>
                <w:lang w:eastAsia="en-US"/>
              </w:rPr>
              <w:t>ursuscode</w:t>
            </w:r>
            <w:r w:rsidR="0092218D">
              <w:rPr>
                <w:rFonts w:cs="Arial"/>
                <w:lang w:eastAsia="en-US"/>
              </w:rPr>
              <w:t>;</w:t>
            </w:r>
          </w:p>
          <w:p w14:paraId="0DFBB70E" w14:textId="0D7E3E66" w:rsidR="00B37AFA" w:rsidRPr="00855E1B" w:rsidRDefault="0092218D" w:rsidP="00DA2077">
            <w:pPr>
              <w:pStyle w:val="Lijstalinea"/>
              <w:numPr>
                <w:ilvl w:val="0"/>
                <w:numId w:val="29"/>
              </w:numPr>
              <w:rPr>
                <w:rFonts w:cs="Arial"/>
                <w:lang w:eastAsia="en-US"/>
              </w:rPr>
            </w:pPr>
            <w:r>
              <w:rPr>
                <w:rFonts w:cs="Arial"/>
                <w:lang w:eastAsia="en-US"/>
              </w:rPr>
              <w:t>G</w:t>
            </w:r>
            <w:r w:rsidR="00B64D6F" w:rsidRPr="00855E1B">
              <w:rPr>
                <w:rFonts w:cs="Arial"/>
                <w:lang w:eastAsia="en-US"/>
              </w:rPr>
              <w:t>ebruikers</w:t>
            </w:r>
            <w:r w:rsidR="002B755F">
              <w:rPr>
                <w:rFonts w:cs="Arial"/>
                <w:lang w:eastAsia="en-US"/>
              </w:rPr>
              <w:t>naam</w:t>
            </w:r>
            <w:r w:rsidR="00B64D6F" w:rsidRPr="00855E1B">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0CAA4145" w14:textId="77777777" w:rsidR="00B37AFA" w:rsidRDefault="00B37AFA" w:rsidP="00DA46D2">
            <w:pPr>
              <w:rPr>
                <w:lang w:eastAsia="en-US"/>
              </w:rPr>
            </w:pPr>
          </w:p>
        </w:tc>
      </w:tr>
      <w:tr w:rsidR="00B37AFA" w14:paraId="3448DCEC"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AF1302D" w14:textId="6BAA613E" w:rsidR="00B37AFA" w:rsidRPr="00103362" w:rsidRDefault="00F649C8" w:rsidP="00F649C8">
            <w:pPr>
              <w:pStyle w:val="Lijstalinea"/>
              <w:ind w:left="0"/>
              <w:rPr>
                <w:rFonts w:cs="Arial"/>
                <w:b/>
                <w:bCs/>
                <w:lang w:eastAsia="en-US"/>
              </w:rPr>
            </w:pPr>
            <w:r>
              <w:rPr>
                <w:rFonts w:cs="Arial"/>
                <w:b/>
                <w:bCs/>
                <w:lang w:eastAsia="en-US"/>
              </w:rPr>
              <w:t xml:space="preserve">Eis </w:t>
            </w:r>
            <w:r w:rsidR="061FE2A0" w:rsidRPr="3F6854F7">
              <w:rPr>
                <w:rFonts w:cs="Arial"/>
                <w:b/>
                <w:bCs/>
                <w:lang w:eastAsia="en-US"/>
              </w:rPr>
              <w:t>8</w:t>
            </w:r>
            <w:r w:rsidR="00177C00">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tcPr>
          <w:p w14:paraId="1DEF45EC" w14:textId="38BC8BA7" w:rsidR="0092218D" w:rsidRDefault="22758E75" w:rsidP="00DA46D2">
            <w:pPr>
              <w:rPr>
                <w:rFonts w:cs="Arial"/>
                <w:lang w:eastAsia="en-US"/>
              </w:rPr>
            </w:pPr>
            <w:r w:rsidRPr="11360A5D">
              <w:rPr>
                <w:rFonts w:cs="Arial"/>
                <w:lang w:eastAsia="en-US"/>
              </w:rPr>
              <w:t xml:space="preserve">Het </w:t>
            </w:r>
            <w:r w:rsidR="5EADB127" w:rsidRPr="11360A5D">
              <w:rPr>
                <w:rFonts w:cs="Arial"/>
                <w:lang w:eastAsia="en-US"/>
              </w:rPr>
              <w:t>LMS</w:t>
            </w:r>
            <w:r w:rsidRPr="11360A5D">
              <w:rPr>
                <w:rFonts w:cs="Arial"/>
                <w:lang w:eastAsia="en-US"/>
              </w:rPr>
              <w:t xml:space="preserve"> biedt de mogelijkheid om diverse rapportages van het gebruik van de DLO te genereren. </w:t>
            </w:r>
            <w:r w:rsidR="3A16E43A" w:rsidRPr="11360A5D">
              <w:rPr>
                <w:rFonts w:cs="Arial"/>
                <w:lang w:eastAsia="en-US"/>
              </w:rPr>
              <w:t xml:space="preserve">Minimaal: </w:t>
            </w:r>
          </w:p>
          <w:p w14:paraId="1E9923FE" w14:textId="2EE486F9" w:rsidR="0092218D" w:rsidRDefault="0092218D" w:rsidP="0092218D">
            <w:pPr>
              <w:pStyle w:val="Lijstalinea"/>
              <w:numPr>
                <w:ilvl w:val="0"/>
                <w:numId w:val="30"/>
              </w:numPr>
              <w:rPr>
                <w:rFonts w:cs="Arial"/>
                <w:lang w:eastAsia="en-US"/>
              </w:rPr>
            </w:pPr>
            <w:r>
              <w:rPr>
                <w:rFonts w:cs="Arial"/>
                <w:lang w:eastAsia="en-US"/>
              </w:rPr>
              <w:t>P</w:t>
            </w:r>
            <w:r w:rsidR="00B64D6F" w:rsidRPr="00855E1B">
              <w:rPr>
                <w:rFonts w:cs="Arial"/>
                <w:lang w:eastAsia="en-US"/>
              </w:rPr>
              <w:t>erformance</w:t>
            </w:r>
            <w:r>
              <w:rPr>
                <w:rFonts w:cs="Arial"/>
                <w:lang w:eastAsia="en-US"/>
              </w:rPr>
              <w:t>;</w:t>
            </w:r>
          </w:p>
          <w:p w14:paraId="2E68635A" w14:textId="101AD168" w:rsidR="0092218D" w:rsidRDefault="0092218D" w:rsidP="0092218D">
            <w:pPr>
              <w:pStyle w:val="Lijstalinea"/>
              <w:numPr>
                <w:ilvl w:val="0"/>
                <w:numId w:val="30"/>
              </w:numPr>
              <w:rPr>
                <w:rFonts w:cs="Arial"/>
                <w:lang w:eastAsia="en-US"/>
              </w:rPr>
            </w:pPr>
            <w:r>
              <w:rPr>
                <w:rFonts w:cs="Arial"/>
                <w:lang w:eastAsia="en-US"/>
              </w:rPr>
              <w:t>L</w:t>
            </w:r>
            <w:r w:rsidR="00B64D6F" w:rsidRPr="00855E1B">
              <w:rPr>
                <w:rFonts w:cs="Arial"/>
                <w:lang w:eastAsia="en-US"/>
              </w:rPr>
              <w:t>ogingegevens</w:t>
            </w:r>
            <w:r>
              <w:rPr>
                <w:rFonts w:cs="Arial"/>
                <w:lang w:eastAsia="en-US"/>
              </w:rPr>
              <w:t>;</w:t>
            </w:r>
          </w:p>
          <w:p w14:paraId="62B89591" w14:textId="07FE6E9C" w:rsidR="0092218D" w:rsidRDefault="0092218D" w:rsidP="0092218D">
            <w:pPr>
              <w:pStyle w:val="Lijstalinea"/>
              <w:numPr>
                <w:ilvl w:val="0"/>
                <w:numId w:val="30"/>
              </w:numPr>
              <w:rPr>
                <w:rFonts w:cs="Arial"/>
                <w:lang w:eastAsia="en-US"/>
              </w:rPr>
            </w:pPr>
            <w:r>
              <w:rPr>
                <w:rFonts w:cs="Arial"/>
                <w:lang w:eastAsia="en-US"/>
              </w:rPr>
              <w:t>G</w:t>
            </w:r>
            <w:r w:rsidR="00B64D6F" w:rsidRPr="00855E1B">
              <w:rPr>
                <w:rFonts w:cs="Arial"/>
                <w:lang w:eastAsia="en-US"/>
              </w:rPr>
              <w:t xml:space="preserve">ebruik van het </w:t>
            </w:r>
            <w:r w:rsidR="00BC3B1A">
              <w:rPr>
                <w:rFonts w:cs="Arial"/>
                <w:lang w:eastAsia="en-US"/>
              </w:rPr>
              <w:t>LMS</w:t>
            </w:r>
            <w:r w:rsidR="00B64D6F" w:rsidRPr="00855E1B">
              <w:rPr>
                <w:rFonts w:cs="Arial"/>
                <w:lang w:eastAsia="en-US"/>
              </w:rPr>
              <w:t xml:space="preserve"> door verschillende rollen</w:t>
            </w:r>
            <w:r>
              <w:rPr>
                <w:rFonts w:cs="Arial"/>
                <w:lang w:eastAsia="en-US"/>
              </w:rPr>
              <w:t>;</w:t>
            </w:r>
          </w:p>
          <w:p w14:paraId="30480AB1" w14:textId="46E60281" w:rsidR="00C414E9" w:rsidRDefault="0092218D" w:rsidP="0092218D">
            <w:pPr>
              <w:pStyle w:val="Lijstalinea"/>
              <w:numPr>
                <w:ilvl w:val="0"/>
                <w:numId w:val="30"/>
              </w:numPr>
              <w:rPr>
                <w:rFonts w:cs="Arial"/>
                <w:lang w:eastAsia="en-US"/>
              </w:rPr>
            </w:pPr>
            <w:r>
              <w:rPr>
                <w:rFonts w:cs="Arial"/>
                <w:lang w:eastAsia="en-US"/>
              </w:rPr>
              <w:t>L</w:t>
            </w:r>
            <w:r w:rsidR="00B64D6F" w:rsidRPr="00855E1B">
              <w:rPr>
                <w:rFonts w:cs="Arial"/>
                <w:lang w:eastAsia="en-US"/>
              </w:rPr>
              <w:t>idmaatschappen gebruikers</w:t>
            </w:r>
            <w:r w:rsidR="00526C42">
              <w:rPr>
                <w:rFonts w:cs="Arial"/>
                <w:lang w:eastAsia="en-US"/>
              </w:rPr>
              <w:t>;</w:t>
            </w:r>
          </w:p>
          <w:p w14:paraId="41D22F99" w14:textId="00FAF2AC" w:rsidR="00B37AFA" w:rsidRPr="00855E1B" w:rsidRDefault="00C414E9" w:rsidP="00DA2077">
            <w:pPr>
              <w:pStyle w:val="Lijstalinea"/>
              <w:numPr>
                <w:ilvl w:val="0"/>
                <w:numId w:val="30"/>
              </w:numPr>
              <w:rPr>
                <w:rFonts w:cs="Arial"/>
                <w:lang w:eastAsia="en-US"/>
              </w:rPr>
            </w:pPr>
            <w:r>
              <w:rPr>
                <w:rFonts w:cs="Arial"/>
                <w:lang w:eastAsia="en-US"/>
              </w:rPr>
              <w:t>L</w:t>
            </w:r>
            <w:r w:rsidR="00B64D6F" w:rsidRPr="00855E1B">
              <w:rPr>
                <w:rFonts w:cs="Arial"/>
                <w:lang w:eastAsia="en-US"/>
              </w:rPr>
              <w:t>idmaatschappen van verschillende cursussen.</w:t>
            </w:r>
          </w:p>
        </w:tc>
        <w:tc>
          <w:tcPr>
            <w:tcW w:w="443" w:type="pct"/>
            <w:tcBorders>
              <w:top w:val="single" w:sz="4" w:space="0" w:color="auto"/>
              <w:left w:val="single" w:sz="4" w:space="0" w:color="auto"/>
              <w:bottom w:val="single" w:sz="4" w:space="0" w:color="auto"/>
              <w:right w:val="single" w:sz="4" w:space="0" w:color="auto"/>
            </w:tcBorders>
          </w:tcPr>
          <w:p w14:paraId="3778E729" w14:textId="77777777" w:rsidR="00B37AFA" w:rsidRDefault="00B37AFA" w:rsidP="00DA46D2">
            <w:pPr>
              <w:rPr>
                <w:lang w:eastAsia="en-US"/>
              </w:rPr>
            </w:pPr>
          </w:p>
        </w:tc>
      </w:tr>
      <w:tr w:rsidR="00B37AFA" w14:paraId="62B4DD99"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7B110FEF" w14:textId="731976E2" w:rsidR="00B37AFA" w:rsidRPr="00103362" w:rsidRDefault="00F649C8" w:rsidP="00F649C8">
            <w:pPr>
              <w:pStyle w:val="Lijstalinea"/>
              <w:ind w:left="0"/>
              <w:rPr>
                <w:rFonts w:cs="Arial"/>
                <w:b/>
                <w:bCs/>
                <w:lang w:eastAsia="en-US"/>
              </w:rPr>
            </w:pPr>
            <w:r>
              <w:rPr>
                <w:rFonts w:cs="Arial"/>
                <w:b/>
                <w:bCs/>
                <w:lang w:eastAsia="en-US"/>
              </w:rPr>
              <w:t xml:space="preserve">Eis </w:t>
            </w:r>
            <w:r w:rsidR="4C0A678B" w:rsidRPr="3F6854F7">
              <w:rPr>
                <w:rFonts w:cs="Arial"/>
                <w:b/>
                <w:bCs/>
                <w:lang w:eastAsia="en-US"/>
              </w:rPr>
              <w:t>8</w:t>
            </w:r>
            <w:r w:rsidR="00177C00">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tcPr>
          <w:p w14:paraId="589D4A8B" w14:textId="4BD48EFE" w:rsidR="00B37AFA" w:rsidRDefault="634E3D2B" w:rsidP="00DA46D2">
            <w:pPr>
              <w:rPr>
                <w:rFonts w:cs="Arial"/>
                <w:lang w:eastAsia="en-US"/>
              </w:rPr>
            </w:pPr>
            <w:r w:rsidRPr="11360A5D">
              <w:rPr>
                <w:rFonts w:cs="Arial"/>
                <w:lang w:eastAsia="en-US"/>
              </w:rPr>
              <w:t xml:space="preserve">Er kunnen </w:t>
            </w:r>
            <w:r w:rsidR="0D732C89" w:rsidRPr="11360A5D">
              <w:rPr>
                <w:rFonts w:cs="Arial"/>
                <w:lang w:eastAsia="en-US"/>
              </w:rPr>
              <w:t xml:space="preserve">filters </w:t>
            </w:r>
            <w:r w:rsidR="56CABEFD" w:rsidRPr="11360A5D">
              <w:rPr>
                <w:rFonts w:cs="Arial"/>
                <w:lang w:eastAsia="en-US"/>
              </w:rPr>
              <w:t xml:space="preserve">worden toegepast </w:t>
            </w:r>
            <w:r w:rsidR="0D732C89" w:rsidRPr="11360A5D">
              <w:rPr>
                <w:rFonts w:cs="Arial"/>
                <w:lang w:eastAsia="en-US"/>
              </w:rPr>
              <w:t xml:space="preserve">op rapportages die getoond worden binnen het </w:t>
            </w:r>
            <w:r w:rsidR="63732CFC" w:rsidRPr="11360A5D">
              <w:rPr>
                <w:rFonts w:cs="Arial"/>
                <w:lang w:eastAsia="en-US"/>
              </w:rPr>
              <w:t>LMS</w:t>
            </w:r>
            <w:r w:rsidR="0D732C89" w:rsidRPr="11360A5D">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2541A71E" w14:textId="77777777" w:rsidR="00B37AFA" w:rsidRDefault="00B37AFA" w:rsidP="00DA46D2">
            <w:pPr>
              <w:rPr>
                <w:lang w:eastAsia="en-US"/>
              </w:rPr>
            </w:pPr>
          </w:p>
        </w:tc>
      </w:tr>
      <w:tr w:rsidR="00B37AFA" w14:paraId="60860CCE"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2F1F4F75" w14:textId="2337DBB8" w:rsidR="00B37AFA" w:rsidRPr="00103362" w:rsidRDefault="00F649C8" w:rsidP="00F649C8">
            <w:pPr>
              <w:pStyle w:val="Lijstalinea"/>
              <w:ind w:left="0"/>
              <w:rPr>
                <w:rFonts w:cs="Arial"/>
                <w:b/>
                <w:bCs/>
                <w:lang w:eastAsia="en-US"/>
              </w:rPr>
            </w:pPr>
            <w:r>
              <w:rPr>
                <w:rFonts w:cs="Arial"/>
                <w:b/>
                <w:bCs/>
                <w:lang w:eastAsia="en-US"/>
              </w:rPr>
              <w:t xml:space="preserve">Eis </w:t>
            </w:r>
            <w:r w:rsidR="5E5685DF" w:rsidRPr="3F6854F7">
              <w:rPr>
                <w:rFonts w:cs="Arial"/>
                <w:b/>
                <w:bCs/>
                <w:lang w:eastAsia="en-US"/>
              </w:rPr>
              <w:t>8</w:t>
            </w:r>
            <w:r w:rsidR="00177C00">
              <w:rPr>
                <w:rFonts w:cs="Arial"/>
                <w:b/>
                <w:bCs/>
                <w:lang w:eastAsia="en-US"/>
              </w:rPr>
              <w:t>6</w:t>
            </w:r>
          </w:p>
        </w:tc>
        <w:tc>
          <w:tcPr>
            <w:tcW w:w="4090" w:type="pct"/>
            <w:tcBorders>
              <w:top w:val="single" w:sz="4" w:space="0" w:color="auto"/>
              <w:left w:val="single" w:sz="4" w:space="0" w:color="auto"/>
              <w:bottom w:val="single" w:sz="4" w:space="0" w:color="auto"/>
              <w:right w:val="single" w:sz="4" w:space="0" w:color="auto"/>
            </w:tcBorders>
          </w:tcPr>
          <w:p w14:paraId="5F380E99" w14:textId="47EF1CC3" w:rsidR="00B37AFA" w:rsidRDefault="00924957" w:rsidP="00DA46D2">
            <w:pPr>
              <w:rPr>
                <w:rFonts w:cs="Arial"/>
                <w:lang w:eastAsia="en-US"/>
              </w:rPr>
            </w:pPr>
            <w:r w:rsidRPr="00924957">
              <w:rPr>
                <w:rFonts w:cs="Arial"/>
                <w:lang w:eastAsia="en-US"/>
              </w:rPr>
              <w:t>Rapportages moeten geëxporteerd kunnen worden in Excel- of CSV-format.</w:t>
            </w:r>
          </w:p>
        </w:tc>
        <w:tc>
          <w:tcPr>
            <w:tcW w:w="443" w:type="pct"/>
            <w:tcBorders>
              <w:top w:val="single" w:sz="4" w:space="0" w:color="auto"/>
              <w:left w:val="single" w:sz="4" w:space="0" w:color="auto"/>
              <w:bottom w:val="single" w:sz="4" w:space="0" w:color="auto"/>
              <w:right w:val="single" w:sz="4" w:space="0" w:color="auto"/>
            </w:tcBorders>
          </w:tcPr>
          <w:p w14:paraId="0494EE49" w14:textId="77777777" w:rsidR="00B37AFA" w:rsidRDefault="00B37AFA" w:rsidP="00DA46D2">
            <w:pPr>
              <w:rPr>
                <w:lang w:eastAsia="en-US"/>
              </w:rPr>
            </w:pPr>
          </w:p>
        </w:tc>
      </w:tr>
      <w:tr w:rsidR="00B37AFA" w14:paraId="180EA4B3"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B3AA91D" w14:textId="3FDE6BF7" w:rsidR="00B37AFA" w:rsidRPr="00103362" w:rsidRDefault="00F649C8" w:rsidP="00F649C8">
            <w:pPr>
              <w:pStyle w:val="Lijstalinea"/>
              <w:ind w:left="0"/>
              <w:rPr>
                <w:rFonts w:cs="Arial"/>
                <w:b/>
                <w:bCs/>
                <w:lang w:eastAsia="en-US"/>
              </w:rPr>
            </w:pPr>
            <w:r>
              <w:rPr>
                <w:rFonts w:cs="Arial"/>
                <w:b/>
                <w:bCs/>
                <w:lang w:eastAsia="en-US"/>
              </w:rPr>
              <w:t xml:space="preserve">Eis </w:t>
            </w:r>
            <w:r w:rsidR="728E0C59" w:rsidRPr="3F6854F7">
              <w:rPr>
                <w:rFonts w:cs="Arial"/>
                <w:b/>
                <w:bCs/>
                <w:lang w:eastAsia="en-US"/>
              </w:rPr>
              <w:t>8</w:t>
            </w:r>
            <w:r w:rsidR="00177C00">
              <w:rPr>
                <w:rFonts w:cs="Arial"/>
                <w:b/>
                <w:bCs/>
                <w:lang w:eastAsia="en-US"/>
              </w:rPr>
              <w:t>7</w:t>
            </w:r>
          </w:p>
        </w:tc>
        <w:tc>
          <w:tcPr>
            <w:tcW w:w="4090" w:type="pct"/>
            <w:tcBorders>
              <w:top w:val="single" w:sz="4" w:space="0" w:color="auto"/>
              <w:left w:val="single" w:sz="4" w:space="0" w:color="auto"/>
              <w:bottom w:val="single" w:sz="4" w:space="0" w:color="auto"/>
              <w:right w:val="single" w:sz="4" w:space="0" w:color="auto"/>
            </w:tcBorders>
          </w:tcPr>
          <w:p w14:paraId="4476B472" w14:textId="4086F47A" w:rsidR="00B37AFA" w:rsidRDefault="00BA760B" w:rsidP="00DA46D2">
            <w:pPr>
              <w:rPr>
                <w:rFonts w:cs="Arial"/>
                <w:lang w:eastAsia="en-US"/>
              </w:rPr>
            </w:pPr>
            <w:r w:rsidRPr="00BA760B">
              <w:rPr>
                <w:rFonts w:cs="Arial"/>
                <w:lang w:eastAsia="en-US"/>
              </w:rPr>
              <w:t xml:space="preserve">Het </w:t>
            </w:r>
            <w:r w:rsidR="00F74BC7">
              <w:rPr>
                <w:rFonts w:cs="Arial"/>
                <w:lang w:eastAsia="en-US"/>
              </w:rPr>
              <w:t>LMS</w:t>
            </w:r>
            <w:r w:rsidR="00F74BC7" w:rsidRPr="00BA760B">
              <w:rPr>
                <w:rFonts w:cs="Arial"/>
                <w:lang w:eastAsia="en-US"/>
              </w:rPr>
              <w:t xml:space="preserve"> </w:t>
            </w:r>
            <w:r w:rsidRPr="00BA760B">
              <w:rPr>
                <w:rFonts w:cs="Arial"/>
                <w:lang w:eastAsia="en-US"/>
              </w:rPr>
              <w:t>bevat voor</w:t>
            </w:r>
            <w:r w:rsidR="00F74BC7" w:rsidRPr="00BA760B">
              <w:rPr>
                <w:rFonts w:cs="Arial"/>
                <w:lang w:eastAsia="en-US"/>
              </w:rPr>
              <w:t>gedefinieerde</w:t>
            </w:r>
            <w:r w:rsidRPr="00BA760B">
              <w:rPr>
                <w:rFonts w:cs="Arial"/>
                <w:lang w:eastAsia="en-US"/>
              </w:rPr>
              <w:t xml:space="preserve"> rollen met daarbij behorende rechten.</w:t>
            </w:r>
          </w:p>
        </w:tc>
        <w:tc>
          <w:tcPr>
            <w:tcW w:w="443" w:type="pct"/>
            <w:tcBorders>
              <w:top w:val="single" w:sz="4" w:space="0" w:color="auto"/>
              <w:left w:val="single" w:sz="4" w:space="0" w:color="auto"/>
              <w:bottom w:val="single" w:sz="4" w:space="0" w:color="auto"/>
              <w:right w:val="single" w:sz="4" w:space="0" w:color="auto"/>
            </w:tcBorders>
          </w:tcPr>
          <w:p w14:paraId="18F55D72" w14:textId="77777777" w:rsidR="00B37AFA" w:rsidRDefault="00B37AFA" w:rsidP="00DA46D2">
            <w:pPr>
              <w:rPr>
                <w:lang w:eastAsia="en-US"/>
              </w:rPr>
            </w:pPr>
          </w:p>
        </w:tc>
      </w:tr>
      <w:tr w:rsidR="00AF25C9" w14:paraId="6BF11BBC"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F6B950E" w14:textId="10FCF23E" w:rsidR="00AF25C9" w:rsidRPr="00103362" w:rsidRDefault="00F649C8" w:rsidP="00F649C8">
            <w:pPr>
              <w:pStyle w:val="Lijstalinea"/>
              <w:ind w:left="0"/>
              <w:rPr>
                <w:rFonts w:cs="Arial"/>
                <w:b/>
                <w:bCs/>
                <w:lang w:eastAsia="en-US"/>
              </w:rPr>
            </w:pPr>
            <w:r>
              <w:rPr>
                <w:rFonts w:cs="Arial"/>
                <w:b/>
                <w:bCs/>
                <w:lang w:eastAsia="en-US"/>
              </w:rPr>
              <w:lastRenderedPageBreak/>
              <w:t xml:space="preserve">Eis </w:t>
            </w:r>
            <w:r w:rsidR="3DBD659D" w:rsidRPr="3F6854F7">
              <w:rPr>
                <w:rFonts w:cs="Arial"/>
                <w:b/>
                <w:bCs/>
                <w:lang w:eastAsia="en-US"/>
              </w:rPr>
              <w:t>8</w:t>
            </w:r>
            <w:r w:rsidR="00177C00">
              <w:rPr>
                <w:rFonts w:cs="Arial"/>
                <w:b/>
                <w:bCs/>
                <w:lang w:eastAsia="en-US"/>
              </w:rPr>
              <w:t>8</w:t>
            </w:r>
          </w:p>
        </w:tc>
        <w:tc>
          <w:tcPr>
            <w:tcW w:w="4090" w:type="pct"/>
            <w:tcBorders>
              <w:top w:val="single" w:sz="4" w:space="0" w:color="auto"/>
              <w:left w:val="single" w:sz="4" w:space="0" w:color="auto"/>
              <w:bottom w:val="single" w:sz="4" w:space="0" w:color="auto"/>
              <w:right w:val="single" w:sz="4" w:space="0" w:color="auto"/>
            </w:tcBorders>
          </w:tcPr>
          <w:p w14:paraId="0D42302D" w14:textId="303E65CF" w:rsidR="00AF25C9" w:rsidRDefault="2BDFBCA4" w:rsidP="00DA46D2">
            <w:pPr>
              <w:rPr>
                <w:rFonts w:cs="Arial"/>
                <w:lang w:eastAsia="en-US"/>
              </w:rPr>
            </w:pPr>
            <w:r w:rsidRPr="11360A5D">
              <w:rPr>
                <w:rFonts w:cs="Arial"/>
                <w:lang w:eastAsia="en-US"/>
              </w:rPr>
              <w:t>Men k</w:t>
            </w:r>
            <w:r w:rsidR="65C7B877" w:rsidRPr="11360A5D">
              <w:rPr>
                <w:rFonts w:cs="Arial"/>
                <w:lang w:eastAsia="en-US"/>
              </w:rPr>
              <w:t>an</w:t>
            </w:r>
            <w:r w:rsidR="02ECC275" w:rsidRPr="11360A5D">
              <w:rPr>
                <w:rFonts w:cs="Arial"/>
                <w:lang w:eastAsia="en-US"/>
              </w:rPr>
              <w:t xml:space="preserve"> zelf</w:t>
            </w:r>
            <w:r w:rsidRPr="11360A5D">
              <w:rPr>
                <w:rFonts w:cs="Arial"/>
                <w:lang w:eastAsia="en-US"/>
              </w:rPr>
              <w:t xml:space="preserve"> gedefinieerde</w:t>
            </w:r>
            <w:r w:rsidR="02ECC275" w:rsidRPr="11360A5D">
              <w:rPr>
                <w:rFonts w:cs="Arial"/>
                <w:lang w:eastAsia="en-US"/>
              </w:rPr>
              <w:t xml:space="preserve"> rollen toevoegen aan het </w:t>
            </w:r>
            <w:r w:rsidR="49969175" w:rsidRPr="11360A5D">
              <w:rPr>
                <w:rFonts w:cs="Arial"/>
                <w:lang w:eastAsia="en-US"/>
              </w:rPr>
              <w:t>LMS</w:t>
            </w:r>
            <w:r w:rsidR="02ECC275" w:rsidRPr="11360A5D">
              <w:rPr>
                <w:rFonts w:cs="Arial"/>
                <w:lang w:eastAsia="en-US"/>
              </w:rPr>
              <w:t xml:space="preserve">. </w:t>
            </w:r>
          </w:p>
        </w:tc>
        <w:tc>
          <w:tcPr>
            <w:tcW w:w="443" w:type="pct"/>
            <w:tcBorders>
              <w:top w:val="single" w:sz="4" w:space="0" w:color="auto"/>
              <w:left w:val="single" w:sz="4" w:space="0" w:color="auto"/>
              <w:bottom w:val="single" w:sz="4" w:space="0" w:color="auto"/>
              <w:right w:val="single" w:sz="4" w:space="0" w:color="auto"/>
            </w:tcBorders>
          </w:tcPr>
          <w:p w14:paraId="3F3EEC04" w14:textId="77777777" w:rsidR="00AF25C9" w:rsidRDefault="00AF25C9" w:rsidP="00DA46D2">
            <w:pPr>
              <w:rPr>
                <w:lang w:eastAsia="en-US"/>
              </w:rPr>
            </w:pPr>
          </w:p>
        </w:tc>
      </w:tr>
      <w:tr w:rsidR="009C07BD" w14:paraId="7513D170"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E940F59" w14:textId="5A35ABD5" w:rsidR="009C07BD" w:rsidRPr="00103362" w:rsidRDefault="00F649C8" w:rsidP="00F649C8">
            <w:pPr>
              <w:pStyle w:val="Lijstalinea"/>
              <w:ind w:left="0"/>
              <w:rPr>
                <w:rFonts w:cs="Arial"/>
                <w:b/>
                <w:bCs/>
                <w:lang w:eastAsia="en-US"/>
              </w:rPr>
            </w:pPr>
            <w:r>
              <w:rPr>
                <w:rFonts w:cs="Arial"/>
                <w:b/>
                <w:bCs/>
                <w:lang w:eastAsia="en-US"/>
              </w:rPr>
              <w:t xml:space="preserve">Eis </w:t>
            </w:r>
            <w:r w:rsidR="1B217309" w:rsidRPr="3F6854F7">
              <w:rPr>
                <w:rFonts w:cs="Arial"/>
                <w:b/>
                <w:bCs/>
                <w:lang w:eastAsia="en-US"/>
              </w:rPr>
              <w:t>8</w:t>
            </w:r>
            <w:r w:rsidR="00177C00">
              <w:rPr>
                <w:rFonts w:cs="Arial"/>
                <w:b/>
                <w:bCs/>
                <w:lang w:eastAsia="en-US"/>
              </w:rPr>
              <w:t>9</w:t>
            </w:r>
          </w:p>
        </w:tc>
        <w:tc>
          <w:tcPr>
            <w:tcW w:w="4090" w:type="pct"/>
            <w:tcBorders>
              <w:top w:val="single" w:sz="4" w:space="0" w:color="auto"/>
              <w:left w:val="single" w:sz="4" w:space="0" w:color="auto"/>
              <w:bottom w:val="single" w:sz="4" w:space="0" w:color="auto"/>
              <w:right w:val="single" w:sz="4" w:space="0" w:color="auto"/>
            </w:tcBorders>
          </w:tcPr>
          <w:p w14:paraId="411DAD70" w14:textId="0B3D0F5F" w:rsidR="009C07BD" w:rsidRDefault="009C07BD" w:rsidP="00DA46D2">
            <w:pPr>
              <w:rPr>
                <w:rFonts w:cs="Arial"/>
                <w:lang w:eastAsia="en-US"/>
              </w:rPr>
            </w:pPr>
            <w:r>
              <w:rPr>
                <w:rFonts w:cs="Arial"/>
                <w:lang w:eastAsia="en-US"/>
              </w:rPr>
              <w:t>Men kan o</w:t>
            </w:r>
            <w:r w:rsidRPr="00BA760B">
              <w:rPr>
                <w:rFonts w:cs="Arial"/>
                <w:lang w:eastAsia="en-US"/>
              </w:rPr>
              <w:t>nder ander</w:t>
            </w:r>
            <w:r>
              <w:rPr>
                <w:rFonts w:cs="Arial"/>
                <w:lang w:eastAsia="en-US"/>
              </w:rPr>
              <w:t>e</w:t>
            </w:r>
            <w:r w:rsidRPr="00BA760B">
              <w:rPr>
                <w:rFonts w:cs="Arial"/>
                <w:lang w:eastAsia="en-US"/>
              </w:rPr>
              <w:t xml:space="preserve"> </w:t>
            </w:r>
            <w:r>
              <w:rPr>
                <w:rFonts w:cs="Arial"/>
                <w:lang w:eastAsia="en-US"/>
              </w:rPr>
              <w:t xml:space="preserve">rollen toevoegen </w:t>
            </w:r>
            <w:r w:rsidRPr="00BA760B">
              <w:rPr>
                <w:rFonts w:cs="Arial"/>
                <w:lang w:eastAsia="en-US"/>
              </w:rPr>
              <w:t>door een kopie te maken van voorgedefinieerde rollen en deze te bewerken.</w:t>
            </w:r>
          </w:p>
        </w:tc>
        <w:tc>
          <w:tcPr>
            <w:tcW w:w="443" w:type="pct"/>
            <w:tcBorders>
              <w:top w:val="single" w:sz="4" w:space="0" w:color="auto"/>
              <w:left w:val="single" w:sz="4" w:space="0" w:color="auto"/>
              <w:bottom w:val="single" w:sz="4" w:space="0" w:color="auto"/>
              <w:right w:val="single" w:sz="4" w:space="0" w:color="auto"/>
            </w:tcBorders>
          </w:tcPr>
          <w:p w14:paraId="2A936EF1" w14:textId="77777777" w:rsidR="009C07BD" w:rsidRDefault="009C07BD" w:rsidP="00DA46D2">
            <w:pPr>
              <w:rPr>
                <w:lang w:eastAsia="en-US"/>
              </w:rPr>
            </w:pPr>
          </w:p>
        </w:tc>
      </w:tr>
      <w:tr w:rsidR="004B5F77" w14:paraId="5537B3B3"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2A351AB4" w14:textId="6551B3FE" w:rsidR="004B5F77" w:rsidRPr="00103362" w:rsidRDefault="00F649C8" w:rsidP="00F649C8">
            <w:pPr>
              <w:pStyle w:val="Lijstalinea"/>
              <w:ind w:left="0"/>
              <w:rPr>
                <w:rFonts w:cs="Arial"/>
                <w:b/>
                <w:bCs/>
                <w:lang w:eastAsia="en-US"/>
              </w:rPr>
            </w:pPr>
            <w:r>
              <w:rPr>
                <w:rFonts w:cs="Arial"/>
                <w:b/>
                <w:bCs/>
                <w:lang w:eastAsia="en-US"/>
              </w:rPr>
              <w:t xml:space="preserve">Eis </w:t>
            </w:r>
            <w:r w:rsidR="00177C00">
              <w:rPr>
                <w:rFonts w:cs="Arial"/>
                <w:b/>
                <w:bCs/>
                <w:lang w:eastAsia="en-US"/>
              </w:rPr>
              <w:t>90</w:t>
            </w:r>
          </w:p>
        </w:tc>
        <w:tc>
          <w:tcPr>
            <w:tcW w:w="4090" w:type="pct"/>
            <w:tcBorders>
              <w:top w:val="single" w:sz="4" w:space="0" w:color="auto"/>
              <w:left w:val="single" w:sz="4" w:space="0" w:color="auto"/>
              <w:bottom w:val="single" w:sz="4" w:space="0" w:color="auto"/>
              <w:right w:val="single" w:sz="4" w:space="0" w:color="auto"/>
            </w:tcBorders>
          </w:tcPr>
          <w:p w14:paraId="524E47A0" w14:textId="090E450D" w:rsidR="004B5F77" w:rsidRDefault="00372BC3" w:rsidP="00DA46D2">
            <w:pPr>
              <w:rPr>
                <w:rFonts w:cs="Arial"/>
                <w:lang w:eastAsia="en-US"/>
              </w:rPr>
            </w:pPr>
            <w:r w:rsidRPr="00372BC3">
              <w:rPr>
                <w:rFonts w:cs="Arial"/>
                <w:lang w:eastAsia="en-US"/>
              </w:rPr>
              <w:t>Rollen kunnen aan een gebruiker in context gekoppeld worden</w:t>
            </w:r>
            <w:r w:rsidR="0077439D">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201EB5F8" w14:textId="77777777" w:rsidR="004B5F77" w:rsidRDefault="004B5F77" w:rsidP="00DA46D2">
            <w:pPr>
              <w:rPr>
                <w:lang w:eastAsia="en-US"/>
              </w:rPr>
            </w:pPr>
          </w:p>
        </w:tc>
      </w:tr>
      <w:tr w:rsidR="004B5F77" w14:paraId="6284451A"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2F645A87" w14:textId="78F17C2D" w:rsidR="004B5F77" w:rsidRPr="00103362" w:rsidRDefault="00F649C8" w:rsidP="00F649C8">
            <w:pPr>
              <w:pStyle w:val="Lijstalinea"/>
              <w:ind w:left="0"/>
              <w:rPr>
                <w:rFonts w:cs="Arial"/>
                <w:b/>
                <w:bCs/>
                <w:lang w:eastAsia="en-US"/>
              </w:rPr>
            </w:pPr>
            <w:r>
              <w:rPr>
                <w:rFonts w:cs="Arial"/>
                <w:b/>
                <w:bCs/>
                <w:lang w:eastAsia="en-US"/>
              </w:rPr>
              <w:t xml:space="preserve">Eis </w:t>
            </w:r>
            <w:r w:rsidR="3C4AF763" w:rsidRPr="3F6854F7">
              <w:rPr>
                <w:rFonts w:cs="Arial"/>
                <w:b/>
                <w:bCs/>
                <w:lang w:eastAsia="en-US"/>
              </w:rPr>
              <w:t>9</w:t>
            </w:r>
            <w:r w:rsidR="00177C00">
              <w:rPr>
                <w:rFonts w:cs="Arial"/>
                <w:b/>
                <w:bCs/>
                <w:lang w:eastAsia="en-US"/>
              </w:rPr>
              <w:t>1</w:t>
            </w:r>
          </w:p>
        </w:tc>
        <w:tc>
          <w:tcPr>
            <w:tcW w:w="4090" w:type="pct"/>
            <w:tcBorders>
              <w:top w:val="single" w:sz="4" w:space="0" w:color="auto"/>
              <w:left w:val="single" w:sz="4" w:space="0" w:color="auto"/>
              <w:bottom w:val="single" w:sz="4" w:space="0" w:color="auto"/>
              <w:right w:val="single" w:sz="4" w:space="0" w:color="auto"/>
            </w:tcBorders>
          </w:tcPr>
          <w:p w14:paraId="37F1AAEF" w14:textId="7FC07241" w:rsidR="004B5F77" w:rsidRDefault="00412E63" w:rsidP="00DA46D2">
            <w:pPr>
              <w:rPr>
                <w:rFonts w:cs="Arial"/>
                <w:lang w:eastAsia="en-US"/>
              </w:rPr>
            </w:pPr>
            <w:r w:rsidRPr="00412E63">
              <w:rPr>
                <w:rFonts w:cs="Arial"/>
                <w:lang w:eastAsia="en-US"/>
              </w:rPr>
              <w:t xml:space="preserve">Rollen </w:t>
            </w:r>
            <w:r w:rsidR="004E59D4">
              <w:rPr>
                <w:rFonts w:cs="Arial"/>
                <w:lang w:eastAsia="en-US"/>
              </w:rPr>
              <w:t xml:space="preserve">kunnen </w:t>
            </w:r>
            <w:r w:rsidRPr="00412E63">
              <w:rPr>
                <w:rFonts w:cs="Arial"/>
                <w:lang w:eastAsia="en-US"/>
              </w:rPr>
              <w:t>individueel en groepsgewijs toegekend worden</w:t>
            </w:r>
            <w:r w:rsidR="0077439D">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4D376E03" w14:textId="77777777" w:rsidR="004B5F77" w:rsidRDefault="004B5F77" w:rsidP="00DA46D2">
            <w:pPr>
              <w:rPr>
                <w:lang w:eastAsia="en-US"/>
              </w:rPr>
            </w:pPr>
          </w:p>
        </w:tc>
      </w:tr>
      <w:tr w:rsidR="00E05E5B" w14:paraId="4380EDC4"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2093008F" w14:textId="1EFF13B2" w:rsidR="00E05E5B" w:rsidRPr="00103362" w:rsidRDefault="00F649C8" w:rsidP="00F649C8">
            <w:pPr>
              <w:pStyle w:val="Lijstalinea"/>
              <w:ind w:left="0"/>
              <w:rPr>
                <w:rFonts w:cs="Arial"/>
                <w:b/>
                <w:bCs/>
                <w:lang w:eastAsia="en-US"/>
              </w:rPr>
            </w:pPr>
            <w:r>
              <w:rPr>
                <w:rFonts w:cs="Arial"/>
                <w:b/>
                <w:bCs/>
                <w:lang w:eastAsia="en-US"/>
              </w:rPr>
              <w:t xml:space="preserve">Eis </w:t>
            </w:r>
            <w:r w:rsidR="30BF2F16" w:rsidRPr="3F6854F7">
              <w:rPr>
                <w:rFonts w:cs="Arial"/>
                <w:b/>
                <w:bCs/>
                <w:lang w:eastAsia="en-US"/>
              </w:rPr>
              <w:t>9</w:t>
            </w:r>
            <w:r w:rsidR="00177C00">
              <w:rPr>
                <w:rFonts w:cs="Arial"/>
                <w:b/>
                <w:bCs/>
                <w:lang w:eastAsia="en-US"/>
              </w:rPr>
              <w:t>2</w:t>
            </w:r>
          </w:p>
        </w:tc>
        <w:tc>
          <w:tcPr>
            <w:tcW w:w="4090" w:type="pct"/>
            <w:tcBorders>
              <w:top w:val="single" w:sz="4" w:space="0" w:color="auto"/>
              <w:left w:val="single" w:sz="4" w:space="0" w:color="auto"/>
              <w:bottom w:val="single" w:sz="4" w:space="0" w:color="auto"/>
              <w:right w:val="single" w:sz="4" w:space="0" w:color="auto"/>
            </w:tcBorders>
          </w:tcPr>
          <w:p w14:paraId="42893E31" w14:textId="264BC2D0" w:rsidR="00E05E5B" w:rsidRDefault="0077439D" w:rsidP="00DA46D2">
            <w:pPr>
              <w:rPr>
                <w:rFonts w:cs="Arial"/>
                <w:lang w:eastAsia="en-US"/>
              </w:rPr>
            </w:pPr>
            <w:r w:rsidRPr="0077439D">
              <w:rPr>
                <w:rFonts w:cs="Arial"/>
                <w:lang w:eastAsia="en-US"/>
              </w:rPr>
              <w:t xml:space="preserve">De autorisatiestructuur </w:t>
            </w:r>
            <w:r w:rsidR="00092125">
              <w:rPr>
                <w:rFonts w:cs="Arial"/>
                <w:lang w:eastAsia="en-US"/>
              </w:rPr>
              <w:t>ondersteunt</w:t>
            </w:r>
            <w:r w:rsidRPr="0077439D">
              <w:rPr>
                <w:rFonts w:cs="Arial"/>
                <w:lang w:eastAsia="en-US"/>
              </w:rPr>
              <w:t xml:space="preserve"> verschillende rechten per functionaliteit (waaronder minimaal create, read, update </w:t>
            </w:r>
            <w:r w:rsidR="00970676">
              <w:rPr>
                <w:rFonts w:cs="Arial"/>
                <w:lang w:eastAsia="en-US"/>
              </w:rPr>
              <w:t>en</w:t>
            </w:r>
            <w:r w:rsidRPr="0077439D">
              <w:rPr>
                <w:rFonts w:cs="Arial"/>
                <w:lang w:eastAsia="en-US"/>
              </w:rPr>
              <w:t xml:space="preserve"> delete in die gevallen waar dit relevant is)</w:t>
            </w:r>
            <w:r>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2623B91A" w14:textId="77777777" w:rsidR="00E05E5B" w:rsidRDefault="00E05E5B" w:rsidP="00DA46D2">
            <w:pPr>
              <w:rPr>
                <w:lang w:eastAsia="en-US"/>
              </w:rPr>
            </w:pPr>
          </w:p>
        </w:tc>
      </w:tr>
      <w:tr w:rsidR="00AF25C9" w14:paraId="62F6C5A7"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364DAED9" w14:textId="2995EC15" w:rsidR="00AF25C9" w:rsidRPr="00103362" w:rsidRDefault="00F649C8" w:rsidP="00F649C8">
            <w:pPr>
              <w:pStyle w:val="Lijstalinea"/>
              <w:ind w:left="0"/>
              <w:rPr>
                <w:rFonts w:cs="Arial"/>
                <w:b/>
                <w:bCs/>
                <w:lang w:eastAsia="en-US"/>
              </w:rPr>
            </w:pPr>
            <w:r>
              <w:rPr>
                <w:rFonts w:cs="Arial"/>
                <w:b/>
                <w:bCs/>
                <w:lang w:eastAsia="en-US"/>
              </w:rPr>
              <w:t xml:space="preserve">Eis </w:t>
            </w:r>
            <w:r w:rsidR="52CEE7B8" w:rsidRPr="3F6854F7">
              <w:rPr>
                <w:rFonts w:cs="Arial"/>
                <w:b/>
                <w:bCs/>
                <w:lang w:eastAsia="en-US"/>
              </w:rPr>
              <w:t>9</w:t>
            </w:r>
            <w:r w:rsidR="00177C00">
              <w:rPr>
                <w:rFonts w:cs="Arial"/>
                <w:b/>
                <w:bCs/>
                <w:lang w:eastAsia="en-US"/>
              </w:rPr>
              <w:t>3</w:t>
            </w:r>
          </w:p>
        </w:tc>
        <w:tc>
          <w:tcPr>
            <w:tcW w:w="4090" w:type="pct"/>
            <w:tcBorders>
              <w:top w:val="single" w:sz="4" w:space="0" w:color="auto"/>
              <w:left w:val="single" w:sz="4" w:space="0" w:color="auto"/>
              <w:bottom w:val="single" w:sz="4" w:space="0" w:color="auto"/>
              <w:right w:val="single" w:sz="4" w:space="0" w:color="auto"/>
            </w:tcBorders>
          </w:tcPr>
          <w:p w14:paraId="5D39914A" w14:textId="258D5B13" w:rsidR="00AF25C9" w:rsidRDefault="009E3F24" w:rsidP="00DA46D2">
            <w:pPr>
              <w:rPr>
                <w:rFonts w:cs="Arial"/>
                <w:lang w:eastAsia="en-US"/>
              </w:rPr>
            </w:pPr>
            <w:r>
              <w:rPr>
                <w:rFonts w:cs="Arial"/>
                <w:lang w:eastAsia="en-US"/>
              </w:rPr>
              <w:t>Er</w:t>
            </w:r>
            <w:r w:rsidR="00BC3B1A">
              <w:rPr>
                <w:rFonts w:cs="Arial"/>
                <w:lang w:eastAsia="en-US"/>
              </w:rPr>
              <w:t xml:space="preserve"> is een overzicht van de </w:t>
            </w:r>
            <w:r w:rsidR="00BA760B" w:rsidRPr="00BA760B">
              <w:rPr>
                <w:rFonts w:cs="Arial"/>
                <w:lang w:eastAsia="en-US"/>
              </w:rPr>
              <w:t xml:space="preserve">rollen </w:t>
            </w:r>
            <w:r w:rsidR="00BC3B1A">
              <w:rPr>
                <w:rFonts w:cs="Arial"/>
                <w:lang w:eastAsia="en-US"/>
              </w:rPr>
              <w:t>welke</w:t>
            </w:r>
            <w:r w:rsidR="00BC3B1A" w:rsidRPr="00BA760B">
              <w:rPr>
                <w:rFonts w:cs="Arial"/>
                <w:lang w:eastAsia="en-US"/>
              </w:rPr>
              <w:t xml:space="preserve"> </w:t>
            </w:r>
            <w:r w:rsidR="00BA760B" w:rsidRPr="00BA760B">
              <w:rPr>
                <w:rFonts w:cs="Arial"/>
                <w:lang w:eastAsia="en-US"/>
              </w:rPr>
              <w:t>beschikbaar zijn op cursusniveau.</w:t>
            </w:r>
          </w:p>
        </w:tc>
        <w:tc>
          <w:tcPr>
            <w:tcW w:w="443" w:type="pct"/>
            <w:tcBorders>
              <w:top w:val="single" w:sz="4" w:space="0" w:color="auto"/>
              <w:left w:val="single" w:sz="4" w:space="0" w:color="auto"/>
              <w:bottom w:val="single" w:sz="4" w:space="0" w:color="auto"/>
              <w:right w:val="single" w:sz="4" w:space="0" w:color="auto"/>
            </w:tcBorders>
          </w:tcPr>
          <w:p w14:paraId="0487A5F8" w14:textId="77777777" w:rsidR="00AF25C9" w:rsidRDefault="00AF25C9" w:rsidP="00DA46D2">
            <w:pPr>
              <w:rPr>
                <w:lang w:eastAsia="en-US"/>
              </w:rPr>
            </w:pPr>
          </w:p>
        </w:tc>
      </w:tr>
      <w:tr w:rsidR="00AF25C9" w14:paraId="1AC4D84B"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02A8C460" w14:textId="3653C374" w:rsidR="00AF25C9" w:rsidRPr="00103362" w:rsidRDefault="00F649C8" w:rsidP="00F649C8">
            <w:pPr>
              <w:pStyle w:val="Lijstalinea"/>
              <w:ind w:left="0"/>
              <w:rPr>
                <w:rFonts w:cs="Arial"/>
                <w:b/>
                <w:bCs/>
                <w:lang w:eastAsia="en-US"/>
              </w:rPr>
            </w:pPr>
            <w:r>
              <w:rPr>
                <w:rFonts w:cs="Arial"/>
                <w:b/>
                <w:bCs/>
                <w:lang w:eastAsia="en-US"/>
              </w:rPr>
              <w:t xml:space="preserve">Eis </w:t>
            </w:r>
            <w:r w:rsidR="493F7B62" w:rsidRPr="3F6854F7">
              <w:rPr>
                <w:rFonts w:cs="Arial"/>
                <w:b/>
                <w:bCs/>
                <w:lang w:eastAsia="en-US"/>
              </w:rPr>
              <w:t>9</w:t>
            </w:r>
            <w:r w:rsidR="00177C00">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tcPr>
          <w:p w14:paraId="1F824927" w14:textId="5EF4BDBD" w:rsidR="00AF25C9" w:rsidRDefault="00B64618" w:rsidP="00DA46D2">
            <w:pPr>
              <w:rPr>
                <w:rFonts w:cs="Arial"/>
                <w:lang w:eastAsia="en-US"/>
              </w:rPr>
            </w:pPr>
            <w:r w:rsidRPr="00B64618">
              <w:rPr>
                <w:rFonts w:cs="Arial"/>
                <w:lang w:eastAsia="en-US"/>
              </w:rPr>
              <w:t xml:space="preserve">Het </w:t>
            </w:r>
            <w:r w:rsidR="00BC3B1A">
              <w:rPr>
                <w:rFonts w:cs="Arial"/>
                <w:lang w:eastAsia="en-US"/>
              </w:rPr>
              <w:t>LMS</w:t>
            </w:r>
            <w:r w:rsidR="00BC3B1A" w:rsidRPr="00B64618">
              <w:rPr>
                <w:rFonts w:cs="Arial"/>
                <w:lang w:eastAsia="en-US"/>
              </w:rPr>
              <w:t xml:space="preserve"> </w:t>
            </w:r>
            <w:r w:rsidRPr="00B64618">
              <w:rPr>
                <w:rFonts w:cs="Arial"/>
                <w:lang w:eastAsia="en-US"/>
              </w:rPr>
              <w:t>ondersteunt een meertalige gebruikersinterface</w:t>
            </w:r>
            <w:r w:rsidR="00AE47E0">
              <w:rPr>
                <w:rFonts w:cs="Arial"/>
                <w:lang w:eastAsia="en-US"/>
              </w:rPr>
              <w:t xml:space="preserve"> </w:t>
            </w:r>
            <w:r w:rsidR="00460CFA">
              <w:rPr>
                <w:rFonts w:cs="Arial"/>
                <w:lang w:eastAsia="en-US"/>
              </w:rPr>
              <w:t>en</w:t>
            </w:r>
            <w:r w:rsidR="00AE47E0">
              <w:rPr>
                <w:rFonts w:cs="Arial"/>
                <w:lang w:eastAsia="en-US"/>
              </w:rPr>
              <w:t xml:space="preserve"> is minimaal beschikbaar in de talen Engels en Nederlands</w:t>
            </w:r>
            <w:r w:rsidR="00460CFA">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643D3270" w14:textId="77777777" w:rsidR="00AF25C9" w:rsidRDefault="00AF25C9" w:rsidP="00DA46D2">
            <w:pPr>
              <w:rPr>
                <w:lang w:eastAsia="en-US"/>
              </w:rPr>
            </w:pPr>
          </w:p>
        </w:tc>
      </w:tr>
      <w:tr w:rsidR="00B64618" w14:paraId="764A89FF"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231ED9CC" w14:textId="01E9DD68" w:rsidR="00B64618" w:rsidRPr="00103362" w:rsidRDefault="00F649C8" w:rsidP="00F649C8">
            <w:pPr>
              <w:pStyle w:val="Lijstalinea"/>
              <w:ind w:left="0"/>
              <w:rPr>
                <w:rFonts w:cs="Arial"/>
                <w:b/>
                <w:bCs/>
                <w:lang w:eastAsia="en-US"/>
              </w:rPr>
            </w:pPr>
            <w:r>
              <w:rPr>
                <w:rFonts w:cs="Arial"/>
                <w:b/>
                <w:bCs/>
                <w:lang w:eastAsia="en-US"/>
              </w:rPr>
              <w:t xml:space="preserve">Eis </w:t>
            </w:r>
            <w:r w:rsidR="6E3145D8" w:rsidRPr="3F6854F7">
              <w:rPr>
                <w:rFonts w:cs="Arial"/>
                <w:b/>
                <w:bCs/>
                <w:lang w:eastAsia="en-US"/>
              </w:rPr>
              <w:t>9</w:t>
            </w:r>
            <w:r w:rsidR="00360277">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tcPr>
          <w:p w14:paraId="71962E37" w14:textId="58A37578" w:rsidR="00B64618" w:rsidRDefault="00FC5AC7" w:rsidP="00DA46D2">
            <w:pPr>
              <w:rPr>
                <w:rFonts w:cs="Arial"/>
                <w:lang w:eastAsia="en-US"/>
              </w:rPr>
            </w:pPr>
            <w:r w:rsidRPr="00FC5AC7">
              <w:rPr>
                <w:rFonts w:cs="Arial"/>
                <w:lang w:eastAsia="en-US"/>
              </w:rPr>
              <w:t>De huisstijl (logo, kleur) kan via de GUI worden aangepast.</w:t>
            </w:r>
          </w:p>
        </w:tc>
        <w:tc>
          <w:tcPr>
            <w:tcW w:w="443" w:type="pct"/>
            <w:tcBorders>
              <w:top w:val="single" w:sz="4" w:space="0" w:color="auto"/>
              <w:left w:val="single" w:sz="4" w:space="0" w:color="auto"/>
              <w:bottom w:val="single" w:sz="4" w:space="0" w:color="auto"/>
              <w:right w:val="single" w:sz="4" w:space="0" w:color="auto"/>
            </w:tcBorders>
          </w:tcPr>
          <w:p w14:paraId="2977DC48" w14:textId="77777777" w:rsidR="00B64618" w:rsidRDefault="00B64618" w:rsidP="00DA46D2">
            <w:pPr>
              <w:rPr>
                <w:lang w:eastAsia="en-US"/>
              </w:rPr>
            </w:pPr>
          </w:p>
        </w:tc>
      </w:tr>
      <w:tr w:rsidR="00B64618" w14:paraId="2125AE64"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5F148105" w14:textId="34706ED7" w:rsidR="00B64618" w:rsidRPr="00103362" w:rsidRDefault="00F649C8" w:rsidP="00F649C8">
            <w:pPr>
              <w:pStyle w:val="Lijstalinea"/>
              <w:ind w:left="0"/>
              <w:rPr>
                <w:rFonts w:cs="Arial"/>
                <w:b/>
                <w:bCs/>
                <w:lang w:eastAsia="en-US"/>
              </w:rPr>
            </w:pPr>
            <w:r>
              <w:rPr>
                <w:rFonts w:cs="Arial"/>
                <w:b/>
                <w:bCs/>
                <w:lang w:eastAsia="en-US"/>
              </w:rPr>
              <w:t xml:space="preserve">Eis </w:t>
            </w:r>
            <w:r w:rsidR="42009B61" w:rsidRPr="3F6854F7">
              <w:rPr>
                <w:rFonts w:cs="Arial"/>
                <w:b/>
                <w:bCs/>
                <w:lang w:eastAsia="en-US"/>
              </w:rPr>
              <w:t>9</w:t>
            </w:r>
            <w:r w:rsidR="00360277">
              <w:rPr>
                <w:rFonts w:cs="Arial"/>
                <w:b/>
                <w:bCs/>
                <w:lang w:eastAsia="en-US"/>
              </w:rPr>
              <w:t>6</w:t>
            </w:r>
          </w:p>
        </w:tc>
        <w:tc>
          <w:tcPr>
            <w:tcW w:w="4090" w:type="pct"/>
            <w:tcBorders>
              <w:top w:val="single" w:sz="4" w:space="0" w:color="auto"/>
              <w:left w:val="single" w:sz="4" w:space="0" w:color="auto"/>
              <w:bottom w:val="single" w:sz="4" w:space="0" w:color="auto"/>
              <w:right w:val="single" w:sz="4" w:space="0" w:color="auto"/>
            </w:tcBorders>
          </w:tcPr>
          <w:p w14:paraId="30A69514" w14:textId="3300449A" w:rsidR="00B64618" w:rsidRDefault="00FC5AC7" w:rsidP="00DA46D2">
            <w:pPr>
              <w:rPr>
                <w:rFonts w:cs="Arial"/>
                <w:lang w:eastAsia="en-US"/>
              </w:rPr>
            </w:pPr>
            <w:r w:rsidRPr="00FC5AC7">
              <w:rPr>
                <w:rFonts w:cs="Arial"/>
                <w:lang w:eastAsia="en-US"/>
              </w:rPr>
              <w:t>De huisstijl (logo, kleur) van het loginscherm kan via de GUI worden aangepast.</w:t>
            </w:r>
          </w:p>
        </w:tc>
        <w:tc>
          <w:tcPr>
            <w:tcW w:w="443" w:type="pct"/>
            <w:tcBorders>
              <w:top w:val="single" w:sz="4" w:space="0" w:color="auto"/>
              <w:left w:val="single" w:sz="4" w:space="0" w:color="auto"/>
              <w:bottom w:val="single" w:sz="4" w:space="0" w:color="auto"/>
              <w:right w:val="single" w:sz="4" w:space="0" w:color="auto"/>
            </w:tcBorders>
          </w:tcPr>
          <w:p w14:paraId="01B1E833" w14:textId="77777777" w:rsidR="00B64618" w:rsidRDefault="00B64618" w:rsidP="00DA46D2">
            <w:pPr>
              <w:rPr>
                <w:lang w:eastAsia="en-US"/>
              </w:rPr>
            </w:pPr>
          </w:p>
        </w:tc>
      </w:tr>
      <w:tr w:rsidR="006948A6" w14:paraId="7BBB96D3"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F137B57" w14:textId="68677D92" w:rsidR="006948A6" w:rsidRPr="00103362" w:rsidRDefault="00F649C8" w:rsidP="00F649C8">
            <w:pPr>
              <w:pStyle w:val="Lijstalinea"/>
              <w:ind w:left="0"/>
              <w:rPr>
                <w:rFonts w:cs="Arial"/>
                <w:b/>
                <w:bCs/>
                <w:lang w:eastAsia="en-US"/>
              </w:rPr>
            </w:pPr>
            <w:r>
              <w:rPr>
                <w:rFonts w:cs="Arial"/>
                <w:b/>
                <w:bCs/>
                <w:lang w:eastAsia="en-US"/>
              </w:rPr>
              <w:t xml:space="preserve">Eis </w:t>
            </w:r>
            <w:r w:rsidR="376D1013" w:rsidRPr="3F6854F7">
              <w:rPr>
                <w:rFonts w:cs="Arial"/>
                <w:b/>
                <w:bCs/>
                <w:lang w:eastAsia="en-US"/>
              </w:rPr>
              <w:t>9</w:t>
            </w:r>
            <w:r w:rsidR="00360277">
              <w:rPr>
                <w:rFonts w:cs="Arial"/>
                <w:b/>
                <w:bCs/>
                <w:lang w:eastAsia="en-US"/>
              </w:rPr>
              <w:t>7</w:t>
            </w:r>
          </w:p>
        </w:tc>
        <w:tc>
          <w:tcPr>
            <w:tcW w:w="4090" w:type="pct"/>
            <w:tcBorders>
              <w:top w:val="single" w:sz="4" w:space="0" w:color="auto"/>
              <w:left w:val="single" w:sz="4" w:space="0" w:color="auto"/>
              <w:bottom w:val="single" w:sz="4" w:space="0" w:color="auto"/>
              <w:right w:val="single" w:sz="4" w:space="0" w:color="auto"/>
            </w:tcBorders>
          </w:tcPr>
          <w:p w14:paraId="596FAAB8" w14:textId="343A3381" w:rsidR="006948A6" w:rsidRDefault="00206E1D" w:rsidP="00DA46D2">
            <w:pPr>
              <w:rPr>
                <w:rFonts w:cs="Arial"/>
                <w:lang w:eastAsia="en-US"/>
              </w:rPr>
            </w:pPr>
            <w:r w:rsidRPr="00206E1D">
              <w:rPr>
                <w:rFonts w:cs="Arial"/>
                <w:lang w:eastAsia="en-US"/>
              </w:rPr>
              <w:t>Gebruikersaccounts kunnen worden gegenereerd op basis van een koppeling met andere systemen.</w:t>
            </w:r>
          </w:p>
        </w:tc>
        <w:tc>
          <w:tcPr>
            <w:tcW w:w="443" w:type="pct"/>
            <w:tcBorders>
              <w:top w:val="single" w:sz="4" w:space="0" w:color="auto"/>
              <w:left w:val="single" w:sz="4" w:space="0" w:color="auto"/>
              <w:bottom w:val="single" w:sz="4" w:space="0" w:color="auto"/>
              <w:right w:val="single" w:sz="4" w:space="0" w:color="auto"/>
            </w:tcBorders>
          </w:tcPr>
          <w:p w14:paraId="2BF54743" w14:textId="77777777" w:rsidR="006948A6" w:rsidRDefault="006948A6" w:rsidP="00DA46D2">
            <w:pPr>
              <w:rPr>
                <w:lang w:eastAsia="en-US"/>
              </w:rPr>
            </w:pPr>
          </w:p>
        </w:tc>
      </w:tr>
      <w:tr w:rsidR="006948A6" w14:paraId="78DED437"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66961369" w14:textId="436ACF78" w:rsidR="006948A6" w:rsidRPr="00103362" w:rsidRDefault="00F649C8" w:rsidP="00F649C8">
            <w:pPr>
              <w:pStyle w:val="Lijstalinea"/>
              <w:ind w:left="0"/>
              <w:rPr>
                <w:rFonts w:cs="Arial"/>
                <w:b/>
                <w:bCs/>
                <w:lang w:eastAsia="en-US"/>
              </w:rPr>
            </w:pPr>
            <w:r>
              <w:rPr>
                <w:rFonts w:cs="Arial"/>
                <w:b/>
                <w:bCs/>
                <w:lang w:eastAsia="en-US"/>
              </w:rPr>
              <w:t xml:space="preserve">Eis </w:t>
            </w:r>
            <w:r w:rsidR="11AEA570" w:rsidRPr="3F6854F7">
              <w:rPr>
                <w:rFonts w:cs="Arial"/>
                <w:b/>
                <w:bCs/>
                <w:lang w:eastAsia="en-US"/>
              </w:rPr>
              <w:t>9</w:t>
            </w:r>
            <w:r w:rsidR="00360277">
              <w:rPr>
                <w:rFonts w:cs="Arial"/>
                <w:b/>
                <w:bCs/>
                <w:lang w:eastAsia="en-US"/>
              </w:rPr>
              <w:t>8</w:t>
            </w:r>
          </w:p>
        </w:tc>
        <w:tc>
          <w:tcPr>
            <w:tcW w:w="4090" w:type="pct"/>
            <w:tcBorders>
              <w:top w:val="single" w:sz="4" w:space="0" w:color="auto"/>
              <w:left w:val="single" w:sz="4" w:space="0" w:color="auto"/>
              <w:bottom w:val="single" w:sz="4" w:space="0" w:color="auto"/>
              <w:right w:val="single" w:sz="4" w:space="0" w:color="auto"/>
            </w:tcBorders>
          </w:tcPr>
          <w:p w14:paraId="26739F9A" w14:textId="56E81D9F" w:rsidR="006948A6" w:rsidRDefault="00206E1D" w:rsidP="00DA46D2">
            <w:pPr>
              <w:rPr>
                <w:rFonts w:cs="Arial"/>
                <w:lang w:eastAsia="en-US"/>
              </w:rPr>
            </w:pPr>
            <w:r w:rsidRPr="00206E1D">
              <w:rPr>
                <w:rFonts w:cs="Arial"/>
                <w:lang w:eastAsia="en-US"/>
              </w:rPr>
              <w:t xml:space="preserve">Gebruikersaccounts moeten handmatig </w:t>
            </w:r>
            <w:r w:rsidR="00BC3B1A">
              <w:rPr>
                <w:rFonts w:cs="Arial"/>
                <w:lang w:eastAsia="en-US"/>
              </w:rPr>
              <w:t>aangemaakt</w:t>
            </w:r>
            <w:r w:rsidR="00BC3B1A" w:rsidRPr="00206E1D">
              <w:rPr>
                <w:rFonts w:cs="Arial"/>
                <w:lang w:eastAsia="en-US"/>
              </w:rPr>
              <w:t xml:space="preserve"> </w:t>
            </w:r>
            <w:r w:rsidRPr="00206E1D">
              <w:rPr>
                <w:rFonts w:cs="Arial"/>
                <w:lang w:eastAsia="en-US"/>
              </w:rPr>
              <w:t>kunnen worden.</w:t>
            </w:r>
          </w:p>
        </w:tc>
        <w:tc>
          <w:tcPr>
            <w:tcW w:w="443" w:type="pct"/>
            <w:tcBorders>
              <w:top w:val="single" w:sz="4" w:space="0" w:color="auto"/>
              <w:left w:val="single" w:sz="4" w:space="0" w:color="auto"/>
              <w:bottom w:val="single" w:sz="4" w:space="0" w:color="auto"/>
              <w:right w:val="single" w:sz="4" w:space="0" w:color="auto"/>
            </w:tcBorders>
          </w:tcPr>
          <w:p w14:paraId="3CBEA578" w14:textId="77777777" w:rsidR="006948A6" w:rsidRDefault="006948A6" w:rsidP="00DA46D2">
            <w:pPr>
              <w:rPr>
                <w:lang w:eastAsia="en-US"/>
              </w:rPr>
            </w:pPr>
          </w:p>
        </w:tc>
      </w:tr>
      <w:tr w:rsidR="00206E1D" w14:paraId="3A7A70C7"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146D6286" w14:textId="4322C18F" w:rsidR="00206E1D" w:rsidRPr="00103362" w:rsidRDefault="00F649C8" w:rsidP="00F649C8">
            <w:pPr>
              <w:pStyle w:val="Lijstalinea"/>
              <w:ind w:left="0"/>
              <w:rPr>
                <w:rFonts w:cs="Arial"/>
                <w:b/>
                <w:bCs/>
                <w:lang w:eastAsia="en-US"/>
              </w:rPr>
            </w:pPr>
            <w:r>
              <w:rPr>
                <w:rFonts w:cs="Arial"/>
                <w:b/>
                <w:bCs/>
                <w:lang w:eastAsia="en-US"/>
              </w:rPr>
              <w:t xml:space="preserve">Eis </w:t>
            </w:r>
            <w:r w:rsidR="38C68B01" w:rsidRPr="3F6854F7">
              <w:rPr>
                <w:rFonts w:cs="Arial"/>
                <w:b/>
                <w:bCs/>
                <w:lang w:eastAsia="en-US"/>
              </w:rPr>
              <w:t>9</w:t>
            </w:r>
            <w:r w:rsidR="00360277">
              <w:rPr>
                <w:rFonts w:cs="Arial"/>
                <w:b/>
                <w:bCs/>
                <w:lang w:eastAsia="en-US"/>
              </w:rPr>
              <w:t>9</w:t>
            </w:r>
          </w:p>
        </w:tc>
        <w:tc>
          <w:tcPr>
            <w:tcW w:w="4090" w:type="pct"/>
            <w:tcBorders>
              <w:top w:val="single" w:sz="4" w:space="0" w:color="auto"/>
              <w:left w:val="single" w:sz="4" w:space="0" w:color="auto"/>
              <w:bottom w:val="single" w:sz="4" w:space="0" w:color="auto"/>
              <w:right w:val="single" w:sz="4" w:space="0" w:color="auto"/>
            </w:tcBorders>
          </w:tcPr>
          <w:p w14:paraId="43695AF6" w14:textId="21C53524" w:rsidR="00206E1D" w:rsidRDefault="00206E1D" w:rsidP="00DA46D2">
            <w:pPr>
              <w:rPr>
                <w:rFonts w:cs="Arial"/>
                <w:lang w:eastAsia="en-US"/>
              </w:rPr>
            </w:pPr>
            <w:r w:rsidRPr="00206E1D">
              <w:rPr>
                <w:rFonts w:cs="Arial"/>
                <w:lang w:eastAsia="en-US"/>
              </w:rPr>
              <w:t xml:space="preserve">Gebruikersaccounts moeten batchgewijs </w:t>
            </w:r>
            <w:r w:rsidR="00BC3B1A">
              <w:rPr>
                <w:rFonts w:cs="Arial"/>
                <w:lang w:eastAsia="en-US"/>
              </w:rPr>
              <w:t>aangemaakt</w:t>
            </w:r>
            <w:r w:rsidR="00BC3B1A" w:rsidRPr="00206E1D">
              <w:rPr>
                <w:rFonts w:cs="Arial"/>
                <w:lang w:eastAsia="en-US"/>
              </w:rPr>
              <w:t xml:space="preserve"> </w:t>
            </w:r>
            <w:r w:rsidRPr="00206E1D">
              <w:rPr>
                <w:rFonts w:cs="Arial"/>
                <w:lang w:eastAsia="en-US"/>
              </w:rPr>
              <w:t>kunnen worden, bijvoorbeeld door een import van een CSV-bestand.</w:t>
            </w:r>
          </w:p>
        </w:tc>
        <w:tc>
          <w:tcPr>
            <w:tcW w:w="443" w:type="pct"/>
            <w:tcBorders>
              <w:top w:val="single" w:sz="4" w:space="0" w:color="auto"/>
              <w:left w:val="single" w:sz="4" w:space="0" w:color="auto"/>
              <w:bottom w:val="single" w:sz="4" w:space="0" w:color="auto"/>
              <w:right w:val="single" w:sz="4" w:space="0" w:color="auto"/>
            </w:tcBorders>
          </w:tcPr>
          <w:p w14:paraId="3BD3769E" w14:textId="77777777" w:rsidR="00206E1D" w:rsidRDefault="00206E1D" w:rsidP="00DA46D2">
            <w:pPr>
              <w:rPr>
                <w:lang w:eastAsia="en-US"/>
              </w:rPr>
            </w:pPr>
          </w:p>
        </w:tc>
      </w:tr>
      <w:tr w:rsidR="00206E1D" w14:paraId="55D1C358"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5DB497D7" w14:textId="0DB39BD1" w:rsidR="00206E1D" w:rsidRPr="00103362" w:rsidRDefault="00F649C8" w:rsidP="00F649C8">
            <w:pPr>
              <w:pStyle w:val="Lijstalinea"/>
              <w:ind w:left="0"/>
              <w:rPr>
                <w:rFonts w:cs="Arial"/>
                <w:b/>
                <w:bCs/>
                <w:lang w:eastAsia="en-US"/>
              </w:rPr>
            </w:pPr>
            <w:r>
              <w:rPr>
                <w:rFonts w:cs="Arial"/>
                <w:b/>
                <w:bCs/>
                <w:lang w:eastAsia="en-US"/>
              </w:rPr>
              <w:t xml:space="preserve">Eis </w:t>
            </w:r>
            <w:r w:rsidR="00360277">
              <w:rPr>
                <w:rFonts w:cs="Arial"/>
                <w:b/>
                <w:bCs/>
                <w:lang w:eastAsia="en-US"/>
              </w:rPr>
              <w:t>100</w:t>
            </w:r>
          </w:p>
        </w:tc>
        <w:tc>
          <w:tcPr>
            <w:tcW w:w="4090" w:type="pct"/>
            <w:tcBorders>
              <w:top w:val="single" w:sz="4" w:space="0" w:color="auto"/>
              <w:left w:val="single" w:sz="4" w:space="0" w:color="auto"/>
              <w:bottom w:val="single" w:sz="4" w:space="0" w:color="auto"/>
              <w:right w:val="single" w:sz="4" w:space="0" w:color="auto"/>
            </w:tcBorders>
          </w:tcPr>
          <w:p w14:paraId="7431F0D7" w14:textId="23A89049" w:rsidR="00206E1D" w:rsidRDefault="00416438" w:rsidP="00DA46D2">
            <w:pPr>
              <w:rPr>
                <w:rFonts w:cs="Arial"/>
                <w:lang w:eastAsia="en-US"/>
              </w:rPr>
            </w:pPr>
            <w:r w:rsidRPr="00416438">
              <w:rPr>
                <w:rFonts w:cs="Arial"/>
                <w:lang w:eastAsia="en-US"/>
              </w:rPr>
              <w:t>Een gebruiker moet zijn profielgegevens (minimaal: foto, e-mailadres en mobiel nummer) kunnen invoeren.</w:t>
            </w:r>
          </w:p>
        </w:tc>
        <w:tc>
          <w:tcPr>
            <w:tcW w:w="443" w:type="pct"/>
            <w:tcBorders>
              <w:top w:val="single" w:sz="4" w:space="0" w:color="auto"/>
              <w:left w:val="single" w:sz="4" w:space="0" w:color="auto"/>
              <w:bottom w:val="single" w:sz="4" w:space="0" w:color="auto"/>
              <w:right w:val="single" w:sz="4" w:space="0" w:color="auto"/>
            </w:tcBorders>
          </w:tcPr>
          <w:p w14:paraId="3AF14ADD" w14:textId="77777777" w:rsidR="00206E1D" w:rsidRDefault="00206E1D" w:rsidP="00DA46D2">
            <w:pPr>
              <w:rPr>
                <w:lang w:eastAsia="en-US"/>
              </w:rPr>
            </w:pPr>
          </w:p>
        </w:tc>
      </w:tr>
      <w:tr w:rsidR="004C5D4D" w14:paraId="42F92082" w14:textId="77777777" w:rsidTr="3F6854F7">
        <w:trPr>
          <w:trHeight w:val="255"/>
        </w:trPr>
        <w:tc>
          <w:tcPr>
            <w:tcW w:w="467" w:type="pct"/>
            <w:tcBorders>
              <w:top w:val="single" w:sz="4" w:space="0" w:color="auto"/>
              <w:left w:val="single" w:sz="4" w:space="0" w:color="auto"/>
              <w:bottom w:val="single" w:sz="4" w:space="0" w:color="auto"/>
              <w:right w:val="single" w:sz="4" w:space="0" w:color="auto"/>
            </w:tcBorders>
            <w:noWrap/>
          </w:tcPr>
          <w:p w14:paraId="0C547283" w14:textId="03A4E116" w:rsidR="004C5D4D" w:rsidRPr="00103362" w:rsidRDefault="00F649C8" w:rsidP="00F649C8">
            <w:pPr>
              <w:pStyle w:val="Lijstalinea"/>
              <w:ind w:left="0"/>
              <w:rPr>
                <w:rFonts w:cs="Arial"/>
                <w:b/>
                <w:bCs/>
                <w:lang w:eastAsia="en-US"/>
              </w:rPr>
            </w:pPr>
            <w:r>
              <w:rPr>
                <w:rFonts w:cs="Arial"/>
                <w:b/>
                <w:bCs/>
                <w:lang w:eastAsia="en-US"/>
              </w:rPr>
              <w:t xml:space="preserve">Eis </w:t>
            </w:r>
            <w:r w:rsidR="17971AEF" w:rsidRPr="3F6854F7">
              <w:rPr>
                <w:rFonts w:cs="Arial"/>
                <w:b/>
                <w:bCs/>
                <w:lang w:eastAsia="en-US"/>
              </w:rPr>
              <w:t>10</w:t>
            </w:r>
            <w:r w:rsidR="00360277">
              <w:rPr>
                <w:rFonts w:cs="Arial"/>
                <w:b/>
                <w:bCs/>
                <w:lang w:eastAsia="en-US"/>
              </w:rPr>
              <w:t>1</w:t>
            </w:r>
          </w:p>
        </w:tc>
        <w:tc>
          <w:tcPr>
            <w:tcW w:w="4090" w:type="pct"/>
            <w:tcBorders>
              <w:top w:val="single" w:sz="4" w:space="0" w:color="auto"/>
              <w:left w:val="single" w:sz="4" w:space="0" w:color="auto"/>
              <w:bottom w:val="single" w:sz="4" w:space="0" w:color="auto"/>
              <w:right w:val="single" w:sz="4" w:space="0" w:color="auto"/>
            </w:tcBorders>
          </w:tcPr>
          <w:p w14:paraId="1EB9CB35" w14:textId="181EAF7F" w:rsidR="004C5D4D" w:rsidRPr="00416438" w:rsidRDefault="000533D0" w:rsidP="00DA46D2">
            <w:pPr>
              <w:rPr>
                <w:rFonts w:cs="Arial"/>
                <w:lang w:eastAsia="en-US"/>
              </w:rPr>
            </w:pPr>
            <w:r w:rsidRPr="000533D0">
              <w:rPr>
                <w:rFonts w:cs="Arial"/>
                <w:lang w:eastAsia="en-US"/>
              </w:rPr>
              <w:t>Voor toegankelijkheid worden de volgende specificaties ondersteund: EN 301 549 en WCAG 2.1.</w:t>
            </w:r>
          </w:p>
        </w:tc>
        <w:tc>
          <w:tcPr>
            <w:tcW w:w="443" w:type="pct"/>
            <w:tcBorders>
              <w:top w:val="single" w:sz="4" w:space="0" w:color="auto"/>
              <w:left w:val="single" w:sz="4" w:space="0" w:color="auto"/>
              <w:bottom w:val="single" w:sz="4" w:space="0" w:color="auto"/>
              <w:right w:val="single" w:sz="4" w:space="0" w:color="auto"/>
            </w:tcBorders>
          </w:tcPr>
          <w:p w14:paraId="58B56BE5" w14:textId="77777777" w:rsidR="004C5D4D" w:rsidRDefault="004C5D4D" w:rsidP="00DA46D2">
            <w:pPr>
              <w:rPr>
                <w:lang w:eastAsia="en-US"/>
              </w:rPr>
            </w:pPr>
          </w:p>
        </w:tc>
      </w:tr>
    </w:tbl>
    <w:p w14:paraId="29A4B08C" w14:textId="77777777" w:rsidR="00E8588C" w:rsidRDefault="00E8588C">
      <w:pPr>
        <w:spacing w:line="240" w:lineRule="auto"/>
        <w:rPr>
          <w:rFonts w:eastAsiaTheme="majorEastAsia" w:cs="Arial"/>
          <w:b/>
          <w:bCs/>
          <w:sz w:val="22"/>
          <w:szCs w:val="20"/>
        </w:rPr>
      </w:pPr>
      <w:r>
        <w:br w:type="page"/>
      </w:r>
    </w:p>
    <w:p w14:paraId="29B38663" w14:textId="05E4841C" w:rsidR="00F47525" w:rsidRDefault="00F47525" w:rsidP="00F47525">
      <w:pPr>
        <w:pStyle w:val="Kop2"/>
        <w:ind w:left="851"/>
        <w:rPr>
          <w:color w:val="auto"/>
        </w:rPr>
      </w:pPr>
      <w:r w:rsidRPr="26D3E688">
        <w:rPr>
          <w:color w:val="auto"/>
        </w:rPr>
        <w:lastRenderedPageBreak/>
        <w:t>Personeel</w:t>
      </w:r>
      <w:r w:rsidR="0027451F" w:rsidRPr="26D3E688">
        <w:rPr>
          <w:color w:val="auto"/>
        </w:rPr>
        <w:t xml:space="preserve"> algemeen</w:t>
      </w:r>
    </w:p>
    <w:p w14:paraId="4F7E7762" w14:textId="77777777" w:rsidR="00F47525" w:rsidRDefault="00F47525" w:rsidP="00F4752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412"/>
        <w:gridCol w:w="803"/>
      </w:tblGrid>
      <w:tr w:rsidR="005E18DD" w:rsidRPr="005E18DD" w14:paraId="503EB554" w14:textId="77777777" w:rsidTr="3F6854F7">
        <w:trPr>
          <w:trHeight w:val="621"/>
        </w:trPr>
        <w:tc>
          <w:tcPr>
            <w:tcW w:w="467" w:type="pct"/>
            <w:tcBorders>
              <w:top w:val="single" w:sz="4" w:space="0" w:color="auto"/>
              <w:left w:val="single" w:sz="4" w:space="0" w:color="auto"/>
              <w:bottom w:val="single" w:sz="4" w:space="0" w:color="auto"/>
              <w:right w:val="single" w:sz="4" w:space="0" w:color="auto"/>
            </w:tcBorders>
            <w:shd w:val="clear" w:color="auto" w:fill="FF0000"/>
            <w:noWrap/>
          </w:tcPr>
          <w:p w14:paraId="41B6BCE0" w14:textId="77777777" w:rsidR="00F47525" w:rsidRPr="005E18DD" w:rsidRDefault="00F47525">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1A78A1CA" w14:textId="77777777" w:rsidR="00F47525" w:rsidRPr="005E18DD" w:rsidRDefault="00F47525">
            <w:pPr>
              <w:rPr>
                <w:rFonts w:cs="Arial"/>
                <w:b/>
                <w:lang w:eastAsia="en-US"/>
              </w:rPr>
            </w:pPr>
            <w:r w:rsidRPr="005E18DD">
              <w:rPr>
                <w:rFonts w:cs="Arial"/>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20E36FA4" w14:textId="77777777" w:rsidR="00F47525" w:rsidRPr="005E18DD" w:rsidRDefault="00F47525">
            <w:pPr>
              <w:rPr>
                <w:rFonts w:cs="Arial"/>
                <w:b/>
                <w:lang w:eastAsia="en-US"/>
              </w:rPr>
            </w:pPr>
            <w:r w:rsidRPr="005E18DD">
              <w:rPr>
                <w:rFonts w:cs="Arial"/>
                <w:b/>
                <w:lang w:eastAsia="en-US"/>
              </w:rPr>
              <w:t>Ja/Nee</w:t>
            </w:r>
          </w:p>
        </w:tc>
      </w:tr>
      <w:tr w:rsidR="005E18DD" w:rsidRPr="005E18DD" w14:paraId="58DDF071" w14:textId="77777777" w:rsidTr="3F6854F7">
        <w:trPr>
          <w:trHeight w:val="525"/>
        </w:trPr>
        <w:tc>
          <w:tcPr>
            <w:tcW w:w="467" w:type="pct"/>
            <w:tcBorders>
              <w:top w:val="single" w:sz="4" w:space="0" w:color="auto"/>
              <w:left w:val="single" w:sz="4" w:space="0" w:color="auto"/>
              <w:bottom w:val="single" w:sz="4" w:space="0" w:color="auto"/>
              <w:right w:val="single" w:sz="4" w:space="0" w:color="auto"/>
            </w:tcBorders>
            <w:noWrap/>
          </w:tcPr>
          <w:p w14:paraId="10BF2DB0" w14:textId="43630FE6" w:rsidR="00F47525" w:rsidRPr="00103362" w:rsidRDefault="00F649C8" w:rsidP="00F649C8">
            <w:pPr>
              <w:pStyle w:val="Lijstalinea"/>
              <w:ind w:left="0"/>
              <w:rPr>
                <w:rFonts w:cs="Arial"/>
                <w:b/>
                <w:bCs/>
                <w:lang w:eastAsia="en-US"/>
              </w:rPr>
            </w:pPr>
            <w:r>
              <w:rPr>
                <w:rFonts w:cs="Arial"/>
                <w:b/>
                <w:bCs/>
                <w:lang w:eastAsia="en-US"/>
              </w:rPr>
              <w:t xml:space="preserve">Eis </w:t>
            </w:r>
            <w:r w:rsidR="24C6213B" w:rsidRPr="3F6854F7">
              <w:rPr>
                <w:rFonts w:cs="Arial"/>
                <w:b/>
                <w:bCs/>
                <w:lang w:eastAsia="en-US"/>
              </w:rPr>
              <w:t>10</w:t>
            </w:r>
            <w:r w:rsidR="00360277">
              <w:rPr>
                <w:rFonts w:cs="Arial"/>
                <w:b/>
                <w:bCs/>
                <w:lang w:eastAsia="en-US"/>
              </w:rPr>
              <w:t>2</w:t>
            </w:r>
          </w:p>
        </w:tc>
        <w:tc>
          <w:tcPr>
            <w:tcW w:w="4090" w:type="pct"/>
            <w:tcBorders>
              <w:top w:val="single" w:sz="4" w:space="0" w:color="auto"/>
              <w:left w:val="single" w:sz="4" w:space="0" w:color="auto"/>
              <w:bottom w:val="single" w:sz="4" w:space="0" w:color="auto"/>
              <w:right w:val="single" w:sz="4" w:space="0" w:color="auto"/>
            </w:tcBorders>
            <w:hideMark/>
          </w:tcPr>
          <w:p w14:paraId="11486812" w14:textId="4532A3EB" w:rsidR="00531B63" w:rsidRPr="005E18DD" w:rsidRDefault="00531B63" w:rsidP="004E76BE">
            <w:pPr>
              <w:rPr>
                <w:rFonts w:cs="Arial"/>
                <w:lang w:eastAsia="en-US"/>
              </w:rPr>
            </w:pPr>
            <w:r w:rsidRPr="005E18DD">
              <w:rPr>
                <w:rFonts w:cs="Arial"/>
              </w:rPr>
              <w:t xml:space="preserve">U stelt één centraal aanspreekpunt aan voor de communicatie met betrekking tot </w:t>
            </w:r>
            <w:r w:rsidR="001E6BAE">
              <w:rPr>
                <w:rFonts w:cs="Arial"/>
              </w:rPr>
              <w:t>implementatie en ondersteuning</w:t>
            </w:r>
            <w:r w:rsidRPr="005E18DD">
              <w:rPr>
                <w:rFonts w:cs="Arial"/>
              </w:rPr>
              <w:t>.</w:t>
            </w:r>
          </w:p>
        </w:tc>
        <w:tc>
          <w:tcPr>
            <w:tcW w:w="443" w:type="pct"/>
            <w:tcBorders>
              <w:top w:val="single" w:sz="4" w:space="0" w:color="auto"/>
              <w:left w:val="single" w:sz="4" w:space="0" w:color="auto"/>
              <w:bottom w:val="single" w:sz="4" w:space="0" w:color="auto"/>
              <w:right w:val="single" w:sz="4" w:space="0" w:color="auto"/>
            </w:tcBorders>
          </w:tcPr>
          <w:p w14:paraId="21CD37AF" w14:textId="77777777" w:rsidR="00F47525" w:rsidRPr="005E18DD" w:rsidRDefault="00F47525">
            <w:pPr>
              <w:rPr>
                <w:rFonts w:cs="Arial"/>
                <w:lang w:eastAsia="en-US"/>
              </w:rPr>
            </w:pPr>
          </w:p>
        </w:tc>
      </w:tr>
      <w:tr w:rsidR="00364BF7" w:rsidRPr="005E18DD" w14:paraId="3E839F88" w14:textId="77777777" w:rsidTr="3F6854F7">
        <w:trPr>
          <w:trHeight w:val="858"/>
        </w:trPr>
        <w:tc>
          <w:tcPr>
            <w:tcW w:w="467" w:type="pct"/>
            <w:tcBorders>
              <w:top w:val="single" w:sz="4" w:space="0" w:color="auto"/>
              <w:left w:val="single" w:sz="4" w:space="0" w:color="auto"/>
              <w:bottom w:val="single" w:sz="4" w:space="0" w:color="auto"/>
              <w:right w:val="single" w:sz="4" w:space="0" w:color="auto"/>
            </w:tcBorders>
            <w:noWrap/>
          </w:tcPr>
          <w:p w14:paraId="3D0FC8FE" w14:textId="3BF2D676" w:rsidR="00364BF7" w:rsidRPr="00103362" w:rsidRDefault="00F649C8" w:rsidP="00F649C8">
            <w:pPr>
              <w:pStyle w:val="Lijstalinea"/>
              <w:ind w:left="0"/>
              <w:rPr>
                <w:rFonts w:cs="Arial"/>
                <w:b/>
                <w:bCs/>
                <w:lang w:eastAsia="en-US"/>
              </w:rPr>
            </w:pPr>
            <w:r>
              <w:rPr>
                <w:rFonts w:cs="Arial"/>
                <w:b/>
                <w:bCs/>
                <w:lang w:eastAsia="en-US"/>
              </w:rPr>
              <w:t xml:space="preserve">Eis </w:t>
            </w:r>
            <w:r w:rsidR="2955E1DA" w:rsidRPr="3F6854F7">
              <w:rPr>
                <w:rFonts w:cs="Arial"/>
                <w:b/>
                <w:bCs/>
                <w:lang w:eastAsia="en-US"/>
              </w:rPr>
              <w:t>10</w:t>
            </w:r>
            <w:r w:rsidR="00360277">
              <w:rPr>
                <w:rFonts w:cs="Arial"/>
                <w:b/>
                <w:bCs/>
                <w:lang w:eastAsia="en-US"/>
              </w:rPr>
              <w:t>3</w:t>
            </w:r>
          </w:p>
        </w:tc>
        <w:tc>
          <w:tcPr>
            <w:tcW w:w="4090" w:type="pct"/>
            <w:tcBorders>
              <w:top w:val="single" w:sz="4" w:space="0" w:color="auto"/>
              <w:left w:val="single" w:sz="4" w:space="0" w:color="auto"/>
              <w:bottom w:val="single" w:sz="4" w:space="0" w:color="auto"/>
              <w:right w:val="single" w:sz="4" w:space="0" w:color="auto"/>
            </w:tcBorders>
            <w:hideMark/>
          </w:tcPr>
          <w:p w14:paraId="219E8D65" w14:textId="77777777" w:rsidR="00364BF7" w:rsidRPr="005E18DD" w:rsidRDefault="00364BF7" w:rsidP="00DA46D2">
            <w:pPr>
              <w:rPr>
                <w:rFonts w:cs="Arial"/>
                <w:lang w:eastAsia="en-US"/>
              </w:rPr>
            </w:pPr>
            <w:r>
              <w:rPr>
                <w:rFonts w:cs="Arial"/>
                <w:lang w:eastAsia="en-US"/>
              </w:rPr>
              <w:t xml:space="preserve">Het centrale aanspreekpunt </w:t>
            </w:r>
            <w:r w:rsidRPr="005E18DD">
              <w:rPr>
                <w:rFonts w:cs="Arial"/>
                <w:lang w:eastAsia="en-US"/>
              </w:rPr>
              <w:t>heeft kennis van zaken, is goed bereikbaar, probleemoplossend en neemt bij een vraag of gewenst contactmoment binnen twee werkdagen contact op met Hogeschool Rotterdam.</w:t>
            </w:r>
          </w:p>
        </w:tc>
        <w:tc>
          <w:tcPr>
            <w:tcW w:w="443" w:type="pct"/>
            <w:tcBorders>
              <w:top w:val="single" w:sz="4" w:space="0" w:color="auto"/>
              <w:left w:val="single" w:sz="4" w:space="0" w:color="auto"/>
              <w:bottom w:val="single" w:sz="4" w:space="0" w:color="auto"/>
              <w:right w:val="single" w:sz="4" w:space="0" w:color="auto"/>
            </w:tcBorders>
          </w:tcPr>
          <w:p w14:paraId="5AA31C5A" w14:textId="77777777" w:rsidR="00364BF7" w:rsidRPr="005E18DD" w:rsidRDefault="00364BF7" w:rsidP="00DA46D2">
            <w:pPr>
              <w:rPr>
                <w:rFonts w:cs="Arial"/>
                <w:lang w:eastAsia="en-US"/>
              </w:rPr>
            </w:pPr>
          </w:p>
        </w:tc>
      </w:tr>
      <w:tr w:rsidR="005E18DD" w:rsidRPr="005E18DD" w14:paraId="1C5A35A4" w14:textId="77777777" w:rsidTr="3F6854F7">
        <w:trPr>
          <w:trHeight w:val="853"/>
        </w:trPr>
        <w:tc>
          <w:tcPr>
            <w:tcW w:w="467" w:type="pct"/>
            <w:tcBorders>
              <w:top w:val="single" w:sz="4" w:space="0" w:color="auto"/>
              <w:left w:val="single" w:sz="4" w:space="0" w:color="auto"/>
              <w:bottom w:val="single" w:sz="4" w:space="0" w:color="auto"/>
              <w:right w:val="single" w:sz="4" w:space="0" w:color="auto"/>
            </w:tcBorders>
            <w:noWrap/>
          </w:tcPr>
          <w:p w14:paraId="555DFDE9" w14:textId="47EB55A7" w:rsidR="00F47525" w:rsidRPr="00103362" w:rsidRDefault="00F649C8" w:rsidP="00F649C8">
            <w:pPr>
              <w:pStyle w:val="Lijstalinea"/>
              <w:ind w:left="0"/>
              <w:rPr>
                <w:rFonts w:cs="Arial"/>
                <w:b/>
                <w:bCs/>
                <w:lang w:eastAsia="en-US"/>
              </w:rPr>
            </w:pPr>
            <w:r>
              <w:rPr>
                <w:rFonts w:cs="Arial"/>
                <w:b/>
                <w:bCs/>
                <w:lang w:eastAsia="en-US"/>
              </w:rPr>
              <w:t xml:space="preserve">Eis </w:t>
            </w:r>
            <w:r w:rsidR="1B8C6DBB" w:rsidRPr="3F6854F7">
              <w:rPr>
                <w:rFonts w:cs="Arial"/>
                <w:b/>
                <w:bCs/>
                <w:lang w:eastAsia="en-US"/>
              </w:rPr>
              <w:t>10</w:t>
            </w:r>
            <w:r w:rsidR="00360277">
              <w:rPr>
                <w:rFonts w:cs="Arial"/>
                <w:b/>
                <w:bCs/>
                <w:lang w:eastAsia="en-US"/>
              </w:rPr>
              <w:t>4</w:t>
            </w:r>
          </w:p>
        </w:tc>
        <w:tc>
          <w:tcPr>
            <w:tcW w:w="4090" w:type="pct"/>
            <w:tcBorders>
              <w:top w:val="single" w:sz="4" w:space="0" w:color="auto"/>
              <w:left w:val="single" w:sz="4" w:space="0" w:color="auto"/>
              <w:bottom w:val="single" w:sz="4" w:space="0" w:color="auto"/>
              <w:right w:val="single" w:sz="4" w:space="0" w:color="auto"/>
            </w:tcBorders>
            <w:hideMark/>
          </w:tcPr>
          <w:p w14:paraId="11E2ABD7" w14:textId="625E67EF" w:rsidR="00F47525" w:rsidRPr="005E18DD" w:rsidRDefault="008B1CF6" w:rsidP="00531B63">
            <w:pPr>
              <w:rPr>
                <w:rFonts w:cs="Arial"/>
                <w:lang w:eastAsia="en-US"/>
              </w:rPr>
            </w:pPr>
            <w:r w:rsidRPr="008B1CF6">
              <w:rPr>
                <w:rFonts w:cs="Arial"/>
              </w:rPr>
              <w:t>Het personeel dat u voor deze Opdracht inzet beschikt over goede sociale vaardigheden en het vermogen om (zowel mondeling als schriftelijk) te kunnen communiceren in het Nederlands en/of het Engels.</w:t>
            </w:r>
          </w:p>
        </w:tc>
        <w:tc>
          <w:tcPr>
            <w:tcW w:w="443" w:type="pct"/>
            <w:tcBorders>
              <w:top w:val="single" w:sz="4" w:space="0" w:color="auto"/>
              <w:left w:val="single" w:sz="4" w:space="0" w:color="auto"/>
              <w:bottom w:val="single" w:sz="4" w:space="0" w:color="auto"/>
              <w:right w:val="single" w:sz="4" w:space="0" w:color="auto"/>
            </w:tcBorders>
          </w:tcPr>
          <w:p w14:paraId="3FE70290" w14:textId="77777777" w:rsidR="00F47525" w:rsidRPr="005E18DD" w:rsidRDefault="00F47525">
            <w:pPr>
              <w:rPr>
                <w:rFonts w:cs="Arial"/>
                <w:lang w:eastAsia="en-US"/>
              </w:rPr>
            </w:pPr>
          </w:p>
        </w:tc>
      </w:tr>
      <w:tr w:rsidR="005E18DD" w:rsidRPr="005E18DD" w14:paraId="50568F48" w14:textId="77777777" w:rsidTr="3F6854F7">
        <w:trPr>
          <w:trHeight w:val="578"/>
        </w:trPr>
        <w:tc>
          <w:tcPr>
            <w:tcW w:w="467" w:type="pct"/>
            <w:tcBorders>
              <w:top w:val="single" w:sz="4" w:space="0" w:color="auto"/>
              <w:left w:val="single" w:sz="4" w:space="0" w:color="auto"/>
              <w:bottom w:val="single" w:sz="4" w:space="0" w:color="auto"/>
              <w:right w:val="single" w:sz="4" w:space="0" w:color="auto"/>
            </w:tcBorders>
            <w:noWrap/>
          </w:tcPr>
          <w:p w14:paraId="341786DD" w14:textId="374A8E2B" w:rsidR="00F47525" w:rsidRPr="00103362" w:rsidRDefault="00F649C8" w:rsidP="00F649C8">
            <w:pPr>
              <w:pStyle w:val="Lijstalinea"/>
              <w:ind w:left="0"/>
              <w:rPr>
                <w:rFonts w:cs="Arial"/>
                <w:b/>
                <w:bCs/>
                <w:lang w:eastAsia="en-US"/>
              </w:rPr>
            </w:pPr>
            <w:r>
              <w:rPr>
                <w:rFonts w:cs="Arial"/>
                <w:b/>
                <w:bCs/>
                <w:lang w:eastAsia="en-US"/>
              </w:rPr>
              <w:t xml:space="preserve">Eis </w:t>
            </w:r>
            <w:r w:rsidR="003820D9" w:rsidRPr="3F6854F7">
              <w:rPr>
                <w:rFonts w:cs="Arial"/>
                <w:b/>
                <w:bCs/>
                <w:lang w:eastAsia="en-US"/>
              </w:rPr>
              <w:t>10</w:t>
            </w:r>
            <w:r w:rsidR="00360277">
              <w:rPr>
                <w:rFonts w:cs="Arial"/>
                <w:b/>
                <w:bCs/>
                <w:lang w:eastAsia="en-US"/>
              </w:rPr>
              <w:t>5</w:t>
            </w:r>
          </w:p>
        </w:tc>
        <w:tc>
          <w:tcPr>
            <w:tcW w:w="4090" w:type="pct"/>
            <w:tcBorders>
              <w:top w:val="single" w:sz="4" w:space="0" w:color="auto"/>
              <w:left w:val="single" w:sz="4" w:space="0" w:color="auto"/>
              <w:bottom w:val="single" w:sz="4" w:space="0" w:color="auto"/>
              <w:right w:val="single" w:sz="4" w:space="0" w:color="auto"/>
            </w:tcBorders>
            <w:hideMark/>
          </w:tcPr>
          <w:p w14:paraId="059D8C94" w14:textId="52A8C772" w:rsidR="00F47525" w:rsidRPr="005E18DD" w:rsidRDefault="00531B63" w:rsidP="00531B63">
            <w:pPr>
              <w:rPr>
                <w:rFonts w:cs="Arial"/>
                <w:lang w:eastAsia="en-US"/>
              </w:rPr>
            </w:pPr>
            <w:r w:rsidRPr="005E18DD">
              <w:rPr>
                <w:rFonts w:cs="Arial"/>
                <w:lang w:eastAsia="en-US"/>
              </w:rPr>
              <w:t xml:space="preserve">Uw </w:t>
            </w:r>
            <w:r w:rsidR="00F47525" w:rsidRPr="005E18DD">
              <w:rPr>
                <w:rFonts w:cs="Arial"/>
                <w:lang w:eastAsia="en-US"/>
              </w:rPr>
              <w:t>medewerkers gaan met respect</w:t>
            </w:r>
            <w:r w:rsidR="00FB3E5F">
              <w:rPr>
                <w:rFonts w:cs="Arial"/>
                <w:lang w:eastAsia="en-US"/>
              </w:rPr>
              <w:t xml:space="preserve"> om</w:t>
            </w:r>
            <w:r w:rsidR="00F47525" w:rsidRPr="005E18DD">
              <w:rPr>
                <w:rFonts w:cs="Arial"/>
                <w:lang w:eastAsia="en-US"/>
              </w:rPr>
              <w:t xml:space="preserve"> met de eigendommen van Hogeschool Rotterdam.</w:t>
            </w:r>
          </w:p>
        </w:tc>
        <w:tc>
          <w:tcPr>
            <w:tcW w:w="443" w:type="pct"/>
            <w:tcBorders>
              <w:top w:val="single" w:sz="4" w:space="0" w:color="auto"/>
              <w:left w:val="single" w:sz="4" w:space="0" w:color="auto"/>
              <w:bottom w:val="single" w:sz="4" w:space="0" w:color="auto"/>
              <w:right w:val="single" w:sz="4" w:space="0" w:color="auto"/>
            </w:tcBorders>
          </w:tcPr>
          <w:p w14:paraId="0826B767" w14:textId="77777777" w:rsidR="00F47525" w:rsidRPr="005E18DD" w:rsidRDefault="00F47525">
            <w:pPr>
              <w:rPr>
                <w:rFonts w:cs="Arial"/>
                <w:lang w:eastAsia="en-US"/>
              </w:rPr>
            </w:pPr>
          </w:p>
        </w:tc>
      </w:tr>
    </w:tbl>
    <w:p w14:paraId="2FE8BA75" w14:textId="77777777" w:rsidR="00531B63" w:rsidRDefault="00531B63" w:rsidP="00E9503A">
      <w:pPr>
        <w:pStyle w:val="Kop2"/>
        <w:ind w:left="851"/>
      </w:pPr>
      <w:r>
        <w:t>Facturatie</w:t>
      </w:r>
    </w:p>
    <w:p w14:paraId="0E45F95E" w14:textId="304CE423" w:rsidR="00531B63" w:rsidRDefault="00531B63" w:rsidP="00531B6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3"/>
        <w:gridCol w:w="7417"/>
        <w:gridCol w:w="807"/>
      </w:tblGrid>
      <w:tr w:rsidR="00425556" w14:paraId="1BF2A1FF" w14:textId="77777777" w:rsidTr="3F6854F7">
        <w:trPr>
          <w:trHeight w:val="582"/>
        </w:trPr>
        <w:tc>
          <w:tcPr>
            <w:tcW w:w="465" w:type="pct"/>
            <w:tcBorders>
              <w:top w:val="single" w:sz="4" w:space="0" w:color="auto"/>
              <w:left w:val="single" w:sz="4" w:space="0" w:color="auto"/>
              <w:bottom w:val="single" w:sz="4" w:space="0" w:color="auto"/>
              <w:right w:val="single" w:sz="4" w:space="0" w:color="auto"/>
            </w:tcBorders>
            <w:shd w:val="clear" w:color="auto" w:fill="FF0000"/>
            <w:noWrap/>
          </w:tcPr>
          <w:p w14:paraId="6C834ED0" w14:textId="77777777" w:rsidR="00425556" w:rsidRDefault="00425556" w:rsidP="00DA46D2">
            <w:pPr>
              <w:rPr>
                <w:rFonts w:cs="Arial"/>
                <w:b/>
                <w:lang w:eastAsia="en-US"/>
              </w:rPr>
            </w:pPr>
          </w:p>
        </w:tc>
        <w:tc>
          <w:tcPr>
            <w:tcW w:w="4090" w:type="pct"/>
            <w:tcBorders>
              <w:top w:val="single" w:sz="4" w:space="0" w:color="auto"/>
              <w:left w:val="single" w:sz="4" w:space="0" w:color="auto"/>
              <w:bottom w:val="single" w:sz="4" w:space="0" w:color="auto"/>
              <w:right w:val="single" w:sz="4" w:space="0" w:color="auto"/>
            </w:tcBorders>
            <w:shd w:val="clear" w:color="auto" w:fill="FF0000"/>
            <w:hideMark/>
          </w:tcPr>
          <w:p w14:paraId="04736200" w14:textId="77777777" w:rsidR="00425556" w:rsidRDefault="00425556" w:rsidP="00DA46D2">
            <w:pPr>
              <w:rPr>
                <w:rFonts w:cs="Arial"/>
                <w:b/>
                <w:lang w:eastAsia="en-US"/>
              </w:rPr>
            </w:pPr>
            <w:r>
              <w:rPr>
                <w:rFonts w:cs="Arial"/>
                <w:b/>
                <w:lang w:eastAsia="en-US"/>
              </w:rPr>
              <w:t>Inhoud</w:t>
            </w:r>
          </w:p>
        </w:tc>
        <w:tc>
          <w:tcPr>
            <w:tcW w:w="445" w:type="pct"/>
            <w:tcBorders>
              <w:top w:val="single" w:sz="4" w:space="0" w:color="auto"/>
              <w:left w:val="single" w:sz="4" w:space="0" w:color="auto"/>
              <w:bottom w:val="single" w:sz="4" w:space="0" w:color="auto"/>
              <w:right w:val="single" w:sz="4" w:space="0" w:color="auto"/>
            </w:tcBorders>
            <w:shd w:val="clear" w:color="auto" w:fill="FF0000"/>
            <w:hideMark/>
          </w:tcPr>
          <w:p w14:paraId="598344C8" w14:textId="77777777" w:rsidR="00425556" w:rsidRDefault="00425556" w:rsidP="00DA46D2">
            <w:pPr>
              <w:rPr>
                <w:rFonts w:cs="Arial"/>
                <w:b/>
                <w:lang w:eastAsia="en-US"/>
              </w:rPr>
            </w:pPr>
            <w:r>
              <w:rPr>
                <w:rFonts w:cs="Arial"/>
                <w:b/>
                <w:lang w:eastAsia="en-US"/>
              </w:rPr>
              <w:t>Ja/Nee</w:t>
            </w:r>
          </w:p>
        </w:tc>
      </w:tr>
      <w:tr w:rsidR="00425556" w14:paraId="7D65F5CD" w14:textId="77777777" w:rsidTr="3F6854F7">
        <w:trPr>
          <w:trHeight w:val="255"/>
        </w:trPr>
        <w:tc>
          <w:tcPr>
            <w:tcW w:w="465" w:type="pct"/>
            <w:tcBorders>
              <w:top w:val="single" w:sz="4" w:space="0" w:color="auto"/>
              <w:left w:val="single" w:sz="4" w:space="0" w:color="auto"/>
              <w:bottom w:val="single" w:sz="4" w:space="0" w:color="auto"/>
              <w:right w:val="single" w:sz="4" w:space="0" w:color="auto"/>
            </w:tcBorders>
            <w:noWrap/>
          </w:tcPr>
          <w:p w14:paraId="463D7859" w14:textId="31F33C73" w:rsidR="00425556" w:rsidRPr="00103362" w:rsidRDefault="00F649C8" w:rsidP="00F649C8">
            <w:pPr>
              <w:pStyle w:val="Lijstalinea"/>
              <w:ind w:left="0"/>
              <w:rPr>
                <w:rFonts w:cs="Arial"/>
                <w:b/>
                <w:bCs/>
                <w:lang w:eastAsia="en-US"/>
              </w:rPr>
            </w:pPr>
            <w:r>
              <w:rPr>
                <w:rFonts w:cs="Arial"/>
                <w:b/>
                <w:bCs/>
                <w:lang w:eastAsia="en-US"/>
              </w:rPr>
              <w:t xml:space="preserve">Eis </w:t>
            </w:r>
            <w:r w:rsidR="23B46FC9" w:rsidRPr="3F6854F7">
              <w:rPr>
                <w:rFonts w:cs="Arial"/>
                <w:b/>
                <w:bCs/>
                <w:lang w:eastAsia="en-US"/>
              </w:rPr>
              <w:t>10</w:t>
            </w:r>
            <w:r w:rsidR="00360277">
              <w:rPr>
                <w:rFonts w:cs="Arial"/>
                <w:b/>
                <w:bCs/>
                <w:lang w:eastAsia="en-US"/>
              </w:rPr>
              <w:t>6</w:t>
            </w:r>
          </w:p>
        </w:tc>
        <w:tc>
          <w:tcPr>
            <w:tcW w:w="4090" w:type="pct"/>
            <w:tcBorders>
              <w:top w:val="single" w:sz="4" w:space="0" w:color="auto"/>
              <w:left w:val="single" w:sz="4" w:space="0" w:color="auto"/>
              <w:bottom w:val="single" w:sz="4" w:space="0" w:color="auto"/>
              <w:right w:val="single" w:sz="4" w:space="0" w:color="auto"/>
            </w:tcBorders>
            <w:hideMark/>
          </w:tcPr>
          <w:p w14:paraId="3F3EB776" w14:textId="77777777" w:rsidR="00425556" w:rsidRDefault="00425556" w:rsidP="00DA46D2">
            <w:pPr>
              <w:rPr>
                <w:rFonts w:cs="Arial"/>
                <w:lang w:eastAsia="en-US"/>
              </w:rPr>
            </w:pPr>
            <w:r>
              <w:rPr>
                <w:rFonts w:cs="Arial"/>
                <w:lang w:eastAsia="en-US"/>
              </w:rPr>
              <w:t>Facturatie vindt plaats op basis van de in het prijzenblad opgenomen tarieven.</w:t>
            </w:r>
          </w:p>
        </w:tc>
        <w:tc>
          <w:tcPr>
            <w:tcW w:w="445" w:type="pct"/>
            <w:tcBorders>
              <w:top w:val="single" w:sz="4" w:space="0" w:color="auto"/>
              <w:left w:val="single" w:sz="4" w:space="0" w:color="auto"/>
              <w:bottom w:val="single" w:sz="4" w:space="0" w:color="auto"/>
              <w:right w:val="single" w:sz="4" w:space="0" w:color="auto"/>
            </w:tcBorders>
          </w:tcPr>
          <w:p w14:paraId="64110E7E" w14:textId="77777777" w:rsidR="00425556" w:rsidRDefault="00425556" w:rsidP="00DA46D2">
            <w:pPr>
              <w:rPr>
                <w:rFonts w:cs="Arial"/>
                <w:lang w:eastAsia="en-US"/>
              </w:rPr>
            </w:pPr>
          </w:p>
        </w:tc>
      </w:tr>
      <w:tr w:rsidR="00425556" w14:paraId="2C80DB5E" w14:textId="77777777" w:rsidTr="3F6854F7">
        <w:trPr>
          <w:trHeight w:val="255"/>
        </w:trPr>
        <w:tc>
          <w:tcPr>
            <w:tcW w:w="465" w:type="pct"/>
            <w:tcBorders>
              <w:top w:val="single" w:sz="4" w:space="0" w:color="auto"/>
              <w:left w:val="single" w:sz="4" w:space="0" w:color="auto"/>
              <w:bottom w:val="single" w:sz="4" w:space="0" w:color="auto"/>
              <w:right w:val="single" w:sz="4" w:space="0" w:color="auto"/>
            </w:tcBorders>
            <w:noWrap/>
          </w:tcPr>
          <w:p w14:paraId="4B93A73E" w14:textId="7984F271" w:rsidR="00425556" w:rsidRPr="00103362" w:rsidRDefault="00F649C8" w:rsidP="00F649C8">
            <w:pPr>
              <w:pStyle w:val="Lijstalinea"/>
              <w:ind w:left="0"/>
              <w:rPr>
                <w:rFonts w:cs="Arial"/>
                <w:b/>
                <w:bCs/>
                <w:lang w:eastAsia="en-US"/>
              </w:rPr>
            </w:pPr>
            <w:r>
              <w:rPr>
                <w:rFonts w:cs="Arial"/>
                <w:b/>
                <w:bCs/>
                <w:lang w:eastAsia="en-US"/>
              </w:rPr>
              <w:t xml:space="preserve">Eis </w:t>
            </w:r>
            <w:r w:rsidR="14EF25EC" w:rsidRPr="3F6854F7">
              <w:rPr>
                <w:rFonts w:cs="Arial"/>
                <w:b/>
                <w:bCs/>
                <w:lang w:eastAsia="en-US"/>
              </w:rPr>
              <w:t>10</w:t>
            </w:r>
            <w:r w:rsidR="00360277">
              <w:rPr>
                <w:rFonts w:cs="Arial"/>
                <w:b/>
                <w:bCs/>
                <w:lang w:eastAsia="en-US"/>
              </w:rPr>
              <w:t>7</w:t>
            </w:r>
          </w:p>
        </w:tc>
        <w:tc>
          <w:tcPr>
            <w:tcW w:w="4090" w:type="pct"/>
            <w:tcBorders>
              <w:top w:val="single" w:sz="4" w:space="0" w:color="auto"/>
              <w:left w:val="single" w:sz="4" w:space="0" w:color="auto"/>
              <w:bottom w:val="single" w:sz="4" w:space="0" w:color="auto"/>
              <w:right w:val="single" w:sz="4" w:space="0" w:color="auto"/>
            </w:tcBorders>
            <w:hideMark/>
          </w:tcPr>
          <w:p w14:paraId="7A83D368" w14:textId="1718368F" w:rsidR="00425556" w:rsidRPr="005E18DD" w:rsidRDefault="694A4A02" w:rsidP="00DA46D2">
            <w:pPr>
              <w:rPr>
                <w:rFonts w:cs="Arial"/>
                <w:lang w:eastAsia="en-US"/>
              </w:rPr>
            </w:pPr>
            <w:r w:rsidRPr="11360A5D">
              <w:rPr>
                <w:rFonts w:cs="Arial"/>
                <w:lang w:eastAsia="en-US"/>
              </w:rPr>
              <w:t xml:space="preserve">U dient de facturen in PDF te versturen aan: </w:t>
            </w:r>
            <w:hyperlink r:id="rId11">
              <w:r w:rsidRPr="11360A5D">
                <w:rPr>
                  <w:rStyle w:val="Hyperlink"/>
                  <w:rFonts w:cs="Arial"/>
                  <w:color w:val="auto"/>
                  <w:lang w:eastAsia="en-US"/>
                </w:rPr>
                <w:t>facturen@hr.nl</w:t>
              </w:r>
            </w:hyperlink>
            <w:r w:rsidR="64066FC7" w:rsidRPr="11360A5D">
              <w:rPr>
                <w:rFonts w:cs="Arial"/>
                <w:lang w:eastAsia="en-US"/>
              </w:rPr>
              <w:t>,</w:t>
            </w:r>
            <w:r w:rsidRPr="11360A5D">
              <w:rPr>
                <w:rFonts w:cs="Arial"/>
                <w:lang w:eastAsia="en-US"/>
              </w:rPr>
              <w:t xml:space="preserve"> onder vermelding van het Hogeschool Rotterdam contractnummer en</w:t>
            </w:r>
            <w:r w:rsidR="797B15A4" w:rsidRPr="11360A5D">
              <w:rPr>
                <w:rFonts w:cs="Arial"/>
                <w:lang w:eastAsia="en-US"/>
              </w:rPr>
              <w:t>,</w:t>
            </w:r>
            <w:r w:rsidRPr="11360A5D">
              <w:rPr>
                <w:rFonts w:cs="Arial"/>
                <w:lang w:eastAsia="en-US"/>
              </w:rPr>
              <w:t xml:space="preserve"> indien van toepassing</w:t>
            </w:r>
            <w:r w:rsidR="6335AF76" w:rsidRPr="11360A5D">
              <w:rPr>
                <w:rFonts w:cs="Arial"/>
                <w:lang w:eastAsia="en-US"/>
              </w:rPr>
              <w:t>,</w:t>
            </w:r>
            <w:r w:rsidRPr="11360A5D">
              <w:rPr>
                <w:rFonts w:cs="Arial"/>
                <w:lang w:eastAsia="en-US"/>
              </w:rPr>
              <w:t xml:space="preserve"> het betreffende ordernummer (INK 1xxxxx) zoals vermeld op de inkooporder.</w:t>
            </w:r>
          </w:p>
          <w:p w14:paraId="2E522D7A" w14:textId="5F28DE22" w:rsidR="00425556" w:rsidRPr="005E18DD" w:rsidRDefault="694A4A02" w:rsidP="00DA46D2">
            <w:pPr>
              <w:rPr>
                <w:rFonts w:cs="Arial"/>
                <w:lang w:eastAsia="en-US"/>
              </w:rPr>
            </w:pPr>
            <w:r w:rsidRPr="11360A5D">
              <w:rPr>
                <w:rFonts w:cs="Arial"/>
                <w:lang w:eastAsia="en-US"/>
              </w:rPr>
              <w:t>Facturen die deze nummers niet vermelden worden niet in behandeling genomen en worden aan u geretourneerd.</w:t>
            </w:r>
          </w:p>
        </w:tc>
        <w:tc>
          <w:tcPr>
            <w:tcW w:w="445" w:type="pct"/>
            <w:tcBorders>
              <w:top w:val="single" w:sz="4" w:space="0" w:color="auto"/>
              <w:left w:val="single" w:sz="4" w:space="0" w:color="auto"/>
              <w:bottom w:val="single" w:sz="4" w:space="0" w:color="auto"/>
              <w:right w:val="single" w:sz="4" w:space="0" w:color="auto"/>
            </w:tcBorders>
          </w:tcPr>
          <w:p w14:paraId="21A75BFE" w14:textId="77777777" w:rsidR="00425556" w:rsidRDefault="00425556" w:rsidP="00DA46D2">
            <w:pPr>
              <w:rPr>
                <w:rFonts w:cs="Arial"/>
                <w:lang w:eastAsia="en-US"/>
              </w:rPr>
            </w:pPr>
          </w:p>
        </w:tc>
      </w:tr>
      <w:tr w:rsidR="00425556" w14:paraId="7C8C5CE1" w14:textId="77777777" w:rsidTr="3F6854F7">
        <w:trPr>
          <w:trHeight w:val="255"/>
        </w:trPr>
        <w:tc>
          <w:tcPr>
            <w:tcW w:w="465" w:type="pct"/>
            <w:tcBorders>
              <w:top w:val="single" w:sz="4" w:space="0" w:color="auto"/>
              <w:left w:val="single" w:sz="4" w:space="0" w:color="auto"/>
              <w:bottom w:val="single" w:sz="4" w:space="0" w:color="auto"/>
              <w:right w:val="single" w:sz="4" w:space="0" w:color="auto"/>
            </w:tcBorders>
            <w:noWrap/>
          </w:tcPr>
          <w:p w14:paraId="666C728C" w14:textId="1B05BC98" w:rsidR="00425556" w:rsidRPr="00103362" w:rsidRDefault="00F649C8" w:rsidP="00F649C8">
            <w:pPr>
              <w:pStyle w:val="Lijstalinea"/>
              <w:ind w:left="0"/>
              <w:rPr>
                <w:rFonts w:cs="Arial"/>
                <w:b/>
                <w:bCs/>
                <w:lang w:eastAsia="en-US"/>
              </w:rPr>
            </w:pPr>
            <w:r>
              <w:rPr>
                <w:rFonts w:cs="Arial"/>
                <w:b/>
                <w:bCs/>
                <w:lang w:eastAsia="en-US"/>
              </w:rPr>
              <w:t xml:space="preserve">Eis </w:t>
            </w:r>
            <w:r w:rsidR="70B6552A" w:rsidRPr="3F6854F7">
              <w:rPr>
                <w:rFonts w:cs="Arial"/>
                <w:b/>
                <w:bCs/>
                <w:lang w:eastAsia="en-US"/>
              </w:rPr>
              <w:t>10</w:t>
            </w:r>
            <w:r w:rsidR="005E40DE">
              <w:rPr>
                <w:rFonts w:cs="Arial"/>
                <w:b/>
                <w:bCs/>
                <w:lang w:eastAsia="en-US"/>
              </w:rPr>
              <w:t>8</w:t>
            </w:r>
          </w:p>
        </w:tc>
        <w:tc>
          <w:tcPr>
            <w:tcW w:w="4090" w:type="pct"/>
            <w:tcBorders>
              <w:top w:val="single" w:sz="4" w:space="0" w:color="auto"/>
              <w:left w:val="single" w:sz="4" w:space="0" w:color="auto"/>
              <w:bottom w:val="single" w:sz="4" w:space="0" w:color="auto"/>
              <w:right w:val="single" w:sz="4" w:space="0" w:color="auto"/>
            </w:tcBorders>
            <w:hideMark/>
          </w:tcPr>
          <w:p w14:paraId="6973570C" w14:textId="77777777" w:rsidR="00425556" w:rsidRPr="005E18DD" w:rsidRDefault="00425556" w:rsidP="00DA46D2">
            <w:pPr>
              <w:rPr>
                <w:rFonts w:cs="Arial"/>
                <w:lang w:eastAsia="en-US"/>
              </w:rPr>
            </w:pPr>
            <w:r w:rsidRPr="005E18DD">
              <w:rPr>
                <w:lang w:eastAsia="en-US"/>
              </w:rPr>
              <w:t xml:space="preserve">De factuur specificeert in ieder geval per </w:t>
            </w:r>
            <w:r>
              <w:rPr>
                <w:lang w:eastAsia="en-US"/>
              </w:rPr>
              <w:t>item: de aantallen, tarieven, en het totaalbedrag. Daarnaast in ieder geval</w:t>
            </w:r>
            <w:r w:rsidRPr="005E18DD">
              <w:rPr>
                <w:lang w:eastAsia="en-US"/>
              </w:rPr>
              <w:t xml:space="preserve"> factuurdatum, factuurnumm</w:t>
            </w:r>
            <w:r>
              <w:rPr>
                <w:lang w:eastAsia="en-US"/>
              </w:rPr>
              <w:t>er, factuurbedrag en BTW-bedrag</w:t>
            </w:r>
            <w:r w:rsidRPr="005E18DD">
              <w:rPr>
                <w:lang w:eastAsia="en-US"/>
              </w:rPr>
              <w:t>.</w:t>
            </w:r>
          </w:p>
        </w:tc>
        <w:tc>
          <w:tcPr>
            <w:tcW w:w="445" w:type="pct"/>
            <w:tcBorders>
              <w:top w:val="single" w:sz="4" w:space="0" w:color="auto"/>
              <w:left w:val="single" w:sz="4" w:space="0" w:color="auto"/>
              <w:bottom w:val="single" w:sz="4" w:space="0" w:color="auto"/>
              <w:right w:val="single" w:sz="4" w:space="0" w:color="auto"/>
            </w:tcBorders>
          </w:tcPr>
          <w:p w14:paraId="08DF60AC" w14:textId="77777777" w:rsidR="00425556" w:rsidRDefault="00425556" w:rsidP="00DA46D2">
            <w:pPr>
              <w:rPr>
                <w:lang w:eastAsia="en-US"/>
              </w:rPr>
            </w:pPr>
          </w:p>
        </w:tc>
      </w:tr>
      <w:tr w:rsidR="00425556" w14:paraId="4D44D0B9" w14:textId="77777777" w:rsidTr="3F6854F7">
        <w:trPr>
          <w:trHeight w:val="255"/>
        </w:trPr>
        <w:tc>
          <w:tcPr>
            <w:tcW w:w="465" w:type="pct"/>
            <w:tcBorders>
              <w:top w:val="single" w:sz="4" w:space="0" w:color="auto"/>
              <w:left w:val="single" w:sz="4" w:space="0" w:color="auto"/>
              <w:bottom w:val="single" w:sz="4" w:space="0" w:color="auto"/>
              <w:right w:val="single" w:sz="4" w:space="0" w:color="auto"/>
            </w:tcBorders>
            <w:noWrap/>
          </w:tcPr>
          <w:p w14:paraId="2FD41EFF" w14:textId="747E94CC" w:rsidR="00425556" w:rsidRPr="00103362" w:rsidRDefault="00F649C8" w:rsidP="00F649C8">
            <w:pPr>
              <w:pStyle w:val="Lijstalinea"/>
              <w:ind w:left="0"/>
              <w:rPr>
                <w:rFonts w:cs="Arial"/>
                <w:b/>
                <w:bCs/>
                <w:lang w:eastAsia="en-US"/>
              </w:rPr>
            </w:pPr>
            <w:r>
              <w:rPr>
                <w:rFonts w:cs="Arial"/>
                <w:b/>
                <w:bCs/>
                <w:lang w:eastAsia="en-US"/>
              </w:rPr>
              <w:t xml:space="preserve">Eis </w:t>
            </w:r>
            <w:r w:rsidR="0615CAF4" w:rsidRPr="3F6854F7">
              <w:rPr>
                <w:rFonts w:cs="Arial"/>
                <w:b/>
                <w:bCs/>
                <w:lang w:eastAsia="en-US"/>
              </w:rPr>
              <w:t>10</w:t>
            </w:r>
            <w:r w:rsidR="005E40DE">
              <w:rPr>
                <w:rFonts w:cs="Arial"/>
                <w:b/>
                <w:bCs/>
                <w:lang w:eastAsia="en-US"/>
              </w:rPr>
              <w:t>9</w:t>
            </w:r>
          </w:p>
        </w:tc>
        <w:tc>
          <w:tcPr>
            <w:tcW w:w="4090" w:type="pct"/>
            <w:tcBorders>
              <w:top w:val="single" w:sz="4" w:space="0" w:color="auto"/>
              <w:left w:val="single" w:sz="4" w:space="0" w:color="auto"/>
              <w:bottom w:val="single" w:sz="4" w:space="0" w:color="auto"/>
              <w:right w:val="single" w:sz="4" w:space="0" w:color="auto"/>
            </w:tcBorders>
            <w:hideMark/>
          </w:tcPr>
          <w:p w14:paraId="77B5EED4" w14:textId="77777777" w:rsidR="00425556" w:rsidRPr="00011A4F" w:rsidRDefault="00425556" w:rsidP="00DA46D2">
            <w:pPr>
              <w:rPr>
                <w:rFonts w:cs="Arial"/>
                <w:lang w:eastAsia="en-US"/>
              </w:rPr>
            </w:pPr>
            <w:r w:rsidRPr="00011A4F">
              <w:rPr>
                <w:rFonts w:cs="Arial"/>
                <w:lang w:eastAsia="en-US"/>
              </w:rPr>
              <w:t>De facturering vindt</w:t>
            </w:r>
            <w:r>
              <w:rPr>
                <w:rFonts w:cs="Arial"/>
                <w:lang w:eastAsia="en-US"/>
              </w:rPr>
              <w:t xml:space="preserve"> </w:t>
            </w:r>
            <w:r w:rsidRPr="00011A4F">
              <w:rPr>
                <w:rFonts w:cs="Arial"/>
                <w:lang w:eastAsia="en-US"/>
              </w:rPr>
              <w:t>als volgt plaats:</w:t>
            </w:r>
            <w:r>
              <w:rPr>
                <w:rFonts w:cs="Arial"/>
                <w:lang w:eastAsia="en-US"/>
              </w:rPr>
              <w:br/>
            </w:r>
          </w:p>
          <w:p w14:paraId="19984530" w14:textId="483D24D7" w:rsidR="00425556" w:rsidRPr="00C90D8C" w:rsidRDefault="00425556" w:rsidP="00425556">
            <w:pPr>
              <w:pStyle w:val="Lijstalinea"/>
              <w:numPr>
                <w:ilvl w:val="0"/>
                <w:numId w:val="25"/>
              </w:numPr>
              <w:rPr>
                <w:rFonts w:cs="Arial"/>
                <w:lang w:eastAsia="en-US"/>
              </w:rPr>
            </w:pPr>
            <w:r w:rsidRPr="00C90D8C">
              <w:rPr>
                <w:rFonts w:cs="Arial"/>
                <w:lang w:eastAsia="en-US"/>
              </w:rPr>
              <w:t>Implementatie-</w:t>
            </w:r>
            <w:r w:rsidR="00460CFA">
              <w:rPr>
                <w:rFonts w:cs="Arial"/>
                <w:lang w:eastAsia="en-US"/>
              </w:rPr>
              <w:t xml:space="preserve"> </w:t>
            </w:r>
            <w:r w:rsidRPr="00C90D8C">
              <w:rPr>
                <w:rFonts w:cs="Arial"/>
                <w:lang w:eastAsia="en-US"/>
              </w:rPr>
              <w:t>of ontwikkelingskosten: van de vergoeding is</w:t>
            </w:r>
          </w:p>
          <w:p w14:paraId="01A2F3D2" w14:textId="4346E5FA" w:rsidR="00425556" w:rsidRDefault="00425556" w:rsidP="00425556">
            <w:pPr>
              <w:pStyle w:val="Lijstalinea"/>
              <w:numPr>
                <w:ilvl w:val="1"/>
                <w:numId w:val="25"/>
              </w:numPr>
              <w:rPr>
                <w:rFonts w:cs="Arial"/>
                <w:lang w:eastAsia="en-US"/>
              </w:rPr>
            </w:pPr>
            <w:r>
              <w:rPr>
                <w:rFonts w:cs="Arial"/>
                <w:lang w:eastAsia="en-US"/>
              </w:rPr>
              <w:t xml:space="preserve">30% opeisbaar </w:t>
            </w:r>
            <w:r w:rsidR="00436103">
              <w:rPr>
                <w:rFonts w:cs="Arial"/>
                <w:lang w:eastAsia="en-US"/>
              </w:rPr>
              <w:t>bij aanvang van de opdracht</w:t>
            </w:r>
            <w:r>
              <w:rPr>
                <w:rFonts w:cs="Arial"/>
                <w:lang w:eastAsia="en-US"/>
              </w:rPr>
              <w:t>;</w:t>
            </w:r>
          </w:p>
          <w:p w14:paraId="6370674D" w14:textId="77777777" w:rsidR="00425556" w:rsidRDefault="00425556" w:rsidP="00425556">
            <w:pPr>
              <w:pStyle w:val="Lijstalinea"/>
              <w:numPr>
                <w:ilvl w:val="1"/>
                <w:numId w:val="25"/>
              </w:numPr>
              <w:rPr>
                <w:rFonts w:cs="Arial"/>
                <w:lang w:eastAsia="en-US"/>
              </w:rPr>
            </w:pPr>
            <w:r>
              <w:rPr>
                <w:rFonts w:cs="Arial"/>
                <w:lang w:eastAsia="en-US"/>
              </w:rPr>
              <w:t>30% opeisbaar bij aanvang van de eerste acceptatietest;</w:t>
            </w:r>
          </w:p>
          <w:p w14:paraId="6A37CEA9" w14:textId="77777777" w:rsidR="00425556" w:rsidRDefault="00425556" w:rsidP="00425556">
            <w:pPr>
              <w:pStyle w:val="Lijstalinea"/>
              <w:numPr>
                <w:ilvl w:val="1"/>
                <w:numId w:val="25"/>
              </w:numPr>
              <w:rPr>
                <w:rFonts w:cs="Arial"/>
                <w:lang w:eastAsia="en-US"/>
              </w:rPr>
            </w:pPr>
            <w:r w:rsidRPr="00263839">
              <w:rPr>
                <w:rFonts w:cs="Arial"/>
                <w:lang w:eastAsia="en-US"/>
              </w:rPr>
              <w:t xml:space="preserve">30% opeisbaar na </w:t>
            </w:r>
            <w:r>
              <w:rPr>
                <w:rFonts w:cs="Arial"/>
                <w:lang w:eastAsia="en-US"/>
              </w:rPr>
              <w:t xml:space="preserve">definitieve </w:t>
            </w:r>
            <w:r w:rsidRPr="00263839">
              <w:rPr>
                <w:rFonts w:cs="Arial"/>
                <w:lang w:eastAsia="en-US"/>
              </w:rPr>
              <w:t xml:space="preserve">integrale </w:t>
            </w:r>
            <w:r>
              <w:rPr>
                <w:rFonts w:cs="Arial"/>
                <w:lang w:eastAsia="en-US"/>
              </w:rPr>
              <w:t>a</w:t>
            </w:r>
            <w:r w:rsidRPr="00263839">
              <w:rPr>
                <w:rFonts w:cs="Arial"/>
                <w:lang w:eastAsia="en-US"/>
              </w:rPr>
              <w:t>cceptatie;</w:t>
            </w:r>
          </w:p>
          <w:p w14:paraId="7A001EF4" w14:textId="77777777" w:rsidR="00425556" w:rsidRDefault="00425556" w:rsidP="00425556">
            <w:pPr>
              <w:pStyle w:val="Lijstalinea"/>
              <w:numPr>
                <w:ilvl w:val="1"/>
                <w:numId w:val="25"/>
              </w:numPr>
              <w:rPr>
                <w:rFonts w:cs="Arial"/>
                <w:lang w:eastAsia="en-US"/>
              </w:rPr>
            </w:pPr>
            <w:r>
              <w:rPr>
                <w:rFonts w:cs="Arial"/>
                <w:lang w:eastAsia="en-US"/>
              </w:rPr>
              <w:t>10% opeisbaar na herstel van geconstateerde gebreken.</w:t>
            </w:r>
          </w:p>
          <w:p w14:paraId="71B0769E" w14:textId="5236CCA7" w:rsidR="00425556" w:rsidRDefault="00460CFA" w:rsidP="4D3BFF22">
            <w:pPr>
              <w:pStyle w:val="Lijstalinea"/>
              <w:numPr>
                <w:ilvl w:val="0"/>
                <w:numId w:val="25"/>
              </w:numPr>
              <w:rPr>
                <w:rFonts w:cs="Arial"/>
                <w:lang w:eastAsia="en-US"/>
              </w:rPr>
            </w:pPr>
            <w:r>
              <w:rPr>
                <w:rFonts w:cs="Arial"/>
                <w:lang w:eastAsia="en-US"/>
              </w:rPr>
              <w:t>Licentiekosten</w:t>
            </w:r>
            <w:r w:rsidR="4D3BFF22" w:rsidRPr="4D3BFF22">
              <w:rPr>
                <w:rFonts w:cs="Arial"/>
                <w:lang w:eastAsia="en-US"/>
              </w:rPr>
              <w:t>:</w:t>
            </w:r>
          </w:p>
          <w:p w14:paraId="19C36E88" w14:textId="1EBB3875" w:rsidR="00425556" w:rsidRDefault="00425556" w:rsidP="00425556">
            <w:pPr>
              <w:pStyle w:val="Lijstalinea"/>
              <w:numPr>
                <w:ilvl w:val="1"/>
                <w:numId w:val="25"/>
              </w:numPr>
              <w:rPr>
                <w:rFonts w:cs="Arial"/>
                <w:lang w:eastAsia="en-US"/>
              </w:rPr>
            </w:pPr>
            <w:r w:rsidRPr="00263839">
              <w:rPr>
                <w:rFonts w:cs="Arial"/>
                <w:lang w:eastAsia="en-US"/>
              </w:rPr>
              <w:t xml:space="preserve">voor zover het betreft Derdenprogrammatuur: 100% bij </w:t>
            </w:r>
            <w:r w:rsidR="00FB2A62">
              <w:rPr>
                <w:rFonts w:cs="Arial"/>
                <w:lang w:eastAsia="en-US"/>
              </w:rPr>
              <w:t>ingebruikname voor productieve doeleinden</w:t>
            </w:r>
            <w:r w:rsidRPr="00263839">
              <w:rPr>
                <w:rFonts w:cs="Arial"/>
                <w:lang w:eastAsia="en-US"/>
              </w:rPr>
              <w:t>;</w:t>
            </w:r>
          </w:p>
          <w:p w14:paraId="797416DE" w14:textId="77777777" w:rsidR="00425556" w:rsidRDefault="00425556" w:rsidP="00425556">
            <w:pPr>
              <w:pStyle w:val="Lijstalinea"/>
              <w:numPr>
                <w:ilvl w:val="1"/>
                <w:numId w:val="25"/>
              </w:numPr>
              <w:rPr>
                <w:rFonts w:cs="Arial"/>
                <w:lang w:eastAsia="en-US"/>
              </w:rPr>
            </w:pPr>
            <w:r w:rsidRPr="00263839">
              <w:rPr>
                <w:rFonts w:cs="Arial"/>
                <w:lang w:eastAsia="en-US"/>
              </w:rPr>
              <w:t>voor zover het geen Derdenprogrammatuur betreft:</w:t>
            </w:r>
          </w:p>
          <w:p w14:paraId="26AB9793" w14:textId="42819071" w:rsidR="00CD14AB" w:rsidRPr="00CD14AB" w:rsidRDefault="00CD14AB" w:rsidP="00CD14AB">
            <w:pPr>
              <w:pStyle w:val="Lijstalinea"/>
              <w:numPr>
                <w:ilvl w:val="2"/>
                <w:numId w:val="25"/>
              </w:numPr>
              <w:rPr>
                <w:rFonts w:cs="Arial"/>
                <w:lang w:eastAsia="en-US"/>
              </w:rPr>
            </w:pPr>
            <w:r w:rsidRPr="00CD14AB">
              <w:rPr>
                <w:rFonts w:cs="Arial"/>
                <w:lang w:eastAsia="en-US"/>
              </w:rPr>
              <w:t>40% na ondertekening van de Overeenkomst;</w:t>
            </w:r>
          </w:p>
          <w:p w14:paraId="1FE2AB76" w14:textId="7F8F29BF" w:rsidR="00CD14AB" w:rsidRPr="00CD14AB" w:rsidRDefault="00CD14AB" w:rsidP="00CD14AB">
            <w:pPr>
              <w:pStyle w:val="Lijstalinea"/>
              <w:numPr>
                <w:ilvl w:val="2"/>
                <w:numId w:val="25"/>
              </w:numPr>
              <w:rPr>
                <w:rFonts w:cs="Arial"/>
                <w:lang w:eastAsia="en-US"/>
              </w:rPr>
            </w:pPr>
            <w:r w:rsidRPr="00CD14AB">
              <w:rPr>
                <w:rFonts w:cs="Arial"/>
                <w:lang w:eastAsia="en-US"/>
              </w:rPr>
              <w:t>30% bij ingebruikname voor productieve doeleinden;</w:t>
            </w:r>
          </w:p>
          <w:p w14:paraId="483E996A" w14:textId="32417767" w:rsidR="004E4C2D" w:rsidRDefault="00CD14AB" w:rsidP="00CD14AB">
            <w:pPr>
              <w:pStyle w:val="Lijstalinea"/>
              <w:numPr>
                <w:ilvl w:val="2"/>
                <w:numId w:val="25"/>
              </w:numPr>
              <w:rPr>
                <w:rFonts w:cs="Arial"/>
                <w:lang w:eastAsia="en-US"/>
              </w:rPr>
            </w:pPr>
            <w:r w:rsidRPr="00CD14AB">
              <w:rPr>
                <w:rFonts w:cs="Arial"/>
                <w:lang w:eastAsia="en-US"/>
              </w:rPr>
              <w:t>30% na definitieve integrale acceptatie;</w:t>
            </w:r>
          </w:p>
          <w:p w14:paraId="7DEFE245" w14:textId="25805B63" w:rsidR="00425556" w:rsidRDefault="00425556" w:rsidP="004E4C2D">
            <w:pPr>
              <w:pStyle w:val="Lijstalinea"/>
              <w:numPr>
                <w:ilvl w:val="0"/>
                <w:numId w:val="25"/>
              </w:numPr>
              <w:rPr>
                <w:rFonts w:cs="Arial"/>
                <w:lang w:eastAsia="en-US"/>
              </w:rPr>
            </w:pPr>
            <w:r w:rsidRPr="00263839">
              <w:rPr>
                <w:rFonts w:cs="Arial"/>
                <w:lang w:eastAsia="en-US"/>
              </w:rPr>
              <w:lastRenderedPageBreak/>
              <w:t xml:space="preserve">De kosten van </w:t>
            </w:r>
            <w:r>
              <w:rPr>
                <w:rFonts w:cs="Arial"/>
                <w:lang w:eastAsia="en-US"/>
              </w:rPr>
              <w:t>consultancy</w:t>
            </w:r>
            <w:r w:rsidR="00460CFA">
              <w:rPr>
                <w:rFonts w:cs="Arial"/>
                <w:lang w:eastAsia="en-US"/>
              </w:rPr>
              <w:t>, niet zijnde implementatiekosten</w:t>
            </w:r>
            <w:r w:rsidRPr="00263839">
              <w:rPr>
                <w:rFonts w:cs="Arial"/>
                <w:lang w:eastAsia="en-US"/>
              </w:rPr>
              <w:t>:</w:t>
            </w:r>
          </w:p>
          <w:p w14:paraId="76C86DE5" w14:textId="77777777" w:rsidR="00425556" w:rsidRDefault="00425556" w:rsidP="00425556">
            <w:pPr>
              <w:pStyle w:val="Lijstalinea"/>
              <w:numPr>
                <w:ilvl w:val="1"/>
                <w:numId w:val="25"/>
              </w:numPr>
              <w:rPr>
                <w:rFonts w:cs="Arial"/>
                <w:lang w:eastAsia="en-US"/>
              </w:rPr>
            </w:pPr>
            <w:r w:rsidRPr="00263839">
              <w:rPr>
                <w:rFonts w:cs="Arial"/>
                <w:lang w:eastAsia="en-US"/>
              </w:rPr>
              <w:t>voor zover het eenmalige vergoedingen betreft: na definitieve integrale acceptatie;</w:t>
            </w:r>
          </w:p>
          <w:p w14:paraId="022CDBB6" w14:textId="77777777" w:rsidR="00425556" w:rsidRDefault="00425556" w:rsidP="00425556">
            <w:pPr>
              <w:pStyle w:val="Lijstalinea"/>
              <w:numPr>
                <w:ilvl w:val="1"/>
                <w:numId w:val="25"/>
              </w:numPr>
              <w:rPr>
                <w:rFonts w:cs="Arial"/>
                <w:lang w:eastAsia="en-US"/>
              </w:rPr>
            </w:pPr>
            <w:r w:rsidRPr="00263839">
              <w:rPr>
                <w:rFonts w:cs="Arial"/>
                <w:lang w:eastAsia="en-US"/>
              </w:rPr>
              <w:t>voor zover het periodieke vergoedingen betreft: periodiek vooraf, voor het eerst na definitieve integrale acceptatie;</w:t>
            </w:r>
          </w:p>
          <w:p w14:paraId="0DF58FCA" w14:textId="11B48B4E" w:rsidR="00425556" w:rsidRPr="005E18DD" w:rsidRDefault="00425556" w:rsidP="00425556">
            <w:pPr>
              <w:pStyle w:val="Lijstalinea"/>
              <w:numPr>
                <w:ilvl w:val="0"/>
                <w:numId w:val="25"/>
              </w:numPr>
              <w:rPr>
                <w:rFonts w:cs="Arial"/>
                <w:lang w:eastAsia="en-US"/>
              </w:rPr>
            </w:pPr>
            <w:r w:rsidRPr="00263839">
              <w:rPr>
                <w:rFonts w:cs="Arial"/>
                <w:lang w:eastAsia="en-US"/>
              </w:rPr>
              <w:t xml:space="preserve">Overige zaken en diensten: facturatie na acceptatie van de desbetreffende prestatie, of </w:t>
            </w:r>
            <w:r w:rsidR="00BA2058" w:rsidRPr="00263839">
              <w:rPr>
                <w:rFonts w:cs="Arial"/>
                <w:lang w:eastAsia="en-US"/>
              </w:rPr>
              <w:t>in het geval de dienstverlening op nacalculatiebasis</w:t>
            </w:r>
            <w:r w:rsidR="00BA2058">
              <w:rPr>
                <w:rFonts w:cs="Arial"/>
                <w:lang w:eastAsia="en-US"/>
              </w:rPr>
              <w:t xml:space="preserve"> </w:t>
            </w:r>
            <w:r w:rsidR="00BA2058" w:rsidRPr="00263839">
              <w:rPr>
                <w:rFonts w:cs="Arial"/>
                <w:lang w:eastAsia="en-US"/>
              </w:rPr>
              <w:t>wordt uitgevoerd</w:t>
            </w:r>
            <w:r w:rsidR="00BA2058">
              <w:rPr>
                <w:rFonts w:cs="Arial"/>
                <w:lang w:eastAsia="en-US"/>
              </w:rPr>
              <w:t>:</w:t>
            </w:r>
            <w:r w:rsidR="00BA2058" w:rsidRPr="00263839">
              <w:rPr>
                <w:rFonts w:cs="Arial"/>
                <w:lang w:eastAsia="en-US"/>
              </w:rPr>
              <w:t xml:space="preserve"> </w:t>
            </w:r>
            <w:r w:rsidRPr="00263839">
              <w:rPr>
                <w:rFonts w:cs="Arial"/>
                <w:lang w:eastAsia="en-US"/>
              </w:rPr>
              <w:t>maandelijks achteraf op basis van</w:t>
            </w:r>
            <w:r>
              <w:rPr>
                <w:rFonts w:cs="Arial"/>
                <w:lang w:eastAsia="en-US"/>
              </w:rPr>
              <w:t xml:space="preserve"> </w:t>
            </w:r>
            <w:r w:rsidRPr="00263839">
              <w:rPr>
                <w:rFonts w:cs="Arial"/>
                <w:lang w:eastAsia="en-US"/>
              </w:rPr>
              <w:t>werkelijk bestede uren</w:t>
            </w:r>
            <w:r w:rsidR="00BA2058">
              <w:rPr>
                <w:rFonts w:cs="Arial"/>
                <w:lang w:eastAsia="en-US"/>
              </w:rPr>
              <w:t>, verantwoord door door Opdrachtgever goedgekeurde urenbriefjes</w:t>
            </w:r>
            <w:r w:rsidRPr="00263839">
              <w:rPr>
                <w:rFonts w:cs="Arial"/>
                <w:lang w:eastAsia="en-US"/>
              </w:rPr>
              <w:t>.</w:t>
            </w:r>
          </w:p>
        </w:tc>
        <w:tc>
          <w:tcPr>
            <w:tcW w:w="445" w:type="pct"/>
            <w:tcBorders>
              <w:top w:val="single" w:sz="4" w:space="0" w:color="auto"/>
              <w:left w:val="single" w:sz="4" w:space="0" w:color="auto"/>
              <w:bottom w:val="single" w:sz="4" w:space="0" w:color="auto"/>
              <w:right w:val="single" w:sz="4" w:space="0" w:color="auto"/>
            </w:tcBorders>
          </w:tcPr>
          <w:p w14:paraId="2099F47B" w14:textId="77777777" w:rsidR="00425556" w:rsidRDefault="00425556" w:rsidP="00DA46D2">
            <w:pPr>
              <w:rPr>
                <w:rFonts w:cs="Arial"/>
                <w:lang w:eastAsia="en-US"/>
              </w:rPr>
            </w:pPr>
          </w:p>
        </w:tc>
      </w:tr>
      <w:tr w:rsidR="00425556" w14:paraId="396B3433" w14:textId="77777777" w:rsidTr="3F6854F7">
        <w:trPr>
          <w:trHeight w:val="255"/>
        </w:trPr>
        <w:tc>
          <w:tcPr>
            <w:tcW w:w="465" w:type="pct"/>
            <w:tcBorders>
              <w:top w:val="single" w:sz="4" w:space="0" w:color="auto"/>
              <w:left w:val="single" w:sz="4" w:space="0" w:color="auto"/>
              <w:bottom w:val="single" w:sz="4" w:space="0" w:color="auto"/>
              <w:right w:val="single" w:sz="4" w:space="0" w:color="auto"/>
            </w:tcBorders>
            <w:noWrap/>
          </w:tcPr>
          <w:p w14:paraId="64083254" w14:textId="01949AA9" w:rsidR="00425556" w:rsidRPr="00103362" w:rsidRDefault="00F649C8" w:rsidP="00F649C8">
            <w:pPr>
              <w:pStyle w:val="Lijstalinea"/>
              <w:ind w:left="0"/>
              <w:rPr>
                <w:rFonts w:cs="Arial"/>
                <w:b/>
                <w:bCs/>
                <w:lang w:eastAsia="en-US"/>
              </w:rPr>
            </w:pPr>
            <w:r>
              <w:rPr>
                <w:rFonts w:cs="Arial"/>
                <w:b/>
                <w:bCs/>
                <w:lang w:eastAsia="en-US"/>
              </w:rPr>
              <w:t xml:space="preserve">Eis </w:t>
            </w:r>
            <w:r w:rsidR="03B4CCD8" w:rsidRPr="3F6854F7">
              <w:rPr>
                <w:rFonts w:cs="Arial"/>
                <w:b/>
                <w:bCs/>
                <w:lang w:eastAsia="en-US"/>
              </w:rPr>
              <w:t>1</w:t>
            </w:r>
            <w:r w:rsidR="005E40DE">
              <w:rPr>
                <w:rFonts w:cs="Arial"/>
                <w:b/>
                <w:bCs/>
                <w:lang w:eastAsia="en-US"/>
              </w:rPr>
              <w:t>10</w:t>
            </w:r>
          </w:p>
        </w:tc>
        <w:tc>
          <w:tcPr>
            <w:tcW w:w="4090" w:type="pct"/>
            <w:tcBorders>
              <w:top w:val="single" w:sz="4" w:space="0" w:color="auto"/>
              <w:left w:val="single" w:sz="4" w:space="0" w:color="auto"/>
              <w:bottom w:val="single" w:sz="4" w:space="0" w:color="auto"/>
              <w:right w:val="single" w:sz="4" w:space="0" w:color="auto"/>
            </w:tcBorders>
          </w:tcPr>
          <w:p w14:paraId="297FBAA7" w14:textId="77777777" w:rsidR="00425556" w:rsidRPr="005E18DD" w:rsidRDefault="694A4A02" w:rsidP="00DA46D2">
            <w:pPr>
              <w:rPr>
                <w:lang w:eastAsia="en-US"/>
              </w:rPr>
            </w:pPr>
            <w:r w:rsidRPr="11360A5D">
              <w:rPr>
                <w:lang w:eastAsia="en-US"/>
              </w:rPr>
              <w:t>U draa</w:t>
            </w:r>
            <w:r w:rsidRPr="11360A5D">
              <w:rPr>
                <w:rFonts w:eastAsia="Arial" w:cs="Arial"/>
                <w:lang w:eastAsia="en-US"/>
              </w:rPr>
              <w:t>gt zorg voor één verzamelfactuur per maand (daar waar van toepassing).</w:t>
            </w:r>
          </w:p>
        </w:tc>
        <w:tc>
          <w:tcPr>
            <w:tcW w:w="445" w:type="pct"/>
            <w:tcBorders>
              <w:top w:val="single" w:sz="4" w:space="0" w:color="auto"/>
              <w:left w:val="single" w:sz="4" w:space="0" w:color="auto"/>
              <w:bottom w:val="single" w:sz="4" w:space="0" w:color="auto"/>
              <w:right w:val="single" w:sz="4" w:space="0" w:color="auto"/>
            </w:tcBorders>
          </w:tcPr>
          <w:p w14:paraId="24284EFE" w14:textId="77777777" w:rsidR="00425556" w:rsidRDefault="00425556" w:rsidP="00DA46D2">
            <w:pPr>
              <w:rPr>
                <w:lang w:eastAsia="en-US"/>
              </w:rPr>
            </w:pPr>
          </w:p>
        </w:tc>
      </w:tr>
      <w:tr w:rsidR="00425556" w14:paraId="53E98DB4" w14:textId="77777777" w:rsidTr="3F6854F7">
        <w:trPr>
          <w:trHeight w:val="255"/>
        </w:trPr>
        <w:tc>
          <w:tcPr>
            <w:tcW w:w="465" w:type="pct"/>
            <w:tcBorders>
              <w:top w:val="single" w:sz="4" w:space="0" w:color="auto"/>
              <w:left w:val="single" w:sz="4" w:space="0" w:color="auto"/>
              <w:bottom w:val="single" w:sz="4" w:space="0" w:color="auto"/>
              <w:right w:val="single" w:sz="4" w:space="0" w:color="auto"/>
            </w:tcBorders>
            <w:noWrap/>
          </w:tcPr>
          <w:p w14:paraId="60BE5EC5" w14:textId="76B72F61" w:rsidR="00425556" w:rsidRPr="00103362" w:rsidRDefault="00F649C8" w:rsidP="00F649C8">
            <w:pPr>
              <w:pStyle w:val="Lijstalinea"/>
              <w:ind w:left="0"/>
              <w:rPr>
                <w:rFonts w:cs="Arial"/>
                <w:b/>
                <w:bCs/>
                <w:lang w:eastAsia="en-US"/>
              </w:rPr>
            </w:pPr>
            <w:r>
              <w:rPr>
                <w:rFonts w:cs="Arial"/>
                <w:b/>
                <w:bCs/>
                <w:lang w:eastAsia="en-US"/>
              </w:rPr>
              <w:t xml:space="preserve">Eis </w:t>
            </w:r>
            <w:r w:rsidR="302779D6" w:rsidRPr="3F6854F7">
              <w:rPr>
                <w:rFonts w:cs="Arial"/>
                <w:b/>
                <w:bCs/>
                <w:lang w:eastAsia="en-US"/>
              </w:rPr>
              <w:t>11</w:t>
            </w:r>
            <w:r w:rsidR="005E40DE">
              <w:rPr>
                <w:rFonts w:cs="Arial"/>
                <w:b/>
                <w:bCs/>
                <w:lang w:eastAsia="en-US"/>
              </w:rPr>
              <w:t>1</w:t>
            </w:r>
          </w:p>
        </w:tc>
        <w:tc>
          <w:tcPr>
            <w:tcW w:w="4090" w:type="pct"/>
            <w:tcBorders>
              <w:top w:val="single" w:sz="4" w:space="0" w:color="auto"/>
              <w:left w:val="single" w:sz="4" w:space="0" w:color="auto"/>
              <w:bottom w:val="single" w:sz="4" w:space="0" w:color="auto"/>
              <w:right w:val="single" w:sz="4" w:space="0" w:color="auto"/>
            </w:tcBorders>
          </w:tcPr>
          <w:p w14:paraId="02468808" w14:textId="77777777" w:rsidR="00425556" w:rsidRPr="005E18DD" w:rsidRDefault="00425556" w:rsidP="00DA46D2">
            <w:pPr>
              <w:rPr>
                <w:lang w:eastAsia="en-US"/>
              </w:rPr>
            </w:pPr>
            <w:r w:rsidRPr="005E18DD">
              <w:rPr>
                <w:lang w:eastAsia="en-US"/>
              </w:rPr>
              <w:t xml:space="preserve">De </w:t>
            </w:r>
            <w:r>
              <w:rPr>
                <w:lang w:eastAsia="en-US"/>
              </w:rPr>
              <w:t>licentiekosten</w:t>
            </w:r>
            <w:r w:rsidRPr="005E18DD">
              <w:rPr>
                <w:lang w:eastAsia="en-US"/>
              </w:rPr>
              <w:t xml:space="preserve"> en de additionele kosten worden per kostenplaats gespecificeerd en op één verzamelfactuur in rekening gebracht. Hogeschool Rotterdam draagt ze</w:t>
            </w:r>
            <w:r>
              <w:rPr>
                <w:lang w:eastAsia="en-US"/>
              </w:rPr>
              <w:t>lf zorg voor de doorbelasting (i</w:t>
            </w:r>
            <w:r w:rsidRPr="005E18DD">
              <w:rPr>
                <w:lang w:eastAsia="en-US"/>
              </w:rPr>
              <w:t>ndien van toepassing)</w:t>
            </w:r>
            <w:r>
              <w:rPr>
                <w:lang w:eastAsia="en-US"/>
              </w:rPr>
              <w:t>.</w:t>
            </w:r>
          </w:p>
        </w:tc>
        <w:tc>
          <w:tcPr>
            <w:tcW w:w="445" w:type="pct"/>
            <w:tcBorders>
              <w:top w:val="single" w:sz="4" w:space="0" w:color="auto"/>
              <w:left w:val="single" w:sz="4" w:space="0" w:color="auto"/>
              <w:bottom w:val="single" w:sz="4" w:space="0" w:color="auto"/>
              <w:right w:val="single" w:sz="4" w:space="0" w:color="auto"/>
            </w:tcBorders>
          </w:tcPr>
          <w:p w14:paraId="66DD53ED" w14:textId="77777777" w:rsidR="00425556" w:rsidRDefault="00425556" w:rsidP="00DA46D2">
            <w:pPr>
              <w:rPr>
                <w:lang w:eastAsia="en-US"/>
              </w:rPr>
            </w:pPr>
          </w:p>
        </w:tc>
      </w:tr>
    </w:tbl>
    <w:p w14:paraId="488AECFD" w14:textId="6E20A624" w:rsidR="00F47525" w:rsidRPr="005E18DD" w:rsidRDefault="40259DB4" w:rsidP="00F47525">
      <w:pPr>
        <w:pStyle w:val="Kop2"/>
        <w:ind w:left="851"/>
        <w:rPr>
          <w:color w:val="auto"/>
        </w:rPr>
      </w:pPr>
      <w:r w:rsidRPr="6A71A19D">
        <w:rPr>
          <w:color w:val="auto"/>
        </w:rPr>
        <w:t>O</w:t>
      </w:r>
      <w:r w:rsidR="00F47525" w:rsidRPr="6A71A19D">
        <w:rPr>
          <w:color w:val="auto"/>
        </w:rPr>
        <w:t>vereenkomst</w:t>
      </w:r>
      <w:r w:rsidR="004E76BE" w:rsidRPr="6A71A19D">
        <w:rPr>
          <w:color w:val="auto"/>
        </w:rPr>
        <w:t xml:space="preserve"> en</w:t>
      </w:r>
      <w:r w:rsidR="00F47525" w:rsidRPr="6A71A19D">
        <w:rPr>
          <w:color w:val="auto"/>
        </w:rPr>
        <w:t xml:space="preserve"> inkoopvoorwaarden</w:t>
      </w:r>
    </w:p>
    <w:p w14:paraId="14B27842" w14:textId="18845C71" w:rsidR="00F47525" w:rsidRPr="005E18DD" w:rsidRDefault="00F47525" w:rsidP="00F47525">
      <w:r>
        <w:t>De wederzijdse rechten en plichten van partijen worden uitsluitend geregeld door de definitieve Overeenkomst en de inkoopvoorwaarden</w:t>
      </w:r>
      <w:r w:rsidR="005E18DD">
        <w:t xml:space="preserve"> [leveringen/diensten]</w:t>
      </w:r>
      <w:r w:rsidR="009B42F7">
        <w:t xml:space="preserve">. </w:t>
      </w:r>
      <w:r>
        <w:t xml:space="preserve">De concept Overeenkomst en de inkoopvoorwaarden zijn bijlagen bij </w:t>
      </w:r>
      <w:r w:rsidR="004B5AFF">
        <w:t>de Offerteaanvraag</w:t>
      </w:r>
      <w:r w:rsidR="6DA897CD">
        <w:t xml:space="preserve"> (resp. Bijlage 08 en 09)</w:t>
      </w:r>
    </w:p>
    <w:p w14:paraId="1DBC475B" w14:textId="77777777" w:rsidR="00F47525" w:rsidRDefault="00F47525" w:rsidP="00F47525"/>
    <w:p w14:paraId="5B0A3D8E" w14:textId="28DB06E3" w:rsidR="00F47525" w:rsidRDefault="009B42F7" w:rsidP="00F47525">
      <w:r>
        <w:t>Indien u vragen heeft of voorstellen tot wijziging, kunt u hiervoor de vragenronde gebruiken.</w:t>
      </w:r>
      <w:r w:rsidR="00F47525">
        <w:t xml:space="preserve"> Na publicatie van de Nota van </w:t>
      </w:r>
      <w:r w:rsidR="653F8492">
        <w:t>I</w:t>
      </w:r>
      <w:r w:rsidR="00F47525">
        <w:t xml:space="preserve">nlichtingen ligt de inhoud van de </w:t>
      </w:r>
      <w:r w:rsidR="580BD5B3">
        <w:t>O</w:t>
      </w:r>
      <w:r w:rsidR="00F47525">
        <w:t>vereenkomst en/of inkoopvoorwaarden vast. Opmerkingen betreffende contractvoorwaarden in uw Inschrijving leiden ertoe dat uw Inschrijving ter zijde wordt gelegd.</w:t>
      </w:r>
    </w:p>
    <w:p w14:paraId="32E86613" w14:textId="77777777" w:rsidR="00F47525" w:rsidRDefault="00F47525" w:rsidP="00F47525"/>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846"/>
        <w:gridCol w:w="7371"/>
        <w:gridCol w:w="799"/>
      </w:tblGrid>
      <w:tr w:rsidR="00F47525" w14:paraId="338D5864" w14:textId="77777777" w:rsidTr="6A71A19D">
        <w:trPr>
          <w:trHeight w:val="255"/>
        </w:trPr>
        <w:tc>
          <w:tcPr>
            <w:tcW w:w="846" w:type="dxa"/>
            <w:tcBorders>
              <w:top w:val="single" w:sz="4" w:space="0" w:color="auto"/>
              <w:left w:val="single" w:sz="4" w:space="0" w:color="auto"/>
              <w:bottom w:val="single" w:sz="4" w:space="0" w:color="auto"/>
              <w:right w:val="single" w:sz="4" w:space="0" w:color="auto"/>
            </w:tcBorders>
            <w:shd w:val="clear" w:color="auto" w:fill="FF0000"/>
            <w:noWrap/>
          </w:tcPr>
          <w:p w14:paraId="18A0B98D" w14:textId="77777777" w:rsidR="00F47525" w:rsidRDefault="00F47525" w:rsidP="002F37E8">
            <w:pPr>
              <w:rPr>
                <w:rFonts w:cs="Arial"/>
                <w:b/>
                <w:lang w:eastAsia="en-US"/>
              </w:rPr>
            </w:pPr>
          </w:p>
        </w:tc>
        <w:tc>
          <w:tcPr>
            <w:tcW w:w="7371" w:type="dxa"/>
            <w:tcBorders>
              <w:top w:val="single" w:sz="4" w:space="0" w:color="auto"/>
              <w:left w:val="single" w:sz="4" w:space="0" w:color="auto"/>
              <w:bottom w:val="single" w:sz="4" w:space="0" w:color="auto"/>
              <w:right w:val="single" w:sz="4" w:space="0" w:color="auto"/>
            </w:tcBorders>
            <w:shd w:val="clear" w:color="auto" w:fill="FF0000"/>
            <w:hideMark/>
          </w:tcPr>
          <w:p w14:paraId="68FB171C" w14:textId="77777777" w:rsidR="00F47525" w:rsidRDefault="00F47525" w:rsidP="002F37E8">
            <w:pPr>
              <w:rPr>
                <w:rFonts w:cs="Arial"/>
                <w:b/>
                <w:lang w:eastAsia="en-US"/>
              </w:rPr>
            </w:pPr>
            <w:r>
              <w:rPr>
                <w:rFonts w:cs="Arial"/>
                <w:b/>
                <w:lang w:eastAsia="en-US"/>
              </w:rPr>
              <w:t>Inhoud</w:t>
            </w:r>
          </w:p>
        </w:tc>
        <w:tc>
          <w:tcPr>
            <w:tcW w:w="799" w:type="dxa"/>
            <w:tcBorders>
              <w:top w:val="single" w:sz="4" w:space="0" w:color="auto"/>
              <w:left w:val="single" w:sz="4" w:space="0" w:color="auto"/>
              <w:bottom w:val="single" w:sz="4" w:space="0" w:color="auto"/>
              <w:right w:val="single" w:sz="4" w:space="0" w:color="auto"/>
            </w:tcBorders>
            <w:shd w:val="clear" w:color="auto" w:fill="FF0000"/>
          </w:tcPr>
          <w:p w14:paraId="03B2728E" w14:textId="77777777" w:rsidR="00F47525" w:rsidRDefault="00F47525" w:rsidP="002F37E8">
            <w:pPr>
              <w:rPr>
                <w:rFonts w:cs="Arial"/>
                <w:b/>
                <w:lang w:eastAsia="en-US"/>
              </w:rPr>
            </w:pPr>
            <w:r>
              <w:rPr>
                <w:rFonts w:cs="Arial"/>
                <w:b/>
                <w:lang w:eastAsia="en-US"/>
              </w:rPr>
              <w:t>Ja/Nee</w:t>
            </w:r>
          </w:p>
          <w:p w14:paraId="6FE15BD8" w14:textId="77777777" w:rsidR="00F47525" w:rsidRDefault="00F47525" w:rsidP="002F37E8">
            <w:pPr>
              <w:rPr>
                <w:rFonts w:cs="Arial"/>
                <w:b/>
                <w:lang w:eastAsia="en-US"/>
              </w:rPr>
            </w:pPr>
          </w:p>
        </w:tc>
      </w:tr>
      <w:tr w:rsidR="00F47525" w14:paraId="72486F86" w14:textId="77777777" w:rsidTr="6A71A19D">
        <w:trPr>
          <w:trHeight w:val="255"/>
        </w:trPr>
        <w:tc>
          <w:tcPr>
            <w:tcW w:w="846" w:type="dxa"/>
            <w:tcBorders>
              <w:top w:val="single" w:sz="4" w:space="0" w:color="auto"/>
              <w:left w:val="single" w:sz="4" w:space="0" w:color="auto"/>
              <w:bottom w:val="single" w:sz="4" w:space="0" w:color="auto"/>
              <w:right w:val="single" w:sz="4" w:space="0" w:color="auto"/>
            </w:tcBorders>
            <w:noWrap/>
          </w:tcPr>
          <w:p w14:paraId="5084D5F6" w14:textId="0E4EF48F" w:rsidR="00F47525" w:rsidRPr="00103362" w:rsidRDefault="00F649C8" w:rsidP="00F649C8">
            <w:pPr>
              <w:pStyle w:val="Lijstalinea"/>
              <w:ind w:left="0"/>
              <w:rPr>
                <w:rFonts w:cs="Arial"/>
                <w:b/>
                <w:bCs/>
                <w:lang w:eastAsia="en-US"/>
              </w:rPr>
            </w:pPr>
            <w:r>
              <w:rPr>
                <w:rFonts w:cs="Arial"/>
                <w:b/>
                <w:bCs/>
                <w:lang w:eastAsia="en-US"/>
              </w:rPr>
              <w:t xml:space="preserve">Eis </w:t>
            </w:r>
            <w:r w:rsidR="38E2F11D" w:rsidRPr="3F6854F7">
              <w:rPr>
                <w:rFonts w:cs="Arial"/>
                <w:b/>
                <w:bCs/>
                <w:lang w:eastAsia="en-US"/>
              </w:rPr>
              <w:t>11</w:t>
            </w:r>
            <w:r w:rsidR="005E40DE">
              <w:rPr>
                <w:rFonts w:cs="Arial"/>
                <w:b/>
                <w:bCs/>
                <w:lang w:eastAsia="en-US"/>
              </w:rPr>
              <w:t>2</w:t>
            </w:r>
          </w:p>
        </w:tc>
        <w:tc>
          <w:tcPr>
            <w:tcW w:w="7371" w:type="dxa"/>
            <w:tcBorders>
              <w:top w:val="single" w:sz="4" w:space="0" w:color="auto"/>
              <w:left w:val="single" w:sz="4" w:space="0" w:color="auto"/>
              <w:bottom w:val="single" w:sz="4" w:space="0" w:color="auto"/>
              <w:right w:val="single" w:sz="4" w:space="0" w:color="auto"/>
            </w:tcBorders>
            <w:hideMark/>
          </w:tcPr>
          <w:p w14:paraId="13110BD9" w14:textId="75A3EFE7" w:rsidR="00F47525" w:rsidRPr="005E18DD" w:rsidRDefault="009B42F7" w:rsidP="002F37E8">
            <w:pPr>
              <w:rPr>
                <w:rFonts w:cs="Arial"/>
                <w:lang w:eastAsia="en-US"/>
              </w:rPr>
            </w:pPr>
            <w:r w:rsidRPr="6A71A19D">
              <w:rPr>
                <w:rFonts w:cs="Arial"/>
                <w:lang w:eastAsia="en-US"/>
              </w:rPr>
              <w:t xml:space="preserve">U </w:t>
            </w:r>
            <w:r w:rsidR="00F47525" w:rsidRPr="6A71A19D">
              <w:rPr>
                <w:rFonts w:cs="Arial"/>
                <w:lang w:eastAsia="en-US"/>
              </w:rPr>
              <w:t>gaat akkoord met de concept Overeenkomst.</w:t>
            </w:r>
          </w:p>
        </w:tc>
        <w:tc>
          <w:tcPr>
            <w:tcW w:w="799" w:type="dxa"/>
            <w:tcBorders>
              <w:top w:val="single" w:sz="4" w:space="0" w:color="auto"/>
              <w:left w:val="single" w:sz="4" w:space="0" w:color="auto"/>
              <w:bottom w:val="single" w:sz="4" w:space="0" w:color="auto"/>
              <w:right w:val="single" w:sz="4" w:space="0" w:color="auto"/>
            </w:tcBorders>
          </w:tcPr>
          <w:p w14:paraId="10003045" w14:textId="77777777" w:rsidR="00F47525" w:rsidRDefault="00F47525" w:rsidP="002F37E8">
            <w:pPr>
              <w:rPr>
                <w:rFonts w:cs="Arial"/>
                <w:b/>
                <w:lang w:eastAsia="en-US"/>
              </w:rPr>
            </w:pPr>
          </w:p>
        </w:tc>
      </w:tr>
      <w:tr w:rsidR="00F47525" w14:paraId="559905D3" w14:textId="77777777" w:rsidTr="6A71A19D">
        <w:trPr>
          <w:trHeight w:val="255"/>
        </w:trPr>
        <w:tc>
          <w:tcPr>
            <w:tcW w:w="846" w:type="dxa"/>
            <w:tcBorders>
              <w:top w:val="single" w:sz="4" w:space="0" w:color="auto"/>
              <w:left w:val="single" w:sz="4" w:space="0" w:color="auto"/>
              <w:bottom w:val="single" w:sz="4" w:space="0" w:color="auto"/>
              <w:right w:val="single" w:sz="4" w:space="0" w:color="auto"/>
            </w:tcBorders>
            <w:noWrap/>
          </w:tcPr>
          <w:p w14:paraId="5FEB6B2D" w14:textId="1D170F68" w:rsidR="00F47525" w:rsidRPr="00103362" w:rsidRDefault="00F649C8" w:rsidP="00F649C8">
            <w:pPr>
              <w:pStyle w:val="Lijstalinea"/>
              <w:ind w:left="0"/>
              <w:rPr>
                <w:rFonts w:cs="Arial"/>
                <w:b/>
                <w:bCs/>
                <w:lang w:eastAsia="en-US"/>
              </w:rPr>
            </w:pPr>
            <w:r>
              <w:rPr>
                <w:rFonts w:cs="Arial"/>
                <w:b/>
                <w:bCs/>
                <w:lang w:eastAsia="en-US"/>
              </w:rPr>
              <w:t xml:space="preserve">Eis </w:t>
            </w:r>
            <w:r w:rsidR="72BDC061" w:rsidRPr="3F6854F7">
              <w:rPr>
                <w:rFonts w:cs="Arial"/>
                <w:b/>
                <w:bCs/>
                <w:lang w:eastAsia="en-US"/>
              </w:rPr>
              <w:t>11</w:t>
            </w:r>
            <w:r w:rsidR="005E40DE">
              <w:rPr>
                <w:rFonts w:cs="Arial"/>
                <w:b/>
                <w:bCs/>
                <w:lang w:eastAsia="en-US"/>
              </w:rPr>
              <w:t>3</w:t>
            </w:r>
          </w:p>
        </w:tc>
        <w:tc>
          <w:tcPr>
            <w:tcW w:w="7371" w:type="dxa"/>
            <w:tcBorders>
              <w:top w:val="single" w:sz="4" w:space="0" w:color="auto"/>
              <w:left w:val="single" w:sz="4" w:space="0" w:color="auto"/>
              <w:bottom w:val="single" w:sz="4" w:space="0" w:color="auto"/>
              <w:right w:val="single" w:sz="4" w:space="0" w:color="auto"/>
            </w:tcBorders>
            <w:hideMark/>
          </w:tcPr>
          <w:p w14:paraId="657B9528" w14:textId="46DC300F" w:rsidR="00F47525" w:rsidRPr="005E18DD" w:rsidRDefault="02EABB76" w:rsidP="002F37E8">
            <w:pPr>
              <w:rPr>
                <w:rFonts w:cs="Arial"/>
                <w:lang w:eastAsia="en-US"/>
              </w:rPr>
            </w:pPr>
            <w:r w:rsidRPr="11360A5D">
              <w:rPr>
                <w:rFonts w:cs="Arial"/>
                <w:lang w:eastAsia="en-US"/>
              </w:rPr>
              <w:t xml:space="preserve">U gaat akkoord met de inkoopvoorwaarden. In dit geval de </w:t>
            </w:r>
            <w:r w:rsidR="71921ED6" w:rsidRPr="11360A5D">
              <w:rPr>
                <w:rFonts w:cs="Arial"/>
                <w:lang w:eastAsia="en-US"/>
              </w:rPr>
              <w:t xml:space="preserve">Algemene Rijksvoorwaarden bij IT </w:t>
            </w:r>
            <w:r w:rsidR="52065ED6" w:rsidRPr="11360A5D">
              <w:rPr>
                <w:rFonts w:cs="Arial"/>
                <w:lang w:eastAsia="en-US"/>
              </w:rPr>
              <w:t>overeenkomsten</w:t>
            </w:r>
            <w:r w:rsidRPr="11360A5D">
              <w:rPr>
                <w:rFonts w:cs="Arial"/>
                <w:lang w:eastAsia="en-US"/>
              </w:rPr>
              <w:t>, waarvan een kopie is bijgesloten</w:t>
            </w:r>
            <w:r w:rsidR="439CE96A" w:rsidRPr="11360A5D">
              <w:rPr>
                <w:rFonts w:cs="Arial"/>
                <w:lang w:eastAsia="en-US"/>
              </w:rPr>
              <w:t xml:space="preserve"> (bijlage 09 ARBIT_2018-mei2018).</w:t>
            </w:r>
          </w:p>
        </w:tc>
        <w:tc>
          <w:tcPr>
            <w:tcW w:w="799" w:type="dxa"/>
            <w:tcBorders>
              <w:top w:val="single" w:sz="4" w:space="0" w:color="auto"/>
              <w:left w:val="single" w:sz="4" w:space="0" w:color="auto"/>
              <w:bottom w:val="single" w:sz="4" w:space="0" w:color="auto"/>
              <w:right w:val="single" w:sz="4" w:space="0" w:color="auto"/>
            </w:tcBorders>
          </w:tcPr>
          <w:p w14:paraId="51160A61" w14:textId="77777777" w:rsidR="00F47525" w:rsidRDefault="00F47525" w:rsidP="002F37E8">
            <w:pPr>
              <w:rPr>
                <w:rFonts w:cs="Arial"/>
                <w:lang w:eastAsia="en-US"/>
              </w:rPr>
            </w:pPr>
          </w:p>
        </w:tc>
      </w:tr>
      <w:tr w:rsidR="00F47525" w14:paraId="6214E9B7" w14:textId="77777777" w:rsidTr="6A71A19D">
        <w:trPr>
          <w:trHeight w:val="255"/>
        </w:trPr>
        <w:tc>
          <w:tcPr>
            <w:tcW w:w="846" w:type="dxa"/>
            <w:tcBorders>
              <w:top w:val="single" w:sz="4" w:space="0" w:color="auto"/>
              <w:left w:val="single" w:sz="4" w:space="0" w:color="auto"/>
              <w:bottom w:val="single" w:sz="4" w:space="0" w:color="auto"/>
              <w:right w:val="single" w:sz="4" w:space="0" w:color="auto"/>
            </w:tcBorders>
            <w:noWrap/>
          </w:tcPr>
          <w:p w14:paraId="6A8160A4" w14:textId="35A03ECE" w:rsidR="00F47525" w:rsidRPr="00103362" w:rsidRDefault="00F649C8" w:rsidP="00F649C8">
            <w:pPr>
              <w:pStyle w:val="Lijstalinea"/>
              <w:ind w:left="0"/>
              <w:rPr>
                <w:rFonts w:cs="Arial"/>
                <w:b/>
                <w:bCs/>
                <w:lang w:eastAsia="en-US"/>
              </w:rPr>
            </w:pPr>
            <w:r>
              <w:rPr>
                <w:rFonts w:cs="Arial"/>
                <w:b/>
                <w:bCs/>
                <w:lang w:eastAsia="en-US"/>
              </w:rPr>
              <w:t xml:space="preserve">Eis </w:t>
            </w:r>
            <w:r w:rsidR="72BDC061" w:rsidRPr="3F6854F7">
              <w:rPr>
                <w:rFonts w:cs="Arial"/>
                <w:b/>
                <w:bCs/>
                <w:lang w:eastAsia="en-US"/>
              </w:rPr>
              <w:t>11</w:t>
            </w:r>
            <w:r w:rsidR="005E40DE">
              <w:rPr>
                <w:rFonts w:cs="Arial"/>
                <w:b/>
                <w:bCs/>
                <w:lang w:eastAsia="en-US"/>
              </w:rPr>
              <w:t>4</w:t>
            </w:r>
          </w:p>
        </w:tc>
        <w:tc>
          <w:tcPr>
            <w:tcW w:w="7371" w:type="dxa"/>
            <w:tcBorders>
              <w:top w:val="single" w:sz="4" w:space="0" w:color="auto"/>
              <w:left w:val="single" w:sz="4" w:space="0" w:color="auto"/>
              <w:bottom w:val="single" w:sz="4" w:space="0" w:color="auto"/>
              <w:right w:val="single" w:sz="4" w:space="0" w:color="auto"/>
            </w:tcBorders>
            <w:hideMark/>
          </w:tcPr>
          <w:p w14:paraId="0065707D" w14:textId="05280CF8" w:rsidR="00F47525" w:rsidRPr="005E18DD" w:rsidRDefault="009B42F7" w:rsidP="002F37E8">
            <w:pPr>
              <w:rPr>
                <w:rFonts w:cs="Arial"/>
                <w:lang w:eastAsia="en-US"/>
              </w:rPr>
            </w:pPr>
            <w:r w:rsidRPr="005E18DD">
              <w:rPr>
                <w:rFonts w:cs="Arial"/>
                <w:lang w:eastAsia="en-US"/>
              </w:rPr>
              <w:t xml:space="preserve">U </w:t>
            </w:r>
            <w:r w:rsidR="00F47525" w:rsidRPr="005E18DD">
              <w:rPr>
                <w:rFonts w:cs="Arial"/>
                <w:lang w:eastAsia="en-US"/>
              </w:rPr>
              <w:t xml:space="preserve">verklaart </w:t>
            </w:r>
            <w:r w:rsidRPr="005E18DD">
              <w:rPr>
                <w:rFonts w:cs="Arial"/>
                <w:lang w:eastAsia="en-US"/>
              </w:rPr>
              <w:t>uw</w:t>
            </w:r>
            <w:r w:rsidR="00F47525" w:rsidRPr="005E18DD">
              <w:rPr>
                <w:rFonts w:cs="Arial"/>
                <w:lang w:eastAsia="en-US"/>
              </w:rPr>
              <w:t xml:space="preserve"> algemene voorwaarden buiten toepassing.</w:t>
            </w:r>
          </w:p>
        </w:tc>
        <w:tc>
          <w:tcPr>
            <w:tcW w:w="799" w:type="dxa"/>
            <w:tcBorders>
              <w:top w:val="single" w:sz="4" w:space="0" w:color="auto"/>
              <w:left w:val="single" w:sz="4" w:space="0" w:color="auto"/>
              <w:bottom w:val="single" w:sz="4" w:space="0" w:color="auto"/>
              <w:right w:val="single" w:sz="4" w:space="0" w:color="auto"/>
            </w:tcBorders>
          </w:tcPr>
          <w:p w14:paraId="4E991705" w14:textId="77777777" w:rsidR="00F47525" w:rsidRDefault="00F47525" w:rsidP="002F37E8">
            <w:pPr>
              <w:rPr>
                <w:rFonts w:cs="Arial"/>
                <w:lang w:eastAsia="en-US"/>
              </w:rPr>
            </w:pPr>
          </w:p>
        </w:tc>
      </w:tr>
      <w:tr w:rsidR="00F47525" w14:paraId="7C60F6E9" w14:textId="77777777" w:rsidTr="6A71A19D">
        <w:trPr>
          <w:trHeight w:val="255"/>
        </w:trPr>
        <w:tc>
          <w:tcPr>
            <w:tcW w:w="846" w:type="dxa"/>
            <w:tcBorders>
              <w:top w:val="single" w:sz="4" w:space="0" w:color="auto"/>
              <w:left w:val="single" w:sz="4" w:space="0" w:color="auto"/>
              <w:bottom w:val="single" w:sz="4" w:space="0" w:color="auto"/>
              <w:right w:val="single" w:sz="4" w:space="0" w:color="auto"/>
            </w:tcBorders>
            <w:noWrap/>
          </w:tcPr>
          <w:p w14:paraId="575703F8" w14:textId="1FC75D5A" w:rsidR="00F47525" w:rsidRPr="00103362" w:rsidRDefault="00F649C8" w:rsidP="00F649C8">
            <w:pPr>
              <w:pStyle w:val="Lijstalinea"/>
              <w:ind w:left="0"/>
              <w:rPr>
                <w:rFonts w:cs="Arial"/>
                <w:b/>
                <w:bCs/>
                <w:lang w:eastAsia="en-US"/>
              </w:rPr>
            </w:pPr>
            <w:r>
              <w:rPr>
                <w:rFonts w:cs="Arial"/>
                <w:b/>
                <w:bCs/>
                <w:lang w:eastAsia="en-US"/>
              </w:rPr>
              <w:t xml:space="preserve">Eis </w:t>
            </w:r>
            <w:r w:rsidR="48C7DA40" w:rsidRPr="3F6854F7">
              <w:rPr>
                <w:rFonts w:cs="Arial"/>
                <w:b/>
                <w:bCs/>
                <w:lang w:eastAsia="en-US"/>
              </w:rPr>
              <w:t>11</w:t>
            </w:r>
            <w:r w:rsidR="005E40DE">
              <w:rPr>
                <w:rFonts w:cs="Arial"/>
                <w:b/>
                <w:bCs/>
                <w:lang w:eastAsia="en-US"/>
              </w:rPr>
              <w:t>5</w:t>
            </w:r>
          </w:p>
        </w:tc>
        <w:tc>
          <w:tcPr>
            <w:tcW w:w="7371" w:type="dxa"/>
            <w:tcBorders>
              <w:top w:val="single" w:sz="4" w:space="0" w:color="auto"/>
              <w:left w:val="single" w:sz="4" w:space="0" w:color="auto"/>
              <w:bottom w:val="single" w:sz="4" w:space="0" w:color="auto"/>
              <w:right w:val="single" w:sz="4" w:space="0" w:color="auto"/>
            </w:tcBorders>
            <w:hideMark/>
          </w:tcPr>
          <w:p w14:paraId="40402FEA" w14:textId="1F66B3E7" w:rsidR="00F47525" w:rsidRPr="005E18DD" w:rsidRDefault="009B42F7" w:rsidP="002F37E8">
            <w:pPr>
              <w:rPr>
                <w:rFonts w:cs="Arial"/>
                <w:lang w:eastAsia="en-US"/>
              </w:rPr>
            </w:pPr>
            <w:r w:rsidRPr="005E18DD">
              <w:rPr>
                <w:rFonts w:cs="Arial"/>
                <w:lang w:eastAsia="en-US"/>
              </w:rPr>
              <w:t xml:space="preserve">U </w:t>
            </w:r>
            <w:r w:rsidR="00F47525" w:rsidRPr="005E18DD">
              <w:rPr>
                <w:rFonts w:cs="Arial"/>
                <w:lang w:eastAsia="en-US"/>
              </w:rPr>
              <w:t>gaat akkoord met de toepassing van Nederlands recht.</w:t>
            </w:r>
          </w:p>
        </w:tc>
        <w:tc>
          <w:tcPr>
            <w:tcW w:w="799" w:type="dxa"/>
            <w:tcBorders>
              <w:top w:val="single" w:sz="4" w:space="0" w:color="auto"/>
              <w:left w:val="single" w:sz="4" w:space="0" w:color="auto"/>
              <w:bottom w:val="single" w:sz="4" w:space="0" w:color="auto"/>
              <w:right w:val="single" w:sz="4" w:space="0" w:color="auto"/>
            </w:tcBorders>
          </w:tcPr>
          <w:p w14:paraId="797AF048" w14:textId="77777777" w:rsidR="00F47525" w:rsidRDefault="00F47525" w:rsidP="002F37E8">
            <w:pPr>
              <w:rPr>
                <w:rFonts w:cs="Arial"/>
                <w:lang w:eastAsia="en-US"/>
              </w:rPr>
            </w:pPr>
          </w:p>
        </w:tc>
      </w:tr>
      <w:tr w:rsidR="00F47525" w14:paraId="0A67BEEE" w14:textId="77777777" w:rsidTr="6A71A19D">
        <w:trPr>
          <w:trHeight w:val="255"/>
        </w:trPr>
        <w:tc>
          <w:tcPr>
            <w:tcW w:w="846" w:type="dxa"/>
            <w:tcBorders>
              <w:top w:val="single" w:sz="4" w:space="0" w:color="auto"/>
              <w:left w:val="single" w:sz="4" w:space="0" w:color="auto"/>
              <w:bottom w:val="single" w:sz="4" w:space="0" w:color="auto"/>
              <w:right w:val="single" w:sz="4" w:space="0" w:color="auto"/>
            </w:tcBorders>
            <w:noWrap/>
          </w:tcPr>
          <w:p w14:paraId="2EED331E" w14:textId="606E760C" w:rsidR="00F47525" w:rsidRPr="00103362" w:rsidRDefault="00F649C8" w:rsidP="00F649C8">
            <w:pPr>
              <w:pStyle w:val="Lijstalinea"/>
              <w:ind w:left="0"/>
              <w:rPr>
                <w:rFonts w:cs="Arial"/>
                <w:b/>
                <w:bCs/>
                <w:lang w:eastAsia="en-US"/>
              </w:rPr>
            </w:pPr>
            <w:r>
              <w:rPr>
                <w:rFonts w:cs="Arial"/>
                <w:b/>
                <w:bCs/>
                <w:lang w:eastAsia="en-US"/>
              </w:rPr>
              <w:t xml:space="preserve">Eis </w:t>
            </w:r>
            <w:r w:rsidR="7409C145" w:rsidRPr="3F6854F7">
              <w:rPr>
                <w:rFonts w:cs="Arial"/>
                <w:b/>
                <w:bCs/>
                <w:lang w:eastAsia="en-US"/>
              </w:rPr>
              <w:t>11</w:t>
            </w:r>
            <w:r w:rsidR="005E40DE">
              <w:rPr>
                <w:rFonts w:cs="Arial"/>
                <w:b/>
                <w:bCs/>
                <w:lang w:eastAsia="en-US"/>
              </w:rPr>
              <w:t>6</w:t>
            </w:r>
          </w:p>
        </w:tc>
        <w:tc>
          <w:tcPr>
            <w:tcW w:w="7371" w:type="dxa"/>
            <w:tcBorders>
              <w:top w:val="single" w:sz="4" w:space="0" w:color="auto"/>
              <w:left w:val="single" w:sz="4" w:space="0" w:color="auto"/>
              <w:bottom w:val="single" w:sz="4" w:space="0" w:color="auto"/>
              <w:right w:val="single" w:sz="4" w:space="0" w:color="auto"/>
            </w:tcBorders>
            <w:hideMark/>
          </w:tcPr>
          <w:p w14:paraId="5CCEE415" w14:textId="221D6CBA" w:rsidR="00F47525" w:rsidRPr="005E18DD" w:rsidRDefault="009B42F7" w:rsidP="002F37E8">
            <w:pPr>
              <w:rPr>
                <w:rFonts w:cs="Arial"/>
                <w:lang w:eastAsia="en-US"/>
              </w:rPr>
            </w:pPr>
            <w:r w:rsidRPr="005E18DD">
              <w:rPr>
                <w:rFonts w:cs="Arial"/>
                <w:lang w:eastAsia="en-US"/>
              </w:rPr>
              <w:t xml:space="preserve">U </w:t>
            </w:r>
            <w:r w:rsidR="00F47525" w:rsidRPr="005E18DD">
              <w:rPr>
                <w:rFonts w:cs="Arial"/>
                <w:lang w:eastAsia="en-US"/>
              </w:rPr>
              <w:t>gaat akkoord met geschillenberechting door de rechtbank Den Haag.</w:t>
            </w:r>
          </w:p>
        </w:tc>
        <w:tc>
          <w:tcPr>
            <w:tcW w:w="799" w:type="dxa"/>
            <w:tcBorders>
              <w:top w:val="single" w:sz="4" w:space="0" w:color="auto"/>
              <w:left w:val="single" w:sz="4" w:space="0" w:color="auto"/>
              <w:bottom w:val="single" w:sz="4" w:space="0" w:color="auto"/>
              <w:right w:val="single" w:sz="4" w:space="0" w:color="auto"/>
            </w:tcBorders>
          </w:tcPr>
          <w:p w14:paraId="0810DFD6" w14:textId="77777777" w:rsidR="00F47525" w:rsidRDefault="00F47525" w:rsidP="002F37E8">
            <w:pPr>
              <w:rPr>
                <w:rFonts w:cs="Arial"/>
                <w:lang w:eastAsia="en-US"/>
              </w:rPr>
            </w:pPr>
          </w:p>
        </w:tc>
      </w:tr>
    </w:tbl>
    <w:p w14:paraId="49146E0D" w14:textId="77777777" w:rsidR="00F47525" w:rsidRDefault="00F47525" w:rsidP="00F47525">
      <w:pPr>
        <w:pStyle w:val="Kop2"/>
        <w:ind w:left="851"/>
        <w:rPr>
          <w:color w:val="auto"/>
        </w:rPr>
      </w:pPr>
      <w:r w:rsidRPr="26D3E688">
        <w:rPr>
          <w:color w:val="auto"/>
        </w:rPr>
        <w:t>Privacy en gegevensbescherming</w:t>
      </w:r>
    </w:p>
    <w:p w14:paraId="27D2AB2B" w14:textId="77777777" w:rsidR="004C36AF" w:rsidRDefault="004C36AF" w:rsidP="004C36AF">
      <w:pPr>
        <w:tabs>
          <w:tab w:val="left" w:pos="1440"/>
        </w:tabs>
      </w:pPr>
      <w:bookmarkStart w:id="6" w:name="_Hlk520196214"/>
      <w:r>
        <w:t>Hogeschool Rotterdam heeft privacy hoog in het vaandel staan. Als Hogeschool Rotterdam gegevens wil verwerken dient zij aan de eisen van de Algemene Verordening Gegevensbescherming (AVG) te voldoen.</w:t>
      </w:r>
    </w:p>
    <w:p w14:paraId="57FD5675" w14:textId="77777777" w:rsidR="004C36AF" w:rsidRDefault="004C36AF" w:rsidP="004C36AF">
      <w:pPr>
        <w:tabs>
          <w:tab w:val="left" w:pos="1440"/>
        </w:tabs>
      </w:pPr>
    </w:p>
    <w:p w14:paraId="2CEA9C13" w14:textId="77777777" w:rsidR="004C36AF" w:rsidRDefault="004C36AF" w:rsidP="004C36AF">
      <w:pPr>
        <w:tabs>
          <w:tab w:val="left" w:pos="1440"/>
        </w:tabs>
      </w:pPr>
      <w:r>
        <w:t>Voor deze Opdracht is het de bedoeling dat de winnende Inschrijver persoonsgegevens (van bijvoorbeeld studenten of medewerkers) gaat verwerken. Hogeschool Rotterdam dient in dat geval melding te maken van die verwerking bij de functionaris gegevensbescherming.</w:t>
      </w:r>
    </w:p>
    <w:p w14:paraId="3F724903" w14:textId="77777777" w:rsidR="004C36AF" w:rsidRDefault="004C36AF" w:rsidP="004C36AF">
      <w:pPr>
        <w:tabs>
          <w:tab w:val="left" w:pos="1440"/>
        </w:tabs>
      </w:pPr>
    </w:p>
    <w:p w14:paraId="1E67D634" w14:textId="78B71ACB" w:rsidR="004C36AF" w:rsidRDefault="004C36AF" w:rsidP="004C36AF">
      <w:pPr>
        <w:tabs>
          <w:tab w:val="left" w:pos="1440"/>
        </w:tabs>
        <w:rPr>
          <w:rFonts w:cs="Arial"/>
          <w:szCs w:val="20"/>
        </w:rPr>
      </w:pPr>
      <w:r>
        <w:lastRenderedPageBreak/>
        <w:t xml:space="preserve">Ook vereist de wetgeving dat Hogeschool Rotterdam een verwerkersovereenkomst aangaat met die partij. </w:t>
      </w:r>
      <w:r>
        <w:rPr>
          <w:rFonts w:cs="Arial"/>
          <w:szCs w:val="20"/>
        </w:rPr>
        <w:t>In zo'n overeenkomst worden allerlei zaken geregeld, zoals welke gegevens worden verwerkt, wanneer ze moeten worden vernietigd, dat ze niet zonder toestemming met derden mogen worden gedeeld, en dat de contractpartij verplicht is om een datalek te melden bij Hogeschool Rotterdam.</w:t>
      </w:r>
    </w:p>
    <w:p w14:paraId="109141C4" w14:textId="77777777" w:rsidR="004C36AF" w:rsidRDefault="004C36AF" w:rsidP="004C36AF">
      <w:pPr>
        <w:tabs>
          <w:tab w:val="left" w:pos="1440"/>
        </w:tabs>
        <w:rPr>
          <w:rFonts w:cs="Arial"/>
          <w:szCs w:val="20"/>
        </w:rPr>
      </w:pPr>
    </w:p>
    <w:p w14:paraId="2F94AA83" w14:textId="550A4E17" w:rsidR="004C36AF" w:rsidRPr="005E18DD" w:rsidRDefault="004C36AF" w:rsidP="004C36AF">
      <w:pPr>
        <w:tabs>
          <w:tab w:val="left" w:pos="1440"/>
        </w:tabs>
        <w:rPr>
          <w:rFonts w:cs="Arial"/>
          <w:szCs w:val="20"/>
        </w:rPr>
      </w:pPr>
      <w:r>
        <w:rPr>
          <w:rFonts w:cs="Arial"/>
          <w:szCs w:val="20"/>
        </w:rPr>
        <w:t xml:space="preserve">De concept verwerkersovereenkomst is </w:t>
      </w:r>
      <w:r w:rsidRPr="005E18DD">
        <w:rPr>
          <w:rFonts w:cs="Arial"/>
          <w:szCs w:val="20"/>
        </w:rPr>
        <w:t xml:space="preserve">bijgevoegd bij </w:t>
      </w:r>
      <w:r w:rsidR="004B5AFF">
        <w:rPr>
          <w:rFonts w:cs="Arial"/>
          <w:szCs w:val="20"/>
        </w:rPr>
        <w:t>de Offerteaanvraag</w:t>
      </w:r>
      <w:r w:rsidRPr="005E18DD">
        <w:rPr>
          <w:rFonts w:cs="Arial"/>
          <w:szCs w:val="20"/>
        </w:rPr>
        <w:t>.</w:t>
      </w:r>
    </w:p>
    <w:p w14:paraId="755E20CE" w14:textId="77777777" w:rsidR="004C36AF" w:rsidRPr="005E18DD" w:rsidRDefault="004C36AF" w:rsidP="004C36AF">
      <w:pPr>
        <w:tabs>
          <w:tab w:val="left" w:pos="1440"/>
        </w:tabs>
      </w:pPr>
    </w:p>
    <w:tbl>
      <w:tblPr>
        <w:tblStyle w:val="Tabelraster"/>
        <w:tblW w:w="0" w:type="auto"/>
        <w:tblInd w:w="-5" w:type="dxa"/>
        <w:tblCellMar>
          <w:top w:w="57" w:type="dxa"/>
          <w:left w:w="57" w:type="dxa"/>
          <w:bottom w:w="57" w:type="dxa"/>
          <w:right w:w="57" w:type="dxa"/>
        </w:tblCellMar>
        <w:tblLook w:val="04A0" w:firstRow="1" w:lastRow="0" w:firstColumn="1" w:lastColumn="0" w:noHBand="0" w:noVBand="1"/>
      </w:tblPr>
      <w:tblGrid>
        <w:gridCol w:w="993"/>
        <w:gridCol w:w="7229"/>
        <w:gridCol w:w="799"/>
      </w:tblGrid>
      <w:tr w:rsidR="00DA0442" w:rsidRPr="005E18DD" w14:paraId="2DBA58B3" w14:textId="77777777" w:rsidTr="3F6854F7">
        <w:trPr>
          <w:trHeight w:val="566"/>
        </w:trPr>
        <w:tc>
          <w:tcPr>
            <w:tcW w:w="993" w:type="dxa"/>
            <w:tcBorders>
              <w:top w:val="single" w:sz="4" w:space="0" w:color="auto"/>
              <w:left w:val="single" w:sz="4" w:space="0" w:color="auto"/>
              <w:bottom w:val="single" w:sz="4" w:space="0" w:color="auto"/>
              <w:right w:val="single" w:sz="4" w:space="0" w:color="auto"/>
            </w:tcBorders>
            <w:shd w:val="clear" w:color="auto" w:fill="FF0000"/>
            <w:noWrap/>
          </w:tcPr>
          <w:p w14:paraId="371D6809" w14:textId="77777777" w:rsidR="004C36AF" w:rsidRPr="005E18DD" w:rsidRDefault="004C36AF" w:rsidP="00DA46D2">
            <w:pPr>
              <w:rPr>
                <w:rFonts w:cs="Arial"/>
                <w:b/>
              </w:rPr>
            </w:pPr>
          </w:p>
        </w:tc>
        <w:tc>
          <w:tcPr>
            <w:tcW w:w="7229" w:type="dxa"/>
            <w:tcBorders>
              <w:top w:val="single" w:sz="4" w:space="0" w:color="auto"/>
              <w:left w:val="single" w:sz="4" w:space="0" w:color="auto"/>
              <w:bottom w:val="single" w:sz="4" w:space="0" w:color="auto"/>
              <w:right w:val="single" w:sz="4" w:space="0" w:color="auto"/>
            </w:tcBorders>
            <w:shd w:val="clear" w:color="auto" w:fill="FF0000"/>
            <w:hideMark/>
          </w:tcPr>
          <w:p w14:paraId="7E2CFC01" w14:textId="77777777" w:rsidR="004C36AF" w:rsidRPr="005E18DD" w:rsidRDefault="004C36AF" w:rsidP="00DA46D2">
            <w:pPr>
              <w:rPr>
                <w:rFonts w:cs="Arial"/>
                <w:b/>
              </w:rPr>
            </w:pPr>
            <w:r w:rsidRPr="005E18DD">
              <w:rPr>
                <w:rFonts w:cs="Arial"/>
                <w:b/>
              </w:rPr>
              <w:t>Inhoud</w:t>
            </w:r>
          </w:p>
        </w:tc>
        <w:tc>
          <w:tcPr>
            <w:tcW w:w="799" w:type="dxa"/>
            <w:tcBorders>
              <w:top w:val="single" w:sz="4" w:space="0" w:color="auto"/>
              <w:left w:val="single" w:sz="4" w:space="0" w:color="auto"/>
              <w:bottom w:val="single" w:sz="4" w:space="0" w:color="auto"/>
              <w:right w:val="single" w:sz="4" w:space="0" w:color="auto"/>
            </w:tcBorders>
            <w:shd w:val="clear" w:color="auto" w:fill="FF0000"/>
            <w:hideMark/>
          </w:tcPr>
          <w:p w14:paraId="1ECCB14B" w14:textId="77777777" w:rsidR="004C36AF" w:rsidRPr="005E18DD" w:rsidRDefault="004C36AF" w:rsidP="00DA46D2">
            <w:pPr>
              <w:rPr>
                <w:rFonts w:cs="Arial"/>
                <w:b/>
              </w:rPr>
            </w:pPr>
            <w:r w:rsidRPr="005E18DD">
              <w:rPr>
                <w:rFonts w:cs="Arial"/>
                <w:b/>
              </w:rPr>
              <w:t>Ja/Nee</w:t>
            </w:r>
          </w:p>
        </w:tc>
      </w:tr>
      <w:tr w:rsidR="004C36AF" w:rsidRPr="005E18DD" w14:paraId="2204FE93" w14:textId="77777777" w:rsidTr="3F6854F7">
        <w:trPr>
          <w:trHeight w:val="599"/>
        </w:trPr>
        <w:tc>
          <w:tcPr>
            <w:tcW w:w="9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60E98552" w14:textId="6B5ED920" w:rsidR="004C36AF" w:rsidRPr="00103362" w:rsidRDefault="00F649C8" w:rsidP="00F649C8">
            <w:pPr>
              <w:pStyle w:val="Lijstalinea"/>
              <w:ind w:left="0"/>
              <w:rPr>
                <w:rFonts w:cs="Arial"/>
                <w:b/>
                <w:bCs/>
                <w:lang w:eastAsia="en-US"/>
              </w:rPr>
            </w:pPr>
            <w:r>
              <w:rPr>
                <w:rFonts w:cs="Arial"/>
                <w:b/>
                <w:bCs/>
                <w:lang w:eastAsia="en-US"/>
              </w:rPr>
              <w:t xml:space="preserve">Eis </w:t>
            </w:r>
            <w:r w:rsidR="413317C9" w:rsidRPr="3F6854F7">
              <w:rPr>
                <w:rFonts w:cs="Arial"/>
                <w:b/>
                <w:bCs/>
                <w:lang w:eastAsia="en-US"/>
              </w:rPr>
              <w:t>11</w:t>
            </w:r>
            <w:r w:rsidR="005E40DE">
              <w:rPr>
                <w:rFonts w:cs="Arial"/>
                <w:b/>
                <w:bCs/>
                <w:lang w:eastAsia="en-US"/>
              </w:rPr>
              <w:t>7</w:t>
            </w:r>
          </w:p>
        </w:tc>
        <w:tc>
          <w:tcPr>
            <w:tcW w:w="72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9AC80C3" w14:textId="77777777" w:rsidR="004C36AF" w:rsidRPr="005E18DD" w:rsidRDefault="004C36AF" w:rsidP="00DA46D2">
            <w:pPr>
              <w:rPr>
                <w:rFonts w:cs="Arial"/>
              </w:rPr>
            </w:pPr>
            <w:r w:rsidRPr="005E18DD">
              <w:rPr>
                <w:rFonts w:cs="Arial"/>
              </w:rPr>
              <w:t xml:space="preserve">U ondertekent de </w:t>
            </w:r>
            <w:r>
              <w:rPr>
                <w:rFonts w:cs="Arial"/>
              </w:rPr>
              <w:t>ver</w:t>
            </w:r>
            <w:r w:rsidRPr="005E18DD">
              <w:rPr>
                <w:rFonts w:cs="Arial"/>
              </w:rPr>
              <w:t>werkersovereenkomst. Deze overeenkomst maakt vervolgens onlosmakelijk onderdeel uit van de contractdocumenten voor deze Opdracht.</w:t>
            </w:r>
          </w:p>
        </w:tc>
        <w:tc>
          <w:tcPr>
            <w:tcW w:w="7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D4C135" w14:textId="77777777" w:rsidR="004C36AF" w:rsidRPr="005E18DD" w:rsidRDefault="004C36AF" w:rsidP="00DA46D2">
            <w:pPr>
              <w:rPr>
                <w:rFonts w:cs="Arial"/>
              </w:rPr>
            </w:pPr>
          </w:p>
        </w:tc>
      </w:tr>
      <w:tr w:rsidR="00C51B34" w:rsidRPr="005E18DD" w14:paraId="07D8BDD2" w14:textId="77777777" w:rsidTr="3F6854F7">
        <w:trPr>
          <w:trHeight w:val="599"/>
        </w:trPr>
        <w:tc>
          <w:tcPr>
            <w:tcW w:w="9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710379E4" w14:textId="4E590370" w:rsidR="00C51B34" w:rsidRPr="00103362" w:rsidRDefault="00F649C8" w:rsidP="00F649C8">
            <w:pPr>
              <w:pStyle w:val="Lijstalinea"/>
              <w:ind w:left="0"/>
              <w:rPr>
                <w:rFonts w:cs="Arial"/>
                <w:b/>
                <w:bCs/>
                <w:lang w:eastAsia="en-US"/>
              </w:rPr>
            </w:pPr>
            <w:r>
              <w:rPr>
                <w:rFonts w:cs="Arial"/>
                <w:b/>
                <w:bCs/>
                <w:lang w:eastAsia="en-US"/>
              </w:rPr>
              <w:t xml:space="preserve">Eis </w:t>
            </w:r>
            <w:r w:rsidR="04AD880A" w:rsidRPr="3F6854F7">
              <w:rPr>
                <w:rFonts w:cs="Arial"/>
                <w:b/>
                <w:bCs/>
                <w:lang w:eastAsia="en-US"/>
              </w:rPr>
              <w:t>11</w:t>
            </w:r>
            <w:r w:rsidR="005E40DE">
              <w:rPr>
                <w:rFonts w:cs="Arial"/>
                <w:b/>
                <w:bCs/>
                <w:lang w:eastAsia="en-US"/>
              </w:rPr>
              <w:t>8</w:t>
            </w:r>
          </w:p>
        </w:tc>
        <w:tc>
          <w:tcPr>
            <w:tcW w:w="72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81CA9" w14:textId="45C560FB" w:rsidR="00C51B34" w:rsidRPr="005E18DD" w:rsidRDefault="00C51B34" w:rsidP="00C51B34">
            <w:pPr>
              <w:rPr>
                <w:rFonts w:cs="Arial"/>
              </w:rPr>
            </w:pPr>
            <w:r w:rsidRPr="005E18DD">
              <w:rPr>
                <w:rFonts w:cs="Arial"/>
              </w:rPr>
              <w:t>Als Hogeschool Rotterdam u daarom verzoekt, bent u bereid (en zijn uw medewerkers bereid) een geheimhoudingsverklaring te tekenen.</w:t>
            </w:r>
          </w:p>
        </w:tc>
        <w:tc>
          <w:tcPr>
            <w:tcW w:w="7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204A8D" w14:textId="77777777" w:rsidR="00C51B34" w:rsidRPr="005E18DD" w:rsidRDefault="00C51B34" w:rsidP="00C51B34">
            <w:pPr>
              <w:rPr>
                <w:rFonts w:cs="Arial"/>
              </w:rPr>
            </w:pPr>
          </w:p>
        </w:tc>
      </w:tr>
      <w:tr w:rsidR="00722F03" w:rsidRPr="005E18DD" w14:paraId="13764E4E" w14:textId="77777777" w:rsidTr="3F6854F7">
        <w:trPr>
          <w:trHeight w:val="599"/>
        </w:trPr>
        <w:tc>
          <w:tcPr>
            <w:tcW w:w="99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754777B5" w14:textId="514DB5C2" w:rsidR="00722F03" w:rsidRPr="00103362" w:rsidRDefault="00F649C8" w:rsidP="00F649C8">
            <w:pPr>
              <w:pStyle w:val="Lijstalinea"/>
              <w:ind w:left="0"/>
              <w:rPr>
                <w:rFonts w:cs="Arial"/>
                <w:b/>
                <w:bCs/>
                <w:lang w:eastAsia="en-US"/>
              </w:rPr>
            </w:pPr>
            <w:r>
              <w:rPr>
                <w:rFonts w:cs="Arial"/>
                <w:b/>
                <w:bCs/>
                <w:lang w:eastAsia="en-US"/>
              </w:rPr>
              <w:t xml:space="preserve">Eis </w:t>
            </w:r>
            <w:r w:rsidR="6A192920" w:rsidRPr="3F6854F7">
              <w:rPr>
                <w:rFonts w:cs="Arial"/>
                <w:b/>
                <w:bCs/>
                <w:lang w:eastAsia="en-US"/>
              </w:rPr>
              <w:t>11</w:t>
            </w:r>
            <w:r w:rsidR="005E40DE">
              <w:rPr>
                <w:rFonts w:cs="Arial"/>
                <w:b/>
                <w:bCs/>
                <w:lang w:eastAsia="en-US"/>
              </w:rPr>
              <w:t>9</w:t>
            </w:r>
          </w:p>
        </w:tc>
        <w:tc>
          <w:tcPr>
            <w:tcW w:w="72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C83E56" w14:textId="63411CDF" w:rsidR="00722F03" w:rsidRPr="005E18DD" w:rsidRDefault="00B473B3" w:rsidP="00C51B34">
            <w:pPr>
              <w:rPr>
                <w:rFonts w:cs="Arial"/>
              </w:rPr>
            </w:pPr>
            <w:r>
              <w:rPr>
                <w:rFonts w:cs="Arial"/>
              </w:rPr>
              <w:t>D</w:t>
            </w:r>
            <w:r w:rsidRPr="00B473B3">
              <w:rPr>
                <w:rFonts w:cs="Arial"/>
              </w:rPr>
              <w:t xml:space="preserve">e content binnen het LMS en de door gebruikers gegenereerde data </w:t>
            </w:r>
            <w:r w:rsidR="002B7DDB">
              <w:rPr>
                <w:rFonts w:cs="Arial"/>
              </w:rPr>
              <w:t xml:space="preserve">is </w:t>
            </w:r>
            <w:r w:rsidR="00137554">
              <w:rPr>
                <w:rFonts w:cs="Arial"/>
              </w:rPr>
              <w:t xml:space="preserve">en blijft </w:t>
            </w:r>
            <w:r w:rsidRPr="00B473B3">
              <w:rPr>
                <w:rFonts w:cs="Arial"/>
              </w:rPr>
              <w:t>eigendom van Hogeschool Rotterdam</w:t>
            </w:r>
            <w:r w:rsidR="007D73D6">
              <w:rPr>
                <w:rFonts w:cs="Arial"/>
              </w:rPr>
              <w:t>.</w:t>
            </w:r>
          </w:p>
        </w:tc>
        <w:tc>
          <w:tcPr>
            <w:tcW w:w="7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0C4316" w14:textId="77777777" w:rsidR="00722F03" w:rsidRPr="005E18DD" w:rsidRDefault="00722F03" w:rsidP="00C51B34">
            <w:pPr>
              <w:rPr>
                <w:rFonts w:cs="Arial"/>
              </w:rPr>
            </w:pPr>
          </w:p>
        </w:tc>
      </w:tr>
      <w:bookmarkEnd w:id="6"/>
    </w:tbl>
    <w:p w14:paraId="79F8458E" w14:textId="44412907" w:rsidR="53EFF48E" w:rsidRDefault="53EFF48E"/>
    <w:p w14:paraId="703D2518" w14:textId="62CA6F77" w:rsidR="00F47525" w:rsidRPr="00FE005A" w:rsidRDefault="00D91AA2" w:rsidP="00F47525">
      <w:pPr>
        <w:pStyle w:val="Kop2"/>
        <w:ind w:left="851"/>
        <w:rPr>
          <w:color w:val="auto"/>
        </w:rPr>
      </w:pPr>
      <w:r w:rsidRPr="6A71A19D">
        <w:rPr>
          <w:color w:val="auto"/>
        </w:rPr>
        <w:t xml:space="preserve">Service </w:t>
      </w:r>
      <w:r w:rsidR="632535B7" w:rsidRPr="6A71A19D">
        <w:rPr>
          <w:color w:val="auto"/>
        </w:rPr>
        <w:t>M</w:t>
      </w:r>
      <w:r w:rsidR="005A6C1F" w:rsidRPr="6A71A19D">
        <w:rPr>
          <w:color w:val="auto"/>
        </w:rPr>
        <w:t>anagement</w:t>
      </w:r>
    </w:p>
    <w:p w14:paraId="5EB7EAE9" w14:textId="6D6282DA" w:rsidR="009B42F7" w:rsidRDefault="7C9EE4D1" w:rsidP="6A71A19D">
      <w:pPr>
        <w:tabs>
          <w:tab w:val="left" w:pos="1440"/>
        </w:tabs>
      </w:pPr>
      <w:r>
        <w:t>D</w:t>
      </w:r>
      <w:r w:rsidR="00F47525">
        <w:t xml:space="preserve">e </w:t>
      </w:r>
      <w:r w:rsidR="00B326EB">
        <w:t>volgen</w:t>
      </w:r>
      <w:r w:rsidR="73852D85">
        <w:t>de</w:t>
      </w:r>
      <w:r w:rsidR="00B326EB">
        <w:t xml:space="preserve"> eisen </w:t>
      </w:r>
      <w:r w:rsidR="19F2D8CB">
        <w:t xml:space="preserve">zijn </w:t>
      </w:r>
      <w:r w:rsidR="00B326EB">
        <w:t>van toepassing op het gebied va</w:t>
      </w:r>
      <w:r w:rsidR="009B42F7">
        <w:t xml:space="preserve">n </w:t>
      </w:r>
      <w:r w:rsidR="4F59E5B3">
        <w:t>S</w:t>
      </w:r>
      <w:r w:rsidR="00B326EB">
        <w:t xml:space="preserve">ervice </w:t>
      </w:r>
      <w:r w:rsidR="1CCB4524">
        <w:t>M</w:t>
      </w:r>
      <w:r w:rsidR="00B326EB">
        <w:t xml:space="preserve">anagement. </w:t>
      </w:r>
      <w:r w:rsidR="00F47525">
        <w:t>De Opdrachtnemer en Hogeschool Rotterdam overleggen op regelmatige basis met elkaar over de voortgang, kwaliteit, verbetering en optimalisatie van de dienstverlening.</w:t>
      </w:r>
      <w:r w:rsidR="009B42F7">
        <w:t xml:space="preserve"> </w:t>
      </w:r>
      <w:r w:rsidR="00F47525" w:rsidRPr="6A71A19D">
        <w:rPr>
          <w:rFonts w:cs="Arial"/>
        </w:rPr>
        <w:t xml:space="preserve">De Opdrachtnemer </w:t>
      </w:r>
      <w:r w:rsidR="009C3F65" w:rsidRPr="6A71A19D">
        <w:rPr>
          <w:rFonts w:cs="Arial"/>
        </w:rPr>
        <w:t xml:space="preserve">stelt </w:t>
      </w:r>
      <w:r w:rsidR="3BA02F93" w:rsidRPr="6A71A19D">
        <w:rPr>
          <w:rFonts w:cs="Arial"/>
        </w:rPr>
        <w:t xml:space="preserve">op reguliere basis </w:t>
      </w:r>
      <w:r w:rsidR="009C3F65" w:rsidRPr="6A71A19D">
        <w:rPr>
          <w:rFonts w:cs="Arial"/>
        </w:rPr>
        <w:t>rapportage</w:t>
      </w:r>
      <w:r w:rsidR="5C32F53A" w:rsidRPr="6A71A19D">
        <w:rPr>
          <w:rFonts w:cs="Arial"/>
        </w:rPr>
        <w:t>s</w:t>
      </w:r>
      <w:r w:rsidR="009C3F65" w:rsidRPr="6A71A19D">
        <w:rPr>
          <w:rFonts w:cs="Arial"/>
        </w:rPr>
        <w:t xml:space="preserve"> </w:t>
      </w:r>
      <w:r w:rsidR="00193841" w:rsidRPr="6A71A19D">
        <w:rPr>
          <w:rFonts w:cs="Arial"/>
        </w:rPr>
        <w:t>op</w:t>
      </w:r>
      <w:r w:rsidR="346A0417" w:rsidRPr="00F6493E">
        <w:rPr>
          <w:rFonts w:eastAsia="Arial" w:cs="Arial"/>
          <w:szCs w:val="20"/>
        </w:rPr>
        <w:t>, waarin onderstaande eisen zijn verwerkt</w:t>
      </w:r>
      <w:r w:rsidR="00F47525" w:rsidRPr="00F6493E">
        <w:rPr>
          <w:rFonts w:cs="Arial"/>
          <w:szCs w:val="20"/>
        </w:rPr>
        <w:t>.</w:t>
      </w:r>
      <w:r w:rsidR="00D91AA2" w:rsidRPr="00F6493E">
        <w:t xml:space="preserve"> </w:t>
      </w:r>
      <w:r w:rsidR="009B42F7">
        <w:t xml:space="preserve">Het niet nakomen van een </w:t>
      </w:r>
      <w:r w:rsidR="00930974">
        <w:t>onderstaande eisen</w:t>
      </w:r>
      <w:r w:rsidR="009B42F7">
        <w:t xml:space="preserve"> kan aanleiding zijn om de Overeenkomst te ontbinden.</w:t>
      </w:r>
    </w:p>
    <w:p w14:paraId="7CF9EF58" w14:textId="77777777" w:rsidR="009B42F7" w:rsidRDefault="009B42F7" w:rsidP="00F47525">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46"/>
        <w:gridCol w:w="7354"/>
        <w:gridCol w:w="761"/>
      </w:tblGrid>
      <w:tr w:rsidR="00F47525" w14:paraId="4D91C0B0" w14:textId="77777777" w:rsidTr="6DC46AF1">
        <w:trPr>
          <w:trHeight w:val="484"/>
        </w:trPr>
        <w:tc>
          <w:tcPr>
            <w:tcW w:w="522" w:type="pct"/>
            <w:tcBorders>
              <w:top w:val="single" w:sz="4" w:space="0" w:color="auto"/>
              <w:left w:val="single" w:sz="4" w:space="0" w:color="auto"/>
              <w:bottom w:val="single" w:sz="4" w:space="0" w:color="auto"/>
              <w:right w:val="single" w:sz="4" w:space="0" w:color="auto"/>
            </w:tcBorders>
            <w:shd w:val="clear" w:color="auto" w:fill="FF0000"/>
            <w:noWrap/>
          </w:tcPr>
          <w:p w14:paraId="13D52B61" w14:textId="77777777" w:rsidR="00F47525" w:rsidRDefault="00F47525">
            <w:pPr>
              <w:rPr>
                <w:rFonts w:cs="Arial"/>
                <w:b/>
                <w:lang w:eastAsia="en-US"/>
              </w:rPr>
            </w:pPr>
          </w:p>
        </w:tc>
        <w:tc>
          <w:tcPr>
            <w:tcW w:w="4058" w:type="pct"/>
            <w:tcBorders>
              <w:top w:val="single" w:sz="4" w:space="0" w:color="auto"/>
              <w:left w:val="single" w:sz="4" w:space="0" w:color="auto"/>
              <w:bottom w:val="single" w:sz="4" w:space="0" w:color="auto"/>
              <w:right w:val="single" w:sz="4" w:space="0" w:color="auto"/>
            </w:tcBorders>
            <w:shd w:val="clear" w:color="auto" w:fill="FF0000"/>
            <w:hideMark/>
          </w:tcPr>
          <w:p w14:paraId="73EDEC1F" w14:textId="77777777" w:rsidR="00F47525" w:rsidRDefault="00F47525">
            <w:pPr>
              <w:tabs>
                <w:tab w:val="left" w:pos="1440"/>
              </w:tabs>
              <w:rPr>
                <w:b/>
                <w:lang w:eastAsia="en-US"/>
              </w:rPr>
            </w:pPr>
            <w:r>
              <w:rPr>
                <w:b/>
                <w:lang w:eastAsia="en-US"/>
              </w:rPr>
              <w:t>Inhoud</w:t>
            </w:r>
          </w:p>
        </w:tc>
        <w:tc>
          <w:tcPr>
            <w:tcW w:w="420" w:type="pct"/>
            <w:tcBorders>
              <w:top w:val="single" w:sz="4" w:space="0" w:color="auto"/>
              <w:left w:val="single" w:sz="4" w:space="0" w:color="auto"/>
              <w:bottom w:val="single" w:sz="4" w:space="0" w:color="auto"/>
              <w:right w:val="single" w:sz="4" w:space="0" w:color="auto"/>
            </w:tcBorders>
            <w:shd w:val="clear" w:color="auto" w:fill="FF0000"/>
            <w:hideMark/>
          </w:tcPr>
          <w:p w14:paraId="098850D5" w14:textId="77777777" w:rsidR="00F47525" w:rsidRDefault="00F47525">
            <w:pPr>
              <w:rPr>
                <w:rFonts w:cs="Arial"/>
                <w:b/>
                <w:lang w:eastAsia="en-US"/>
              </w:rPr>
            </w:pPr>
            <w:r>
              <w:rPr>
                <w:rFonts w:cs="Arial"/>
                <w:b/>
                <w:lang w:eastAsia="en-US"/>
              </w:rPr>
              <w:t>Ja/Nee</w:t>
            </w:r>
          </w:p>
        </w:tc>
      </w:tr>
      <w:tr w:rsidR="00FE005A" w14:paraId="2B8CDE24"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08D94B47" w14:textId="2C1F587D" w:rsidR="00FE005A" w:rsidRPr="00103362" w:rsidRDefault="00F649C8" w:rsidP="00F649C8">
            <w:pPr>
              <w:pStyle w:val="Lijstalinea"/>
              <w:ind w:left="0"/>
              <w:rPr>
                <w:rFonts w:cs="Arial"/>
                <w:b/>
                <w:bCs/>
                <w:lang w:eastAsia="en-US"/>
              </w:rPr>
            </w:pPr>
            <w:r>
              <w:rPr>
                <w:rFonts w:cs="Arial"/>
                <w:b/>
                <w:bCs/>
                <w:lang w:eastAsia="en-US"/>
              </w:rPr>
              <w:t xml:space="preserve">Eis </w:t>
            </w:r>
            <w:r w:rsidR="63AD37B9" w:rsidRPr="3F6854F7">
              <w:rPr>
                <w:rFonts w:cs="Arial"/>
                <w:b/>
                <w:bCs/>
                <w:lang w:eastAsia="en-US"/>
              </w:rPr>
              <w:t>1</w:t>
            </w:r>
            <w:r w:rsidR="005E40DE">
              <w:rPr>
                <w:rFonts w:cs="Arial"/>
                <w:b/>
                <w:bCs/>
                <w:lang w:eastAsia="en-US"/>
              </w:rPr>
              <w:t>20</w:t>
            </w:r>
          </w:p>
        </w:tc>
        <w:tc>
          <w:tcPr>
            <w:tcW w:w="4058" w:type="pct"/>
            <w:tcBorders>
              <w:top w:val="single" w:sz="4" w:space="0" w:color="auto"/>
              <w:left w:val="single" w:sz="4" w:space="0" w:color="auto"/>
              <w:bottom w:val="single" w:sz="4" w:space="0" w:color="auto"/>
              <w:right w:val="single" w:sz="4" w:space="0" w:color="auto"/>
            </w:tcBorders>
          </w:tcPr>
          <w:p w14:paraId="132990BA" w14:textId="77CAEC63" w:rsidR="00BD123A" w:rsidRPr="00016569" w:rsidRDefault="736AE3AE" w:rsidP="3F6854F7">
            <w:pPr>
              <w:tabs>
                <w:tab w:val="left" w:pos="1440"/>
              </w:tabs>
              <w:rPr>
                <w:lang w:eastAsia="en-US"/>
              </w:rPr>
            </w:pPr>
            <w:r w:rsidRPr="3F6854F7">
              <w:rPr>
                <w:lang w:eastAsia="en-US"/>
              </w:rPr>
              <w:t xml:space="preserve">U levert een </w:t>
            </w:r>
            <w:r w:rsidR="3C0AF21A" w:rsidRPr="3F6854F7">
              <w:rPr>
                <w:lang w:eastAsia="en-US"/>
              </w:rPr>
              <w:t xml:space="preserve">concept </w:t>
            </w:r>
            <w:r w:rsidRPr="3F6854F7">
              <w:rPr>
                <w:lang w:eastAsia="en-US"/>
              </w:rPr>
              <w:t xml:space="preserve">SLA op </w:t>
            </w:r>
            <w:r w:rsidR="26B1E158" w:rsidRPr="3F6854F7">
              <w:rPr>
                <w:lang w:eastAsia="en-US"/>
              </w:rPr>
              <w:t xml:space="preserve">bij de </w:t>
            </w:r>
            <w:r w:rsidR="741911EE" w:rsidRPr="3F6854F7">
              <w:rPr>
                <w:lang w:eastAsia="en-US"/>
              </w:rPr>
              <w:t>I</w:t>
            </w:r>
            <w:r w:rsidR="26B1E158" w:rsidRPr="3F6854F7">
              <w:rPr>
                <w:lang w:eastAsia="en-US"/>
              </w:rPr>
              <w:t xml:space="preserve">nschrijving, </w:t>
            </w:r>
            <w:r w:rsidR="2267B185" w:rsidRPr="3F6854F7">
              <w:rPr>
                <w:lang w:eastAsia="en-US"/>
              </w:rPr>
              <w:t>g</w:t>
            </w:r>
            <w:r w:rsidR="57A5D605" w:rsidRPr="3F6854F7">
              <w:rPr>
                <w:lang w:eastAsia="en-US"/>
              </w:rPr>
              <w:t xml:space="preserve">ebaseerd op </w:t>
            </w:r>
            <w:r w:rsidR="2267B185" w:rsidRPr="3F6854F7">
              <w:rPr>
                <w:lang w:eastAsia="en-US"/>
              </w:rPr>
              <w:t>on</w:t>
            </w:r>
            <w:r w:rsidR="54E2713E" w:rsidRPr="3F6854F7">
              <w:rPr>
                <w:lang w:eastAsia="en-US"/>
              </w:rPr>
              <w:t>ze</w:t>
            </w:r>
            <w:r w:rsidR="2267B185" w:rsidRPr="3F6854F7">
              <w:rPr>
                <w:lang w:eastAsia="en-US"/>
              </w:rPr>
              <w:t xml:space="preserve"> template</w:t>
            </w:r>
            <w:r w:rsidR="0469D829" w:rsidRPr="3F6854F7">
              <w:rPr>
                <w:lang w:eastAsia="en-US"/>
              </w:rPr>
              <w:t xml:space="preserve"> (bijlage 22 SLA)</w:t>
            </w:r>
            <w:r w:rsidR="2267B185" w:rsidRPr="3F6854F7">
              <w:rPr>
                <w:lang w:eastAsia="en-US"/>
              </w:rPr>
              <w:t>.</w:t>
            </w:r>
          </w:p>
        </w:tc>
        <w:tc>
          <w:tcPr>
            <w:tcW w:w="420" w:type="pct"/>
            <w:tcBorders>
              <w:top w:val="single" w:sz="4" w:space="0" w:color="auto"/>
              <w:left w:val="single" w:sz="4" w:space="0" w:color="auto"/>
              <w:bottom w:val="single" w:sz="4" w:space="0" w:color="auto"/>
              <w:right w:val="single" w:sz="4" w:space="0" w:color="auto"/>
            </w:tcBorders>
          </w:tcPr>
          <w:p w14:paraId="3CA1F04F" w14:textId="77777777" w:rsidR="00FE005A" w:rsidRDefault="00FE005A">
            <w:pPr>
              <w:rPr>
                <w:rFonts w:cs="Arial"/>
                <w:lang w:eastAsia="en-US"/>
              </w:rPr>
            </w:pPr>
          </w:p>
        </w:tc>
      </w:tr>
      <w:tr w:rsidR="000F42EA" w14:paraId="529E40A2"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1D9A4764" w14:textId="140B5B67" w:rsidR="000F42EA" w:rsidRPr="00103362" w:rsidRDefault="00F649C8" w:rsidP="00F649C8">
            <w:pPr>
              <w:pStyle w:val="Lijstalinea"/>
              <w:ind w:left="0"/>
              <w:rPr>
                <w:rFonts w:cs="Arial"/>
                <w:b/>
                <w:bCs/>
                <w:lang w:eastAsia="en-US"/>
              </w:rPr>
            </w:pPr>
            <w:r>
              <w:rPr>
                <w:rFonts w:cs="Arial"/>
                <w:b/>
                <w:bCs/>
                <w:lang w:eastAsia="en-US"/>
              </w:rPr>
              <w:t xml:space="preserve">Eis </w:t>
            </w:r>
            <w:r w:rsidR="60CDE66B" w:rsidRPr="3F6854F7">
              <w:rPr>
                <w:rFonts w:cs="Arial"/>
                <w:b/>
                <w:bCs/>
                <w:lang w:eastAsia="en-US"/>
              </w:rPr>
              <w:t>12</w:t>
            </w:r>
            <w:r w:rsidR="005E40DE">
              <w:rPr>
                <w:rFonts w:cs="Arial"/>
                <w:b/>
                <w:bCs/>
                <w:lang w:eastAsia="en-US"/>
              </w:rPr>
              <w:t>1</w:t>
            </w:r>
          </w:p>
        </w:tc>
        <w:tc>
          <w:tcPr>
            <w:tcW w:w="4058" w:type="pct"/>
            <w:tcBorders>
              <w:top w:val="single" w:sz="4" w:space="0" w:color="auto"/>
              <w:left w:val="single" w:sz="4" w:space="0" w:color="auto"/>
              <w:bottom w:val="single" w:sz="4" w:space="0" w:color="auto"/>
              <w:right w:val="single" w:sz="4" w:space="0" w:color="auto"/>
            </w:tcBorders>
          </w:tcPr>
          <w:p w14:paraId="42B18046" w14:textId="7445613E" w:rsidR="000F42EA" w:rsidRDefault="6CEACDA5" w:rsidP="000F42EA">
            <w:pPr>
              <w:spacing w:line="240" w:lineRule="atLeast"/>
              <w:rPr>
                <w:rFonts w:eastAsia="Arial" w:cs="Arial"/>
              </w:rPr>
            </w:pPr>
            <w:r w:rsidRPr="6A71A19D">
              <w:rPr>
                <w:rFonts w:eastAsia="Arial" w:cs="Arial"/>
              </w:rPr>
              <w:t>De SLA geldt voor de duur van de Overeenkomst</w:t>
            </w:r>
            <w:r w:rsidR="53426A4A" w:rsidRPr="6A71A19D">
              <w:rPr>
                <w:rFonts w:eastAsia="Arial" w:cs="Arial"/>
              </w:rPr>
              <w:t xml:space="preserve">. </w:t>
            </w:r>
          </w:p>
        </w:tc>
        <w:tc>
          <w:tcPr>
            <w:tcW w:w="420" w:type="pct"/>
            <w:tcBorders>
              <w:top w:val="single" w:sz="4" w:space="0" w:color="auto"/>
              <w:left w:val="single" w:sz="4" w:space="0" w:color="auto"/>
              <w:bottom w:val="single" w:sz="4" w:space="0" w:color="auto"/>
              <w:right w:val="single" w:sz="4" w:space="0" w:color="auto"/>
            </w:tcBorders>
          </w:tcPr>
          <w:p w14:paraId="2E92D912" w14:textId="77777777" w:rsidR="000F42EA" w:rsidRDefault="000F42EA">
            <w:pPr>
              <w:rPr>
                <w:rFonts w:cs="Arial"/>
                <w:lang w:eastAsia="en-US"/>
              </w:rPr>
            </w:pPr>
          </w:p>
        </w:tc>
      </w:tr>
      <w:tr w:rsidR="000F42EA" w14:paraId="6213C68E"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3C562DE6" w14:textId="266A45E8" w:rsidR="000F42EA" w:rsidRPr="00103362" w:rsidRDefault="00F649C8" w:rsidP="00F649C8">
            <w:pPr>
              <w:pStyle w:val="Lijstalinea"/>
              <w:ind w:left="0"/>
              <w:rPr>
                <w:rFonts w:cs="Arial"/>
                <w:b/>
                <w:bCs/>
                <w:lang w:eastAsia="en-US"/>
              </w:rPr>
            </w:pPr>
            <w:r>
              <w:rPr>
                <w:rFonts w:cs="Arial"/>
                <w:b/>
                <w:bCs/>
                <w:lang w:eastAsia="en-US"/>
              </w:rPr>
              <w:t xml:space="preserve">Eis </w:t>
            </w:r>
            <w:r w:rsidR="55F63E64" w:rsidRPr="3F6854F7">
              <w:rPr>
                <w:rFonts w:cs="Arial"/>
                <w:b/>
                <w:bCs/>
                <w:lang w:eastAsia="en-US"/>
              </w:rPr>
              <w:t>12</w:t>
            </w:r>
            <w:r w:rsidR="005E40DE">
              <w:rPr>
                <w:rFonts w:cs="Arial"/>
                <w:b/>
                <w:bCs/>
                <w:lang w:eastAsia="en-US"/>
              </w:rPr>
              <w:t>2</w:t>
            </w:r>
          </w:p>
        </w:tc>
        <w:tc>
          <w:tcPr>
            <w:tcW w:w="4058" w:type="pct"/>
            <w:tcBorders>
              <w:top w:val="single" w:sz="4" w:space="0" w:color="auto"/>
              <w:left w:val="single" w:sz="4" w:space="0" w:color="auto"/>
              <w:bottom w:val="single" w:sz="4" w:space="0" w:color="auto"/>
              <w:right w:val="single" w:sz="4" w:space="0" w:color="auto"/>
            </w:tcBorders>
          </w:tcPr>
          <w:p w14:paraId="7D410483" w14:textId="0214730D" w:rsidR="000F42EA" w:rsidRPr="00B551A4" w:rsidRDefault="2C6A0526" w:rsidP="000F42EA">
            <w:r>
              <w:t xml:space="preserve">Wijzigingen en beheer van </w:t>
            </w:r>
            <w:r w:rsidR="612D4315">
              <w:t>S</w:t>
            </w:r>
            <w:r w:rsidR="30E87D05">
              <w:t>ervice</w:t>
            </w:r>
            <w:r w:rsidR="3B0518A1">
              <w:t xml:space="preserve"> M</w:t>
            </w:r>
            <w:r w:rsidR="30E87D05">
              <w:t>anagement</w:t>
            </w:r>
            <w:r w:rsidR="3AB521FC">
              <w:t xml:space="preserve"> documentatie (e.g. SLA)</w:t>
            </w:r>
            <w:r>
              <w:t xml:space="preserve"> vinden als volgt plaats:</w:t>
            </w:r>
          </w:p>
          <w:p w14:paraId="42571185" w14:textId="1E3B3532" w:rsidR="000F42EA" w:rsidRPr="000F42EA" w:rsidRDefault="603AABC8" w:rsidP="11360A5D">
            <w:pPr>
              <w:pStyle w:val="Lijstalinea"/>
              <w:numPr>
                <w:ilvl w:val="0"/>
                <w:numId w:val="44"/>
              </w:numPr>
              <w:spacing w:before="180" w:line="240" w:lineRule="atLeast"/>
              <w:rPr>
                <w:sz w:val="24"/>
              </w:rPr>
            </w:pPr>
            <w:r>
              <w:t xml:space="preserve">Opdrachtnemer zorgt voor het opnemen van (gewijzigde) afspraken in de </w:t>
            </w:r>
            <w:r w:rsidR="060FAD3F">
              <w:t>documentatie</w:t>
            </w:r>
            <w:r>
              <w:t>. Wijziging van deze</w:t>
            </w:r>
            <w:r w:rsidR="61747FE4">
              <w:t xml:space="preserve"> </w:t>
            </w:r>
            <w:r w:rsidR="060FAD3F">
              <w:t xml:space="preserve">documentatie </w:t>
            </w:r>
            <w:r>
              <w:t xml:space="preserve">zal slechts schriftelijk tot stand komen </w:t>
            </w:r>
            <w:r w:rsidR="6A43BBC7">
              <w:t>en is pas na</w:t>
            </w:r>
            <w:r>
              <w:t xml:space="preserve"> ondertekening van kracht;</w:t>
            </w:r>
          </w:p>
          <w:p w14:paraId="512BB5C8" w14:textId="155CDB1D" w:rsidR="000F42EA" w:rsidRDefault="2C6A0526" w:rsidP="11360A5D">
            <w:pPr>
              <w:pStyle w:val="Lijstalinea"/>
              <w:numPr>
                <w:ilvl w:val="0"/>
                <w:numId w:val="44"/>
              </w:numPr>
              <w:spacing w:line="240" w:lineRule="atLeast"/>
            </w:pPr>
            <w:r>
              <w:t xml:space="preserve">Uitbreiding en inkrimping van </w:t>
            </w:r>
            <w:r w:rsidR="54E24EAD">
              <w:t xml:space="preserve">de </w:t>
            </w:r>
            <w:r>
              <w:t>dienstverlening geschiedt in overleg en wordt gecoördineerd door de accountmanager</w:t>
            </w:r>
            <w:r w:rsidR="4E483710">
              <w:t xml:space="preserve"> en</w:t>
            </w:r>
            <w:r w:rsidR="70438886">
              <w:t>/of</w:t>
            </w:r>
            <w:r w:rsidR="4E483710">
              <w:t xml:space="preserve"> </w:t>
            </w:r>
            <w:r>
              <w:t>servicemanager van Opdrachtnemer.</w:t>
            </w:r>
          </w:p>
        </w:tc>
        <w:tc>
          <w:tcPr>
            <w:tcW w:w="420" w:type="pct"/>
            <w:tcBorders>
              <w:top w:val="single" w:sz="4" w:space="0" w:color="auto"/>
              <w:left w:val="single" w:sz="4" w:space="0" w:color="auto"/>
              <w:bottom w:val="single" w:sz="4" w:space="0" w:color="auto"/>
              <w:right w:val="single" w:sz="4" w:space="0" w:color="auto"/>
            </w:tcBorders>
          </w:tcPr>
          <w:p w14:paraId="14E9A2B5" w14:textId="77777777" w:rsidR="000F42EA" w:rsidRDefault="000F42EA">
            <w:pPr>
              <w:rPr>
                <w:rFonts w:cs="Arial"/>
                <w:lang w:eastAsia="en-US"/>
              </w:rPr>
            </w:pPr>
          </w:p>
        </w:tc>
      </w:tr>
      <w:tr w:rsidR="00625617" w14:paraId="27FCF564"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06474AFD" w14:textId="24923CB0" w:rsidR="00625617" w:rsidRPr="00103362" w:rsidRDefault="00F649C8" w:rsidP="00F649C8">
            <w:pPr>
              <w:pStyle w:val="Lijstalinea"/>
              <w:ind w:left="0"/>
              <w:rPr>
                <w:rFonts w:cs="Arial"/>
                <w:b/>
                <w:bCs/>
                <w:lang w:eastAsia="en-US"/>
              </w:rPr>
            </w:pPr>
            <w:r>
              <w:rPr>
                <w:rFonts w:cs="Arial"/>
                <w:b/>
                <w:bCs/>
                <w:lang w:eastAsia="en-US"/>
              </w:rPr>
              <w:t xml:space="preserve">Eis </w:t>
            </w:r>
            <w:r w:rsidR="57922A21" w:rsidRPr="3F6854F7">
              <w:rPr>
                <w:rFonts w:cs="Arial"/>
                <w:b/>
                <w:bCs/>
                <w:lang w:eastAsia="en-US"/>
              </w:rPr>
              <w:t>12</w:t>
            </w:r>
            <w:r w:rsidR="005E40DE">
              <w:rPr>
                <w:rFonts w:cs="Arial"/>
                <w:b/>
                <w:bCs/>
                <w:lang w:eastAsia="en-US"/>
              </w:rPr>
              <w:t>3</w:t>
            </w:r>
          </w:p>
        </w:tc>
        <w:tc>
          <w:tcPr>
            <w:tcW w:w="4058" w:type="pct"/>
            <w:tcBorders>
              <w:top w:val="single" w:sz="4" w:space="0" w:color="auto"/>
              <w:left w:val="single" w:sz="4" w:space="0" w:color="auto"/>
              <w:bottom w:val="single" w:sz="4" w:space="0" w:color="auto"/>
              <w:right w:val="single" w:sz="4" w:space="0" w:color="auto"/>
            </w:tcBorders>
          </w:tcPr>
          <w:p w14:paraId="78148454" w14:textId="4D746C0C" w:rsidR="00625617" w:rsidRDefault="7D09A973" w:rsidP="00C47982">
            <w:pPr>
              <w:rPr>
                <w:rFonts w:eastAsia="Arial" w:cs="Arial"/>
                <w:lang w:val="nl"/>
              </w:rPr>
            </w:pPr>
            <w:r w:rsidRPr="11360A5D">
              <w:rPr>
                <w:rFonts w:eastAsia="Arial" w:cs="Arial"/>
                <w:lang w:val="nl"/>
              </w:rPr>
              <w:t xml:space="preserve">U gaat akkoord met het opstellen van een exit plan </w:t>
            </w:r>
            <w:r w:rsidR="54CC3543" w:rsidRPr="11360A5D">
              <w:rPr>
                <w:rFonts w:eastAsia="Arial" w:cs="Arial"/>
                <w:lang w:val="nl"/>
              </w:rPr>
              <w:t>en bes</w:t>
            </w:r>
            <w:r w:rsidR="56DEAAB3" w:rsidRPr="11360A5D">
              <w:rPr>
                <w:rFonts w:eastAsia="Arial" w:cs="Arial"/>
                <w:lang w:val="nl"/>
              </w:rPr>
              <w:t>teed</w:t>
            </w:r>
            <w:r w:rsidR="115A0057" w:rsidRPr="11360A5D">
              <w:rPr>
                <w:rFonts w:eastAsia="Arial" w:cs="Arial"/>
                <w:lang w:val="nl"/>
              </w:rPr>
              <w:t>t</w:t>
            </w:r>
            <w:r w:rsidR="56DEAAB3" w:rsidRPr="11360A5D">
              <w:rPr>
                <w:rFonts w:eastAsia="Arial" w:cs="Arial"/>
                <w:lang w:val="nl"/>
              </w:rPr>
              <w:t xml:space="preserve"> in het bijzonder aandacht aan de</w:t>
            </w:r>
            <w:r w:rsidR="575BB426" w:rsidRPr="11360A5D">
              <w:rPr>
                <w:rFonts w:eastAsia="Arial" w:cs="Arial"/>
                <w:lang w:val="nl"/>
              </w:rPr>
              <w:t xml:space="preserve"> gegevens</w:t>
            </w:r>
            <w:r w:rsidR="56DEAAB3" w:rsidRPr="11360A5D">
              <w:rPr>
                <w:rFonts w:eastAsia="Arial" w:cs="Arial"/>
                <w:lang w:val="nl"/>
              </w:rPr>
              <w:t xml:space="preserve"> welke zijn opgeslagen in het </w:t>
            </w:r>
            <w:r w:rsidR="395C38F3" w:rsidRPr="11360A5D">
              <w:rPr>
                <w:rFonts w:eastAsia="Arial" w:cs="Arial"/>
                <w:lang w:val="nl"/>
              </w:rPr>
              <w:t>LMS, hoe</w:t>
            </w:r>
            <w:r w:rsidR="56323E07" w:rsidRPr="11360A5D">
              <w:rPr>
                <w:rFonts w:eastAsia="Arial" w:cs="Arial"/>
                <w:lang w:val="nl"/>
              </w:rPr>
              <w:t xml:space="preserve"> deze </w:t>
            </w:r>
            <w:r w:rsidR="575BB426" w:rsidRPr="11360A5D">
              <w:rPr>
                <w:rFonts w:eastAsia="Arial" w:cs="Arial"/>
                <w:lang w:val="nl"/>
              </w:rPr>
              <w:t>worden zekergesteld</w:t>
            </w:r>
            <w:r w:rsidR="56323E07" w:rsidRPr="11360A5D">
              <w:rPr>
                <w:rFonts w:eastAsia="Arial" w:cs="Arial"/>
                <w:lang w:val="nl"/>
              </w:rPr>
              <w:t xml:space="preserve"> en overgedragen aan de hogeschool of een door de hogeschool aangewezen derde.</w:t>
            </w:r>
            <w:r w:rsidR="575BB426" w:rsidRPr="11360A5D">
              <w:rPr>
                <w:rFonts w:eastAsia="Arial" w:cs="Arial"/>
                <w:lang w:val="nl"/>
              </w:rPr>
              <w:t xml:space="preserve"> bij beëindiging van de </w:t>
            </w:r>
            <w:r w:rsidR="580BF8B8" w:rsidRPr="11360A5D">
              <w:rPr>
                <w:rFonts w:eastAsia="Arial" w:cs="Arial"/>
                <w:lang w:val="nl"/>
              </w:rPr>
              <w:t>O</w:t>
            </w:r>
            <w:r w:rsidR="575BB426" w:rsidRPr="11360A5D">
              <w:rPr>
                <w:rFonts w:eastAsia="Arial" w:cs="Arial"/>
                <w:lang w:val="nl"/>
              </w:rPr>
              <w:t>vereenkomst voor het verstrijken van de bewaartermijn</w:t>
            </w:r>
            <w:r w:rsidR="02826B4D" w:rsidRPr="11360A5D">
              <w:rPr>
                <w:rFonts w:eastAsia="Arial" w:cs="Arial"/>
                <w:lang w:val="nl"/>
              </w:rPr>
              <w:t>en,</w:t>
            </w:r>
            <w:r w:rsidR="575BB426" w:rsidRPr="11360A5D">
              <w:rPr>
                <w:rFonts w:eastAsia="Arial" w:cs="Arial"/>
                <w:lang w:val="nl"/>
              </w:rPr>
              <w:t xml:space="preserve"> ongeacht de reden van beëindiging.</w:t>
            </w:r>
          </w:p>
        </w:tc>
        <w:tc>
          <w:tcPr>
            <w:tcW w:w="420" w:type="pct"/>
            <w:tcBorders>
              <w:top w:val="single" w:sz="4" w:space="0" w:color="auto"/>
              <w:left w:val="single" w:sz="4" w:space="0" w:color="auto"/>
              <w:bottom w:val="single" w:sz="4" w:space="0" w:color="auto"/>
              <w:right w:val="single" w:sz="4" w:space="0" w:color="auto"/>
            </w:tcBorders>
          </w:tcPr>
          <w:p w14:paraId="4625821A" w14:textId="77777777" w:rsidR="00625617" w:rsidRDefault="00625617">
            <w:pPr>
              <w:rPr>
                <w:rFonts w:cs="Arial"/>
                <w:lang w:eastAsia="en-US"/>
              </w:rPr>
            </w:pPr>
          </w:p>
        </w:tc>
      </w:tr>
      <w:tr w:rsidR="00F47525" w14:paraId="60196AF1"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5AD6475F" w14:textId="397C71CE" w:rsidR="00F47525" w:rsidRPr="00103362" w:rsidRDefault="00F649C8" w:rsidP="00F649C8">
            <w:pPr>
              <w:pStyle w:val="Lijstalinea"/>
              <w:ind w:left="0"/>
              <w:rPr>
                <w:rFonts w:cs="Arial"/>
                <w:b/>
                <w:bCs/>
                <w:lang w:eastAsia="en-US"/>
              </w:rPr>
            </w:pPr>
            <w:r>
              <w:rPr>
                <w:rFonts w:cs="Arial"/>
                <w:b/>
                <w:bCs/>
                <w:lang w:eastAsia="en-US"/>
              </w:rPr>
              <w:lastRenderedPageBreak/>
              <w:t xml:space="preserve">Eis </w:t>
            </w:r>
            <w:r w:rsidR="640EAE99" w:rsidRPr="3F6854F7">
              <w:rPr>
                <w:rFonts w:cs="Arial"/>
                <w:b/>
                <w:bCs/>
                <w:lang w:eastAsia="en-US"/>
              </w:rPr>
              <w:t>12</w:t>
            </w:r>
            <w:r w:rsidR="005E40DE">
              <w:rPr>
                <w:rFonts w:cs="Arial"/>
                <w:b/>
                <w:bCs/>
                <w:lang w:eastAsia="en-US"/>
              </w:rPr>
              <w:t>4</w:t>
            </w:r>
          </w:p>
        </w:tc>
        <w:tc>
          <w:tcPr>
            <w:tcW w:w="4058" w:type="pct"/>
            <w:tcBorders>
              <w:top w:val="single" w:sz="4" w:space="0" w:color="auto"/>
              <w:left w:val="single" w:sz="4" w:space="0" w:color="auto"/>
              <w:bottom w:val="single" w:sz="4" w:space="0" w:color="auto"/>
              <w:right w:val="single" w:sz="4" w:space="0" w:color="auto"/>
            </w:tcBorders>
            <w:hideMark/>
          </w:tcPr>
          <w:p w14:paraId="697D0098" w14:textId="761D000C" w:rsidR="00F47525" w:rsidRPr="005E18DD" w:rsidRDefault="282C506C" w:rsidP="009B42F7">
            <w:pPr>
              <w:tabs>
                <w:tab w:val="left" w:pos="1440"/>
              </w:tabs>
              <w:rPr>
                <w:lang w:eastAsia="en-US"/>
              </w:rPr>
            </w:pPr>
            <w:r w:rsidRPr="11360A5D">
              <w:rPr>
                <w:lang w:eastAsia="en-US"/>
              </w:rPr>
              <w:t>U</w:t>
            </w:r>
            <w:r w:rsidR="7B949F82" w:rsidRPr="11360A5D">
              <w:rPr>
                <w:lang w:eastAsia="en-US"/>
              </w:rPr>
              <w:t xml:space="preserve"> bent akkoord met het feit dat de hogeschool afspraken </w:t>
            </w:r>
            <w:r w:rsidR="0A537452" w:rsidRPr="11360A5D">
              <w:rPr>
                <w:lang w:eastAsia="en-US"/>
              </w:rPr>
              <w:t>m.b.t.</w:t>
            </w:r>
            <w:r w:rsidR="7B949F82" w:rsidRPr="11360A5D">
              <w:rPr>
                <w:lang w:eastAsia="en-US"/>
              </w:rPr>
              <w:t xml:space="preserve"> de dienstverlening </w:t>
            </w:r>
            <w:r w:rsidR="64BF18CB" w:rsidRPr="11360A5D">
              <w:rPr>
                <w:lang w:eastAsia="en-US"/>
              </w:rPr>
              <w:t>zal inplannen</w:t>
            </w:r>
            <w:r w:rsidR="7B949F82" w:rsidRPr="11360A5D">
              <w:rPr>
                <w:lang w:eastAsia="en-US"/>
              </w:rPr>
              <w:t>.</w:t>
            </w:r>
            <w:r w:rsidR="00F47525" w:rsidRPr="11360A5D">
              <w:rPr>
                <w:lang w:eastAsia="en-US"/>
              </w:rPr>
              <w:t xml:space="preserve"> </w:t>
            </w:r>
            <w:r w:rsidR="7B949F82" w:rsidRPr="11360A5D">
              <w:rPr>
                <w:lang w:eastAsia="en-US"/>
              </w:rPr>
              <w:t xml:space="preserve">Hierbij zal </w:t>
            </w:r>
            <w:r w:rsidR="00F47525" w:rsidRPr="11360A5D">
              <w:rPr>
                <w:lang w:eastAsia="en-US"/>
              </w:rPr>
              <w:t xml:space="preserve">vooraf </w:t>
            </w:r>
            <w:r w:rsidR="7B949F82" w:rsidRPr="11360A5D">
              <w:rPr>
                <w:lang w:eastAsia="en-US"/>
              </w:rPr>
              <w:t xml:space="preserve">een agenda worden </w:t>
            </w:r>
            <w:r w:rsidR="00F47525" w:rsidRPr="11360A5D">
              <w:rPr>
                <w:lang w:eastAsia="en-US"/>
              </w:rPr>
              <w:t>to</w:t>
            </w:r>
            <w:r w:rsidR="7B949F82" w:rsidRPr="11360A5D">
              <w:rPr>
                <w:lang w:eastAsia="en-US"/>
              </w:rPr>
              <w:t>egezonden</w:t>
            </w:r>
            <w:r w:rsidR="00F47525" w:rsidRPr="11360A5D">
              <w:rPr>
                <w:lang w:eastAsia="en-US"/>
              </w:rPr>
              <w:t xml:space="preserve"> en </w:t>
            </w:r>
            <w:r w:rsidR="31A03401" w:rsidRPr="11360A5D">
              <w:rPr>
                <w:lang w:eastAsia="en-US"/>
              </w:rPr>
              <w:t xml:space="preserve">wordt </w:t>
            </w:r>
            <w:r w:rsidR="00F47525" w:rsidRPr="11360A5D">
              <w:rPr>
                <w:lang w:eastAsia="en-US"/>
              </w:rPr>
              <w:t>het gesprekverslag binnen vijf werkdagen nadat het overleg heeft plaatsgevonden</w:t>
            </w:r>
            <w:r w:rsidR="31A03401" w:rsidRPr="11360A5D">
              <w:rPr>
                <w:lang w:eastAsia="en-US"/>
              </w:rPr>
              <w:t xml:space="preserve"> opgeleverd</w:t>
            </w:r>
            <w:r w:rsidR="00F47525" w:rsidRPr="11360A5D">
              <w:rPr>
                <w:lang w:eastAsia="en-US"/>
              </w:rPr>
              <w:t>.</w:t>
            </w:r>
            <w:r w:rsidR="52A0AB92" w:rsidRPr="11360A5D">
              <w:rPr>
                <w:lang w:eastAsia="en-US"/>
              </w:rPr>
              <w:t xml:space="preserve"> </w:t>
            </w:r>
            <w:r w:rsidR="52A0AB92" w:rsidRPr="11360A5D">
              <w:rPr>
                <w:rFonts w:eastAsia="Arial" w:cs="Arial"/>
              </w:rPr>
              <w:t>Indien noodzakelij</w:t>
            </w:r>
            <w:r w:rsidR="2635FA25" w:rsidRPr="11360A5D">
              <w:rPr>
                <w:rFonts w:eastAsia="Arial" w:cs="Arial"/>
              </w:rPr>
              <w:t>k</w:t>
            </w:r>
            <w:r w:rsidR="52A0AB92" w:rsidRPr="11360A5D">
              <w:rPr>
                <w:rFonts w:eastAsia="Arial" w:cs="Arial"/>
              </w:rPr>
              <w:t xml:space="preserve"> kunnen beide partijen ook op ad hoc basis een overleg initiëren.</w:t>
            </w:r>
          </w:p>
        </w:tc>
        <w:tc>
          <w:tcPr>
            <w:tcW w:w="420" w:type="pct"/>
            <w:tcBorders>
              <w:top w:val="single" w:sz="4" w:space="0" w:color="auto"/>
              <w:left w:val="single" w:sz="4" w:space="0" w:color="auto"/>
              <w:bottom w:val="single" w:sz="4" w:space="0" w:color="auto"/>
              <w:right w:val="single" w:sz="4" w:space="0" w:color="auto"/>
            </w:tcBorders>
          </w:tcPr>
          <w:p w14:paraId="7B8CB56F" w14:textId="77777777" w:rsidR="00F47525" w:rsidRDefault="00F47525">
            <w:pPr>
              <w:rPr>
                <w:rFonts w:cs="Arial"/>
                <w:lang w:eastAsia="en-US"/>
              </w:rPr>
            </w:pPr>
          </w:p>
        </w:tc>
      </w:tr>
      <w:tr w:rsidR="00F47525" w14:paraId="3F45CAD9"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4A289710" w14:textId="4826F345" w:rsidR="00F47525" w:rsidRPr="00103362" w:rsidRDefault="00F649C8" w:rsidP="00F649C8">
            <w:pPr>
              <w:pStyle w:val="Lijstalinea"/>
              <w:ind w:left="0"/>
              <w:rPr>
                <w:rFonts w:cs="Arial"/>
                <w:b/>
                <w:bCs/>
                <w:lang w:eastAsia="en-US"/>
              </w:rPr>
            </w:pPr>
            <w:r>
              <w:rPr>
                <w:rFonts w:cs="Arial"/>
                <w:b/>
                <w:bCs/>
                <w:lang w:eastAsia="en-US"/>
              </w:rPr>
              <w:t xml:space="preserve">Eis </w:t>
            </w:r>
            <w:r w:rsidR="45394096" w:rsidRPr="3F6854F7">
              <w:rPr>
                <w:rFonts w:cs="Arial"/>
                <w:b/>
                <w:bCs/>
                <w:lang w:eastAsia="en-US"/>
              </w:rPr>
              <w:t>12</w:t>
            </w:r>
            <w:r w:rsidR="005E40DE">
              <w:rPr>
                <w:rFonts w:cs="Arial"/>
                <w:b/>
                <w:bCs/>
                <w:lang w:eastAsia="en-US"/>
              </w:rPr>
              <w:t>5</w:t>
            </w:r>
          </w:p>
        </w:tc>
        <w:tc>
          <w:tcPr>
            <w:tcW w:w="4058" w:type="pct"/>
            <w:tcBorders>
              <w:top w:val="single" w:sz="4" w:space="0" w:color="auto"/>
              <w:left w:val="single" w:sz="4" w:space="0" w:color="auto"/>
              <w:bottom w:val="single" w:sz="4" w:space="0" w:color="auto"/>
              <w:right w:val="single" w:sz="4" w:space="0" w:color="auto"/>
            </w:tcBorders>
            <w:hideMark/>
          </w:tcPr>
          <w:p w14:paraId="5A166646" w14:textId="2E880BCB" w:rsidR="7B8BCACA" w:rsidRPr="00BA32A6" w:rsidRDefault="4FB03029" w:rsidP="11360A5D">
            <w:pPr>
              <w:rPr>
                <w:rFonts w:eastAsia="Arial" w:cs="Arial"/>
              </w:rPr>
            </w:pPr>
            <w:r w:rsidRPr="11360A5D">
              <w:rPr>
                <w:lang w:eastAsia="en-US"/>
              </w:rPr>
              <w:t xml:space="preserve">U </w:t>
            </w:r>
            <w:r w:rsidR="01BBD5EA" w:rsidRPr="11360A5D">
              <w:rPr>
                <w:lang w:eastAsia="en-US"/>
              </w:rPr>
              <w:t>zult</w:t>
            </w:r>
            <w:r w:rsidRPr="11360A5D">
              <w:rPr>
                <w:lang w:eastAsia="en-US"/>
              </w:rPr>
              <w:t xml:space="preserve"> </w:t>
            </w:r>
            <w:r w:rsidRPr="11360A5D">
              <w:rPr>
                <w:rFonts w:eastAsia="Arial" w:cs="Arial"/>
              </w:rPr>
              <w:t>maandelijks, en wel voor de laatste vrijdag van de maand, een maandrapportage opleveren met daarin vermeld de onderwerpen zoals</w:t>
            </w:r>
            <w:r w:rsidR="341FC0FF" w:rsidRPr="11360A5D">
              <w:rPr>
                <w:rFonts w:eastAsia="Arial" w:cs="Arial"/>
              </w:rPr>
              <w:t>, maar niet exclusief;</w:t>
            </w:r>
          </w:p>
          <w:p w14:paraId="396DD95F" w14:textId="1255FD38" w:rsidR="00FF3E38" w:rsidRPr="00BA32A6" w:rsidRDefault="226B3D2B" w:rsidP="11360A5D">
            <w:pPr>
              <w:pStyle w:val="Lijstalinea"/>
              <w:numPr>
                <w:ilvl w:val="0"/>
                <w:numId w:val="52"/>
              </w:numPr>
              <w:rPr>
                <w:rFonts w:eastAsia="Arial" w:cs="Arial"/>
              </w:rPr>
            </w:pPr>
            <w:r w:rsidRPr="11360A5D">
              <w:rPr>
                <w:rFonts w:cs="Arial"/>
              </w:rPr>
              <w:t>Reactiviteit van de gebruikersinterface</w:t>
            </w:r>
            <w:r w:rsidR="3AB9D80F" w:rsidRPr="11360A5D">
              <w:rPr>
                <w:rFonts w:cs="Arial"/>
              </w:rPr>
              <w:t>;</w:t>
            </w:r>
          </w:p>
          <w:p w14:paraId="19C52EF5" w14:textId="6FCA8A53" w:rsidR="0054236E" w:rsidRPr="00BA32A6" w:rsidRDefault="106D7FB1" w:rsidP="11360A5D">
            <w:pPr>
              <w:pStyle w:val="Lijstalinea"/>
              <w:numPr>
                <w:ilvl w:val="0"/>
                <w:numId w:val="52"/>
              </w:numPr>
              <w:rPr>
                <w:rFonts w:eastAsia="Arial" w:cs="Arial"/>
              </w:rPr>
            </w:pPr>
            <w:r w:rsidRPr="11360A5D">
              <w:rPr>
                <w:rFonts w:cs="Arial"/>
              </w:rPr>
              <w:t>Beschikbaarheid</w:t>
            </w:r>
            <w:r w:rsidR="6870F926" w:rsidRPr="11360A5D">
              <w:rPr>
                <w:rFonts w:cs="Arial"/>
              </w:rPr>
              <w:t>;</w:t>
            </w:r>
          </w:p>
          <w:p w14:paraId="107023C7" w14:textId="155D0DF8" w:rsidR="000C2C9C" w:rsidRPr="00BA32A6" w:rsidRDefault="0678753E" w:rsidP="11360A5D">
            <w:pPr>
              <w:pStyle w:val="Lijstalinea"/>
              <w:numPr>
                <w:ilvl w:val="0"/>
                <w:numId w:val="52"/>
              </w:numPr>
              <w:rPr>
                <w:rFonts w:eastAsia="Arial" w:cs="Arial"/>
              </w:rPr>
            </w:pPr>
            <w:r w:rsidRPr="11360A5D">
              <w:rPr>
                <w:rFonts w:cs="Arial"/>
              </w:rPr>
              <w:t>RPO en RTO</w:t>
            </w:r>
            <w:r w:rsidR="360CF0C3" w:rsidRPr="11360A5D">
              <w:rPr>
                <w:rFonts w:cs="Arial"/>
              </w:rPr>
              <w:t>;</w:t>
            </w:r>
          </w:p>
          <w:p w14:paraId="12380FCA" w14:textId="7CEBB985" w:rsidR="001349B6" w:rsidRPr="005E18DD" w:rsidRDefault="3A1987A0" w:rsidP="11360A5D">
            <w:pPr>
              <w:pStyle w:val="Lijstalinea"/>
              <w:numPr>
                <w:ilvl w:val="0"/>
                <w:numId w:val="52"/>
              </w:numPr>
              <w:rPr>
                <w:rFonts w:eastAsia="Arial" w:cs="Arial"/>
                <w:szCs w:val="20"/>
              </w:rPr>
            </w:pPr>
            <w:r w:rsidRPr="11360A5D">
              <w:rPr>
                <w:rFonts w:cs="Arial"/>
              </w:rPr>
              <w:t>Aantal calls over de periode verdeeld in prioriteit en modules inclusief de bijbehorende reactietijden en oplostijden</w:t>
            </w:r>
            <w:r w:rsidR="3310E40B" w:rsidRPr="11360A5D">
              <w:rPr>
                <w:rFonts w:cs="Arial"/>
              </w:rPr>
              <w:t>.</w:t>
            </w:r>
          </w:p>
        </w:tc>
        <w:tc>
          <w:tcPr>
            <w:tcW w:w="420" w:type="pct"/>
            <w:tcBorders>
              <w:top w:val="single" w:sz="4" w:space="0" w:color="auto"/>
              <w:left w:val="single" w:sz="4" w:space="0" w:color="auto"/>
              <w:bottom w:val="single" w:sz="4" w:space="0" w:color="auto"/>
              <w:right w:val="single" w:sz="4" w:space="0" w:color="auto"/>
            </w:tcBorders>
          </w:tcPr>
          <w:p w14:paraId="0BC27D18" w14:textId="77777777" w:rsidR="00F47525" w:rsidRDefault="00F47525">
            <w:pPr>
              <w:rPr>
                <w:rFonts w:cs="Arial"/>
                <w:szCs w:val="20"/>
                <w:lang w:eastAsia="en-US"/>
              </w:rPr>
            </w:pPr>
          </w:p>
        </w:tc>
      </w:tr>
      <w:tr w:rsidR="00F47525" w14:paraId="3EFD3BE6"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7383CB75" w14:textId="195309F9" w:rsidR="00F47525" w:rsidRPr="00103362" w:rsidRDefault="00F649C8" w:rsidP="00F649C8">
            <w:pPr>
              <w:pStyle w:val="Lijstalinea"/>
              <w:ind w:left="0"/>
              <w:rPr>
                <w:rFonts w:cs="Arial"/>
                <w:b/>
                <w:bCs/>
                <w:lang w:eastAsia="en-US"/>
              </w:rPr>
            </w:pPr>
            <w:r>
              <w:rPr>
                <w:rFonts w:cs="Arial"/>
                <w:b/>
                <w:bCs/>
                <w:lang w:eastAsia="en-US"/>
              </w:rPr>
              <w:t xml:space="preserve">Eis </w:t>
            </w:r>
            <w:r w:rsidR="1B7E6C33" w:rsidRPr="3F6854F7">
              <w:rPr>
                <w:rFonts w:cs="Arial"/>
                <w:b/>
                <w:bCs/>
                <w:lang w:eastAsia="en-US"/>
              </w:rPr>
              <w:t>12</w:t>
            </w:r>
            <w:r w:rsidR="005E40DE">
              <w:rPr>
                <w:rFonts w:cs="Arial"/>
                <w:b/>
                <w:bCs/>
                <w:lang w:eastAsia="en-US"/>
              </w:rPr>
              <w:t>6</w:t>
            </w:r>
          </w:p>
        </w:tc>
        <w:tc>
          <w:tcPr>
            <w:tcW w:w="4058" w:type="pct"/>
            <w:tcBorders>
              <w:top w:val="single" w:sz="4" w:space="0" w:color="auto"/>
              <w:left w:val="single" w:sz="4" w:space="0" w:color="auto"/>
              <w:bottom w:val="single" w:sz="4" w:space="0" w:color="auto"/>
              <w:right w:val="single" w:sz="4" w:space="0" w:color="auto"/>
            </w:tcBorders>
            <w:hideMark/>
          </w:tcPr>
          <w:p w14:paraId="74B3AA1B" w14:textId="3C3C004A" w:rsidR="00F47525" w:rsidRPr="00BA32A6" w:rsidRDefault="009B42F7" w:rsidP="11360A5D">
            <w:pPr>
              <w:rPr>
                <w:rFonts w:eastAsia="Arial" w:cs="Arial"/>
              </w:rPr>
            </w:pPr>
            <w:r w:rsidRPr="11360A5D">
              <w:rPr>
                <w:rFonts w:cs="Arial"/>
                <w:lang w:eastAsia="en-US"/>
              </w:rPr>
              <w:t xml:space="preserve">U </w:t>
            </w:r>
            <w:r w:rsidR="00F47525" w:rsidRPr="11360A5D">
              <w:rPr>
                <w:rFonts w:cs="Arial"/>
                <w:lang w:eastAsia="en-US"/>
              </w:rPr>
              <w:t xml:space="preserve">overlegt </w:t>
            </w:r>
            <w:r w:rsidR="5D1E0243" w:rsidRPr="11360A5D">
              <w:rPr>
                <w:rFonts w:cs="Arial"/>
                <w:lang w:eastAsia="en-US"/>
              </w:rPr>
              <w:t>meerdere keren</w:t>
            </w:r>
            <w:r w:rsidR="00F47525" w:rsidRPr="11360A5D">
              <w:rPr>
                <w:rFonts w:cs="Arial"/>
                <w:lang w:eastAsia="en-US"/>
              </w:rPr>
              <w:t xml:space="preserve"> per jaar </w:t>
            </w:r>
            <w:r w:rsidR="3E3A11BE" w:rsidRPr="11360A5D">
              <w:rPr>
                <w:rFonts w:cs="Arial"/>
                <w:lang w:eastAsia="en-US"/>
              </w:rPr>
              <w:t xml:space="preserve">overleg </w:t>
            </w:r>
            <w:r w:rsidR="00F47525" w:rsidRPr="11360A5D">
              <w:rPr>
                <w:rFonts w:cs="Arial"/>
                <w:lang w:eastAsia="en-US"/>
              </w:rPr>
              <w:t xml:space="preserve">et de </w:t>
            </w:r>
            <w:r w:rsidR="6A555ED4" w:rsidRPr="11360A5D">
              <w:rPr>
                <w:rFonts w:cs="Arial"/>
                <w:lang w:eastAsia="en-US"/>
              </w:rPr>
              <w:t xml:space="preserve">contactpersoon </w:t>
            </w:r>
            <w:r w:rsidR="00F47525" w:rsidRPr="11360A5D">
              <w:rPr>
                <w:rFonts w:cs="Arial"/>
                <w:lang w:eastAsia="en-US"/>
              </w:rPr>
              <w:t>van Hogeschool R</w:t>
            </w:r>
            <w:r w:rsidR="00F47525" w:rsidRPr="11360A5D">
              <w:rPr>
                <w:rFonts w:eastAsia="Arial" w:cs="Arial"/>
              </w:rPr>
              <w:t>otterdam.</w:t>
            </w:r>
          </w:p>
          <w:p w14:paraId="7F0A0A9A" w14:textId="7113C6C0" w:rsidR="00D5586E" w:rsidRPr="00BA32A6" w:rsidRDefault="69402DC4" w:rsidP="11360A5D">
            <w:pPr>
              <w:pStyle w:val="Lijstalinea"/>
              <w:numPr>
                <w:ilvl w:val="0"/>
                <w:numId w:val="2"/>
              </w:numPr>
              <w:rPr>
                <w:rFonts w:eastAsia="Arial" w:cs="Arial"/>
              </w:rPr>
            </w:pPr>
            <w:r w:rsidRPr="11360A5D">
              <w:rPr>
                <w:rFonts w:cs="Arial"/>
              </w:rPr>
              <w:t>Operationeel overleg op maandelijkse basis</w:t>
            </w:r>
            <w:r w:rsidR="453B2614" w:rsidRPr="11360A5D">
              <w:rPr>
                <w:rFonts w:cs="Arial"/>
              </w:rPr>
              <w:t>;</w:t>
            </w:r>
          </w:p>
          <w:p w14:paraId="3F45AD15" w14:textId="7643D5A2" w:rsidR="00D5586E" w:rsidRPr="00BA32A6" w:rsidRDefault="69402DC4" w:rsidP="11360A5D">
            <w:pPr>
              <w:pStyle w:val="Lijstalinea"/>
              <w:numPr>
                <w:ilvl w:val="0"/>
                <w:numId w:val="2"/>
              </w:numPr>
              <w:rPr>
                <w:rFonts w:eastAsia="Arial" w:cs="Arial"/>
              </w:rPr>
            </w:pPr>
            <w:r w:rsidRPr="11360A5D">
              <w:rPr>
                <w:rFonts w:cs="Arial"/>
              </w:rPr>
              <w:t>Tactisch overleg op kwartaal/halfjaar basis</w:t>
            </w:r>
            <w:r w:rsidR="453B2614" w:rsidRPr="11360A5D">
              <w:rPr>
                <w:rFonts w:cs="Arial"/>
              </w:rPr>
              <w:t>;</w:t>
            </w:r>
          </w:p>
          <w:p w14:paraId="22214589" w14:textId="4A7AA8D1" w:rsidR="000E6155" w:rsidRPr="00D5586E" w:rsidRDefault="69402DC4" w:rsidP="11360A5D">
            <w:pPr>
              <w:pStyle w:val="Lijstalinea"/>
              <w:numPr>
                <w:ilvl w:val="0"/>
                <w:numId w:val="2"/>
              </w:numPr>
              <w:rPr>
                <w:rFonts w:eastAsia="Arial" w:cs="Arial"/>
              </w:rPr>
            </w:pPr>
            <w:r w:rsidRPr="11360A5D">
              <w:rPr>
                <w:rFonts w:cs="Arial"/>
              </w:rPr>
              <w:t>Strateg</w:t>
            </w:r>
            <w:r w:rsidRPr="11360A5D">
              <w:rPr>
                <w:rFonts w:eastAsia="Arial" w:cs="Arial"/>
              </w:rPr>
              <w:t>isch overleg op jaarbasis</w:t>
            </w:r>
            <w:r w:rsidR="38A77FEE" w:rsidRPr="11360A5D">
              <w:rPr>
                <w:rFonts w:eastAsia="Arial" w:cs="Arial"/>
              </w:rPr>
              <w:t>.</w:t>
            </w:r>
          </w:p>
        </w:tc>
        <w:tc>
          <w:tcPr>
            <w:tcW w:w="420" w:type="pct"/>
            <w:tcBorders>
              <w:top w:val="single" w:sz="4" w:space="0" w:color="auto"/>
              <w:left w:val="single" w:sz="4" w:space="0" w:color="auto"/>
              <w:bottom w:val="single" w:sz="4" w:space="0" w:color="auto"/>
              <w:right w:val="single" w:sz="4" w:space="0" w:color="auto"/>
            </w:tcBorders>
          </w:tcPr>
          <w:p w14:paraId="71756053" w14:textId="77777777" w:rsidR="00F47525" w:rsidRDefault="00F47525">
            <w:pPr>
              <w:rPr>
                <w:lang w:eastAsia="en-US"/>
              </w:rPr>
            </w:pPr>
          </w:p>
        </w:tc>
      </w:tr>
      <w:tr w:rsidR="000E6155" w14:paraId="7D3E03BE"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22851749" w14:textId="50B8BE15" w:rsidR="000E6155" w:rsidRPr="00103362" w:rsidRDefault="00F649C8" w:rsidP="00F649C8">
            <w:pPr>
              <w:pStyle w:val="Lijstalinea"/>
              <w:ind w:left="0"/>
              <w:rPr>
                <w:rFonts w:cs="Arial"/>
                <w:b/>
                <w:bCs/>
                <w:lang w:eastAsia="en-US"/>
              </w:rPr>
            </w:pPr>
            <w:r>
              <w:rPr>
                <w:rFonts w:cs="Arial"/>
                <w:b/>
                <w:bCs/>
                <w:lang w:eastAsia="en-US"/>
              </w:rPr>
              <w:t xml:space="preserve">Eis </w:t>
            </w:r>
            <w:r w:rsidR="59918344" w:rsidRPr="3F6854F7">
              <w:rPr>
                <w:rFonts w:cs="Arial"/>
                <w:b/>
                <w:bCs/>
                <w:lang w:eastAsia="en-US"/>
              </w:rPr>
              <w:t>12</w:t>
            </w:r>
            <w:r w:rsidR="005E40DE">
              <w:rPr>
                <w:rFonts w:cs="Arial"/>
                <w:b/>
                <w:bCs/>
                <w:lang w:eastAsia="en-US"/>
              </w:rPr>
              <w:t>7</w:t>
            </w:r>
          </w:p>
        </w:tc>
        <w:tc>
          <w:tcPr>
            <w:tcW w:w="4058" w:type="pct"/>
            <w:tcBorders>
              <w:top w:val="single" w:sz="4" w:space="0" w:color="auto"/>
              <w:left w:val="single" w:sz="4" w:space="0" w:color="auto"/>
              <w:bottom w:val="single" w:sz="4" w:space="0" w:color="auto"/>
              <w:right w:val="single" w:sz="4" w:space="0" w:color="auto"/>
            </w:tcBorders>
          </w:tcPr>
          <w:p w14:paraId="66DB0357" w14:textId="386FDBEE" w:rsidR="000E6155" w:rsidRPr="005E18DD" w:rsidRDefault="2E431B29" w:rsidP="009B42F7">
            <w:pPr>
              <w:rPr>
                <w:lang w:eastAsia="en-US"/>
              </w:rPr>
            </w:pPr>
            <w:r w:rsidRPr="6DC46AF1">
              <w:rPr>
                <w:lang w:eastAsia="en-US"/>
              </w:rPr>
              <w:t>U werkt minimaal conform ITILv3</w:t>
            </w:r>
            <w:r w:rsidR="262C232F" w:rsidRPr="6DC46AF1">
              <w:rPr>
                <w:lang w:eastAsia="en-US"/>
              </w:rPr>
              <w:t>.</w:t>
            </w:r>
          </w:p>
        </w:tc>
        <w:tc>
          <w:tcPr>
            <w:tcW w:w="420" w:type="pct"/>
            <w:tcBorders>
              <w:top w:val="single" w:sz="4" w:space="0" w:color="auto"/>
              <w:left w:val="single" w:sz="4" w:space="0" w:color="auto"/>
              <w:bottom w:val="single" w:sz="4" w:space="0" w:color="auto"/>
              <w:right w:val="single" w:sz="4" w:space="0" w:color="auto"/>
            </w:tcBorders>
          </w:tcPr>
          <w:p w14:paraId="7B1C06CE" w14:textId="77777777" w:rsidR="000E6155" w:rsidRDefault="000E6155">
            <w:pPr>
              <w:rPr>
                <w:lang w:eastAsia="en-US"/>
              </w:rPr>
            </w:pPr>
          </w:p>
        </w:tc>
      </w:tr>
      <w:tr w:rsidR="000E6155" w14:paraId="20FF8979"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21BBC677" w14:textId="553E73BC" w:rsidR="000E6155" w:rsidRPr="00103362" w:rsidRDefault="00F649C8" w:rsidP="00F649C8">
            <w:pPr>
              <w:pStyle w:val="Lijstalinea"/>
              <w:ind w:left="0"/>
              <w:rPr>
                <w:rFonts w:cs="Arial"/>
                <w:b/>
                <w:bCs/>
                <w:lang w:eastAsia="en-US"/>
              </w:rPr>
            </w:pPr>
            <w:r>
              <w:rPr>
                <w:rFonts w:cs="Arial"/>
                <w:b/>
                <w:bCs/>
                <w:lang w:eastAsia="en-US"/>
              </w:rPr>
              <w:t xml:space="preserve">Eis </w:t>
            </w:r>
            <w:r w:rsidR="2B6C8A26" w:rsidRPr="3F6854F7">
              <w:rPr>
                <w:rFonts w:cs="Arial"/>
                <w:b/>
                <w:bCs/>
                <w:lang w:eastAsia="en-US"/>
              </w:rPr>
              <w:t>12</w:t>
            </w:r>
            <w:r w:rsidR="005E40DE">
              <w:rPr>
                <w:rFonts w:cs="Arial"/>
                <w:b/>
                <w:bCs/>
                <w:lang w:eastAsia="en-US"/>
              </w:rPr>
              <w:t>8</w:t>
            </w:r>
          </w:p>
        </w:tc>
        <w:tc>
          <w:tcPr>
            <w:tcW w:w="4058" w:type="pct"/>
            <w:tcBorders>
              <w:top w:val="single" w:sz="4" w:space="0" w:color="auto"/>
              <w:left w:val="single" w:sz="4" w:space="0" w:color="auto"/>
              <w:bottom w:val="single" w:sz="4" w:space="0" w:color="auto"/>
              <w:right w:val="single" w:sz="4" w:space="0" w:color="auto"/>
            </w:tcBorders>
          </w:tcPr>
          <w:p w14:paraId="3BB98FBC" w14:textId="332A4E4B" w:rsidR="000E6155" w:rsidRDefault="24E94EA4" w:rsidP="009B42F7">
            <w:pPr>
              <w:rPr>
                <w:lang w:eastAsia="en-US"/>
              </w:rPr>
            </w:pPr>
            <w:r w:rsidRPr="6A71A19D">
              <w:rPr>
                <w:lang w:eastAsia="en-US"/>
              </w:rPr>
              <w:t xml:space="preserve">U maakt gebruik van </w:t>
            </w:r>
            <w:r w:rsidR="36AA1738" w:rsidRPr="6A71A19D">
              <w:rPr>
                <w:lang w:eastAsia="en-US"/>
              </w:rPr>
              <w:t xml:space="preserve">een </w:t>
            </w:r>
            <w:r w:rsidRPr="6A71A19D">
              <w:rPr>
                <w:lang w:eastAsia="en-US"/>
              </w:rPr>
              <w:t>ticketing systeem voor het loggen van changes, incidente</w:t>
            </w:r>
            <w:r w:rsidR="513C0678" w:rsidRPr="6A71A19D">
              <w:rPr>
                <w:lang w:eastAsia="en-US"/>
              </w:rPr>
              <w:t>n</w:t>
            </w:r>
            <w:r w:rsidRPr="6A71A19D">
              <w:rPr>
                <w:lang w:eastAsia="en-US"/>
              </w:rPr>
              <w:t xml:space="preserve"> en problems etc. </w:t>
            </w:r>
          </w:p>
        </w:tc>
        <w:tc>
          <w:tcPr>
            <w:tcW w:w="420" w:type="pct"/>
            <w:tcBorders>
              <w:top w:val="single" w:sz="4" w:space="0" w:color="auto"/>
              <w:left w:val="single" w:sz="4" w:space="0" w:color="auto"/>
              <w:bottom w:val="single" w:sz="4" w:space="0" w:color="auto"/>
              <w:right w:val="single" w:sz="4" w:space="0" w:color="auto"/>
            </w:tcBorders>
          </w:tcPr>
          <w:p w14:paraId="58CBE43B" w14:textId="77777777" w:rsidR="000E6155" w:rsidRDefault="000E6155">
            <w:pPr>
              <w:rPr>
                <w:lang w:eastAsia="en-US"/>
              </w:rPr>
            </w:pPr>
          </w:p>
        </w:tc>
      </w:tr>
      <w:tr w:rsidR="000E6155" w14:paraId="0E328700"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279EA46E" w14:textId="64C41548" w:rsidR="000E6155" w:rsidRPr="00EA4E90" w:rsidRDefault="00F649C8" w:rsidP="00F649C8">
            <w:pPr>
              <w:pStyle w:val="Lijstalinea"/>
              <w:ind w:left="0"/>
              <w:rPr>
                <w:rFonts w:cs="Arial"/>
                <w:b/>
                <w:bCs/>
                <w:lang w:eastAsia="en-US"/>
              </w:rPr>
            </w:pPr>
            <w:r w:rsidRPr="00EA4E90">
              <w:rPr>
                <w:rFonts w:cs="Arial"/>
                <w:b/>
                <w:bCs/>
                <w:lang w:eastAsia="en-US"/>
              </w:rPr>
              <w:t xml:space="preserve">Eis </w:t>
            </w:r>
            <w:r w:rsidR="453025E7" w:rsidRPr="00EA4E90">
              <w:rPr>
                <w:rFonts w:cs="Arial"/>
                <w:b/>
                <w:bCs/>
                <w:lang w:eastAsia="en-US"/>
              </w:rPr>
              <w:t>12</w:t>
            </w:r>
            <w:r w:rsidR="005E40DE">
              <w:rPr>
                <w:rFonts w:cs="Arial"/>
                <w:b/>
                <w:bCs/>
                <w:lang w:eastAsia="en-US"/>
              </w:rPr>
              <w:t>9</w:t>
            </w:r>
          </w:p>
        </w:tc>
        <w:tc>
          <w:tcPr>
            <w:tcW w:w="4058" w:type="pct"/>
            <w:tcBorders>
              <w:top w:val="single" w:sz="4" w:space="0" w:color="auto"/>
              <w:left w:val="single" w:sz="4" w:space="0" w:color="auto"/>
              <w:bottom w:val="single" w:sz="4" w:space="0" w:color="auto"/>
              <w:right w:val="single" w:sz="4" w:space="0" w:color="auto"/>
            </w:tcBorders>
          </w:tcPr>
          <w:p w14:paraId="0C16DE0A" w14:textId="5FEF0DAF" w:rsidR="000E6155" w:rsidRPr="00EA4E90" w:rsidRDefault="6EA4D4BA" w:rsidP="009B42F7">
            <w:pPr>
              <w:rPr>
                <w:lang w:eastAsia="en-US"/>
              </w:rPr>
            </w:pPr>
            <w:r w:rsidRPr="00EA4E90">
              <w:rPr>
                <w:lang w:eastAsia="en-US"/>
              </w:rPr>
              <w:t xml:space="preserve">U </w:t>
            </w:r>
            <w:r w:rsidR="3286C60E" w:rsidRPr="00EA4E90">
              <w:rPr>
                <w:lang w:eastAsia="en-US"/>
              </w:rPr>
              <w:t>doet aan service improvement</w:t>
            </w:r>
            <w:r w:rsidR="3031425C" w:rsidRPr="00EA4E90">
              <w:rPr>
                <w:lang w:eastAsia="en-US"/>
              </w:rPr>
              <w:t>.</w:t>
            </w:r>
          </w:p>
        </w:tc>
        <w:tc>
          <w:tcPr>
            <w:tcW w:w="420" w:type="pct"/>
            <w:tcBorders>
              <w:top w:val="single" w:sz="4" w:space="0" w:color="auto"/>
              <w:left w:val="single" w:sz="4" w:space="0" w:color="auto"/>
              <w:bottom w:val="single" w:sz="4" w:space="0" w:color="auto"/>
              <w:right w:val="single" w:sz="4" w:space="0" w:color="auto"/>
            </w:tcBorders>
          </w:tcPr>
          <w:p w14:paraId="6450E372" w14:textId="77777777" w:rsidR="000E6155" w:rsidRDefault="000E6155">
            <w:pPr>
              <w:rPr>
                <w:lang w:eastAsia="en-US"/>
              </w:rPr>
            </w:pPr>
          </w:p>
        </w:tc>
      </w:tr>
      <w:tr w:rsidR="00CD4269" w14:paraId="1285F023" w14:textId="77777777" w:rsidTr="6DC46AF1">
        <w:trPr>
          <w:trHeight w:val="255"/>
        </w:trPr>
        <w:tc>
          <w:tcPr>
            <w:tcW w:w="522" w:type="pct"/>
            <w:tcBorders>
              <w:top w:val="single" w:sz="4" w:space="0" w:color="auto"/>
              <w:left w:val="single" w:sz="4" w:space="0" w:color="auto"/>
              <w:bottom w:val="single" w:sz="4" w:space="0" w:color="auto"/>
              <w:right w:val="single" w:sz="4" w:space="0" w:color="auto"/>
            </w:tcBorders>
            <w:noWrap/>
          </w:tcPr>
          <w:p w14:paraId="614180F8" w14:textId="7C6B8703" w:rsidR="00CD4269" w:rsidRPr="00EA4E90" w:rsidRDefault="00CD4269" w:rsidP="00F649C8">
            <w:pPr>
              <w:pStyle w:val="Lijstalinea"/>
              <w:ind w:left="0"/>
              <w:rPr>
                <w:rFonts w:cs="Arial"/>
                <w:b/>
                <w:bCs/>
                <w:lang w:eastAsia="en-US"/>
              </w:rPr>
            </w:pPr>
            <w:r w:rsidRPr="00EA4E90">
              <w:rPr>
                <w:rFonts w:cs="Arial"/>
                <w:b/>
                <w:bCs/>
                <w:lang w:eastAsia="en-US"/>
              </w:rPr>
              <w:t>Eis</w:t>
            </w:r>
            <w:r w:rsidR="00EA4E90">
              <w:rPr>
                <w:rFonts w:cs="Arial"/>
                <w:b/>
                <w:bCs/>
                <w:lang w:eastAsia="en-US"/>
              </w:rPr>
              <w:t xml:space="preserve"> 1</w:t>
            </w:r>
            <w:r w:rsidR="005E40DE">
              <w:rPr>
                <w:rFonts w:cs="Arial"/>
                <w:b/>
                <w:bCs/>
                <w:lang w:eastAsia="en-US"/>
              </w:rPr>
              <w:t>30</w:t>
            </w:r>
          </w:p>
        </w:tc>
        <w:tc>
          <w:tcPr>
            <w:tcW w:w="4058" w:type="pct"/>
            <w:tcBorders>
              <w:top w:val="single" w:sz="4" w:space="0" w:color="auto"/>
              <w:left w:val="single" w:sz="4" w:space="0" w:color="auto"/>
              <w:bottom w:val="single" w:sz="4" w:space="0" w:color="auto"/>
              <w:right w:val="single" w:sz="4" w:space="0" w:color="auto"/>
            </w:tcBorders>
          </w:tcPr>
          <w:p w14:paraId="28FD8176" w14:textId="0089BC21" w:rsidR="00CD4269" w:rsidRPr="00EA4E90" w:rsidRDefault="00CD4269" w:rsidP="009B42F7">
            <w:pPr>
              <w:rPr>
                <w:lang w:eastAsia="en-US"/>
              </w:rPr>
            </w:pPr>
            <w:r w:rsidRPr="00EA4E90">
              <w:rPr>
                <w:lang w:eastAsia="en-US"/>
              </w:rPr>
              <w:t>U bent bereid geautomatiseerd dan wel handmatig, op verzoek van de hogeschool</w:t>
            </w:r>
            <w:r w:rsidR="00AA4C94" w:rsidRPr="00EA4E90">
              <w:rPr>
                <w:lang w:eastAsia="en-US"/>
              </w:rPr>
              <w:t>, tickets vast te leggen in het systeem van de hogeschool.</w:t>
            </w:r>
            <w:r w:rsidRPr="00EA4E90">
              <w:rPr>
                <w:lang w:eastAsia="en-US"/>
              </w:rPr>
              <w:t xml:space="preserve"> </w:t>
            </w:r>
          </w:p>
        </w:tc>
        <w:tc>
          <w:tcPr>
            <w:tcW w:w="420" w:type="pct"/>
            <w:tcBorders>
              <w:top w:val="single" w:sz="4" w:space="0" w:color="auto"/>
              <w:left w:val="single" w:sz="4" w:space="0" w:color="auto"/>
              <w:bottom w:val="single" w:sz="4" w:space="0" w:color="auto"/>
              <w:right w:val="single" w:sz="4" w:space="0" w:color="auto"/>
            </w:tcBorders>
          </w:tcPr>
          <w:p w14:paraId="205C5DC4" w14:textId="77777777" w:rsidR="00CD4269" w:rsidRDefault="00CD4269">
            <w:pPr>
              <w:rPr>
                <w:lang w:eastAsia="en-US"/>
              </w:rPr>
            </w:pPr>
          </w:p>
        </w:tc>
      </w:tr>
    </w:tbl>
    <w:p w14:paraId="13B4DDE0" w14:textId="30FC4313" w:rsidR="00E8588C" w:rsidRDefault="00E8588C" w:rsidP="00E8588C">
      <w:pPr>
        <w:pStyle w:val="Kop2"/>
        <w:numPr>
          <w:ilvl w:val="0"/>
          <w:numId w:val="0"/>
        </w:numPr>
        <w:rPr>
          <w:color w:val="auto"/>
        </w:rPr>
      </w:pPr>
      <w:bookmarkStart w:id="7" w:name="_Toc409428215"/>
      <w:bookmarkStart w:id="8" w:name="_Toc409428216"/>
      <w:bookmarkStart w:id="9" w:name="_Toc409428218"/>
      <w:bookmarkStart w:id="10" w:name="_Toc409428219"/>
      <w:bookmarkStart w:id="11" w:name="_Toc409428220"/>
      <w:bookmarkStart w:id="12" w:name="_Toc409428221"/>
      <w:bookmarkStart w:id="13" w:name="_Toc409428224"/>
      <w:bookmarkStart w:id="14" w:name="_Toc409428225"/>
      <w:bookmarkEnd w:id="7"/>
      <w:bookmarkEnd w:id="8"/>
      <w:bookmarkEnd w:id="9"/>
      <w:bookmarkEnd w:id="10"/>
      <w:bookmarkEnd w:id="11"/>
      <w:bookmarkEnd w:id="12"/>
      <w:bookmarkEnd w:id="13"/>
      <w:bookmarkEnd w:id="14"/>
    </w:p>
    <w:p w14:paraId="58A60E76" w14:textId="77777777" w:rsidR="00E8588C" w:rsidRDefault="00E8588C">
      <w:pPr>
        <w:spacing w:line="240" w:lineRule="auto"/>
        <w:rPr>
          <w:rFonts w:eastAsiaTheme="majorEastAsia" w:cs="Arial"/>
          <w:b/>
          <w:bCs/>
          <w:sz w:val="22"/>
          <w:szCs w:val="20"/>
        </w:rPr>
      </w:pPr>
      <w:r>
        <w:br w:type="page"/>
      </w:r>
    </w:p>
    <w:p w14:paraId="13EFC830" w14:textId="2E15C1B4" w:rsidR="00F47525" w:rsidRDefault="00F47525" w:rsidP="00F47525">
      <w:pPr>
        <w:pStyle w:val="Kop2"/>
        <w:ind w:left="851"/>
        <w:rPr>
          <w:color w:val="auto"/>
        </w:rPr>
      </w:pPr>
      <w:r w:rsidRPr="26D3E688">
        <w:rPr>
          <w:color w:val="auto"/>
        </w:rPr>
        <w:lastRenderedPageBreak/>
        <w:t>Prijs</w:t>
      </w:r>
    </w:p>
    <w:p w14:paraId="70DFA6E9" w14:textId="5C427368" w:rsidR="00F47525" w:rsidRDefault="00F47525" w:rsidP="00F47525">
      <w:r>
        <w:t xml:space="preserve">Onderdeel van de </w:t>
      </w:r>
      <w:r w:rsidRPr="005E18DD">
        <w:t xml:space="preserve">beoordeling van uw Inschrijving is </w:t>
      </w:r>
      <w:r w:rsidR="009B42F7" w:rsidRPr="005E18DD">
        <w:t>een</w:t>
      </w:r>
      <w:r w:rsidRPr="005E18DD">
        <w:t xml:space="preserve"> prijsopgave. U gebruikt hiervoor het prij</w:t>
      </w:r>
      <w:r w:rsidR="004E76BE" w:rsidRPr="005E18DD">
        <w:t>zenblad</w:t>
      </w:r>
      <w:r w:rsidRPr="005E18DD">
        <w:t xml:space="preserve"> zoals bijgevoegd bij </w:t>
      </w:r>
      <w:r w:rsidR="004B5AFF">
        <w:t>de Offerteaanvraag</w:t>
      </w:r>
      <w:r w:rsidRPr="005E18DD">
        <w:t>. Dit formulier dient u volledig in te vullen en rechtsgeldig te ondertekenen</w:t>
      </w:r>
      <w:r>
        <w:t>.</w:t>
      </w:r>
    </w:p>
    <w:p w14:paraId="4F1331CE" w14:textId="77777777" w:rsidR="00F47525" w:rsidRDefault="00F47525" w:rsidP="00F47525"/>
    <w:p w14:paraId="2E6A7ABD" w14:textId="77777777" w:rsidR="00F47525" w:rsidRDefault="00F47525" w:rsidP="00F47525">
      <w:r>
        <w:rPr>
          <w:rFonts w:cs="Arial"/>
        </w:rPr>
        <w:t>Prijzen die ingediend worden in afwijkende formulieren worden uitgesloten van de beoordeling.</w:t>
      </w:r>
    </w:p>
    <w:p w14:paraId="45F36267" w14:textId="77777777" w:rsidR="00F47525" w:rsidRDefault="00F47525" w:rsidP="00F47525">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987"/>
        <w:gridCol w:w="7271"/>
        <w:gridCol w:w="803"/>
      </w:tblGrid>
      <w:tr w:rsidR="00F47525" w14:paraId="0E6899D4" w14:textId="77777777" w:rsidTr="3F6854F7">
        <w:trPr>
          <w:trHeight w:val="557"/>
        </w:trPr>
        <w:tc>
          <w:tcPr>
            <w:tcW w:w="545" w:type="pct"/>
            <w:tcBorders>
              <w:top w:val="single" w:sz="4" w:space="0" w:color="auto"/>
              <w:left w:val="single" w:sz="4" w:space="0" w:color="auto"/>
              <w:bottom w:val="single" w:sz="4" w:space="0" w:color="auto"/>
              <w:right w:val="single" w:sz="4" w:space="0" w:color="auto"/>
            </w:tcBorders>
            <w:shd w:val="clear" w:color="auto" w:fill="FF0000"/>
            <w:noWrap/>
          </w:tcPr>
          <w:p w14:paraId="2512D6AC" w14:textId="77777777" w:rsidR="00F47525" w:rsidRDefault="00F47525">
            <w:pPr>
              <w:rPr>
                <w:rFonts w:cs="Arial"/>
                <w:b/>
                <w:lang w:eastAsia="en-US"/>
              </w:rPr>
            </w:pPr>
          </w:p>
        </w:tc>
        <w:tc>
          <w:tcPr>
            <w:tcW w:w="4012" w:type="pct"/>
            <w:tcBorders>
              <w:top w:val="single" w:sz="4" w:space="0" w:color="auto"/>
              <w:left w:val="single" w:sz="4" w:space="0" w:color="auto"/>
              <w:bottom w:val="single" w:sz="4" w:space="0" w:color="auto"/>
              <w:right w:val="single" w:sz="4" w:space="0" w:color="auto"/>
            </w:tcBorders>
            <w:shd w:val="clear" w:color="auto" w:fill="FF0000"/>
            <w:hideMark/>
          </w:tcPr>
          <w:p w14:paraId="5EC24260" w14:textId="77777777" w:rsidR="00F47525" w:rsidRDefault="00F47525">
            <w:pPr>
              <w:rPr>
                <w:rFonts w:cs="Arial"/>
                <w:b/>
                <w:lang w:eastAsia="en-US"/>
              </w:rPr>
            </w:pPr>
            <w:r>
              <w:rPr>
                <w:rFonts w:cs="Arial"/>
                <w:b/>
                <w:lang w:eastAsia="en-US"/>
              </w:rPr>
              <w:t>Inhoud</w:t>
            </w:r>
          </w:p>
        </w:tc>
        <w:tc>
          <w:tcPr>
            <w:tcW w:w="443" w:type="pct"/>
            <w:tcBorders>
              <w:top w:val="single" w:sz="4" w:space="0" w:color="auto"/>
              <w:left w:val="single" w:sz="4" w:space="0" w:color="auto"/>
              <w:bottom w:val="single" w:sz="4" w:space="0" w:color="auto"/>
              <w:right w:val="single" w:sz="4" w:space="0" w:color="auto"/>
            </w:tcBorders>
            <w:shd w:val="clear" w:color="auto" w:fill="FF0000"/>
            <w:hideMark/>
          </w:tcPr>
          <w:p w14:paraId="5D793810" w14:textId="77777777" w:rsidR="00F47525" w:rsidRDefault="00F47525">
            <w:pPr>
              <w:rPr>
                <w:rFonts w:cs="Arial"/>
                <w:b/>
                <w:lang w:eastAsia="en-US"/>
              </w:rPr>
            </w:pPr>
            <w:r>
              <w:rPr>
                <w:rFonts w:cs="Arial"/>
                <w:b/>
                <w:lang w:eastAsia="en-US"/>
              </w:rPr>
              <w:t>Ja/Nee</w:t>
            </w:r>
          </w:p>
        </w:tc>
      </w:tr>
      <w:tr w:rsidR="00B97F13" w14:paraId="03D7978A" w14:textId="77777777" w:rsidTr="3F6854F7">
        <w:trPr>
          <w:trHeight w:val="255"/>
        </w:trPr>
        <w:tc>
          <w:tcPr>
            <w:tcW w:w="545" w:type="pct"/>
            <w:tcBorders>
              <w:top w:val="single" w:sz="4" w:space="0" w:color="auto"/>
              <w:left w:val="single" w:sz="4" w:space="0" w:color="auto"/>
              <w:bottom w:val="single" w:sz="4" w:space="0" w:color="auto"/>
              <w:right w:val="single" w:sz="4" w:space="0" w:color="auto"/>
            </w:tcBorders>
            <w:noWrap/>
          </w:tcPr>
          <w:p w14:paraId="1593D7F8" w14:textId="3864692B" w:rsidR="00B97F13" w:rsidRPr="00103362" w:rsidRDefault="00F649C8" w:rsidP="00F649C8">
            <w:pPr>
              <w:pStyle w:val="Lijstalinea"/>
              <w:ind w:left="0"/>
              <w:rPr>
                <w:rFonts w:cs="Arial"/>
                <w:b/>
                <w:bCs/>
                <w:lang w:eastAsia="en-US"/>
              </w:rPr>
            </w:pPr>
            <w:r>
              <w:rPr>
                <w:rFonts w:cs="Arial"/>
                <w:b/>
                <w:bCs/>
                <w:lang w:eastAsia="en-US"/>
              </w:rPr>
              <w:t xml:space="preserve">Eis </w:t>
            </w:r>
            <w:r w:rsidR="5CCC2CC3" w:rsidRPr="3F6854F7">
              <w:rPr>
                <w:rFonts w:cs="Arial"/>
                <w:b/>
                <w:bCs/>
                <w:lang w:eastAsia="en-US"/>
              </w:rPr>
              <w:t>1</w:t>
            </w:r>
            <w:r w:rsidR="00EA4E90">
              <w:rPr>
                <w:rFonts w:cs="Arial"/>
                <w:b/>
                <w:bCs/>
                <w:lang w:eastAsia="en-US"/>
              </w:rPr>
              <w:t>3</w:t>
            </w:r>
            <w:r w:rsidR="005E40DE">
              <w:rPr>
                <w:rFonts w:cs="Arial"/>
                <w:b/>
                <w:bCs/>
                <w:lang w:eastAsia="en-US"/>
              </w:rPr>
              <w:t>1</w:t>
            </w:r>
          </w:p>
        </w:tc>
        <w:tc>
          <w:tcPr>
            <w:tcW w:w="4012" w:type="pct"/>
            <w:tcBorders>
              <w:top w:val="single" w:sz="4" w:space="0" w:color="auto"/>
              <w:left w:val="single" w:sz="4" w:space="0" w:color="auto"/>
              <w:bottom w:val="single" w:sz="4" w:space="0" w:color="auto"/>
              <w:right w:val="single" w:sz="4" w:space="0" w:color="auto"/>
            </w:tcBorders>
          </w:tcPr>
          <w:p w14:paraId="63D11138" w14:textId="730179AA" w:rsidR="00B97F13" w:rsidRDefault="00B97F13" w:rsidP="004E76BE">
            <w:pPr>
              <w:rPr>
                <w:lang w:eastAsia="en-US"/>
              </w:rPr>
            </w:pPr>
            <w:r>
              <w:rPr>
                <w:lang w:eastAsia="en-US"/>
              </w:rPr>
              <w:t>Alle opgegeven bedragen zijn in Euro’s</w:t>
            </w:r>
            <w:r w:rsidR="00DA0B2C">
              <w:rPr>
                <w:lang w:eastAsia="en-US"/>
              </w:rPr>
              <w:t>, inclusief BTW</w:t>
            </w:r>
            <w:r>
              <w:rPr>
                <w:lang w:eastAsia="en-US"/>
              </w:rPr>
              <w:t>.</w:t>
            </w:r>
          </w:p>
        </w:tc>
        <w:tc>
          <w:tcPr>
            <w:tcW w:w="443" w:type="pct"/>
            <w:tcBorders>
              <w:top w:val="single" w:sz="4" w:space="0" w:color="auto"/>
              <w:left w:val="single" w:sz="4" w:space="0" w:color="auto"/>
              <w:bottom w:val="single" w:sz="4" w:space="0" w:color="auto"/>
              <w:right w:val="single" w:sz="4" w:space="0" w:color="auto"/>
            </w:tcBorders>
          </w:tcPr>
          <w:p w14:paraId="668E8029" w14:textId="77777777" w:rsidR="00B97F13" w:rsidRDefault="00B97F13">
            <w:pPr>
              <w:rPr>
                <w:lang w:eastAsia="en-US"/>
              </w:rPr>
            </w:pPr>
          </w:p>
        </w:tc>
      </w:tr>
      <w:tr w:rsidR="00CA12D0" w14:paraId="54DB005E" w14:textId="77777777" w:rsidTr="3F6854F7">
        <w:trPr>
          <w:trHeight w:val="255"/>
        </w:trPr>
        <w:tc>
          <w:tcPr>
            <w:tcW w:w="545" w:type="pct"/>
            <w:tcBorders>
              <w:top w:val="single" w:sz="4" w:space="0" w:color="auto"/>
              <w:left w:val="single" w:sz="4" w:space="0" w:color="auto"/>
              <w:bottom w:val="single" w:sz="4" w:space="0" w:color="auto"/>
              <w:right w:val="single" w:sz="4" w:space="0" w:color="auto"/>
            </w:tcBorders>
            <w:noWrap/>
          </w:tcPr>
          <w:p w14:paraId="4CF791E6" w14:textId="0D33D554" w:rsidR="00CA12D0" w:rsidRPr="00103362" w:rsidRDefault="00F649C8" w:rsidP="00F649C8">
            <w:pPr>
              <w:pStyle w:val="Lijstalinea"/>
              <w:ind w:left="0"/>
              <w:rPr>
                <w:rFonts w:cs="Arial"/>
                <w:b/>
                <w:bCs/>
                <w:lang w:eastAsia="en-US"/>
              </w:rPr>
            </w:pPr>
            <w:r>
              <w:rPr>
                <w:rFonts w:cs="Arial"/>
                <w:b/>
                <w:bCs/>
                <w:lang w:eastAsia="en-US"/>
              </w:rPr>
              <w:t xml:space="preserve">Eis </w:t>
            </w:r>
            <w:r w:rsidR="5FED410B" w:rsidRPr="3F6854F7">
              <w:rPr>
                <w:rFonts w:cs="Arial"/>
                <w:b/>
                <w:bCs/>
                <w:lang w:eastAsia="en-US"/>
              </w:rPr>
              <w:t>13</w:t>
            </w:r>
            <w:r w:rsidR="005E40DE">
              <w:rPr>
                <w:rFonts w:cs="Arial"/>
                <w:b/>
                <w:bCs/>
                <w:lang w:eastAsia="en-US"/>
              </w:rPr>
              <w:t>2</w:t>
            </w:r>
          </w:p>
        </w:tc>
        <w:tc>
          <w:tcPr>
            <w:tcW w:w="4012" w:type="pct"/>
            <w:tcBorders>
              <w:top w:val="single" w:sz="4" w:space="0" w:color="auto"/>
              <w:left w:val="single" w:sz="4" w:space="0" w:color="auto"/>
              <w:bottom w:val="single" w:sz="4" w:space="0" w:color="auto"/>
              <w:right w:val="single" w:sz="4" w:space="0" w:color="auto"/>
            </w:tcBorders>
          </w:tcPr>
          <w:p w14:paraId="50A50B48" w14:textId="7E45DDD9" w:rsidR="00CA12D0" w:rsidRDefault="4CC31071" w:rsidP="004E76BE">
            <w:pPr>
              <w:rPr>
                <w:lang w:eastAsia="en-US"/>
              </w:rPr>
            </w:pPr>
            <w:r w:rsidRPr="11360A5D">
              <w:rPr>
                <w:lang w:eastAsia="en-US"/>
              </w:rPr>
              <w:t xml:space="preserve">De opgegeven prijzen dekken alle eisen uit de Offerteaanvraag en bijbehorende Bijlagen volledig, alsmede </w:t>
            </w:r>
            <w:r w:rsidR="70D47C2A" w:rsidRPr="11360A5D">
              <w:rPr>
                <w:lang w:eastAsia="en-US"/>
              </w:rPr>
              <w:t xml:space="preserve">alle modules en functionaliteiten zoals die door </w:t>
            </w:r>
            <w:r w:rsidR="65D67942" w:rsidRPr="11360A5D">
              <w:rPr>
                <w:lang w:eastAsia="en-US"/>
              </w:rPr>
              <w:t xml:space="preserve">Inschrijver </w:t>
            </w:r>
            <w:r w:rsidR="4B575632" w:rsidRPr="11360A5D">
              <w:rPr>
                <w:lang w:eastAsia="en-US"/>
              </w:rPr>
              <w:t xml:space="preserve">in het kader van </w:t>
            </w:r>
            <w:r w:rsidR="4076ACFD" w:rsidRPr="11360A5D">
              <w:rPr>
                <w:lang w:eastAsia="en-US"/>
              </w:rPr>
              <w:t xml:space="preserve">deze aanbesteding </w:t>
            </w:r>
            <w:r w:rsidR="65D67942" w:rsidRPr="11360A5D">
              <w:rPr>
                <w:lang w:eastAsia="en-US"/>
              </w:rPr>
              <w:t>zijn beschreven, getoond</w:t>
            </w:r>
            <w:r w:rsidR="4B575632" w:rsidRPr="11360A5D">
              <w:rPr>
                <w:lang w:eastAsia="en-US"/>
              </w:rPr>
              <w:t xml:space="preserve"> of ter beoordeling </w:t>
            </w:r>
            <w:r w:rsidR="65D67942" w:rsidRPr="11360A5D">
              <w:rPr>
                <w:lang w:eastAsia="en-US"/>
              </w:rPr>
              <w:t>aangeboden</w:t>
            </w:r>
            <w:r w:rsidRPr="11360A5D">
              <w:rPr>
                <w:lang w:eastAsia="en-US"/>
              </w:rPr>
              <w:t>. Tenzij schriftelijk door de Opdrachtgever goedgekeurd, wordt facturatie van additionele kosten niet geaccepteerd.</w:t>
            </w:r>
          </w:p>
        </w:tc>
        <w:tc>
          <w:tcPr>
            <w:tcW w:w="443" w:type="pct"/>
            <w:tcBorders>
              <w:top w:val="single" w:sz="4" w:space="0" w:color="auto"/>
              <w:left w:val="single" w:sz="4" w:space="0" w:color="auto"/>
              <w:bottom w:val="single" w:sz="4" w:space="0" w:color="auto"/>
              <w:right w:val="single" w:sz="4" w:space="0" w:color="auto"/>
            </w:tcBorders>
          </w:tcPr>
          <w:p w14:paraId="66AEA41E" w14:textId="77777777" w:rsidR="00CA12D0" w:rsidRDefault="00CA12D0">
            <w:pPr>
              <w:rPr>
                <w:lang w:eastAsia="en-US"/>
              </w:rPr>
            </w:pPr>
          </w:p>
        </w:tc>
      </w:tr>
      <w:tr w:rsidR="00F47525" w14:paraId="2954B4BE" w14:textId="77777777" w:rsidTr="3F6854F7">
        <w:trPr>
          <w:trHeight w:val="255"/>
        </w:trPr>
        <w:tc>
          <w:tcPr>
            <w:tcW w:w="545" w:type="pct"/>
            <w:tcBorders>
              <w:top w:val="single" w:sz="4" w:space="0" w:color="auto"/>
              <w:left w:val="single" w:sz="4" w:space="0" w:color="auto"/>
              <w:bottom w:val="single" w:sz="4" w:space="0" w:color="auto"/>
              <w:right w:val="single" w:sz="4" w:space="0" w:color="auto"/>
            </w:tcBorders>
            <w:noWrap/>
          </w:tcPr>
          <w:p w14:paraId="5DE20F96" w14:textId="40F7E646" w:rsidR="00F47525" w:rsidRPr="00103362" w:rsidRDefault="00F649C8" w:rsidP="00F649C8">
            <w:pPr>
              <w:pStyle w:val="Lijstalinea"/>
              <w:ind w:left="0"/>
              <w:rPr>
                <w:rFonts w:cs="Arial"/>
                <w:b/>
                <w:bCs/>
                <w:lang w:eastAsia="en-US"/>
              </w:rPr>
            </w:pPr>
            <w:r>
              <w:rPr>
                <w:rFonts w:cs="Arial"/>
                <w:b/>
                <w:bCs/>
                <w:lang w:eastAsia="en-US"/>
              </w:rPr>
              <w:t xml:space="preserve">Eis </w:t>
            </w:r>
            <w:r w:rsidR="1C46E56E" w:rsidRPr="3F6854F7">
              <w:rPr>
                <w:rFonts w:cs="Arial"/>
                <w:b/>
                <w:bCs/>
                <w:lang w:eastAsia="en-US"/>
              </w:rPr>
              <w:t>13</w:t>
            </w:r>
            <w:r w:rsidR="005E40DE">
              <w:rPr>
                <w:rFonts w:cs="Arial"/>
                <w:b/>
                <w:bCs/>
                <w:lang w:eastAsia="en-US"/>
              </w:rPr>
              <w:t>3</w:t>
            </w:r>
          </w:p>
        </w:tc>
        <w:tc>
          <w:tcPr>
            <w:tcW w:w="4012" w:type="pct"/>
            <w:tcBorders>
              <w:top w:val="single" w:sz="4" w:space="0" w:color="auto"/>
              <w:left w:val="single" w:sz="4" w:space="0" w:color="auto"/>
              <w:bottom w:val="single" w:sz="4" w:space="0" w:color="auto"/>
              <w:right w:val="single" w:sz="4" w:space="0" w:color="auto"/>
            </w:tcBorders>
            <w:hideMark/>
          </w:tcPr>
          <w:p w14:paraId="447CE8D3" w14:textId="1381662B" w:rsidR="00F47525" w:rsidRDefault="00F47525" w:rsidP="004E76BE">
            <w:pPr>
              <w:rPr>
                <w:rFonts w:cs="Arial"/>
                <w:lang w:eastAsia="en-US"/>
              </w:rPr>
            </w:pPr>
            <w:r>
              <w:rPr>
                <w:lang w:eastAsia="en-US"/>
              </w:rPr>
              <w:t xml:space="preserve">De opgegeven prijzen zijn vast </w:t>
            </w:r>
            <w:r w:rsidRPr="005E18DD">
              <w:rPr>
                <w:lang w:eastAsia="en-US"/>
              </w:rPr>
              <w:t>gedurende het eerste contractjaar. Daarna k</w:t>
            </w:r>
            <w:r w:rsidR="004E76BE" w:rsidRPr="005E18DD">
              <w:rPr>
                <w:lang w:eastAsia="en-US"/>
              </w:rPr>
              <w:t>unt u</w:t>
            </w:r>
            <w:r w:rsidRPr="005E18DD">
              <w:rPr>
                <w:lang w:eastAsia="en-US"/>
              </w:rPr>
              <w:t xml:space="preserve"> per jaar een prijsverhoging/-verlaging voorstellen met als maximum het CBS consumentenprijsindexcijfer (totaalindex, alle huishoudens). Als basis voor de berekening van de eerste wijziging </w:t>
            </w:r>
            <w:r w:rsidR="004E76BE" w:rsidRPr="005E18DD">
              <w:rPr>
                <w:lang w:eastAsia="en-US"/>
              </w:rPr>
              <w:t xml:space="preserve">gaan we uit </w:t>
            </w:r>
            <w:r w:rsidRPr="005E18DD">
              <w:rPr>
                <w:lang w:eastAsia="en-US"/>
              </w:rPr>
              <w:t xml:space="preserve">van de </w:t>
            </w:r>
            <w:r>
              <w:rPr>
                <w:lang w:eastAsia="en-US"/>
              </w:rPr>
              <w:t>maand voorafgaand aan de maand waarin de Overeenkomst is ingegaan</w:t>
            </w:r>
            <w:r>
              <w:rPr>
                <w:rFonts w:cs="Arial"/>
                <w:lang w:eastAsia="en-US"/>
              </w:rPr>
              <w:t>.</w:t>
            </w:r>
          </w:p>
        </w:tc>
        <w:tc>
          <w:tcPr>
            <w:tcW w:w="443" w:type="pct"/>
            <w:tcBorders>
              <w:top w:val="single" w:sz="4" w:space="0" w:color="auto"/>
              <w:left w:val="single" w:sz="4" w:space="0" w:color="auto"/>
              <w:bottom w:val="single" w:sz="4" w:space="0" w:color="auto"/>
              <w:right w:val="single" w:sz="4" w:space="0" w:color="auto"/>
            </w:tcBorders>
          </w:tcPr>
          <w:p w14:paraId="06FCBFBF" w14:textId="77777777" w:rsidR="00F47525" w:rsidRDefault="00F47525">
            <w:pPr>
              <w:rPr>
                <w:lang w:eastAsia="en-US"/>
              </w:rPr>
            </w:pPr>
          </w:p>
        </w:tc>
      </w:tr>
      <w:tr w:rsidR="00F47525" w14:paraId="725C1496" w14:textId="77777777" w:rsidTr="3F6854F7">
        <w:trPr>
          <w:trHeight w:val="255"/>
        </w:trPr>
        <w:tc>
          <w:tcPr>
            <w:tcW w:w="545" w:type="pct"/>
            <w:tcBorders>
              <w:top w:val="single" w:sz="4" w:space="0" w:color="auto"/>
              <w:left w:val="single" w:sz="4" w:space="0" w:color="auto"/>
              <w:bottom w:val="single" w:sz="4" w:space="0" w:color="auto"/>
              <w:right w:val="single" w:sz="4" w:space="0" w:color="auto"/>
            </w:tcBorders>
            <w:noWrap/>
          </w:tcPr>
          <w:p w14:paraId="31A692E6" w14:textId="0A7A5EEA" w:rsidR="00F47525" w:rsidRPr="00103362" w:rsidRDefault="00F649C8" w:rsidP="00F649C8">
            <w:pPr>
              <w:pStyle w:val="Lijstalinea"/>
              <w:ind w:left="0"/>
              <w:rPr>
                <w:rFonts w:cs="Arial"/>
                <w:b/>
                <w:bCs/>
                <w:lang w:eastAsia="en-US"/>
              </w:rPr>
            </w:pPr>
            <w:r>
              <w:rPr>
                <w:rFonts w:cs="Arial"/>
                <w:b/>
                <w:bCs/>
                <w:lang w:eastAsia="en-US"/>
              </w:rPr>
              <w:t xml:space="preserve">Eis </w:t>
            </w:r>
            <w:r w:rsidR="51156998" w:rsidRPr="3F6854F7">
              <w:rPr>
                <w:rFonts w:cs="Arial"/>
                <w:b/>
                <w:bCs/>
                <w:lang w:eastAsia="en-US"/>
              </w:rPr>
              <w:t>13</w:t>
            </w:r>
            <w:r w:rsidR="005E40DE">
              <w:rPr>
                <w:rFonts w:cs="Arial"/>
                <w:b/>
                <w:bCs/>
                <w:lang w:eastAsia="en-US"/>
              </w:rPr>
              <w:t>4</w:t>
            </w:r>
          </w:p>
        </w:tc>
        <w:tc>
          <w:tcPr>
            <w:tcW w:w="4012" w:type="pct"/>
            <w:tcBorders>
              <w:top w:val="single" w:sz="4" w:space="0" w:color="auto"/>
              <w:left w:val="single" w:sz="4" w:space="0" w:color="auto"/>
              <w:bottom w:val="single" w:sz="4" w:space="0" w:color="auto"/>
              <w:right w:val="single" w:sz="4" w:space="0" w:color="auto"/>
            </w:tcBorders>
            <w:hideMark/>
          </w:tcPr>
          <w:p w14:paraId="5E5E4C08" w14:textId="054E37D4" w:rsidR="00F47525" w:rsidRDefault="004E76BE" w:rsidP="004E76BE">
            <w:pPr>
              <w:rPr>
                <w:lang w:eastAsia="en-US"/>
              </w:rPr>
            </w:pPr>
            <w:r w:rsidRPr="005E18DD">
              <w:rPr>
                <w:lang w:eastAsia="en-US"/>
              </w:rPr>
              <w:t xml:space="preserve">U </w:t>
            </w:r>
            <w:r w:rsidR="00F47525" w:rsidRPr="005E18DD">
              <w:rPr>
                <w:lang w:eastAsia="en-US"/>
              </w:rPr>
              <w:t xml:space="preserve">voegt </w:t>
            </w:r>
            <w:r w:rsidR="00F47525">
              <w:rPr>
                <w:lang w:eastAsia="en-US"/>
              </w:rPr>
              <w:t xml:space="preserve">het ingevulde en rechtsgeldig ondertekende prijzenblad toe </w:t>
            </w:r>
            <w:r w:rsidR="00F47525" w:rsidRPr="005E18DD">
              <w:rPr>
                <w:lang w:eastAsia="en-US"/>
              </w:rPr>
              <w:t xml:space="preserve">aan </w:t>
            </w:r>
            <w:r w:rsidRPr="005E18DD">
              <w:rPr>
                <w:lang w:eastAsia="en-US"/>
              </w:rPr>
              <w:t>uw</w:t>
            </w:r>
            <w:r w:rsidR="00F47525" w:rsidRPr="005E18DD">
              <w:rPr>
                <w:lang w:eastAsia="en-US"/>
              </w:rPr>
              <w:t xml:space="preserve"> Inschrijving. </w:t>
            </w:r>
          </w:p>
        </w:tc>
        <w:tc>
          <w:tcPr>
            <w:tcW w:w="443" w:type="pct"/>
            <w:tcBorders>
              <w:top w:val="single" w:sz="4" w:space="0" w:color="auto"/>
              <w:left w:val="single" w:sz="4" w:space="0" w:color="auto"/>
              <w:bottom w:val="single" w:sz="4" w:space="0" w:color="auto"/>
              <w:right w:val="single" w:sz="4" w:space="0" w:color="auto"/>
            </w:tcBorders>
          </w:tcPr>
          <w:p w14:paraId="6297BDE0" w14:textId="77777777" w:rsidR="00F47525" w:rsidRDefault="00F47525">
            <w:pPr>
              <w:rPr>
                <w:lang w:eastAsia="en-US"/>
              </w:rPr>
            </w:pPr>
          </w:p>
        </w:tc>
      </w:tr>
      <w:tr w:rsidR="00F47525" w14:paraId="636D8F55" w14:textId="77777777" w:rsidTr="3F6854F7">
        <w:trPr>
          <w:trHeight w:val="255"/>
        </w:trPr>
        <w:tc>
          <w:tcPr>
            <w:tcW w:w="545" w:type="pct"/>
            <w:tcBorders>
              <w:top w:val="single" w:sz="4" w:space="0" w:color="auto"/>
              <w:left w:val="single" w:sz="4" w:space="0" w:color="auto"/>
              <w:bottom w:val="single" w:sz="4" w:space="0" w:color="auto"/>
              <w:right w:val="single" w:sz="4" w:space="0" w:color="auto"/>
            </w:tcBorders>
            <w:noWrap/>
          </w:tcPr>
          <w:p w14:paraId="518EB301" w14:textId="47AF2157" w:rsidR="00F47525" w:rsidRPr="00103362" w:rsidRDefault="00F649C8" w:rsidP="00F649C8">
            <w:pPr>
              <w:pStyle w:val="Lijstalinea"/>
              <w:ind w:left="0"/>
              <w:rPr>
                <w:rFonts w:cs="Arial"/>
                <w:b/>
                <w:bCs/>
                <w:lang w:eastAsia="en-US"/>
              </w:rPr>
            </w:pPr>
            <w:r>
              <w:rPr>
                <w:rFonts w:cs="Arial"/>
                <w:b/>
                <w:bCs/>
                <w:lang w:eastAsia="en-US"/>
              </w:rPr>
              <w:t xml:space="preserve">Eis </w:t>
            </w:r>
            <w:r w:rsidR="26BD1017" w:rsidRPr="3F6854F7">
              <w:rPr>
                <w:rFonts w:cs="Arial"/>
                <w:b/>
                <w:bCs/>
                <w:lang w:eastAsia="en-US"/>
              </w:rPr>
              <w:t>13</w:t>
            </w:r>
            <w:r w:rsidR="005E40DE">
              <w:rPr>
                <w:rFonts w:cs="Arial"/>
                <w:b/>
                <w:bCs/>
                <w:lang w:eastAsia="en-US"/>
              </w:rPr>
              <w:t>5</w:t>
            </w:r>
          </w:p>
        </w:tc>
        <w:tc>
          <w:tcPr>
            <w:tcW w:w="4012" w:type="pct"/>
            <w:tcBorders>
              <w:top w:val="single" w:sz="4" w:space="0" w:color="auto"/>
              <w:left w:val="single" w:sz="4" w:space="0" w:color="auto"/>
              <w:bottom w:val="single" w:sz="4" w:space="0" w:color="auto"/>
              <w:right w:val="single" w:sz="4" w:space="0" w:color="auto"/>
            </w:tcBorders>
            <w:hideMark/>
          </w:tcPr>
          <w:p w14:paraId="6A761895" w14:textId="57F508BC" w:rsidR="00F47525" w:rsidRDefault="004E76BE" w:rsidP="004E76BE">
            <w:pPr>
              <w:rPr>
                <w:rFonts w:cs="Arial"/>
                <w:lang w:eastAsia="en-US"/>
              </w:rPr>
            </w:pPr>
            <w:r w:rsidRPr="005E18DD">
              <w:rPr>
                <w:rFonts w:cs="Arial"/>
                <w:lang w:eastAsia="en-US"/>
              </w:rPr>
              <w:t xml:space="preserve">U </w:t>
            </w:r>
            <w:r w:rsidR="00F47525" w:rsidRPr="005E18DD">
              <w:rPr>
                <w:rFonts w:cs="Arial"/>
                <w:lang w:eastAsia="en-US"/>
              </w:rPr>
              <w:t>hanteert een all-in prijs</w:t>
            </w:r>
            <w:r w:rsidRPr="005E18DD">
              <w:rPr>
                <w:rFonts w:cs="Arial"/>
                <w:lang w:eastAsia="en-US"/>
              </w:rPr>
              <w:t xml:space="preserve"> </w:t>
            </w:r>
            <w:r w:rsidR="00492B3F">
              <w:rPr>
                <w:rFonts w:cs="Arial"/>
                <w:lang w:eastAsia="en-US"/>
              </w:rPr>
              <w:t>in</w:t>
            </w:r>
            <w:r w:rsidRPr="005E18DD">
              <w:rPr>
                <w:rFonts w:cs="Arial"/>
                <w:lang w:eastAsia="en-US"/>
              </w:rPr>
              <w:t>clusief BTW</w:t>
            </w:r>
            <w:r w:rsidR="00F47525" w:rsidRPr="005E18DD">
              <w:rPr>
                <w:rFonts w:cs="Arial"/>
                <w:lang w:eastAsia="en-US"/>
              </w:rPr>
              <w:t>. Dat wil zeggen dat alle kosten zijn inbegrepen: huur, verwerkingskosten, salariskosten, overheadkosten, kosten voor ondersteunend werk, kosten voor het gebruik van apparatuur, normale binnenlandse reis- en verblijfkosten, transportkosten die worden gemaakt ten gevolge van de Opdracht, parkeerkosten, opleidingskosten, wervings- en selectiekosten, vervanging, verzekeringspremies, winst en alle eventuele verdere bijkomende kosten.</w:t>
            </w:r>
          </w:p>
        </w:tc>
        <w:tc>
          <w:tcPr>
            <w:tcW w:w="443" w:type="pct"/>
            <w:tcBorders>
              <w:top w:val="single" w:sz="4" w:space="0" w:color="auto"/>
              <w:left w:val="single" w:sz="4" w:space="0" w:color="auto"/>
              <w:bottom w:val="single" w:sz="4" w:space="0" w:color="auto"/>
              <w:right w:val="single" w:sz="4" w:space="0" w:color="auto"/>
            </w:tcBorders>
          </w:tcPr>
          <w:p w14:paraId="4F9A098F" w14:textId="77777777" w:rsidR="00F47525" w:rsidRDefault="00F47525">
            <w:pPr>
              <w:rPr>
                <w:rFonts w:cs="Arial"/>
                <w:lang w:eastAsia="en-US"/>
              </w:rPr>
            </w:pPr>
          </w:p>
        </w:tc>
      </w:tr>
      <w:tr w:rsidR="0062326B" w14:paraId="485BCD9B" w14:textId="77777777" w:rsidTr="3F6854F7">
        <w:trPr>
          <w:trHeight w:val="255"/>
        </w:trPr>
        <w:tc>
          <w:tcPr>
            <w:tcW w:w="545" w:type="pct"/>
            <w:tcBorders>
              <w:top w:val="single" w:sz="4" w:space="0" w:color="auto"/>
              <w:left w:val="single" w:sz="4" w:space="0" w:color="auto"/>
              <w:bottom w:val="single" w:sz="4" w:space="0" w:color="auto"/>
              <w:right w:val="single" w:sz="4" w:space="0" w:color="auto"/>
            </w:tcBorders>
            <w:noWrap/>
          </w:tcPr>
          <w:p w14:paraId="22FA5135" w14:textId="7C47EBE0" w:rsidR="0062326B" w:rsidRPr="00103362" w:rsidRDefault="00F649C8" w:rsidP="00F649C8">
            <w:pPr>
              <w:pStyle w:val="Lijstalinea"/>
              <w:ind w:left="0"/>
              <w:rPr>
                <w:rFonts w:cs="Arial"/>
                <w:b/>
                <w:bCs/>
                <w:lang w:eastAsia="en-US"/>
              </w:rPr>
            </w:pPr>
            <w:r>
              <w:rPr>
                <w:rFonts w:cs="Arial"/>
                <w:b/>
                <w:bCs/>
                <w:lang w:eastAsia="en-US"/>
              </w:rPr>
              <w:t xml:space="preserve">Eis </w:t>
            </w:r>
            <w:r w:rsidR="0F189ADE" w:rsidRPr="3F6854F7">
              <w:rPr>
                <w:rFonts w:cs="Arial"/>
                <w:b/>
                <w:bCs/>
                <w:lang w:eastAsia="en-US"/>
              </w:rPr>
              <w:t>13</w:t>
            </w:r>
            <w:r w:rsidR="005E40DE">
              <w:rPr>
                <w:rFonts w:cs="Arial"/>
                <w:b/>
                <w:bCs/>
                <w:lang w:eastAsia="en-US"/>
              </w:rPr>
              <w:t>6</w:t>
            </w:r>
          </w:p>
        </w:tc>
        <w:tc>
          <w:tcPr>
            <w:tcW w:w="4012" w:type="pct"/>
            <w:tcBorders>
              <w:top w:val="single" w:sz="4" w:space="0" w:color="auto"/>
              <w:left w:val="single" w:sz="4" w:space="0" w:color="auto"/>
              <w:bottom w:val="single" w:sz="4" w:space="0" w:color="auto"/>
              <w:right w:val="single" w:sz="4" w:space="0" w:color="auto"/>
            </w:tcBorders>
          </w:tcPr>
          <w:p w14:paraId="780A23B6" w14:textId="33935F22" w:rsidR="0062326B" w:rsidRPr="005E18DD" w:rsidRDefault="0062326B" w:rsidP="004E76BE">
            <w:pPr>
              <w:rPr>
                <w:rFonts w:cs="Arial"/>
                <w:lang w:eastAsia="en-US"/>
              </w:rPr>
            </w:pPr>
            <w:r>
              <w:rPr>
                <w:rFonts w:cs="Arial"/>
                <w:lang w:eastAsia="en-US"/>
              </w:rPr>
              <w:t xml:space="preserve">Voor de </w:t>
            </w:r>
            <w:r w:rsidR="00045F12">
              <w:rPr>
                <w:rFonts w:cs="Arial"/>
                <w:lang w:eastAsia="en-US"/>
              </w:rPr>
              <w:t>implementatie</w:t>
            </w:r>
            <w:r>
              <w:rPr>
                <w:rFonts w:cs="Arial"/>
                <w:lang w:eastAsia="en-US"/>
              </w:rPr>
              <w:t>kosten hanteert u een</w:t>
            </w:r>
            <w:r w:rsidR="00BC3B1A">
              <w:rPr>
                <w:rFonts w:cs="Arial"/>
                <w:lang w:eastAsia="en-US"/>
              </w:rPr>
              <w:t xml:space="preserve"> </w:t>
            </w:r>
            <w:r w:rsidR="00707FE7">
              <w:rPr>
                <w:rFonts w:cs="Arial"/>
                <w:lang w:eastAsia="en-US"/>
              </w:rPr>
              <w:t>drempelbedrag</w:t>
            </w:r>
            <w:r>
              <w:rPr>
                <w:rFonts w:cs="Arial"/>
                <w:lang w:eastAsia="en-US"/>
              </w:rPr>
              <w:t xml:space="preserve"> van</w:t>
            </w:r>
            <w:r w:rsidR="00B12BD8">
              <w:rPr>
                <w:rFonts w:cs="Arial"/>
                <w:lang w:eastAsia="en-US"/>
              </w:rPr>
              <w:t xml:space="preserve"> minimaal</w:t>
            </w:r>
            <w:r>
              <w:rPr>
                <w:rFonts w:cs="Arial"/>
                <w:lang w:eastAsia="en-US"/>
              </w:rPr>
              <w:t xml:space="preserve"> €</w:t>
            </w:r>
            <w:r w:rsidR="00707FE7">
              <w:rPr>
                <w:rFonts w:cs="Arial"/>
                <w:lang w:eastAsia="en-US"/>
              </w:rPr>
              <w:t> </w:t>
            </w:r>
            <w:r>
              <w:rPr>
                <w:rFonts w:cs="Arial"/>
                <w:lang w:eastAsia="en-US"/>
              </w:rPr>
              <w:t>150.000.</w:t>
            </w:r>
            <w:r w:rsidR="00045F12">
              <w:rPr>
                <w:rFonts w:cs="Arial"/>
                <w:lang w:eastAsia="en-US"/>
              </w:rPr>
              <w:t xml:space="preserve"> De opgegeven implementatiekosten mogen</w:t>
            </w:r>
            <w:r w:rsidR="00974217">
              <w:rPr>
                <w:rFonts w:cs="Arial"/>
                <w:lang w:eastAsia="en-US"/>
              </w:rPr>
              <w:t xml:space="preserve"> niet lager zijn dan</w:t>
            </w:r>
            <w:r w:rsidR="00045F12">
              <w:rPr>
                <w:rFonts w:cs="Arial"/>
                <w:lang w:eastAsia="en-US"/>
              </w:rPr>
              <w:t xml:space="preserve"> dit bedrag.</w:t>
            </w:r>
          </w:p>
        </w:tc>
        <w:tc>
          <w:tcPr>
            <w:tcW w:w="443" w:type="pct"/>
            <w:tcBorders>
              <w:top w:val="single" w:sz="4" w:space="0" w:color="auto"/>
              <w:left w:val="single" w:sz="4" w:space="0" w:color="auto"/>
              <w:bottom w:val="single" w:sz="4" w:space="0" w:color="auto"/>
              <w:right w:val="single" w:sz="4" w:space="0" w:color="auto"/>
            </w:tcBorders>
          </w:tcPr>
          <w:p w14:paraId="3808E591" w14:textId="77777777" w:rsidR="0062326B" w:rsidRDefault="0062326B">
            <w:pPr>
              <w:rPr>
                <w:rFonts w:cs="Arial"/>
                <w:lang w:eastAsia="en-US"/>
              </w:rPr>
            </w:pPr>
          </w:p>
        </w:tc>
      </w:tr>
      <w:tr w:rsidR="00492B3F" w14:paraId="312E78F7" w14:textId="77777777" w:rsidTr="3F6854F7">
        <w:trPr>
          <w:trHeight w:val="255"/>
        </w:trPr>
        <w:tc>
          <w:tcPr>
            <w:tcW w:w="545" w:type="pct"/>
            <w:tcBorders>
              <w:top w:val="single" w:sz="4" w:space="0" w:color="auto"/>
              <w:left w:val="single" w:sz="4" w:space="0" w:color="auto"/>
              <w:bottom w:val="single" w:sz="4" w:space="0" w:color="auto"/>
              <w:right w:val="single" w:sz="4" w:space="0" w:color="auto"/>
            </w:tcBorders>
            <w:noWrap/>
          </w:tcPr>
          <w:p w14:paraId="79F3AB31" w14:textId="68619A4D" w:rsidR="00492B3F" w:rsidRPr="00103362" w:rsidRDefault="00F649C8" w:rsidP="00F649C8">
            <w:pPr>
              <w:pStyle w:val="Lijstalinea"/>
              <w:ind w:left="0"/>
              <w:rPr>
                <w:rFonts w:cs="Arial"/>
                <w:b/>
                <w:bCs/>
                <w:lang w:eastAsia="en-US"/>
              </w:rPr>
            </w:pPr>
            <w:r>
              <w:rPr>
                <w:rFonts w:cs="Arial"/>
                <w:b/>
                <w:bCs/>
                <w:lang w:eastAsia="en-US"/>
              </w:rPr>
              <w:t xml:space="preserve">Eis </w:t>
            </w:r>
            <w:r w:rsidR="44745F33" w:rsidRPr="3F6854F7">
              <w:rPr>
                <w:rFonts w:cs="Arial"/>
                <w:b/>
                <w:bCs/>
                <w:lang w:eastAsia="en-US"/>
              </w:rPr>
              <w:t>13</w:t>
            </w:r>
            <w:r w:rsidR="005E40DE">
              <w:rPr>
                <w:rFonts w:cs="Arial"/>
                <w:b/>
                <w:bCs/>
                <w:lang w:eastAsia="en-US"/>
              </w:rPr>
              <w:t>7</w:t>
            </w:r>
          </w:p>
        </w:tc>
        <w:tc>
          <w:tcPr>
            <w:tcW w:w="4012" w:type="pct"/>
            <w:tcBorders>
              <w:top w:val="single" w:sz="4" w:space="0" w:color="auto"/>
              <w:left w:val="single" w:sz="4" w:space="0" w:color="auto"/>
              <w:bottom w:val="single" w:sz="4" w:space="0" w:color="auto"/>
              <w:right w:val="single" w:sz="4" w:space="0" w:color="auto"/>
            </w:tcBorders>
          </w:tcPr>
          <w:p w14:paraId="13FB71E9" w14:textId="5A0D87A2" w:rsidR="00492B3F" w:rsidRPr="005E18DD" w:rsidRDefault="00492B3F" w:rsidP="004E76BE">
            <w:pPr>
              <w:rPr>
                <w:rFonts w:cs="Arial"/>
                <w:lang w:eastAsia="en-US"/>
              </w:rPr>
            </w:pPr>
            <w:r>
              <w:rPr>
                <w:rFonts w:cs="Arial"/>
                <w:lang w:eastAsia="en-US"/>
              </w:rPr>
              <w:t>Voor de jaarlijkse kosten hanteert u een campuslicentie. Dit houdt in dat het bedrag onafhankelijk is van het exacte aantal gebruikers.</w:t>
            </w:r>
          </w:p>
        </w:tc>
        <w:tc>
          <w:tcPr>
            <w:tcW w:w="443" w:type="pct"/>
            <w:tcBorders>
              <w:top w:val="single" w:sz="4" w:space="0" w:color="auto"/>
              <w:left w:val="single" w:sz="4" w:space="0" w:color="auto"/>
              <w:bottom w:val="single" w:sz="4" w:space="0" w:color="auto"/>
              <w:right w:val="single" w:sz="4" w:space="0" w:color="auto"/>
            </w:tcBorders>
          </w:tcPr>
          <w:p w14:paraId="304DBBE8" w14:textId="77777777" w:rsidR="00492B3F" w:rsidRDefault="00492B3F">
            <w:pPr>
              <w:rPr>
                <w:rFonts w:cs="Arial"/>
                <w:lang w:eastAsia="en-US"/>
              </w:rPr>
            </w:pPr>
          </w:p>
        </w:tc>
      </w:tr>
      <w:tr w:rsidR="00847516" w14:paraId="12AB2988" w14:textId="77777777" w:rsidTr="3F6854F7">
        <w:trPr>
          <w:trHeight w:val="255"/>
        </w:trPr>
        <w:tc>
          <w:tcPr>
            <w:tcW w:w="545" w:type="pct"/>
            <w:tcBorders>
              <w:top w:val="single" w:sz="4" w:space="0" w:color="auto"/>
              <w:left w:val="single" w:sz="4" w:space="0" w:color="auto"/>
              <w:bottom w:val="single" w:sz="4" w:space="0" w:color="auto"/>
              <w:right w:val="single" w:sz="4" w:space="0" w:color="auto"/>
            </w:tcBorders>
            <w:noWrap/>
          </w:tcPr>
          <w:p w14:paraId="6969F334" w14:textId="7E3E3981" w:rsidR="00847516" w:rsidRPr="00103362" w:rsidRDefault="00F649C8" w:rsidP="00F649C8">
            <w:pPr>
              <w:pStyle w:val="Lijstalinea"/>
              <w:ind w:left="0"/>
              <w:rPr>
                <w:rFonts w:cs="Arial"/>
                <w:b/>
                <w:bCs/>
                <w:lang w:eastAsia="en-US"/>
              </w:rPr>
            </w:pPr>
            <w:r>
              <w:rPr>
                <w:rFonts w:cs="Arial"/>
                <w:b/>
                <w:bCs/>
                <w:lang w:eastAsia="en-US"/>
              </w:rPr>
              <w:t xml:space="preserve">Eis </w:t>
            </w:r>
            <w:r w:rsidR="7402F142" w:rsidRPr="3F6854F7">
              <w:rPr>
                <w:rFonts w:cs="Arial"/>
                <w:b/>
                <w:bCs/>
                <w:lang w:eastAsia="en-US"/>
              </w:rPr>
              <w:t>13</w:t>
            </w:r>
            <w:r w:rsidR="005E40DE">
              <w:rPr>
                <w:rFonts w:cs="Arial"/>
                <w:b/>
                <w:bCs/>
                <w:lang w:eastAsia="en-US"/>
              </w:rPr>
              <w:t>8</w:t>
            </w:r>
          </w:p>
        </w:tc>
        <w:tc>
          <w:tcPr>
            <w:tcW w:w="4012" w:type="pct"/>
            <w:tcBorders>
              <w:top w:val="single" w:sz="4" w:space="0" w:color="auto"/>
              <w:left w:val="single" w:sz="4" w:space="0" w:color="auto"/>
              <w:bottom w:val="single" w:sz="4" w:space="0" w:color="auto"/>
              <w:right w:val="single" w:sz="4" w:space="0" w:color="auto"/>
            </w:tcBorders>
          </w:tcPr>
          <w:p w14:paraId="20A3F2B3" w14:textId="4A23B5E3" w:rsidR="00847516" w:rsidRDefault="00BB343D" w:rsidP="004E76BE">
            <w:pPr>
              <w:rPr>
                <w:rFonts w:cs="Arial"/>
                <w:lang w:eastAsia="en-US"/>
              </w:rPr>
            </w:pPr>
            <w:r>
              <w:rPr>
                <w:rFonts w:cs="Arial"/>
                <w:lang w:eastAsia="en-US"/>
              </w:rPr>
              <w:t xml:space="preserve">U bent bereid een volledig transparant prijs model te hanteren en deze te </w:t>
            </w:r>
            <w:r w:rsidR="00FA7BA3">
              <w:rPr>
                <w:rFonts w:cs="Arial"/>
                <w:lang w:eastAsia="en-US"/>
              </w:rPr>
              <w:t xml:space="preserve">specificeren </w:t>
            </w:r>
          </w:p>
        </w:tc>
        <w:tc>
          <w:tcPr>
            <w:tcW w:w="443" w:type="pct"/>
            <w:tcBorders>
              <w:top w:val="single" w:sz="4" w:space="0" w:color="auto"/>
              <w:left w:val="single" w:sz="4" w:space="0" w:color="auto"/>
              <w:bottom w:val="single" w:sz="4" w:space="0" w:color="auto"/>
              <w:right w:val="single" w:sz="4" w:space="0" w:color="auto"/>
            </w:tcBorders>
          </w:tcPr>
          <w:p w14:paraId="4CA28A94" w14:textId="77777777" w:rsidR="00847516" w:rsidRDefault="00847516">
            <w:pPr>
              <w:rPr>
                <w:rFonts w:cs="Arial"/>
                <w:lang w:eastAsia="en-US"/>
              </w:rPr>
            </w:pPr>
          </w:p>
        </w:tc>
      </w:tr>
    </w:tbl>
    <w:p w14:paraId="6549A877" w14:textId="08699917" w:rsidR="00E8588C" w:rsidRDefault="00E8588C" w:rsidP="00F47525">
      <w:pPr>
        <w:spacing w:line="240" w:lineRule="auto"/>
        <w:rPr>
          <w:b/>
        </w:rPr>
      </w:pPr>
    </w:p>
    <w:p w14:paraId="5622B510" w14:textId="77777777" w:rsidR="00E8588C" w:rsidRDefault="00E8588C">
      <w:pPr>
        <w:spacing w:line="240" w:lineRule="auto"/>
        <w:rPr>
          <w:b/>
        </w:rPr>
      </w:pPr>
      <w:r>
        <w:rPr>
          <w:b/>
        </w:rPr>
        <w:br w:type="page"/>
      </w:r>
    </w:p>
    <w:p w14:paraId="2379882B" w14:textId="77777777" w:rsidR="00B77C3E" w:rsidRDefault="00B77C3E" w:rsidP="00F47525">
      <w:pPr>
        <w:spacing w:line="240" w:lineRule="auto"/>
        <w:rPr>
          <w:b/>
        </w:rPr>
      </w:pPr>
    </w:p>
    <w:p w14:paraId="4FEF7284" w14:textId="77777777" w:rsidR="00F47525" w:rsidRDefault="00F47525" w:rsidP="00F47525">
      <w:pPr>
        <w:rPr>
          <w:b/>
        </w:rPr>
      </w:pPr>
      <w:r>
        <w:rPr>
          <w:b/>
        </w:rPr>
        <w:t xml:space="preserve">Voor akkoord </w:t>
      </w: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2814"/>
        <w:gridCol w:w="6325"/>
      </w:tblGrid>
      <w:tr w:rsidR="00F47525" w14:paraId="22A7EBA1" w14:textId="77777777" w:rsidTr="00B77C3E">
        <w:trPr>
          <w:trHeight w:val="593"/>
        </w:trPr>
        <w:tc>
          <w:tcPr>
            <w:tcW w:w="2814" w:type="dxa"/>
            <w:tcBorders>
              <w:top w:val="single" w:sz="4" w:space="0" w:color="auto"/>
              <w:left w:val="single" w:sz="4" w:space="0" w:color="auto"/>
              <w:bottom w:val="single" w:sz="4" w:space="0" w:color="auto"/>
              <w:right w:val="single" w:sz="4" w:space="0" w:color="auto"/>
            </w:tcBorders>
            <w:vAlign w:val="center"/>
          </w:tcPr>
          <w:p w14:paraId="0E14DEBC" w14:textId="61CEAD2D"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Inschrijver</w:t>
            </w:r>
          </w:p>
        </w:tc>
        <w:tc>
          <w:tcPr>
            <w:tcW w:w="6325" w:type="dxa"/>
            <w:tcBorders>
              <w:top w:val="single" w:sz="4" w:space="0" w:color="auto"/>
              <w:left w:val="single" w:sz="4" w:space="0" w:color="auto"/>
              <w:bottom w:val="single" w:sz="4" w:space="0" w:color="auto"/>
              <w:right w:val="single" w:sz="4" w:space="0" w:color="auto"/>
            </w:tcBorders>
            <w:vAlign w:val="center"/>
          </w:tcPr>
          <w:p w14:paraId="51B1877F"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10B6384F" w14:textId="77777777" w:rsidTr="00B77C3E">
        <w:trPr>
          <w:trHeight w:val="436"/>
        </w:trPr>
        <w:tc>
          <w:tcPr>
            <w:tcW w:w="2814" w:type="dxa"/>
            <w:tcBorders>
              <w:top w:val="single" w:sz="4" w:space="0" w:color="auto"/>
              <w:left w:val="single" w:sz="4" w:space="0" w:color="auto"/>
              <w:bottom w:val="single" w:sz="4" w:space="0" w:color="auto"/>
              <w:right w:val="single" w:sz="4" w:space="0" w:color="auto"/>
            </w:tcBorders>
            <w:vAlign w:val="center"/>
          </w:tcPr>
          <w:p w14:paraId="7534BD21" w14:textId="214056CD"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Naam</w:t>
            </w:r>
          </w:p>
        </w:tc>
        <w:tc>
          <w:tcPr>
            <w:tcW w:w="6325" w:type="dxa"/>
            <w:tcBorders>
              <w:top w:val="single" w:sz="4" w:space="0" w:color="auto"/>
              <w:left w:val="single" w:sz="4" w:space="0" w:color="auto"/>
              <w:bottom w:val="single" w:sz="4" w:space="0" w:color="auto"/>
              <w:right w:val="single" w:sz="4" w:space="0" w:color="auto"/>
            </w:tcBorders>
            <w:vAlign w:val="center"/>
          </w:tcPr>
          <w:p w14:paraId="034888D6"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27AE4077" w14:textId="77777777" w:rsidTr="002B41D0">
        <w:trPr>
          <w:trHeight w:val="586"/>
        </w:trPr>
        <w:tc>
          <w:tcPr>
            <w:tcW w:w="2814" w:type="dxa"/>
            <w:tcBorders>
              <w:top w:val="single" w:sz="4" w:space="0" w:color="auto"/>
              <w:left w:val="single" w:sz="4" w:space="0" w:color="auto"/>
              <w:bottom w:val="single" w:sz="4" w:space="0" w:color="auto"/>
              <w:right w:val="single" w:sz="4" w:space="0" w:color="auto"/>
            </w:tcBorders>
            <w:vAlign w:val="center"/>
          </w:tcPr>
          <w:p w14:paraId="09BDB4AB" w14:textId="6FCA8EB6"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Functie</w:t>
            </w:r>
          </w:p>
        </w:tc>
        <w:tc>
          <w:tcPr>
            <w:tcW w:w="6325" w:type="dxa"/>
            <w:tcBorders>
              <w:top w:val="single" w:sz="4" w:space="0" w:color="auto"/>
              <w:left w:val="single" w:sz="4" w:space="0" w:color="auto"/>
              <w:bottom w:val="single" w:sz="4" w:space="0" w:color="auto"/>
              <w:right w:val="single" w:sz="4" w:space="0" w:color="auto"/>
            </w:tcBorders>
            <w:vAlign w:val="center"/>
          </w:tcPr>
          <w:p w14:paraId="4DC8B400"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56D3BE24" w14:textId="77777777" w:rsidTr="002B41D0">
        <w:trPr>
          <w:trHeight w:val="573"/>
        </w:trPr>
        <w:tc>
          <w:tcPr>
            <w:tcW w:w="2814" w:type="dxa"/>
            <w:tcBorders>
              <w:top w:val="single" w:sz="4" w:space="0" w:color="auto"/>
              <w:left w:val="single" w:sz="4" w:space="0" w:color="auto"/>
              <w:bottom w:val="single" w:sz="4" w:space="0" w:color="auto"/>
              <w:right w:val="single" w:sz="4" w:space="0" w:color="auto"/>
            </w:tcBorders>
            <w:vAlign w:val="center"/>
          </w:tcPr>
          <w:p w14:paraId="0B544FDC" w14:textId="4FF3AD50"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Plaats en datum</w:t>
            </w:r>
          </w:p>
        </w:tc>
        <w:tc>
          <w:tcPr>
            <w:tcW w:w="6325" w:type="dxa"/>
            <w:tcBorders>
              <w:top w:val="single" w:sz="4" w:space="0" w:color="auto"/>
              <w:left w:val="single" w:sz="4" w:space="0" w:color="auto"/>
              <w:bottom w:val="single" w:sz="4" w:space="0" w:color="auto"/>
              <w:right w:val="single" w:sz="4" w:space="0" w:color="auto"/>
            </w:tcBorders>
            <w:vAlign w:val="center"/>
          </w:tcPr>
          <w:p w14:paraId="3C885FE6" w14:textId="77777777" w:rsidR="00F47525" w:rsidRDefault="00F47525">
            <w:pPr>
              <w:widowControl w:val="0"/>
              <w:tabs>
                <w:tab w:val="center" w:pos="4536"/>
              </w:tabs>
              <w:autoSpaceDE w:val="0"/>
              <w:autoSpaceDN w:val="0"/>
              <w:adjustRightInd w:val="0"/>
              <w:spacing w:before="60" w:after="60"/>
              <w:rPr>
                <w:rFonts w:cs="Arial"/>
                <w:lang w:eastAsia="en-US"/>
              </w:rPr>
            </w:pPr>
          </w:p>
        </w:tc>
      </w:tr>
      <w:tr w:rsidR="00F47525" w14:paraId="4C80A7FA" w14:textId="77777777" w:rsidTr="00B77C3E">
        <w:trPr>
          <w:trHeight w:val="1536"/>
        </w:trPr>
        <w:tc>
          <w:tcPr>
            <w:tcW w:w="2814" w:type="dxa"/>
            <w:tcBorders>
              <w:top w:val="single" w:sz="4" w:space="0" w:color="auto"/>
              <w:left w:val="single" w:sz="4" w:space="0" w:color="auto"/>
              <w:bottom w:val="single" w:sz="4" w:space="0" w:color="auto"/>
              <w:right w:val="single" w:sz="4" w:space="0" w:color="auto"/>
            </w:tcBorders>
            <w:hideMark/>
          </w:tcPr>
          <w:p w14:paraId="14323EC7" w14:textId="77777777" w:rsidR="00F47525" w:rsidRDefault="00F47525">
            <w:pPr>
              <w:widowControl w:val="0"/>
              <w:tabs>
                <w:tab w:val="center" w:pos="4536"/>
              </w:tabs>
              <w:autoSpaceDE w:val="0"/>
              <w:autoSpaceDN w:val="0"/>
              <w:adjustRightInd w:val="0"/>
              <w:spacing w:before="60" w:after="60"/>
              <w:rPr>
                <w:rFonts w:cs="Arial"/>
                <w:b/>
                <w:lang w:eastAsia="en-US"/>
              </w:rPr>
            </w:pPr>
            <w:r>
              <w:rPr>
                <w:rFonts w:cs="Arial"/>
                <w:b/>
                <w:lang w:eastAsia="en-US"/>
              </w:rPr>
              <w:t>Handtekening</w:t>
            </w:r>
          </w:p>
        </w:tc>
        <w:tc>
          <w:tcPr>
            <w:tcW w:w="6325" w:type="dxa"/>
            <w:tcBorders>
              <w:top w:val="single" w:sz="4" w:space="0" w:color="auto"/>
              <w:left w:val="single" w:sz="4" w:space="0" w:color="auto"/>
              <w:bottom w:val="single" w:sz="4" w:space="0" w:color="auto"/>
              <w:right w:val="single" w:sz="4" w:space="0" w:color="auto"/>
            </w:tcBorders>
            <w:vAlign w:val="center"/>
          </w:tcPr>
          <w:p w14:paraId="669F07A5" w14:textId="77777777" w:rsidR="00F47525" w:rsidRDefault="00F47525">
            <w:pPr>
              <w:widowControl w:val="0"/>
              <w:tabs>
                <w:tab w:val="center" w:pos="4536"/>
              </w:tabs>
              <w:autoSpaceDE w:val="0"/>
              <w:autoSpaceDN w:val="0"/>
              <w:adjustRightInd w:val="0"/>
              <w:spacing w:before="60" w:after="60"/>
              <w:rPr>
                <w:rFonts w:cs="Arial"/>
                <w:lang w:eastAsia="en-US"/>
              </w:rPr>
            </w:pPr>
          </w:p>
          <w:p w14:paraId="7DF53D59" w14:textId="77777777" w:rsidR="00F47525" w:rsidRDefault="00F47525">
            <w:pPr>
              <w:widowControl w:val="0"/>
              <w:tabs>
                <w:tab w:val="center" w:pos="4536"/>
              </w:tabs>
              <w:autoSpaceDE w:val="0"/>
              <w:autoSpaceDN w:val="0"/>
              <w:adjustRightInd w:val="0"/>
              <w:spacing w:before="60" w:after="60"/>
              <w:rPr>
                <w:rFonts w:cs="Arial"/>
                <w:lang w:eastAsia="en-US"/>
              </w:rPr>
            </w:pPr>
          </w:p>
          <w:p w14:paraId="443F7B90" w14:textId="77777777" w:rsidR="00F47525" w:rsidRDefault="00F47525">
            <w:pPr>
              <w:widowControl w:val="0"/>
              <w:tabs>
                <w:tab w:val="center" w:pos="4536"/>
              </w:tabs>
              <w:autoSpaceDE w:val="0"/>
              <w:autoSpaceDN w:val="0"/>
              <w:adjustRightInd w:val="0"/>
              <w:spacing w:before="60" w:after="60"/>
              <w:rPr>
                <w:rFonts w:cs="Arial"/>
                <w:lang w:eastAsia="en-US"/>
              </w:rPr>
            </w:pPr>
          </w:p>
          <w:p w14:paraId="52742372" w14:textId="77777777" w:rsidR="00F47525" w:rsidRDefault="00F47525">
            <w:pPr>
              <w:widowControl w:val="0"/>
              <w:tabs>
                <w:tab w:val="center" w:pos="4536"/>
              </w:tabs>
              <w:autoSpaceDE w:val="0"/>
              <w:autoSpaceDN w:val="0"/>
              <w:adjustRightInd w:val="0"/>
              <w:spacing w:before="60" w:after="60"/>
              <w:rPr>
                <w:rFonts w:cs="Arial"/>
                <w:lang w:eastAsia="en-US"/>
              </w:rPr>
            </w:pPr>
          </w:p>
        </w:tc>
      </w:tr>
    </w:tbl>
    <w:p w14:paraId="7EB8FA4F" w14:textId="77777777" w:rsidR="00F47525" w:rsidRDefault="00F47525" w:rsidP="00F47525">
      <w:pPr>
        <w:rPr>
          <w:b/>
        </w:rPr>
      </w:pPr>
    </w:p>
    <w:sectPr w:rsidR="00F47525" w:rsidSect="001827EA">
      <w:headerReference w:type="even" r:id="rId12"/>
      <w:headerReference w:type="default" r:id="rId13"/>
      <w:footerReference w:type="default" r:id="rId14"/>
      <w:headerReference w:type="first" r:id="rId15"/>
      <w:footerReference w:type="first" r:id="rId16"/>
      <w:pgSz w:w="11906" w:h="16838" w:code="9"/>
      <w:pgMar w:top="2410" w:right="1134" w:bottom="1134" w:left="1701" w:header="567" w:footer="561"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1EF7DBA" w16cex:dateUtc="2020-02-13T06:4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19CE1" w14:textId="77777777" w:rsidR="00077B83" w:rsidRDefault="00077B83">
      <w:r>
        <w:separator/>
      </w:r>
    </w:p>
  </w:endnote>
  <w:endnote w:type="continuationSeparator" w:id="0">
    <w:p w14:paraId="54A2FCED" w14:textId="77777777" w:rsidR="00077B83" w:rsidRDefault="00077B83">
      <w:r>
        <w:continuationSeparator/>
      </w:r>
    </w:p>
  </w:endnote>
  <w:endnote w:type="continuationNotice" w:id="1">
    <w:p w14:paraId="7809F189" w14:textId="77777777" w:rsidR="00077B83" w:rsidRDefault="00077B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Calibri"/>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CCC39" w14:textId="3AAC66D1" w:rsidR="00F649C8" w:rsidRDefault="00F649C8" w:rsidP="00896E16">
    <w:pPr>
      <w:pStyle w:val="Voettekst"/>
      <w:spacing w:after="120"/>
      <w:jc w:val="right"/>
    </w:pPr>
    <w:r>
      <w:rPr>
        <w:noProof/>
      </w:rPr>
      <w:t>Paraaf Inschijver: ……</w:t>
    </w:r>
    <w:r>
      <w:rPr>
        <w:noProof/>
      </w:rPr>
      <w:fldChar w:fldCharType="begin"/>
    </w:r>
    <w:r>
      <w:rPr>
        <w:noProof/>
      </w:rPr>
      <w:instrText xml:space="preserve"> FILENAME   \* MERGEFORMAT </w:instrText>
    </w:r>
    <w:r>
      <w:rPr>
        <w:noProof/>
      </w:rPr>
      <w:fldChar w:fldCharType="end"/>
    </w:r>
    <w:r>
      <w:tab/>
    </w:r>
    <w:r>
      <w:tab/>
    </w:r>
    <w:r>
      <w:fldChar w:fldCharType="begin"/>
    </w:r>
    <w:r>
      <w:instrText xml:space="preserve"> PAGE </w:instrText>
    </w:r>
    <w:r>
      <w:fldChar w:fldCharType="separate"/>
    </w:r>
    <w:r>
      <w:rPr>
        <w:noProof/>
      </w:rPr>
      <w:t>9</w:t>
    </w:r>
    <w:r>
      <w:rPr>
        <w:noProof/>
      </w:rPr>
      <w:fldChar w:fldCharType="end"/>
    </w:r>
    <w:r>
      <w:rPr>
        <w:noProof/>
      </w:rPr>
      <w:t xml:space="preserve"> /</w:t>
    </w:r>
    <w:r>
      <w:t xml:space="preserve"> </w:t>
    </w:r>
    <w:r>
      <w:rPr>
        <w:noProof/>
      </w:rPr>
      <w:fldChar w:fldCharType="begin"/>
    </w:r>
    <w:r>
      <w:rPr>
        <w:noProof/>
      </w:rPr>
      <w:instrText xml:space="preserve"> NUMPAGES </w:instrText>
    </w:r>
    <w:r>
      <w:rPr>
        <w:noProof/>
      </w:rPr>
      <w:fldChar w:fldCharType="separate"/>
    </w:r>
    <w:r>
      <w:rPr>
        <w:noProof/>
      </w:rPr>
      <w:t>13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AA13D" w14:textId="77777777" w:rsidR="00F649C8" w:rsidRDefault="00F649C8">
    <w:r>
      <w:rPr>
        <w:noProof/>
      </w:rPr>
      <mc:AlternateContent>
        <mc:Choice Requires="wps">
          <w:drawing>
            <wp:anchor distT="0" distB="0" distL="114300" distR="114300" simplePos="0" relativeHeight="251658240" behindDoc="0" locked="0" layoutInCell="0" allowOverlap="1" wp14:anchorId="60EE9AA3" wp14:editId="3CAF37EE">
              <wp:simplePos x="0" y="0"/>
              <wp:positionH relativeFrom="page">
                <wp:posOffset>6480810</wp:posOffset>
              </wp:positionH>
              <wp:positionV relativeFrom="page">
                <wp:posOffset>9613265</wp:posOffset>
              </wp:positionV>
              <wp:extent cx="720090" cy="720090"/>
              <wp:effectExtent l="3810" t="2540" r="0" b="1270"/>
              <wp:wrapNone/>
              <wp:docPr id="5" name="kaderextr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F649C8" w14:paraId="40A9E698"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673D95D4" w14:textId="77777777" w:rsidR="00F649C8" w:rsidRDefault="00F649C8" w:rsidP="003B43B9">
                                <w:pPr>
                                  <w:jc w:val="right"/>
                                </w:pPr>
                              </w:p>
                            </w:tc>
                          </w:tr>
                        </w:tbl>
                        <w:p w14:paraId="5100235E" w14:textId="77777777" w:rsidR="00F649C8" w:rsidRDefault="00F649C8" w:rsidP="00C75F9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EE9AA3" id="_x0000_t202" coordsize="21600,21600" o:spt="202" path="m,l,21600r21600,l21600,xe">
              <v:stroke joinstyle="miter"/>
              <v:path gradientshapeok="t" o:connecttype="rect"/>
            </v:shapetype>
            <v:shape id="kaderextra" o:spid="_x0000_s1026" type="#_x0000_t202" style="position:absolute;margin-left:510.3pt;margin-top:756.95pt;width:56.7pt;height:56.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" o:allowincell="f" filled="f"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34"/>
                    </w:tblGrid>
                    <w:tr w:rsidR="00F649C8" w14:paraId="40A9E698" w14:textId="77777777" w:rsidTr="003B43B9">
                      <w:trPr>
                        <w:trHeight w:hRule="exact" w:val="1134"/>
                      </w:trPr>
                      <w:tc>
                        <w:tcPr>
                          <w:tcW w:w="1134" w:type="dxa"/>
                          <w:tcBorders>
                            <w:top w:val="single" w:sz="4" w:space="0" w:color="FFFFFF"/>
                            <w:left w:val="single" w:sz="4" w:space="0" w:color="FFFFFF"/>
                            <w:bottom w:val="single" w:sz="4" w:space="0" w:color="FFFFFF"/>
                            <w:right w:val="single" w:sz="4" w:space="0" w:color="FFFFFF"/>
                          </w:tcBorders>
                          <w:vAlign w:val="bottom"/>
                        </w:tcPr>
                        <w:p w14:paraId="673D95D4" w14:textId="77777777" w:rsidR="00F649C8" w:rsidRDefault="00F649C8" w:rsidP="003B43B9">
                          <w:pPr>
                            <w:jc w:val="right"/>
                          </w:pPr>
                        </w:p>
                      </w:tc>
                    </w:tr>
                  </w:tbl>
                  <w:p w14:paraId="5100235E" w14:textId="77777777" w:rsidR="00F649C8" w:rsidRDefault="00F649C8" w:rsidP="00C75F9A"/>
                </w:txbxContent>
              </v:textbox>
              <w10:wrap anchorx="page" anchory="page"/>
            </v:shape>
          </w:pict>
        </mc:Fallback>
      </mc:AlternateContent>
    </w:r>
  </w:p>
  <w:p w14:paraId="0CF880B2" w14:textId="77777777" w:rsidR="00F649C8" w:rsidRDefault="00F649C8" w:rsidP="00165B6B">
    <w:pPr>
      <w:pStyle w:val="Voettekst"/>
      <w:spacing w:line="60" w:lineRule="exact"/>
    </w:pPr>
    <w:bookmarkStart w:id="17" w:name="bmAfzenderRegel1"/>
    <w:bookmarkEnd w:id="17"/>
    <w:r>
      <w:rPr>
        <w:noProof/>
      </w:rPr>
      <mc:AlternateContent>
        <mc:Choice Requires="wps">
          <w:drawing>
            <wp:anchor distT="0" distB="0" distL="114300" distR="114300" simplePos="0" relativeHeight="251658241" behindDoc="0" locked="0" layoutInCell="1" allowOverlap="1" wp14:anchorId="290181B3" wp14:editId="39D97A82">
              <wp:simplePos x="0" y="0"/>
              <wp:positionH relativeFrom="column">
                <wp:posOffset>-28575</wp:posOffset>
              </wp:positionH>
              <wp:positionV relativeFrom="paragraph">
                <wp:posOffset>-189230</wp:posOffset>
              </wp:positionV>
              <wp:extent cx="5053965" cy="259080"/>
              <wp:effectExtent l="0" t="1270" r="3810" b="0"/>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965"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00BB5" w14:textId="77777777" w:rsidR="00F649C8" w:rsidRPr="0023094B" w:rsidRDefault="00F649C8" w:rsidP="00D657D9">
                          <w:pPr>
                            <w:jc w:val="right"/>
                          </w:pPr>
                          <w:bookmarkStart w:id="18" w:name="bmAccreditatie"/>
                          <w:bookmarkEnd w:id="18"/>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181B3" id="Text Box 40" o:spid="_x0000_s1027" type="#_x0000_t202" style="position:absolute;margin-left:-2.25pt;margin-top:-14.9pt;width:397.95pt;height:20.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" filled="f" stroked="f">
              <v:textbox inset=",,0">
                <w:txbxContent>
                  <w:p w14:paraId="46000BB5" w14:textId="77777777" w:rsidR="00F649C8" w:rsidRPr="0023094B" w:rsidRDefault="00F649C8" w:rsidP="00D657D9">
                    <w:pPr>
                      <w:jc w:val="right"/>
                    </w:pPr>
                    <w:bookmarkStart w:id="19" w:name="bmAccreditatie"/>
                    <w:bookmarkEnd w:id="19"/>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5D1BF" w14:textId="77777777" w:rsidR="00077B83" w:rsidRDefault="00077B83">
      <w:r>
        <w:separator/>
      </w:r>
    </w:p>
  </w:footnote>
  <w:footnote w:type="continuationSeparator" w:id="0">
    <w:p w14:paraId="3A9D4B41" w14:textId="77777777" w:rsidR="00077B83" w:rsidRDefault="00077B83">
      <w:r>
        <w:continuationSeparator/>
      </w:r>
    </w:p>
  </w:footnote>
  <w:footnote w:type="continuationNotice" w:id="1">
    <w:p w14:paraId="67AA512A" w14:textId="77777777" w:rsidR="00077B83" w:rsidRDefault="00077B8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E3E40" w14:textId="77777777" w:rsidR="00F649C8" w:rsidRDefault="00F649C8">
    <w:pPr>
      <w:pStyle w:val="Koptekst"/>
    </w:pPr>
    <w:r>
      <w:rPr>
        <w:noProof/>
      </w:rPr>
      <w:drawing>
        <wp:inline distT="0" distB="0" distL="0" distR="0" wp14:anchorId="12C77203" wp14:editId="086DA9BF">
          <wp:extent cx="1076325" cy="1076325"/>
          <wp:effectExtent l="19050" t="0" r="9525" b="0"/>
          <wp:docPr id="39" name="Afbeelding 39" descr="HR_LOGO_linksboven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_LOGO_linksboven_zwart"/>
                  <pic:cNvPicPr>
                    <a:picLocks noChangeAspect="1" noChangeArrowheads="1"/>
                  </pic:cNvPicPr>
                </pic:nvPicPr>
                <pic:blipFill>
                  <a:blip r:embed="rId1"/>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9F424" w14:textId="3D2BE848" w:rsidR="00F649C8" w:rsidRDefault="00F649C8">
    <w:pPr>
      <w:pStyle w:val="Koptekst"/>
    </w:pPr>
    <w:r w:rsidRPr="00051B81">
      <w:rPr>
        <w:noProof/>
        <w:sz w:val="12"/>
        <w:szCs w:val="12"/>
      </w:rPr>
      <w:drawing>
        <wp:anchor distT="0" distB="0" distL="114300" distR="114300" simplePos="0" relativeHeight="251658243" behindDoc="1" locked="0" layoutInCell="0" allowOverlap="1" wp14:anchorId="587AD48B" wp14:editId="3138F4E7">
          <wp:simplePos x="0" y="0"/>
          <wp:positionH relativeFrom="page">
            <wp:posOffset>591038</wp:posOffset>
          </wp:positionH>
          <wp:positionV relativeFrom="page">
            <wp:posOffset>381310</wp:posOffset>
          </wp:positionV>
          <wp:extent cx="990000" cy="990000"/>
          <wp:effectExtent l="0" t="0" r="635" b="635"/>
          <wp:wrapNone/>
          <wp:docPr id="40"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511" w:type="dxa"/>
      <w:tblInd w:w="113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6117"/>
      <w:gridCol w:w="2394"/>
    </w:tblGrid>
    <w:tr w:rsidR="00F649C8" w14:paraId="11F249BD" w14:textId="77777777" w:rsidTr="007A0094">
      <w:trPr>
        <w:trHeight w:val="1539"/>
      </w:trPr>
      <w:tc>
        <w:tcPr>
          <w:tcW w:w="6117" w:type="dxa"/>
          <w:vAlign w:val="bottom"/>
        </w:tcPr>
        <w:p w14:paraId="36E7125E" w14:textId="77777777" w:rsidR="00F649C8" w:rsidRDefault="00F649C8" w:rsidP="007A0094">
          <w:pPr>
            <w:pStyle w:val="HROpleidingen"/>
            <w:spacing w:after="120"/>
          </w:pPr>
          <w:bookmarkStart w:id="15" w:name="bmInstituutNaamNietStandaard"/>
          <w:bookmarkEnd w:id="15"/>
        </w:p>
        <w:p w14:paraId="59B879D6" w14:textId="77777777" w:rsidR="00F649C8" w:rsidRDefault="00F649C8" w:rsidP="007A0094">
          <w:pPr>
            <w:pStyle w:val="HRNaamInstituut"/>
          </w:pPr>
          <w:bookmarkStart w:id="16" w:name="bmInstituutnaam"/>
          <w:bookmarkEnd w:id="16"/>
        </w:p>
      </w:tc>
      <w:tc>
        <w:tcPr>
          <w:tcW w:w="2394" w:type="dxa"/>
          <w:vMerge w:val="restart"/>
        </w:tcPr>
        <w:p w14:paraId="1526F0D8" w14:textId="77777777" w:rsidR="00F649C8" w:rsidRDefault="00F649C8" w:rsidP="003B43B9">
          <w:pPr>
            <w:jc w:val="right"/>
          </w:pPr>
        </w:p>
      </w:tc>
    </w:tr>
    <w:tr w:rsidR="00F649C8" w14:paraId="7CE42A69" w14:textId="77777777" w:rsidTr="003B43B9">
      <w:trPr>
        <w:trHeight w:val="442"/>
      </w:trPr>
      <w:tc>
        <w:tcPr>
          <w:tcW w:w="6117" w:type="dxa"/>
          <w:vAlign w:val="bottom"/>
        </w:tcPr>
        <w:p w14:paraId="1703A524" w14:textId="77777777" w:rsidR="00F649C8" w:rsidRDefault="00F649C8" w:rsidP="006018D6">
          <w:pPr>
            <w:pStyle w:val="HRNaamInstituut"/>
          </w:pPr>
        </w:p>
      </w:tc>
      <w:tc>
        <w:tcPr>
          <w:tcW w:w="2394" w:type="dxa"/>
          <w:vMerge/>
        </w:tcPr>
        <w:p w14:paraId="01E30284" w14:textId="77777777" w:rsidR="00F649C8" w:rsidRDefault="00F649C8" w:rsidP="003B43B9">
          <w:pPr>
            <w:jc w:val="right"/>
          </w:pPr>
        </w:p>
      </w:tc>
    </w:tr>
  </w:tbl>
  <w:p w14:paraId="583C01A5" w14:textId="77777777" w:rsidR="00F649C8" w:rsidRDefault="00F649C8" w:rsidP="008F33E4">
    <w:pPr>
      <w:pStyle w:val="HRNaamInstituut"/>
    </w:pPr>
    <w:r w:rsidRPr="00051B81">
      <w:rPr>
        <w:noProof/>
        <w:sz w:val="12"/>
        <w:szCs w:val="12"/>
      </w:rPr>
      <w:drawing>
        <wp:anchor distT="0" distB="0" distL="114300" distR="114300" simplePos="0" relativeHeight="251658242" behindDoc="1" locked="0" layoutInCell="0" allowOverlap="1" wp14:anchorId="7215B0E4" wp14:editId="3CC74CFD">
          <wp:simplePos x="0" y="0"/>
          <wp:positionH relativeFrom="page">
            <wp:posOffset>360045</wp:posOffset>
          </wp:positionH>
          <wp:positionV relativeFrom="page">
            <wp:posOffset>360045</wp:posOffset>
          </wp:positionV>
          <wp:extent cx="990000" cy="990000"/>
          <wp:effectExtent l="0" t="0" r="635" b="635"/>
          <wp:wrapNone/>
          <wp:docPr id="41" name="LogoKleurNL" descr="C:\Projecten\Hogeschool Rotterdam\Nieuwe logos\Februari 2013\HR_logo2007_RGB reo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jecten\Hogeschool Rotterdam\Nieuwe logos\Februari 2013\HR_logo2007_RGB reon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C73AE"/>
    <w:multiLevelType w:val="hybridMultilevel"/>
    <w:tmpl w:val="46DA85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6BB7458"/>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6027FE"/>
    <w:multiLevelType w:val="hybridMultilevel"/>
    <w:tmpl w:val="3940B9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95A6307"/>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B5026B9"/>
    <w:multiLevelType w:val="hybridMultilevel"/>
    <w:tmpl w:val="70921C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BEF0E28"/>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E3F2A36"/>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05250DC"/>
    <w:multiLevelType w:val="hybridMultilevel"/>
    <w:tmpl w:val="AE6AAA88"/>
    <w:lvl w:ilvl="0" w:tplc="04130019">
      <w:start w:val="1"/>
      <w:numFmt w:val="lowerLetter"/>
      <w:lvlText w:val="%1."/>
      <w:lvlJc w:val="left"/>
      <w:pPr>
        <w:ind w:left="360" w:hanging="360"/>
      </w:pPr>
    </w:lvl>
    <w:lvl w:ilvl="1" w:tplc="0413001B">
      <w:start w:val="1"/>
      <w:numFmt w:val="lowerRoman"/>
      <w:lvlText w:val="%2."/>
      <w:lvlJc w:val="righ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10D86D27"/>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0F779D8"/>
    <w:multiLevelType w:val="hybridMultilevel"/>
    <w:tmpl w:val="72C42D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1DA11FB"/>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13282C27"/>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3491780"/>
    <w:multiLevelType w:val="hybridMultilevel"/>
    <w:tmpl w:val="8348D05A"/>
    <w:lvl w:ilvl="0" w:tplc="B34867D0">
      <w:start w:val="1"/>
      <w:numFmt w:val="bullet"/>
      <w:lvlText w:val=""/>
      <w:lvlJc w:val="left"/>
      <w:pPr>
        <w:ind w:left="720" w:hanging="360"/>
      </w:pPr>
      <w:rPr>
        <w:rFonts w:ascii="Symbol" w:hAnsi="Symbol" w:hint="default"/>
      </w:rPr>
    </w:lvl>
    <w:lvl w:ilvl="1" w:tplc="146856AC">
      <w:start w:val="1"/>
      <w:numFmt w:val="bullet"/>
      <w:lvlText w:val="o"/>
      <w:lvlJc w:val="left"/>
      <w:pPr>
        <w:ind w:left="1440" w:hanging="360"/>
      </w:pPr>
      <w:rPr>
        <w:rFonts w:ascii="Courier New" w:hAnsi="Courier New" w:hint="default"/>
      </w:rPr>
    </w:lvl>
    <w:lvl w:ilvl="2" w:tplc="A0A44F36">
      <w:start w:val="1"/>
      <w:numFmt w:val="bullet"/>
      <w:lvlText w:val=""/>
      <w:lvlJc w:val="left"/>
      <w:pPr>
        <w:ind w:left="2160" w:hanging="360"/>
      </w:pPr>
      <w:rPr>
        <w:rFonts w:ascii="Wingdings" w:hAnsi="Wingdings" w:hint="default"/>
      </w:rPr>
    </w:lvl>
    <w:lvl w:ilvl="3" w:tplc="2926002C">
      <w:start w:val="1"/>
      <w:numFmt w:val="bullet"/>
      <w:lvlText w:val=""/>
      <w:lvlJc w:val="left"/>
      <w:pPr>
        <w:ind w:left="2880" w:hanging="360"/>
      </w:pPr>
      <w:rPr>
        <w:rFonts w:ascii="Symbol" w:hAnsi="Symbol" w:hint="default"/>
      </w:rPr>
    </w:lvl>
    <w:lvl w:ilvl="4" w:tplc="D298A986">
      <w:start w:val="1"/>
      <w:numFmt w:val="bullet"/>
      <w:lvlText w:val="o"/>
      <w:lvlJc w:val="left"/>
      <w:pPr>
        <w:ind w:left="3600" w:hanging="360"/>
      </w:pPr>
      <w:rPr>
        <w:rFonts w:ascii="Courier New" w:hAnsi="Courier New" w:hint="default"/>
      </w:rPr>
    </w:lvl>
    <w:lvl w:ilvl="5" w:tplc="F33C0BB4">
      <w:start w:val="1"/>
      <w:numFmt w:val="bullet"/>
      <w:lvlText w:val=""/>
      <w:lvlJc w:val="left"/>
      <w:pPr>
        <w:ind w:left="4320" w:hanging="360"/>
      </w:pPr>
      <w:rPr>
        <w:rFonts w:ascii="Wingdings" w:hAnsi="Wingdings" w:hint="default"/>
      </w:rPr>
    </w:lvl>
    <w:lvl w:ilvl="6" w:tplc="53D6B7B4">
      <w:start w:val="1"/>
      <w:numFmt w:val="bullet"/>
      <w:lvlText w:val=""/>
      <w:lvlJc w:val="left"/>
      <w:pPr>
        <w:ind w:left="5040" w:hanging="360"/>
      </w:pPr>
      <w:rPr>
        <w:rFonts w:ascii="Symbol" w:hAnsi="Symbol" w:hint="default"/>
      </w:rPr>
    </w:lvl>
    <w:lvl w:ilvl="7" w:tplc="2E26CF4A">
      <w:start w:val="1"/>
      <w:numFmt w:val="bullet"/>
      <w:lvlText w:val="o"/>
      <w:lvlJc w:val="left"/>
      <w:pPr>
        <w:ind w:left="5760" w:hanging="360"/>
      </w:pPr>
      <w:rPr>
        <w:rFonts w:ascii="Courier New" w:hAnsi="Courier New" w:hint="default"/>
      </w:rPr>
    </w:lvl>
    <w:lvl w:ilvl="8" w:tplc="087278B0">
      <w:start w:val="1"/>
      <w:numFmt w:val="bullet"/>
      <w:lvlText w:val=""/>
      <w:lvlJc w:val="left"/>
      <w:pPr>
        <w:ind w:left="6480" w:hanging="360"/>
      </w:pPr>
      <w:rPr>
        <w:rFonts w:ascii="Wingdings" w:hAnsi="Wingdings" w:hint="default"/>
      </w:rPr>
    </w:lvl>
  </w:abstractNum>
  <w:abstractNum w:abstractNumId="13" w15:restartNumberingAfterBreak="0">
    <w:nsid w:val="1A18383F"/>
    <w:multiLevelType w:val="hybridMultilevel"/>
    <w:tmpl w:val="F4AAD23C"/>
    <w:lvl w:ilvl="0" w:tplc="04130019">
      <w:start w:val="1"/>
      <w:numFmt w:val="lowerLetter"/>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1B30352A"/>
    <w:multiLevelType w:val="hybridMultilevel"/>
    <w:tmpl w:val="A27AA5D6"/>
    <w:lvl w:ilvl="0" w:tplc="04130019">
      <w:start w:val="1"/>
      <w:numFmt w:val="lowerLetter"/>
      <w:lvlText w:val="%1."/>
      <w:lvlJc w:val="left"/>
      <w:pPr>
        <w:ind w:left="360" w:hanging="360"/>
      </w:pPr>
      <w:rPr>
        <w:rFonts w:hint="default"/>
      </w:rPr>
    </w:lvl>
    <w:lvl w:ilvl="1" w:tplc="54A84B00">
      <w:start w:val="1"/>
      <w:numFmt w:val="bullet"/>
      <w:lvlText w:val="o"/>
      <w:lvlJc w:val="left"/>
      <w:pPr>
        <w:ind w:left="1440" w:hanging="360"/>
      </w:pPr>
      <w:rPr>
        <w:rFonts w:ascii="Courier New" w:hAnsi="Courier New" w:hint="default"/>
      </w:rPr>
    </w:lvl>
    <w:lvl w:ilvl="2" w:tplc="C2BC4372">
      <w:start w:val="1"/>
      <w:numFmt w:val="bullet"/>
      <w:lvlText w:val=""/>
      <w:lvlJc w:val="left"/>
      <w:pPr>
        <w:ind w:left="2160" w:hanging="360"/>
      </w:pPr>
      <w:rPr>
        <w:rFonts w:ascii="Wingdings" w:hAnsi="Wingdings" w:hint="default"/>
      </w:rPr>
    </w:lvl>
    <w:lvl w:ilvl="3" w:tplc="F54E5A4C">
      <w:start w:val="1"/>
      <w:numFmt w:val="bullet"/>
      <w:lvlText w:val=""/>
      <w:lvlJc w:val="left"/>
      <w:pPr>
        <w:ind w:left="2880" w:hanging="360"/>
      </w:pPr>
      <w:rPr>
        <w:rFonts w:ascii="Symbol" w:hAnsi="Symbol" w:hint="default"/>
      </w:rPr>
    </w:lvl>
    <w:lvl w:ilvl="4" w:tplc="6AE8B24E">
      <w:start w:val="1"/>
      <w:numFmt w:val="bullet"/>
      <w:lvlText w:val="o"/>
      <w:lvlJc w:val="left"/>
      <w:pPr>
        <w:ind w:left="3600" w:hanging="360"/>
      </w:pPr>
      <w:rPr>
        <w:rFonts w:ascii="Courier New" w:hAnsi="Courier New" w:hint="default"/>
      </w:rPr>
    </w:lvl>
    <w:lvl w:ilvl="5" w:tplc="DD300BF4">
      <w:start w:val="1"/>
      <w:numFmt w:val="bullet"/>
      <w:lvlText w:val=""/>
      <w:lvlJc w:val="left"/>
      <w:pPr>
        <w:ind w:left="4320" w:hanging="360"/>
      </w:pPr>
      <w:rPr>
        <w:rFonts w:ascii="Wingdings" w:hAnsi="Wingdings" w:hint="default"/>
      </w:rPr>
    </w:lvl>
    <w:lvl w:ilvl="6" w:tplc="F5F2F08E">
      <w:start w:val="1"/>
      <w:numFmt w:val="bullet"/>
      <w:lvlText w:val=""/>
      <w:lvlJc w:val="left"/>
      <w:pPr>
        <w:ind w:left="5040" w:hanging="360"/>
      </w:pPr>
      <w:rPr>
        <w:rFonts w:ascii="Symbol" w:hAnsi="Symbol" w:hint="default"/>
      </w:rPr>
    </w:lvl>
    <w:lvl w:ilvl="7" w:tplc="26B69084">
      <w:start w:val="1"/>
      <w:numFmt w:val="bullet"/>
      <w:lvlText w:val="o"/>
      <w:lvlJc w:val="left"/>
      <w:pPr>
        <w:ind w:left="5760" w:hanging="360"/>
      </w:pPr>
      <w:rPr>
        <w:rFonts w:ascii="Courier New" w:hAnsi="Courier New" w:hint="default"/>
      </w:rPr>
    </w:lvl>
    <w:lvl w:ilvl="8" w:tplc="A560E1A0">
      <w:start w:val="1"/>
      <w:numFmt w:val="bullet"/>
      <w:lvlText w:val=""/>
      <w:lvlJc w:val="left"/>
      <w:pPr>
        <w:ind w:left="6480" w:hanging="360"/>
      </w:pPr>
      <w:rPr>
        <w:rFonts w:ascii="Wingdings" w:hAnsi="Wingdings" w:hint="default"/>
      </w:rPr>
    </w:lvl>
  </w:abstractNum>
  <w:abstractNum w:abstractNumId="15" w15:restartNumberingAfterBreak="0">
    <w:nsid w:val="1BA30126"/>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1C6206AF"/>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2264059E"/>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23216ED8"/>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23E37AA3"/>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26210929"/>
    <w:multiLevelType w:val="hybridMultilevel"/>
    <w:tmpl w:val="4A365CEA"/>
    <w:lvl w:ilvl="0" w:tplc="04130019">
      <w:start w:val="1"/>
      <w:numFmt w:val="lowerLetter"/>
      <w:lvlText w:val="%1."/>
      <w:lvlJc w:val="left"/>
      <w:pPr>
        <w:ind w:left="360" w:hanging="360"/>
      </w:pPr>
    </w:lvl>
    <w:lvl w:ilvl="1" w:tplc="751C437E">
      <w:start w:val="1"/>
      <w:numFmt w:val="lowerLetter"/>
      <w:lvlText w:val="%2."/>
      <w:lvlJc w:val="left"/>
      <w:pPr>
        <w:ind w:left="1080" w:hanging="360"/>
      </w:pPr>
      <w:rPr>
        <w:rFonts w:hint="default"/>
      </w:r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1" w15:restartNumberingAfterBreak="0">
    <w:nsid w:val="27B50AE4"/>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281A1D0C"/>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2CD81327"/>
    <w:multiLevelType w:val="hybridMultilevel"/>
    <w:tmpl w:val="DB60A1AC"/>
    <w:lvl w:ilvl="0" w:tplc="04130019">
      <w:start w:val="1"/>
      <w:numFmt w:val="lowerLetter"/>
      <w:lvlText w:val="%1."/>
      <w:lvlJc w:val="left"/>
      <w:pPr>
        <w:ind w:left="360" w:hanging="360"/>
      </w:pPr>
    </w:lvl>
    <w:lvl w:ilvl="1" w:tplc="04130013">
      <w:start w:val="1"/>
      <w:numFmt w:val="upperRoman"/>
      <w:lvlText w:val="%2."/>
      <w:lvlJc w:val="righ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3271592F"/>
    <w:multiLevelType w:val="hybridMultilevel"/>
    <w:tmpl w:val="691A7C6E"/>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3A5759CF"/>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3CCD4D3C"/>
    <w:multiLevelType w:val="hybridMultilevel"/>
    <w:tmpl w:val="829C160E"/>
    <w:lvl w:ilvl="0" w:tplc="04130019">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15:restartNumberingAfterBreak="0">
    <w:nsid w:val="47D446BC"/>
    <w:multiLevelType w:val="hybridMultilevel"/>
    <w:tmpl w:val="B2A60E9C"/>
    <w:lvl w:ilvl="0" w:tplc="C4B00C26">
      <w:start w:val="1"/>
      <w:numFmt w:val="bullet"/>
      <w:lvlText w:val=""/>
      <w:lvlJc w:val="left"/>
      <w:pPr>
        <w:ind w:left="720" w:hanging="360"/>
      </w:pPr>
      <w:rPr>
        <w:rFonts w:ascii="Symbol" w:hAnsi="Symbol" w:hint="default"/>
      </w:rPr>
    </w:lvl>
    <w:lvl w:ilvl="1" w:tplc="68A637B2">
      <w:start w:val="1"/>
      <w:numFmt w:val="bullet"/>
      <w:lvlText w:val="o"/>
      <w:lvlJc w:val="left"/>
      <w:pPr>
        <w:ind w:left="1440" w:hanging="360"/>
      </w:pPr>
      <w:rPr>
        <w:rFonts w:ascii="Courier New" w:hAnsi="Courier New" w:hint="default"/>
      </w:rPr>
    </w:lvl>
    <w:lvl w:ilvl="2" w:tplc="0D944DB8">
      <w:start w:val="1"/>
      <w:numFmt w:val="bullet"/>
      <w:lvlText w:val=""/>
      <w:lvlJc w:val="left"/>
      <w:pPr>
        <w:ind w:left="2160" w:hanging="360"/>
      </w:pPr>
      <w:rPr>
        <w:rFonts w:ascii="Wingdings" w:hAnsi="Wingdings" w:hint="default"/>
      </w:rPr>
    </w:lvl>
    <w:lvl w:ilvl="3" w:tplc="EBF23A64">
      <w:start w:val="1"/>
      <w:numFmt w:val="bullet"/>
      <w:lvlText w:val=""/>
      <w:lvlJc w:val="left"/>
      <w:pPr>
        <w:ind w:left="2880" w:hanging="360"/>
      </w:pPr>
      <w:rPr>
        <w:rFonts w:ascii="Symbol" w:hAnsi="Symbol" w:hint="default"/>
      </w:rPr>
    </w:lvl>
    <w:lvl w:ilvl="4" w:tplc="5F02629E">
      <w:start w:val="1"/>
      <w:numFmt w:val="bullet"/>
      <w:lvlText w:val="o"/>
      <w:lvlJc w:val="left"/>
      <w:pPr>
        <w:ind w:left="3600" w:hanging="360"/>
      </w:pPr>
      <w:rPr>
        <w:rFonts w:ascii="Courier New" w:hAnsi="Courier New" w:hint="default"/>
      </w:rPr>
    </w:lvl>
    <w:lvl w:ilvl="5" w:tplc="D8BE76D2">
      <w:start w:val="1"/>
      <w:numFmt w:val="bullet"/>
      <w:lvlText w:val=""/>
      <w:lvlJc w:val="left"/>
      <w:pPr>
        <w:ind w:left="4320" w:hanging="360"/>
      </w:pPr>
      <w:rPr>
        <w:rFonts w:ascii="Wingdings" w:hAnsi="Wingdings" w:hint="default"/>
      </w:rPr>
    </w:lvl>
    <w:lvl w:ilvl="6" w:tplc="E632BC30">
      <w:start w:val="1"/>
      <w:numFmt w:val="bullet"/>
      <w:lvlText w:val=""/>
      <w:lvlJc w:val="left"/>
      <w:pPr>
        <w:ind w:left="5040" w:hanging="360"/>
      </w:pPr>
      <w:rPr>
        <w:rFonts w:ascii="Symbol" w:hAnsi="Symbol" w:hint="default"/>
      </w:rPr>
    </w:lvl>
    <w:lvl w:ilvl="7" w:tplc="2AC0718A">
      <w:start w:val="1"/>
      <w:numFmt w:val="bullet"/>
      <w:lvlText w:val="o"/>
      <w:lvlJc w:val="left"/>
      <w:pPr>
        <w:ind w:left="5760" w:hanging="360"/>
      </w:pPr>
      <w:rPr>
        <w:rFonts w:ascii="Courier New" w:hAnsi="Courier New" w:hint="default"/>
      </w:rPr>
    </w:lvl>
    <w:lvl w:ilvl="8" w:tplc="3CFE537A">
      <w:start w:val="1"/>
      <w:numFmt w:val="bullet"/>
      <w:lvlText w:val=""/>
      <w:lvlJc w:val="left"/>
      <w:pPr>
        <w:ind w:left="6480" w:hanging="360"/>
      </w:pPr>
      <w:rPr>
        <w:rFonts w:ascii="Wingdings" w:hAnsi="Wingdings" w:hint="default"/>
      </w:rPr>
    </w:lvl>
  </w:abstractNum>
  <w:abstractNum w:abstractNumId="28" w15:restartNumberingAfterBreak="0">
    <w:nsid w:val="4C686A0A"/>
    <w:multiLevelType w:val="hybridMultilevel"/>
    <w:tmpl w:val="DE18DA30"/>
    <w:lvl w:ilvl="0" w:tplc="AFD2904A">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50FD4064"/>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53CE49DD"/>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558B028F"/>
    <w:multiLevelType w:val="hybridMultilevel"/>
    <w:tmpl w:val="A3CE7DC0"/>
    <w:lvl w:ilvl="0" w:tplc="909658A4">
      <w:start w:val="1"/>
      <w:numFmt w:val="bullet"/>
      <w:lvlText w:val=""/>
      <w:lvlJc w:val="left"/>
      <w:pPr>
        <w:ind w:left="720" w:hanging="360"/>
      </w:pPr>
      <w:rPr>
        <w:rFonts w:ascii="Symbol" w:hAnsi="Symbol" w:hint="default"/>
      </w:rPr>
    </w:lvl>
    <w:lvl w:ilvl="1" w:tplc="F26A8CA4">
      <w:start w:val="1"/>
      <w:numFmt w:val="bullet"/>
      <w:lvlText w:val="o"/>
      <w:lvlJc w:val="left"/>
      <w:pPr>
        <w:ind w:left="1440" w:hanging="360"/>
      </w:pPr>
      <w:rPr>
        <w:rFonts w:ascii="Courier New" w:hAnsi="Courier New" w:hint="default"/>
      </w:rPr>
    </w:lvl>
    <w:lvl w:ilvl="2" w:tplc="D58AC3E8">
      <w:start w:val="1"/>
      <w:numFmt w:val="bullet"/>
      <w:lvlText w:val=""/>
      <w:lvlJc w:val="left"/>
      <w:pPr>
        <w:ind w:left="2160" w:hanging="360"/>
      </w:pPr>
      <w:rPr>
        <w:rFonts w:ascii="Wingdings" w:hAnsi="Wingdings" w:hint="default"/>
      </w:rPr>
    </w:lvl>
    <w:lvl w:ilvl="3" w:tplc="0FFA6FE0">
      <w:start w:val="1"/>
      <w:numFmt w:val="bullet"/>
      <w:lvlText w:val=""/>
      <w:lvlJc w:val="left"/>
      <w:pPr>
        <w:ind w:left="2880" w:hanging="360"/>
      </w:pPr>
      <w:rPr>
        <w:rFonts w:ascii="Symbol" w:hAnsi="Symbol" w:hint="default"/>
      </w:rPr>
    </w:lvl>
    <w:lvl w:ilvl="4" w:tplc="71E87576">
      <w:start w:val="1"/>
      <w:numFmt w:val="bullet"/>
      <w:lvlText w:val="o"/>
      <w:lvlJc w:val="left"/>
      <w:pPr>
        <w:ind w:left="3600" w:hanging="360"/>
      </w:pPr>
      <w:rPr>
        <w:rFonts w:ascii="Courier New" w:hAnsi="Courier New" w:hint="default"/>
      </w:rPr>
    </w:lvl>
    <w:lvl w:ilvl="5" w:tplc="C79EA2E2">
      <w:start w:val="1"/>
      <w:numFmt w:val="bullet"/>
      <w:lvlText w:val=""/>
      <w:lvlJc w:val="left"/>
      <w:pPr>
        <w:ind w:left="4320" w:hanging="360"/>
      </w:pPr>
      <w:rPr>
        <w:rFonts w:ascii="Wingdings" w:hAnsi="Wingdings" w:hint="default"/>
      </w:rPr>
    </w:lvl>
    <w:lvl w:ilvl="6" w:tplc="5058930E">
      <w:start w:val="1"/>
      <w:numFmt w:val="bullet"/>
      <w:lvlText w:val=""/>
      <w:lvlJc w:val="left"/>
      <w:pPr>
        <w:ind w:left="5040" w:hanging="360"/>
      </w:pPr>
      <w:rPr>
        <w:rFonts w:ascii="Symbol" w:hAnsi="Symbol" w:hint="default"/>
      </w:rPr>
    </w:lvl>
    <w:lvl w:ilvl="7" w:tplc="16AAF0F8">
      <w:start w:val="1"/>
      <w:numFmt w:val="bullet"/>
      <w:lvlText w:val="o"/>
      <w:lvlJc w:val="left"/>
      <w:pPr>
        <w:ind w:left="5760" w:hanging="360"/>
      </w:pPr>
      <w:rPr>
        <w:rFonts w:ascii="Courier New" w:hAnsi="Courier New" w:hint="default"/>
      </w:rPr>
    </w:lvl>
    <w:lvl w:ilvl="8" w:tplc="194856CA">
      <w:start w:val="1"/>
      <w:numFmt w:val="bullet"/>
      <w:lvlText w:val=""/>
      <w:lvlJc w:val="left"/>
      <w:pPr>
        <w:ind w:left="6480" w:hanging="360"/>
      </w:pPr>
      <w:rPr>
        <w:rFonts w:ascii="Wingdings" w:hAnsi="Wingdings" w:hint="default"/>
      </w:rPr>
    </w:lvl>
  </w:abstractNum>
  <w:abstractNum w:abstractNumId="32" w15:restartNumberingAfterBreak="0">
    <w:nsid w:val="57731B5C"/>
    <w:multiLevelType w:val="hybridMultilevel"/>
    <w:tmpl w:val="7E4A50C6"/>
    <w:lvl w:ilvl="0" w:tplc="4468D53E">
      <w:start w:val="1"/>
      <w:numFmt w:val="bullet"/>
      <w:lvlText w:val=""/>
      <w:lvlJc w:val="left"/>
      <w:pPr>
        <w:ind w:left="720" w:hanging="360"/>
      </w:pPr>
      <w:rPr>
        <w:rFonts w:ascii="Symbol" w:hAnsi="Symbol" w:hint="default"/>
      </w:rPr>
    </w:lvl>
    <w:lvl w:ilvl="1" w:tplc="61F8C39C">
      <w:start w:val="1"/>
      <w:numFmt w:val="bullet"/>
      <w:lvlText w:val="o"/>
      <w:lvlJc w:val="left"/>
      <w:pPr>
        <w:ind w:left="1440" w:hanging="360"/>
      </w:pPr>
      <w:rPr>
        <w:rFonts w:ascii="Courier New" w:hAnsi="Courier New" w:hint="default"/>
      </w:rPr>
    </w:lvl>
    <w:lvl w:ilvl="2" w:tplc="F1EA5452">
      <w:start w:val="1"/>
      <w:numFmt w:val="bullet"/>
      <w:lvlText w:val=""/>
      <w:lvlJc w:val="left"/>
      <w:pPr>
        <w:ind w:left="2160" w:hanging="360"/>
      </w:pPr>
      <w:rPr>
        <w:rFonts w:ascii="Wingdings" w:hAnsi="Wingdings" w:hint="default"/>
      </w:rPr>
    </w:lvl>
    <w:lvl w:ilvl="3" w:tplc="335E0BB6">
      <w:start w:val="1"/>
      <w:numFmt w:val="bullet"/>
      <w:lvlText w:val=""/>
      <w:lvlJc w:val="left"/>
      <w:pPr>
        <w:ind w:left="2880" w:hanging="360"/>
      </w:pPr>
      <w:rPr>
        <w:rFonts w:ascii="Symbol" w:hAnsi="Symbol" w:hint="default"/>
      </w:rPr>
    </w:lvl>
    <w:lvl w:ilvl="4" w:tplc="9F36435A">
      <w:start w:val="1"/>
      <w:numFmt w:val="bullet"/>
      <w:lvlText w:val="o"/>
      <w:lvlJc w:val="left"/>
      <w:pPr>
        <w:ind w:left="3600" w:hanging="360"/>
      </w:pPr>
      <w:rPr>
        <w:rFonts w:ascii="Courier New" w:hAnsi="Courier New" w:hint="default"/>
      </w:rPr>
    </w:lvl>
    <w:lvl w:ilvl="5" w:tplc="350450FE">
      <w:start w:val="1"/>
      <w:numFmt w:val="bullet"/>
      <w:lvlText w:val=""/>
      <w:lvlJc w:val="left"/>
      <w:pPr>
        <w:ind w:left="4320" w:hanging="360"/>
      </w:pPr>
      <w:rPr>
        <w:rFonts w:ascii="Wingdings" w:hAnsi="Wingdings" w:hint="default"/>
      </w:rPr>
    </w:lvl>
    <w:lvl w:ilvl="6" w:tplc="79728896">
      <w:start w:val="1"/>
      <w:numFmt w:val="bullet"/>
      <w:lvlText w:val=""/>
      <w:lvlJc w:val="left"/>
      <w:pPr>
        <w:ind w:left="5040" w:hanging="360"/>
      </w:pPr>
      <w:rPr>
        <w:rFonts w:ascii="Symbol" w:hAnsi="Symbol" w:hint="default"/>
      </w:rPr>
    </w:lvl>
    <w:lvl w:ilvl="7" w:tplc="78607FB6">
      <w:start w:val="1"/>
      <w:numFmt w:val="bullet"/>
      <w:lvlText w:val="o"/>
      <w:lvlJc w:val="left"/>
      <w:pPr>
        <w:ind w:left="5760" w:hanging="360"/>
      </w:pPr>
      <w:rPr>
        <w:rFonts w:ascii="Courier New" w:hAnsi="Courier New" w:hint="default"/>
      </w:rPr>
    </w:lvl>
    <w:lvl w:ilvl="8" w:tplc="F698DD14">
      <w:start w:val="1"/>
      <w:numFmt w:val="bullet"/>
      <w:lvlText w:val=""/>
      <w:lvlJc w:val="left"/>
      <w:pPr>
        <w:ind w:left="6480" w:hanging="360"/>
      </w:pPr>
      <w:rPr>
        <w:rFonts w:ascii="Wingdings" w:hAnsi="Wingdings" w:hint="default"/>
      </w:rPr>
    </w:lvl>
  </w:abstractNum>
  <w:abstractNum w:abstractNumId="33" w15:restartNumberingAfterBreak="0">
    <w:nsid w:val="580863B2"/>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59387FA2"/>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5B341302"/>
    <w:multiLevelType w:val="hybridMultilevel"/>
    <w:tmpl w:val="37785DC8"/>
    <w:lvl w:ilvl="0" w:tplc="5C06B0B8">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5DBB210F"/>
    <w:multiLevelType w:val="hybridMultilevel"/>
    <w:tmpl w:val="5060EF76"/>
    <w:lvl w:ilvl="0" w:tplc="FFFFFFFF">
      <w:start w:val="1"/>
      <w:numFmt w:val="bullet"/>
      <w:lvlText w:val=""/>
      <w:lvlJc w:val="left"/>
      <w:pPr>
        <w:ind w:left="780" w:hanging="360"/>
      </w:pPr>
      <w:rPr>
        <w:rFonts w:ascii="Symbol" w:hAnsi="Symbol" w:hint="default"/>
      </w:rPr>
    </w:lvl>
    <w:lvl w:ilvl="1" w:tplc="04130019" w:tentative="1">
      <w:start w:val="1"/>
      <w:numFmt w:val="lowerLetter"/>
      <w:lvlText w:val="%2."/>
      <w:lvlJc w:val="left"/>
      <w:pPr>
        <w:ind w:left="1500" w:hanging="360"/>
      </w:pPr>
    </w:lvl>
    <w:lvl w:ilvl="2" w:tplc="0413001B" w:tentative="1">
      <w:start w:val="1"/>
      <w:numFmt w:val="lowerRoman"/>
      <w:lvlText w:val="%3."/>
      <w:lvlJc w:val="right"/>
      <w:pPr>
        <w:ind w:left="2220" w:hanging="180"/>
      </w:pPr>
    </w:lvl>
    <w:lvl w:ilvl="3" w:tplc="0413000F" w:tentative="1">
      <w:start w:val="1"/>
      <w:numFmt w:val="decimal"/>
      <w:lvlText w:val="%4."/>
      <w:lvlJc w:val="left"/>
      <w:pPr>
        <w:ind w:left="2940" w:hanging="360"/>
      </w:pPr>
    </w:lvl>
    <w:lvl w:ilvl="4" w:tplc="04130019" w:tentative="1">
      <w:start w:val="1"/>
      <w:numFmt w:val="lowerLetter"/>
      <w:lvlText w:val="%5."/>
      <w:lvlJc w:val="left"/>
      <w:pPr>
        <w:ind w:left="3660" w:hanging="360"/>
      </w:pPr>
    </w:lvl>
    <w:lvl w:ilvl="5" w:tplc="0413001B" w:tentative="1">
      <w:start w:val="1"/>
      <w:numFmt w:val="lowerRoman"/>
      <w:lvlText w:val="%6."/>
      <w:lvlJc w:val="right"/>
      <w:pPr>
        <w:ind w:left="4380" w:hanging="180"/>
      </w:pPr>
    </w:lvl>
    <w:lvl w:ilvl="6" w:tplc="0413000F" w:tentative="1">
      <w:start w:val="1"/>
      <w:numFmt w:val="decimal"/>
      <w:lvlText w:val="%7."/>
      <w:lvlJc w:val="left"/>
      <w:pPr>
        <w:ind w:left="5100" w:hanging="360"/>
      </w:pPr>
    </w:lvl>
    <w:lvl w:ilvl="7" w:tplc="04130019" w:tentative="1">
      <w:start w:val="1"/>
      <w:numFmt w:val="lowerLetter"/>
      <w:lvlText w:val="%8."/>
      <w:lvlJc w:val="left"/>
      <w:pPr>
        <w:ind w:left="5820" w:hanging="360"/>
      </w:pPr>
    </w:lvl>
    <w:lvl w:ilvl="8" w:tplc="0413001B" w:tentative="1">
      <w:start w:val="1"/>
      <w:numFmt w:val="lowerRoman"/>
      <w:lvlText w:val="%9."/>
      <w:lvlJc w:val="right"/>
      <w:pPr>
        <w:ind w:left="6540" w:hanging="180"/>
      </w:pPr>
    </w:lvl>
  </w:abstractNum>
  <w:abstractNum w:abstractNumId="37" w15:restartNumberingAfterBreak="0">
    <w:nsid w:val="5DCA46A6"/>
    <w:multiLevelType w:val="hybridMultilevel"/>
    <w:tmpl w:val="3D9278E8"/>
    <w:lvl w:ilvl="0" w:tplc="04130019">
      <w:start w:val="1"/>
      <w:numFmt w:val="lowerLetter"/>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8" w15:restartNumberingAfterBreak="0">
    <w:nsid w:val="5E1461E2"/>
    <w:multiLevelType w:val="hybridMultilevel"/>
    <w:tmpl w:val="DFA8AC56"/>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9" w15:restartNumberingAfterBreak="0">
    <w:nsid w:val="61C63F18"/>
    <w:multiLevelType w:val="hybridMultilevel"/>
    <w:tmpl w:val="189C84D6"/>
    <w:lvl w:ilvl="0" w:tplc="B37C0FBC">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622C011B"/>
    <w:multiLevelType w:val="hybridMultilevel"/>
    <w:tmpl w:val="0A0EF476"/>
    <w:lvl w:ilvl="0" w:tplc="DCB481AE">
      <w:start w:val="1"/>
      <w:numFmt w:val="bullet"/>
      <w:lvlText w:val=""/>
      <w:lvlJc w:val="left"/>
      <w:pPr>
        <w:ind w:left="720" w:hanging="360"/>
      </w:pPr>
      <w:rPr>
        <w:rFonts w:ascii="Symbol" w:hAnsi="Symbol" w:hint="default"/>
      </w:rPr>
    </w:lvl>
    <w:lvl w:ilvl="1" w:tplc="54A84B00">
      <w:start w:val="1"/>
      <w:numFmt w:val="bullet"/>
      <w:lvlText w:val="o"/>
      <w:lvlJc w:val="left"/>
      <w:pPr>
        <w:ind w:left="1440" w:hanging="360"/>
      </w:pPr>
      <w:rPr>
        <w:rFonts w:ascii="Courier New" w:hAnsi="Courier New" w:hint="default"/>
      </w:rPr>
    </w:lvl>
    <w:lvl w:ilvl="2" w:tplc="C2BC4372">
      <w:start w:val="1"/>
      <w:numFmt w:val="bullet"/>
      <w:lvlText w:val=""/>
      <w:lvlJc w:val="left"/>
      <w:pPr>
        <w:ind w:left="2160" w:hanging="360"/>
      </w:pPr>
      <w:rPr>
        <w:rFonts w:ascii="Wingdings" w:hAnsi="Wingdings" w:hint="default"/>
      </w:rPr>
    </w:lvl>
    <w:lvl w:ilvl="3" w:tplc="F54E5A4C">
      <w:start w:val="1"/>
      <w:numFmt w:val="bullet"/>
      <w:lvlText w:val=""/>
      <w:lvlJc w:val="left"/>
      <w:pPr>
        <w:ind w:left="2880" w:hanging="360"/>
      </w:pPr>
      <w:rPr>
        <w:rFonts w:ascii="Symbol" w:hAnsi="Symbol" w:hint="default"/>
      </w:rPr>
    </w:lvl>
    <w:lvl w:ilvl="4" w:tplc="6AE8B24E">
      <w:start w:val="1"/>
      <w:numFmt w:val="bullet"/>
      <w:lvlText w:val="o"/>
      <w:lvlJc w:val="left"/>
      <w:pPr>
        <w:ind w:left="3600" w:hanging="360"/>
      </w:pPr>
      <w:rPr>
        <w:rFonts w:ascii="Courier New" w:hAnsi="Courier New" w:hint="default"/>
      </w:rPr>
    </w:lvl>
    <w:lvl w:ilvl="5" w:tplc="DD300BF4">
      <w:start w:val="1"/>
      <w:numFmt w:val="bullet"/>
      <w:lvlText w:val=""/>
      <w:lvlJc w:val="left"/>
      <w:pPr>
        <w:ind w:left="4320" w:hanging="360"/>
      </w:pPr>
      <w:rPr>
        <w:rFonts w:ascii="Wingdings" w:hAnsi="Wingdings" w:hint="default"/>
      </w:rPr>
    </w:lvl>
    <w:lvl w:ilvl="6" w:tplc="F5F2F08E">
      <w:start w:val="1"/>
      <w:numFmt w:val="bullet"/>
      <w:lvlText w:val=""/>
      <w:lvlJc w:val="left"/>
      <w:pPr>
        <w:ind w:left="5040" w:hanging="360"/>
      </w:pPr>
      <w:rPr>
        <w:rFonts w:ascii="Symbol" w:hAnsi="Symbol" w:hint="default"/>
      </w:rPr>
    </w:lvl>
    <w:lvl w:ilvl="7" w:tplc="26B69084">
      <w:start w:val="1"/>
      <w:numFmt w:val="bullet"/>
      <w:lvlText w:val="o"/>
      <w:lvlJc w:val="left"/>
      <w:pPr>
        <w:ind w:left="5760" w:hanging="360"/>
      </w:pPr>
      <w:rPr>
        <w:rFonts w:ascii="Courier New" w:hAnsi="Courier New" w:hint="default"/>
      </w:rPr>
    </w:lvl>
    <w:lvl w:ilvl="8" w:tplc="A560E1A0">
      <w:start w:val="1"/>
      <w:numFmt w:val="bullet"/>
      <w:lvlText w:val=""/>
      <w:lvlJc w:val="left"/>
      <w:pPr>
        <w:ind w:left="6480" w:hanging="360"/>
      </w:pPr>
      <w:rPr>
        <w:rFonts w:ascii="Wingdings" w:hAnsi="Wingdings" w:hint="default"/>
      </w:rPr>
    </w:lvl>
  </w:abstractNum>
  <w:abstractNum w:abstractNumId="41" w15:restartNumberingAfterBreak="0">
    <w:nsid w:val="62E36172"/>
    <w:multiLevelType w:val="hybridMultilevel"/>
    <w:tmpl w:val="4BAEB49A"/>
    <w:lvl w:ilvl="0" w:tplc="EB940AB0">
      <w:start w:val="1"/>
      <w:numFmt w:val="bullet"/>
      <w:lvlText w:val=""/>
      <w:lvlJc w:val="left"/>
      <w:pPr>
        <w:ind w:left="720" w:hanging="360"/>
      </w:pPr>
      <w:rPr>
        <w:rFonts w:ascii="Symbol" w:hAnsi="Symbol" w:hint="default"/>
      </w:rPr>
    </w:lvl>
    <w:lvl w:ilvl="1" w:tplc="62DAB106">
      <w:start w:val="1"/>
      <w:numFmt w:val="bullet"/>
      <w:lvlText w:val="o"/>
      <w:lvlJc w:val="left"/>
      <w:pPr>
        <w:ind w:left="1440" w:hanging="360"/>
      </w:pPr>
      <w:rPr>
        <w:rFonts w:ascii="Courier New" w:hAnsi="Courier New" w:hint="default"/>
      </w:rPr>
    </w:lvl>
    <w:lvl w:ilvl="2" w:tplc="B226D928">
      <w:start w:val="1"/>
      <w:numFmt w:val="bullet"/>
      <w:lvlText w:val=""/>
      <w:lvlJc w:val="left"/>
      <w:pPr>
        <w:ind w:left="2160" w:hanging="360"/>
      </w:pPr>
      <w:rPr>
        <w:rFonts w:ascii="Wingdings" w:hAnsi="Wingdings" w:hint="default"/>
      </w:rPr>
    </w:lvl>
    <w:lvl w:ilvl="3" w:tplc="752A2812">
      <w:start w:val="1"/>
      <w:numFmt w:val="bullet"/>
      <w:lvlText w:val=""/>
      <w:lvlJc w:val="left"/>
      <w:pPr>
        <w:ind w:left="2880" w:hanging="360"/>
      </w:pPr>
      <w:rPr>
        <w:rFonts w:ascii="Symbol" w:hAnsi="Symbol" w:hint="default"/>
      </w:rPr>
    </w:lvl>
    <w:lvl w:ilvl="4" w:tplc="A3AC86DA">
      <w:start w:val="1"/>
      <w:numFmt w:val="bullet"/>
      <w:lvlText w:val="o"/>
      <w:lvlJc w:val="left"/>
      <w:pPr>
        <w:ind w:left="3600" w:hanging="360"/>
      </w:pPr>
      <w:rPr>
        <w:rFonts w:ascii="Courier New" w:hAnsi="Courier New" w:hint="default"/>
      </w:rPr>
    </w:lvl>
    <w:lvl w:ilvl="5" w:tplc="E88861B8">
      <w:start w:val="1"/>
      <w:numFmt w:val="bullet"/>
      <w:lvlText w:val=""/>
      <w:lvlJc w:val="left"/>
      <w:pPr>
        <w:ind w:left="4320" w:hanging="360"/>
      </w:pPr>
      <w:rPr>
        <w:rFonts w:ascii="Wingdings" w:hAnsi="Wingdings" w:hint="default"/>
      </w:rPr>
    </w:lvl>
    <w:lvl w:ilvl="6" w:tplc="3EBACF36">
      <w:start w:val="1"/>
      <w:numFmt w:val="bullet"/>
      <w:lvlText w:val=""/>
      <w:lvlJc w:val="left"/>
      <w:pPr>
        <w:ind w:left="5040" w:hanging="360"/>
      </w:pPr>
      <w:rPr>
        <w:rFonts w:ascii="Symbol" w:hAnsi="Symbol" w:hint="default"/>
      </w:rPr>
    </w:lvl>
    <w:lvl w:ilvl="7" w:tplc="C7407904">
      <w:start w:val="1"/>
      <w:numFmt w:val="bullet"/>
      <w:lvlText w:val="o"/>
      <w:lvlJc w:val="left"/>
      <w:pPr>
        <w:ind w:left="5760" w:hanging="360"/>
      </w:pPr>
      <w:rPr>
        <w:rFonts w:ascii="Courier New" w:hAnsi="Courier New" w:hint="default"/>
      </w:rPr>
    </w:lvl>
    <w:lvl w:ilvl="8" w:tplc="09CC4228">
      <w:start w:val="1"/>
      <w:numFmt w:val="bullet"/>
      <w:lvlText w:val=""/>
      <w:lvlJc w:val="left"/>
      <w:pPr>
        <w:ind w:left="6480" w:hanging="360"/>
      </w:pPr>
      <w:rPr>
        <w:rFonts w:ascii="Wingdings" w:hAnsi="Wingdings" w:hint="default"/>
      </w:rPr>
    </w:lvl>
  </w:abstractNum>
  <w:abstractNum w:abstractNumId="42" w15:restartNumberingAfterBreak="0">
    <w:nsid w:val="657B601F"/>
    <w:multiLevelType w:val="hybridMultilevel"/>
    <w:tmpl w:val="92228A8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15:restartNumberingAfterBreak="0">
    <w:nsid w:val="69775B05"/>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15:restartNumberingAfterBreak="0">
    <w:nsid w:val="6999538B"/>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A4C2B8E"/>
    <w:multiLevelType w:val="hybridMultilevel"/>
    <w:tmpl w:val="5B705894"/>
    <w:lvl w:ilvl="0" w:tplc="B7CA3710">
      <w:start w:val="1"/>
      <w:numFmt w:val="bullet"/>
      <w:lvlText w:val=""/>
      <w:lvlJc w:val="left"/>
      <w:pPr>
        <w:ind w:left="720" w:hanging="360"/>
      </w:pPr>
      <w:rPr>
        <w:rFonts w:ascii="Symbol" w:hAnsi="Symbol" w:hint="default"/>
      </w:rPr>
    </w:lvl>
    <w:lvl w:ilvl="1" w:tplc="E1A414F2">
      <w:start w:val="1"/>
      <w:numFmt w:val="bullet"/>
      <w:lvlText w:val="o"/>
      <w:lvlJc w:val="left"/>
      <w:pPr>
        <w:ind w:left="1440" w:hanging="360"/>
      </w:pPr>
      <w:rPr>
        <w:rFonts w:ascii="Courier New" w:hAnsi="Courier New" w:hint="default"/>
      </w:rPr>
    </w:lvl>
    <w:lvl w:ilvl="2" w:tplc="02780E1A">
      <w:start w:val="1"/>
      <w:numFmt w:val="bullet"/>
      <w:lvlText w:val=""/>
      <w:lvlJc w:val="left"/>
      <w:pPr>
        <w:ind w:left="2160" w:hanging="360"/>
      </w:pPr>
      <w:rPr>
        <w:rFonts w:ascii="Wingdings" w:hAnsi="Wingdings" w:hint="default"/>
      </w:rPr>
    </w:lvl>
    <w:lvl w:ilvl="3" w:tplc="77F67E10">
      <w:start w:val="1"/>
      <w:numFmt w:val="bullet"/>
      <w:lvlText w:val=""/>
      <w:lvlJc w:val="left"/>
      <w:pPr>
        <w:ind w:left="2880" w:hanging="360"/>
      </w:pPr>
      <w:rPr>
        <w:rFonts w:ascii="Symbol" w:hAnsi="Symbol" w:hint="default"/>
      </w:rPr>
    </w:lvl>
    <w:lvl w:ilvl="4" w:tplc="BD4CC780">
      <w:start w:val="1"/>
      <w:numFmt w:val="bullet"/>
      <w:lvlText w:val="o"/>
      <w:lvlJc w:val="left"/>
      <w:pPr>
        <w:ind w:left="3600" w:hanging="360"/>
      </w:pPr>
      <w:rPr>
        <w:rFonts w:ascii="Courier New" w:hAnsi="Courier New" w:hint="default"/>
      </w:rPr>
    </w:lvl>
    <w:lvl w:ilvl="5" w:tplc="FEE0873A">
      <w:start w:val="1"/>
      <w:numFmt w:val="bullet"/>
      <w:lvlText w:val=""/>
      <w:lvlJc w:val="left"/>
      <w:pPr>
        <w:ind w:left="4320" w:hanging="360"/>
      </w:pPr>
      <w:rPr>
        <w:rFonts w:ascii="Wingdings" w:hAnsi="Wingdings" w:hint="default"/>
      </w:rPr>
    </w:lvl>
    <w:lvl w:ilvl="6" w:tplc="57C8FCDE">
      <w:start w:val="1"/>
      <w:numFmt w:val="bullet"/>
      <w:lvlText w:val=""/>
      <w:lvlJc w:val="left"/>
      <w:pPr>
        <w:ind w:left="5040" w:hanging="360"/>
      </w:pPr>
      <w:rPr>
        <w:rFonts w:ascii="Symbol" w:hAnsi="Symbol" w:hint="default"/>
      </w:rPr>
    </w:lvl>
    <w:lvl w:ilvl="7" w:tplc="99E2068A">
      <w:start w:val="1"/>
      <w:numFmt w:val="bullet"/>
      <w:lvlText w:val="o"/>
      <w:lvlJc w:val="left"/>
      <w:pPr>
        <w:ind w:left="5760" w:hanging="360"/>
      </w:pPr>
      <w:rPr>
        <w:rFonts w:ascii="Courier New" w:hAnsi="Courier New" w:hint="default"/>
      </w:rPr>
    </w:lvl>
    <w:lvl w:ilvl="8" w:tplc="2C9A7084">
      <w:start w:val="1"/>
      <w:numFmt w:val="bullet"/>
      <w:lvlText w:val=""/>
      <w:lvlJc w:val="left"/>
      <w:pPr>
        <w:ind w:left="6480" w:hanging="360"/>
      </w:pPr>
      <w:rPr>
        <w:rFonts w:ascii="Wingdings" w:hAnsi="Wingdings" w:hint="default"/>
      </w:rPr>
    </w:lvl>
  </w:abstractNum>
  <w:abstractNum w:abstractNumId="46" w15:restartNumberingAfterBreak="0">
    <w:nsid w:val="6A9770AC"/>
    <w:multiLevelType w:val="hybridMultilevel"/>
    <w:tmpl w:val="E4229BBC"/>
    <w:lvl w:ilvl="0" w:tplc="0413000F">
      <w:start w:val="1"/>
      <w:numFmt w:val="decimal"/>
      <w:lvlText w:val="%1."/>
      <w:lvlJc w:val="left"/>
      <w:pPr>
        <w:ind w:left="360" w:hanging="360"/>
      </w:pPr>
    </w:lvl>
    <w:lvl w:ilvl="1" w:tplc="751C437E">
      <w:start w:val="1"/>
      <w:numFmt w:val="lowerLetter"/>
      <w:lvlText w:val="%2."/>
      <w:lvlJc w:val="left"/>
      <w:pPr>
        <w:ind w:left="1080" w:hanging="360"/>
      </w:pPr>
      <w:rPr>
        <w:rFonts w:hint="default"/>
      </w:r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7" w15:restartNumberingAfterBreak="0">
    <w:nsid w:val="6C7B6E10"/>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8" w15:restartNumberingAfterBreak="0">
    <w:nsid w:val="73E20577"/>
    <w:multiLevelType w:val="hybridMultilevel"/>
    <w:tmpl w:val="E3E66A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767C490C"/>
    <w:multiLevelType w:val="hybridMultilevel"/>
    <w:tmpl w:val="B72211C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0" w15:restartNumberingAfterBreak="0">
    <w:nsid w:val="77345476"/>
    <w:multiLevelType w:val="hybridMultilevel"/>
    <w:tmpl w:val="F5C2B7E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1" w15:restartNumberingAfterBreak="0">
    <w:nsid w:val="77DE4F6F"/>
    <w:multiLevelType w:val="hybridMultilevel"/>
    <w:tmpl w:val="19CA9B7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2" w15:restartNumberingAfterBreak="0">
    <w:nsid w:val="799935A1"/>
    <w:multiLevelType w:val="hybridMultilevel"/>
    <w:tmpl w:val="FFC6D4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3" w15:restartNumberingAfterBreak="0">
    <w:nsid w:val="7B232EF2"/>
    <w:multiLevelType w:val="multilevel"/>
    <w:tmpl w:val="854051E6"/>
    <w:lvl w:ilvl="0">
      <w:start w:val="1"/>
      <w:numFmt w:val="decimal"/>
      <w:pStyle w:val="Kop1"/>
      <w:lvlText w:val="%1."/>
      <w:lvlJc w:val="left"/>
      <w:pPr>
        <w:ind w:left="567" w:hanging="567"/>
      </w:pPr>
      <w:rPr>
        <w:rFonts w:hint="default"/>
      </w:rPr>
    </w:lvl>
    <w:lvl w:ilvl="1">
      <w:start w:val="1"/>
      <w:numFmt w:val="decimal"/>
      <w:pStyle w:val="Kop2"/>
      <w:lvlText w:val="%1.%2."/>
      <w:lvlJc w:val="left"/>
      <w:pPr>
        <w:ind w:left="993" w:hanging="851"/>
      </w:pPr>
      <w:rPr>
        <w:rFonts w:hint="default"/>
      </w:rPr>
    </w:lvl>
    <w:lvl w:ilvl="2">
      <w:start w:val="1"/>
      <w:numFmt w:val="decimal"/>
      <w:pStyle w:val="Kop3"/>
      <w:lvlText w:val="%1.%2.%3."/>
      <w:lvlJc w:val="left"/>
      <w:pPr>
        <w:ind w:left="851" w:hanging="851"/>
      </w:pPr>
      <w:rPr>
        <w:rFonts w:hint="default"/>
      </w:rPr>
    </w:lvl>
    <w:lvl w:ilvl="3">
      <w:start w:val="1"/>
      <w:numFmt w:val="decimal"/>
      <w:pStyle w:val="Kop4"/>
      <w:suff w:val="space"/>
      <w:lvlText w:val="%1.%2.%3.%4."/>
      <w:lvlJc w:val="left"/>
      <w:pPr>
        <w:ind w:left="1728" w:hanging="648"/>
      </w:pPr>
      <w:rPr>
        <w:rFonts w:hint="default"/>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rPr>
    </w:lvl>
    <w:lvl w:ilvl="6">
      <w:start w:val="1"/>
      <w:numFmt w:val="decimal"/>
      <w:suff w:val="space"/>
      <w:lvlText w:val="%1.%2.%3.%4.%5.%6.%7."/>
      <w:lvlJc w:val="left"/>
      <w:pPr>
        <w:ind w:left="3240" w:hanging="1080"/>
      </w:pPr>
      <w:rPr>
        <w:rFonts w:hint="default"/>
      </w:rPr>
    </w:lvl>
    <w:lvl w:ilvl="7">
      <w:start w:val="1"/>
      <w:numFmt w:val="decimal"/>
      <w:lvlText w:val="%8.%1."/>
      <w:lvlJc w:val="left"/>
      <w:pPr>
        <w:ind w:left="3744" w:hanging="1224"/>
      </w:pPr>
      <w:rPr>
        <w:rFonts w:hint="default"/>
      </w:rPr>
    </w:lvl>
    <w:lvl w:ilvl="8">
      <w:start w:val="1"/>
      <w:numFmt w:val="decimal"/>
      <w:suff w:val="space"/>
      <w:lvlText w:val="%9.%1.%2."/>
      <w:lvlJc w:val="left"/>
      <w:pPr>
        <w:ind w:left="4320" w:hanging="1440"/>
      </w:pPr>
      <w:rPr>
        <w:rFonts w:hint="default"/>
      </w:rPr>
    </w:lvl>
  </w:abstractNum>
  <w:abstractNum w:abstractNumId="54" w15:restartNumberingAfterBreak="0">
    <w:nsid w:val="7B2F0FD2"/>
    <w:multiLevelType w:val="hybridMultilevel"/>
    <w:tmpl w:val="276CBDD0"/>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5" w15:restartNumberingAfterBreak="0">
    <w:nsid w:val="7F3C6750"/>
    <w:multiLevelType w:val="hybridMultilevel"/>
    <w:tmpl w:val="51FC8420"/>
    <w:lvl w:ilvl="0" w:tplc="66BCBE48">
      <w:start w:val="1"/>
      <w:numFmt w:val="bullet"/>
      <w:lvlText w:val=""/>
      <w:lvlJc w:val="left"/>
      <w:pPr>
        <w:ind w:left="720" w:hanging="360"/>
      </w:pPr>
      <w:rPr>
        <w:rFonts w:ascii="Symbol" w:hAnsi="Symbol" w:hint="default"/>
      </w:rPr>
    </w:lvl>
    <w:lvl w:ilvl="1" w:tplc="801E98AA">
      <w:start w:val="1"/>
      <w:numFmt w:val="bullet"/>
      <w:lvlText w:val="o"/>
      <w:lvlJc w:val="left"/>
      <w:pPr>
        <w:ind w:left="1440" w:hanging="360"/>
      </w:pPr>
      <w:rPr>
        <w:rFonts w:ascii="Courier New" w:hAnsi="Courier New" w:hint="default"/>
      </w:rPr>
    </w:lvl>
    <w:lvl w:ilvl="2" w:tplc="4B46174C">
      <w:start w:val="1"/>
      <w:numFmt w:val="bullet"/>
      <w:lvlText w:val=""/>
      <w:lvlJc w:val="left"/>
      <w:pPr>
        <w:ind w:left="2160" w:hanging="360"/>
      </w:pPr>
      <w:rPr>
        <w:rFonts w:ascii="Wingdings" w:hAnsi="Wingdings" w:hint="default"/>
      </w:rPr>
    </w:lvl>
    <w:lvl w:ilvl="3" w:tplc="078A718E">
      <w:start w:val="1"/>
      <w:numFmt w:val="bullet"/>
      <w:lvlText w:val=""/>
      <w:lvlJc w:val="left"/>
      <w:pPr>
        <w:ind w:left="2880" w:hanging="360"/>
      </w:pPr>
      <w:rPr>
        <w:rFonts w:ascii="Symbol" w:hAnsi="Symbol" w:hint="default"/>
      </w:rPr>
    </w:lvl>
    <w:lvl w:ilvl="4" w:tplc="F6FE2552">
      <w:start w:val="1"/>
      <w:numFmt w:val="bullet"/>
      <w:lvlText w:val="o"/>
      <w:lvlJc w:val="left"/>
      <w:pPr>
        <w:ind w:left="3600" w:hanging="360"/>
      </w:pPr>
      <w:rPr>
        <w:rFonts w:ascii="Courier New" w:hAnsi="Courier New" w:hint="default"/>
      </w:rPr>
    </w:lvl>
    <w:lvl w:ilvl="5" w:tplc="166A1D98">
      <w:start w:val="1"/>
      <w:numFmt w:val="bullet"/>
      <w:lvlText w:val=""/>
      <w:lvlJc w:val="left"/>
      <w:pPr>
        <w:ind w:left="4320" w:hanging="360"/>
      </w:pPr>
      <w:rPr>
        <w:rFonts w:ascii="Wingdings" w:hAnsi="Wingdings" w:hint="default"/>
      </w:rPr>
    </w:lvl>
    <w:lvl w:ilvl="6" w:tplc="ACB07872">
      <w:start w:val="1"/>
      <w:numFmt w:val="bullet"/>
      <w:lvlText w:val=""/>
      <w:lvlJc w:val="left"/>
      <w:pPr>
        <w:ind w:left="5040" w:hanging="360"/>
      </w:pPr>
      <w:rPr>
        <w:rFonts w:ascii="Symbol" w:hAnsi="Symbol" w:hint="default"/>
      </w:rPr>
    </w:lvl>
    <w:lvl w:ilvl="7" w:tplc="18EC6D94">
      <w:start w:val="1"/>
      <w:numFmt w:val="bullet"/>
      <w:lvlText w:val="o"/>
      <w:lvlJc w:val="left"/>
      <w:pPr>
        <w:ind w:left="5760" w:hanging="360"/>
      </w:pPr>
      <w:rPr>
        <w:rFonts w:ascii="Courier New" w:hAnsi="Courier New" w:hint="default"/>
      </w:rPr>
    </w:lvl>
    <w:lvl w:ilvl="8" w:tplc="1F60F9B8">
      <w:start w:val="1"/>
      <w:numFmt w:val="bullet"/>
      <w:lvlText w:val=""/>
      <w:lvlJc w:val="left"/>
      <w:pPr>
        <w:ind w:left="6480" w:hanging="360"/>
      </w:pPr>
      <w:rPr>
        <w:rFonts w:ascii="Wingdings" w:hAnsi="Wingdings" w:hint="default"/>
      </w:rPr>
    </w:lvl>
  </w:abstractNum>
  <w:num w:numId="1">
    <w:abstractNumId w:val="27"/>
  </w:num>
  <w:num w:numId="2">
    <w:abstractNumId w:val="41"/>
  </w:num>
  <w:num w:numId="3">
    <w:abstractNumId w:val="53"/>
  </w:num>
  <w:num w:numId="4">
    <w:abstractNumId w:val="54"/>
  </w:num>
  <w:num w:numId="5">
    <w:abstractNumId w:val="1"/>
  </w:num>
  <w:num w:numId="6">
    <w:abstractNumId w:val="19"/>
  </w:num>
  <w:num w:numId="7">
    <w:abstractNumId w:val="17"/>
  </w:num>
  <w:num w:numId="8">
    <w:abstractNumId w:val="11"/>
  </w:num>
  <w:num w:numId="9">
    <w:abstractNumId w:val="18"/>
  </w:num>
  <w:num w:numId="10">
    <w:abstractNumId w:val="10"/>
  </w:num>
  <w:num w:numId="11">
    <w:abstractNumId w:val="5"/>
  </w:num>
  <w:num w:numId="12">
    <w:abstractNumId w:val="21"/>
  </w:num>
  <w:num w:numId="13">
    <w:abstractNumId w:val="34"/>
  </w:num>
  <w:num w:numId="14">
    <w:abstractNumId w:val="25"/>
  </w:num>
  <w:num w:numId="15">
    <w:abstractNumId w:val="3"/>
  </w:num>
  <w:num w:numId="16">
    <w:abstractNumId w:val="30"/>
  </w:num>
  <w:num w:numId="17">
    <w:abstractNumId w:val="22"/>
  </w:num>
  <w:num w:numId="18">
    <w:abstractNumId w:val="43"/>
  </w:num>
  <w:num w:numId="19">
    <w:abstractNumId w:val="33"/>
  </w:num>
  <w:num w:numId="20">
    <w:abstractNumId w:val="47"/>
  </w:num>
  <w:num w:numId="21">
    <w:abstractNumId w:val="29"/>
  </w:num>
  <w:num w:numId="22">
    <w:abstractNumId w:val="6"/>
  </w:num>
  <w:num w:numId="23">
    <w:abstractNumId w:val="16"/>
  </w:num>
  <w:num w:numId="24">
    <w:abstractNumId w:val="15"/>
  </w:num>
  <w:num w:numId="25">
    <w:abstractNumId w:val="44"/>
  </w:num>
  <w:num w:numId="26">
    <w:abstractNumId w:val="8"/>
  </w:num>
  <w:num w:numId="27">
    <w:abstractNumId w:val="36"/>
  </w:num>
  <w:num w:numId="28">
    <w:abstractNumId w:val="52"/>
  </w:num>
  <w:num w:numId="29">
    <w:abstractNumId w:val="0"/>
  </w:num>
  <w:num w:numId="30">
    <w:abstractNumId w:val="2"/>
  </w:num>
  <w:num w:numId="31">
    <w:abstractNumId w:val="49"/>
  </w:num>
  <w:num w:numId="32">
    <w:abstractNumId w:val="28"/>
  </w:num>
  <w:num w:numId="33">
    <w:abstractNumId w:val="50"/>
  </w:num>
  <w:num w:numId="34">
    <w:abstractNumId w:val="46"/>
  </w:num>
  <w:num w:numId="35">
    <w:abstractNumId w:val="26"/>
  </w:num>
  <w:num w:numId="36">
    <w:abstractNumId w:val="20"/>
  </w:num>
  <w:num w:numId="37">
    <w:abstractNumId w:val="38"/>
  </w:num>
  <w:num w:numId="38">
    <w:abstractNumId w:val="32"/>
  </w:num>
  <w:num w:numId="39">
    <w:abstractNumId w:val="40"/>
  </w:num>
  <w:num w:numId="40">
    <w:abstractNumId w:val="14"/>
  </w:num>
  <w:num w:numId="41">
    <w:abstractNumId w:val="24"/>
  </w:num>
  <w:num w:numId="42">
    <w:abstractNumId w:val="45"/>
  </w:num>
  <w:num w:numId="43">
    <w:abstractNumId w:val="55"/>
  </w:num>
  <w:num w:numId="44">
    <w:abstractNumId w:val="37"/>
  </w:num>
  <w:num w:numId="45">
    <w:abstractNumId w:val="31"/>
  </w:num>
  <w:num w:numId="46">
    <w:abstractNumId w:val="12"/>
  </w:num>
  <w:num w:numId="47">
    <w:abstractNumId w:val="13"/>
  </w:num>
  <w:num w:numId="48">
    <w:abstractNumId w:val="23"/>
  </w:num>
  <w:num w:numId="49">
    <w:abstractNumId w:val="7"/>
  </w:num>
  <w:num w:numId="50">
    <w:abstractNumId w:val="39"/>
  </w:num>
  <w:num w:numId="51">
    <w:abstractNumId w:val="35"/>
  </w:num>
  <w:num w:numId="52">
    <w:abstractNumId w:val="9"/>
  </w:num>
  <w:num w:numId="53">
    <w:abstractNumId w:val="48"/>
  </w:num>
  <w:num w:numId="54">
    <w:abstractNumId w:val="4"/>
  </w:num>
  <w:num w:numId="55">
    <w:abstractNumId w:val="51"/>
  </w:num>
  <w:num w:numId="56">
    <w:abstractNumId w:val="4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9B6"/>
    <w:rsid w:val="00004BC5"/>
    <w:rsid w:val="00006832"/>
    <w:rsid w:val="00012C75"/>
    <w:rsid w:val="00012E7A"/>
    <w:rsid w:val="00016056"/>
    <w:rsid w:val="00016569"/>
    <w:rsid w:val="00016B73"/>
    <w:rsid w:val="00021BA3"/>
    <w:rsid w:val="00023737"/>
    <w:rsid w:val="000243BA"/>
    <w:rsid w:val="00024C4F"/>
    <w:rsid w:val="00030BF3"/>
    <w:rsid w:val="00031236"/>
    <w:rsid w:val="000318D2"/>
    <w:rsid w:val="00031E9D"/>
    <w:rsid w:val="00033D0D"/>
    <w:rsid w:val="00034233"/>
    <w:rsid w:val="000361AD"/>
    <w:rsid w:val="00036F6A"/>
    <w:rsid w:val="000419C3"/>
    <w:rsid w:val="000423CA"/>
    <w:rsid w:val="00043179"/>
    <w:rsid w:val="00043744"/>
    <w:rsid w:val="00045F12"/>
    <w:rsid w:val="00046667"/>
    <w:rsid w:val="00047DB1"/>
    <w:rsid w:val="000533D0"/>
    <w:rsid w:val="000621D9"/>
    <w:rsid w:val="00064D2B"/>
    <w:rsid w:val="00067FBC"/>
    <w:rsid w:val="00070022"/>
    <w:rsid w:val="00070D6F"/>
    <w:rsid w:val="0007260B"/>
    <w:rsid w:val="000728EA"/>
    <w:rsid w:val="00072D72"/>
    <w:rsid w:val="00075EAA"/>
    <w:rsid w:val="0007664E"/>
    <w:rsid w:val="00077554"/>
    <w:rsid w:val="00077B83"/>
    <w:rsid w:val="000833C6"/>
    <w:rsid w:val="00084963"/>
    <w:rsid w:val="000849F6"/>
    <w:rsid w:val="00085215"/>
    <w:rsid w:val="00092125"/>
    <w:rsid w:val="000A0859"/>
    <w:rsid w:val="000A187F"/>
    <w:rsid w:val="000A31D0"/>
    <w:rsid w:val="000A68D7"/>
    <w:rsid w:val="000A7932"/>
    <w:rsid w:val="000B008C"/>
    <w:rsid w:val="000B06F8"/>
    <w:rsid w:val="000B07A9"/>
    <w:rsid w:val="000B2B87"/>
    <w:rsid w:val="000B5327"/>
    <w:rsid w:val="000B6C50"/>
    <w:rsid w:val="000B75D5"/>
    <w:rsid w:val="000C032F"/>
    <w:rsid w:val="000C15FA"/>
    <w:rsid w:val="000C20A4"/>
    <w:rsid w:val="000C25A1"/>
    <w:rsid w:val="000C2C9C"/>
    <w:rsid w:val="000C3285"/>
    <w:rsid w:val="000C3DE0"/>
    <w:rsid w:val="000C632A"/>
    <w:rsid w:val="000C6F10"/>
    <w:rsid w:val="000C7662"/>
    <w:rsid w:val="000D3E63"/>
    <w:rsid w:val="000D6236"/>
    <w:rsid w:val="000D6845"/>
    <w:rsid w:val="000E6155"/>
    <w:rsid w:val="000E6A1D"/>
    <w:rsid w:val="000F0FC9"/>
    <w:rsid w:val="000F1E03"/>
    <w:rsid w:val="000F34D3"/>
    <w:rsid w:val="000F42EA"/>
    <w:rsid w:val="000F4C51"/>
    <w:rsid w:val="000F50DB"/>
    <w:rsid w:val="000F74FC"/>
    <w:rsid w:val="00100179"/>
    <w:rsid w:val="001023F7"/>
    <w:rsid w:val="001028E7"/>
    <w:rsid w:val="00103362"/>
    <w:rsid w:val="00104A9E"/>
    <w:rsid w:val="0010561C"/>
    <w:rsid w:val="00105EC2"/>
    <w:rsid w:val="00106B63"/>
    <w:rsid w:val="00110579"/>
    <w:rsid w:val="00110797"/>
    <w:rsid w:val="001115EE"/>
    <w:rsid w:val="00113EC8"/>
    <w:rsid w:val="00113FE9"/>
    <w:rsid w:val="001141A1"/>
    <w:rsid w:val="00114229"/>
    <w:rsid w:val="001158A3"/>
    <w:rsid w:val="00120B9E"/>
    <w:rsid w:val="0012144B"/>
    <w:rsid w:val="00121601"/>
    <w:rsid w:val="0012182F"/>
    <w:rsid w:val="00121AE1"/>
    <w:rsid w:val="00123E77"/>
    <w:rsid w:val="00124DC5"/>
    <w:rsid w:val="00124F62"/>
    <w:rsid w:val="001325E5"/>
    <w:rsid w:val="0013411F"/>
    <w:rsid w:val="001349B6"/>
    <w:rsid w:val="001370C0"/>
    <w:rsid w:val="00137554"/>
    <w:rsid w:val="0014189C"/>
    <w:rsid w:val="001472BD"/>
    <w:rsid w:val="00157465"/>
    <w:rsid w:val="00160A50"/>
    <w:rsid w:val="00165B6B"/>
    <w:rsid w:val="00167DB2"/>
    <w:rsid w:val="001719C3"/>
    <w:rsid w:val="00173A26"/>
    <w:rsid w:val="0017420B"/>
    <w:rsid w:val="00174AED"/>
    <w:rsid w:val="001768A2"/>
    <w:rsid w:val="00177C00"/>
    <w:rsid w:val="0018058C"/>
    <w:rsid w:val="00180BA3"/>
    <w:rsid w:val="001827EA"/>
    <w:rsid w:val="00182A36"/>
    <w:rsid w:val="00183450"/>
    <w:rsid w:val="00184524"/>
    <w:rsid w:val="00190FD9"/>
    <w:rsid w:val="001911E2"/>
    <w:rsid w:val="00191A41"/>
    <w:rsid w:val="00191CB4"/>
    <w:rsid w:val="00193841"/>
    <w:rsid w:val="0019540B"/>
    <w:rsid w:val="001964F9"/>
    <w:rsid w:val="00196649"/>
    <w:rsid w:val="001A036B"/>
    <w:rsid w:val="001A4207"/>
    <w:rsid w:val="001A5505"/>
    <w:rsid w:val="001A73E5"/>
    <w:rsid w:val="001B09B5"/>
    <w:rsid w:val="001B1CA8"/>
    <w:rsid w:val="001B39C8"/>
    <w:rsid w:val="001C5761"/>
    <w:rsid w:val="001C621D"/>
    <w:rsid w:val="001C6848"/>
    <w:rsid w:val="001D04FA"/>
    <w:rsid w:val="001D471E"/>
    <w:rsid w:val="001D4D41"/>
    <w:rsid w:val="001D60E9"/>
    <w:rsid w:val="001E08EB"/>
    <w:rsid w:val="001E0BED"/>
    <w:rsid w:val="001E169C"/>
    <w:rsid w:val="001E2D71"/>
    <w:rsid w:val="001E514A"/>
    <w:rsid w:val="001E6BAE"/>
    <w:rsid w:val="001E6C65"/>
    <w:rsid w:val="001E7E53"/>
    <w:rsid w:val="001F0697"/>
    <w:rsid w:val="001F1ADD"/>
    <w:rsid w:val="001F1E63"/>
    <w:rsid w:val="001F2272"/>
    <w:rsid w:val="002004F7"/>
    <w:rsid w:val="00205067"/>
    <w:rsid w:val="00205883"/>
    <w:rsid w:val="00206E1D"/>
    <w:rsid w:val="0021078E"/>
    <w:rsid w:val="00210F62"/>
    <w:rsid w:val="0021527F"/>
    <w:rsid w:val="0022242E"/>
    <w:rsid w:val="00222AAD"/>
    <w:rsid w:val="0022704D"/>
    <w:rsid w:val="00230908"/>
    <w:rsid w:val="00230F23"/>
    <w:rsid w:val="002328F3"/>
    <w:rsid w:val="00233832"/>
    <w:rsid w:val="00235B20"/>
    <w:rsid w:val="0023797D"/>
    <w:rsid w:val="00242A9B"/>
    <w:rsid w:val="00243185"/>
    <w:rsid w:val="00244364"/>
    <w:rsid w:val="00246C91"/>
    <w:rsid w:val="002525D5"/>
    <w:rsid w:val="002530D8"/>
    <w:rsid w:val="00257EA5"/>
    <w:rsid w:val="00261310"/>
    <w:rsid w:val="0026146B"/>
    <w:rsid w:val="00265128"/>
    <w:rsid w:val="002671C5"/>
    <w:rsid w:val="002700A6"/>
    <w:rsid w:val="00271589"/>
    <w:rsid w:val="002716A6"/>
    <w:rsid w:val="00273166"/>
    <w:rsid w:val="0027451F"/>
    <w:rsid w:val="00275830"/>
    <w:rsid w:val="00277A0F"/>
    <w:rsid w:val="002800D5"/>
    <w:rsid w:val="0028374C"/>
    <w:rsid w:val="002868F0"/>
    <w:rsid w:val="00286D8D"/>
    <w:rsid w:val="0029323D"/>
    <w:rsid w:val="00294AFA"/>
    <w:rsid w:val="00296F0F"/>
    <w:rsid w:val="002A100D"/>
    <w:rsid w:val="002A3132"/>
    <w:rsid w:val="002A3A8B"/>
    <w:rsid w:val="002A555C"/>
    <w:rsid w:val="002A5FBF"/>
    <w:rsid w:val="002A6622"/>
    <w:rsid w:val="002B3B6D"/>
    <w:rsid w:val="002B41D0"/>
    <w:rsid w:val="002B55A2"/>
    <w:rsid w:val="002B755F"/>
    <w:rsid w:val="002B7DDB"/>
    <w:rsid w:val="002C1461"/>
    <w:rsid w:val="002C214E"/>
    <w:rsid w:val="002C46CD"/>
    <w:rsid w:val="002C4DF6"/>
    <w:rsid w:val="002C5C9D"/>
    <w:rsid w:val="002C7BEE"/>
    <w:rsid w:val="002D07F9"/>
    <w:rsid w:val="002D1D3B"/>
    <w:rsid w:val="002D2E9B"/>
    <w:rsid w:val="002D3784"/>
    <w:rsid w:val="002D42F8"/>
    <w:rsid w:val="002D5A41"/>
    <w:rsid w:val="002D69B4"/>
    <w:rsid w:val="002D7318"/>
    <w:rsid w:val="002E07C9"/>
    <w:rsid w:val="002E150F"/>
    <w:rsid w:val="002E1935"/>
    <w:rsid w:val="002E7341"/>
    <w:rsid w:val="002F251F"/>
    <w:rsid w:val="002F29E4"/>
    <w:rsid w:val="002F2DC2"/>
    <w:rsid w:val="002F37E8"/>
    <w:rsid w:val="002F3A02"/>
    <w:rsid w:val="002F3D43"/>
    <w:rsid w:val="002F4C38"/>
    <w:rsid w:val="002F716B"/>
    <w:rsid w:val="002F79AA"/>
    <w:rsid w:val="002F7AE4"/>
    <w:rsid w:val="002F7B4B"/>
    <w:rsid w:val="003022EB"/>
    <w:rsid w:val="00303126"/>
    <w:rsid w:val="003048F7"/>
    <w:rsid w:val="00304BFD"/>
    <w:rsid w:val="00305F91"/>
    <w:rsid w:val="00306907"/>
    <w:rsid w:val="00307117"/>
    <w:rsid w:val="0030788F"/>
    <w:rsid w:val="003109A3"/>
    <w:rsid w:val="00310D1C"/>
    <w:rsid w:val="00310F6C"/>
    <w:rsid w:val="003126E7"/>
    <w:rsid w:val="00312F26"/>
    <w:rsid w:val="00317254"/>
    <w:rsid w:val="0032017B"/>
    <w:rsid w:val="00320C21"/>
    <w:rsid w:val="00320F2B"/>
    <w:rsid w:val="00323C64"/>
    <w:rsid w:val="00323CFA"/>
    <w:rsid w:val="00324C9C"/>
    <w:rsid w:val="003308CA"/>
    <w:rsid w:val="00333AF8"/>
    <w:rsid w:val="0033477E"/>
    <w:rsid w:val="003352C5"/>
    <w:rsid w:val="003375A2"/>
    <w:rsid w:val="00337D7F"/>
    <w:rsid w:val="00345968"/>
    <w:rsid w:val="00345A59"/>
    <w:rsid w:val="003461B1"/>
    <w:rsid w:val="0034658D"/>
    <w:rsid w:val="00347499"/>
    <w:rsid w:val="00350250"/>
    <w:rsid w:val="00350AAC"/>
    <w:rsid w:val="00356C1D"/>
    <w:rsid w:val="00360277"/>
    <w:rsid w:val="00361CF5"/>
    <w:rsid w:val="0036341A"/>
    <w:rsid w:val="0036473D"/>
    <w:rsid w:val="00364BF7"/>
    <w:rsid w:val="0036513B"/>
    <w:rsid w:val="00366F97"/>
    <w:rsid w:val="0036720A"/>
    <w:rsid w:val="0036749A"/>
    <w:rsid w:val="0037000E"/>
    <w:rsid w:val="003703E6"/>
    <w:rsid w:val="00371C36"/>
    <w:rsid w:val="00372BC3"/>
    <w:rsid w:val="00377390"/>
    <w:rsid w:val="003820D9"/>
    <w:rsid w:val="00383032"/>
    <w:rsid w:val="00384324"/>
    <w:rsid w:val="00394B08"/>
    <w:rsid w:val="00395AE5"/>
    <w:rsid w:val="0039686C"/>
    <w:rsid w:val="003A13B9"/>
    <w:rsid w:val="003A56B6"/>
    <w:rsid w:val="003B0027"/>
    <w:rsid w:val="003B0BA6"/>
    <w:rsid w:val="003B0C8A"/>
    <w:rsid w:val="003B1B7D"/>
    <w:rsid w:val="003B43B9"/>
    <w:rsid w:val="003B477E"/>
    <w:rsid w:val="003B52AB"/>
    <w:rsid w:val="003B5978"/>
    <w:rsid w:val="003B599B"/>
    <w:rsid w:val="003B73E3"/>
    <w:rsid w:val="003C062B"/>
    <w:rsid w:val="003C0637"/>
    <w:rsid w:val="003C0B01"/>
    <w:rsid w:val="003C1097"/>
    <w:rsid w:val="003C434F"/>
    <w:rsid w:val="003C50B3"/>
    <w:rsid w:val="003C53A0"/>
    <w:rsid w:val="003C5B55"/>
    <w:rsid w:val="003C69E4"/>
    <w:rsid w:val="003C76D6"/>
    <w:rsid w:val="003D013E"/>
    <w:rsid w:val="003D09B1"/>
    <w:rsid w:val="003D43E8"/>
    <w:rsid w:val="003D44A9"/>
    <w:rsid w:val="003D5643"/>
    <w:rsid w:val="003D6722"/>
    <w:rsid w:val="003D6D79"/>
    <w:rsid w:val="003E04F8"/>
    <w:rsid w:val="003E0C3A"/>
    <w:rsid w:val="003E1E05"/>
    <w:rsid w:val="003E368F"/>
    <w:rsid w:val="003E51A6"/>
    <w:rsid w:val="003E6706"/>
    <w:rsid w:val="003E6839"/>
    <w:rsid w:val="003E73EC"/>
    <w:rsid w:val="003E7B4C"/>
    <w:rsid w:val="003F3A45"/>
    <w:rsid w:val="003F6C7F"/>
    <w:rsid w:val="003F77EF"/>
    <w:rsid w:val="00402707"/>
    <w:rsid w:val="00403743"/>
    <w:rsid w:val="00406472"/>
    <w:rsid w:val="00410414"/>
    <w:rsid w:val="00412E4D"/>
    <w:rsid w:val="00412E63"/>
    <w:rsid w:val="00416438"/>
    <w:rsid w:val="00421412"/>
    <w:rsid w:val="004227DF"/>
    <w:rsid w:val="0042481D"/>
    <w:rsid w:val="00425556"/>
    <w:rsid w:val="00425A01"/>
    <w:rsid w:val="004269E5"/>
    <w:rsid w:val="00426B00"/>
    <w:rsid w:val="0042771A"/>
    <w:rsid w:val="0043296B"/>
    <w:rsid w:val="00433150"/>
    <w:rsid w:val="0043436C"/>
    <w:rsid w:val="00434F6E"/>
    <w:rsid w:val="00436103"/>
    <w:rsid w:val="004412A7"/>
    <w:rsid w:val="004412B9"/>
    <w:rsid w:val="00445D46"/>
    <w:rsid w:val="004469B6"/>
    <w:rsid w:val="004478C1"/>
    <w:rsid w:val="00447F8A"/>
    <w:rsid w:val="00451E97"/>
    <w:rsid w:val="00453A5A"/>
    <w:rsid w:val="004556D9"/>
    <w:rsid w:val="00455EA3"/>
    <w:rsid w:val="00460CFA"/>
    <w:rsid w:val="00460D2E"/>
    <w:rsid w:val="00464F97"/>
    <w:rsid w:val="00465421"/>
    <w:rsid w:val="00465CF4"/>
    <w:rsid w:val="00465DE2"/>
    <w:rsid w:val="00465FD1"/>
    <w:rsid w:val="00471311"/>
    <w:rsid w:val="0047135E"/>
    <w:rsid w:val="00471C95"/>
    <w:rsid w:val="00471E9E"/>
    <w:rsid w:val="00474F01"/>
    <w:rsid w:val="00475518"/>
    <w:rsid w:val="00475D6C"/>
    <w:rsid w:val="00476C16"/>
    <w:rsid w:val="004809EA"/>
    <w:rsid w:val="004813AF"/>
    <w:rsid w:val="00481C3F"/>
    <w:rsid w:val="004844AB"/>
    <w:rsid w:val="00490090"/>
    <w:rsid w:val="004902B1"/>
    <w:rsid w:val="0049075B"/>
    <w:rsid w:val="004911CF"/>
    <w:rsid w:val="00492B3F"/>
    <w:rsid w:val="00497278"/>
    <w:rsid w:val="004A146B"/>
    <w:rsid w:val="004A3254"/>
    <w:rsid w:val="004B0529"/>
    <w:rsid w:val="004B09C3"/>
    <w:rsid w:val="004B0B5D"/>
    <w:rsid w:val="004B1285"/>
    <w:rsid w:val="004B2F50"/>
    <w:rsid w:val="004B4741"/>
    <w:rsid w:val="004B4855"/>
    <w:rsid w:val="004B5AFF"/>
    <w:rsid w:val="004B5F77"/>
    <w:rsid w:val="004C130E"/>
    <w:rsid w:val="004C36AF"/>
    <w:rsid w:val="004C5D4D"/>
    <w:rsid w:val="004C692C"/>
    <w:rsid w:val="004C7C0D"/>
    <w:rsid w:val="004D025F"/>
    <w:rsid w:val="004D0EBB"/>
    <w:rsid w:val="004D429E"/>
    <w:rsid w:val="004D688C"/>
    <w:rsid w:val="004D79A6"/>
    <w:rsid w:val="004E02D2"/>
    <w:rsid w:val="004E0BB6"/>
    <w:rsid w:val="004E1207"/>
    <w:rsid w:val="004E38DA"/>
    <w:rsid w:val="004E4C2D"/>
    <w:rsid w:val="004E59D4"/>
    <w:rsid w:val="004E6014"/>
    <w:rsid w:val="004E76BE"/>
    <w:rsid w:val="004E799A"/>
    <w:rsid w:val="004E7F3F"/>
    <w:rsid w:val="004F2A34"/>
    <w:rsid w:val="004F372C"/>
    <w:rsid w:val="004F6E27"/>
    <w:rsid w:val="005003B9"/>
    <w:rsid w:val="00500464"/>
    <w:rsid w:val="00500A66"/>
    <w:rsid w:val="00501148"/>
    <w:rsid w:val="00501186"/>
    <w:rsid w:val="00501CF8"/>
    <w:rsid w:val="00502DD5"/>
    <w:rsid w:val="00503717"/>
    <w:rsid w:val="0050473F"/>
    <w:rsid w:val="00504E4D"/>
    <w:rsid w:val="005050D9"/>
    <w:rsid w:val="005058CA"/>
    <w:rsid w:val="0050626D"/>
    <w:rsid w:val="00506C5C"/>
    <w:rsid w:val="005076C4"/>
    <w:rsid w:val="00507C50"/>
    <w:rsid w:val="0051245E"/>
    <w:rsid w:val="005134D4"/>
    <w:rsid w:val="00514B43"/>
    <w:rsid w:val="00514DD8"/>
    <w:rsid w:val="005153F9"/>
    <w:rsid w:val="00515CB6"/>
    <w:rsid w:val="00517F3B"/>
    <w:rsid w:val="0052137B"/>
    <w:rsid w:val="00521D2F"/>
    <w:rsid w:val="005230D5"/>
    <w:rsid w:val="00525B9B"/>
    <w:rsid w:val="00526C42"/>
    <w:rsid w:val="00530ECB"/>
    <w:rsid w:val="00531B63"/>
    <w:rsid w:val="0053206F"/>
    <w:rsid w:val="005323DB"/>
    <w:rsid w:val="00533DEA"/>
    <w:rsid w:val="00536F15"/>
    <w:rsid w:val="005371A7"/>
    <w:rsid w:val="005375E4"/>
    <w:rsid w:val="0054236E"/>
    <w:rsid w:val="00544C1C"/>
    <w:rsid w:val="00544E1A"/>
    <w:rsid w:val="005467AB"/>
    <w:rsid w:val="00547C88"/>
    <w:rsid w:val="00550831"/>
    <w:rsid w:val="00551519"/>
    <w:rsid w:val="00551B8B"/>
    <w:rsid w:val="00551C25"/>
    <w:rsid w:val="00552656"/>
    <w:rsid w:val="00552F55"/>
    <w:rsid w:val="00553269"/>
    <w:rsid w:val="00554B1D"/>
    <w:rsid w:val="00561B4F"/>
    <w:rsid w:val="00561E92"/>
    <w:rsid w:val="00564E26"/>
    <w:rsid w:val="00567541"/>
    <w:rsid w:val="0057042E"/>
    <w:rsid w:val="0057194B"/>
    <w:rsid w:val="00571BD7"/>
    <w:rsid w:val="005721F3"/>
    <w:rsid w:val="0057532C"/>
    <w:rsid w:val="00577A47"/>
    <w:rsid w:val="00577E01"/>
    <w:rsid w:val="00580789"/>
    <w:rsid w:val="0058151D"/>
    <w:rsid w:val="0058214D"/>
    <w:rsid w:val="00582439"/>
    <w:rsid w:val="00582FA5"/>
    <w:rsid w:val="00584B3A"/>
    <w:rsid w:val="00584DE5"/>
    <w:rsid w:val="00585458"/>
    <w:rsid w:val="00585BAA"/>
    <w:rsid w:val="00587744"/>
    <w:rsid w:val="00590C1A"/>
    <w:rsid w:val="005920B5"/>
    <w:rsid w:val="00593CE7"/>
    <w:rsid w:val="005940F1"/>
    <w:rsid w:val="00596A63"/>
    <w:rsid w:val="005A20CC"/>
    <w:rsid w:val="005A32B6"/>
    <w:rsid w:val="005A3F4E"/>
    <w:rsid w:val="005A6472"/>
    <w:rsid w:val="005A6C1F"/>
    <w:rsid w:val="005A72DC"/>
    <w:rsid w:val="005B0936"/>
    <w:rsid w:val="005B213C"/>
    <w:rsid w:val="005B283B"/>
    <w:rsid w:val="005B4703"/>
    <w:rsid w:val="005B7015"/>
    <w:rsid w:val="005B79EF"/>
    <w:rsid w:val="005C5423"/>
    <w:rsid w:val="005C5B3B"/>
    <w:rsid w:val="005C5DBE"/>
    <w:rsid w:val="005C6DF9"/>
    <w:rsid w:val="005C77A0"/>
    <w:rsid w:val="005D25D8"/>
    <w:rsid w:val="005D2D51"/>
    <w:rsid w:val="005D335E"/>
    <w:rsid w:val="005D4630"/>
    <w:rsid w:val="005E18DD"/>
    <w:rsid w:val="005E1CA7"/>
    <w:rsid w:val="005E1F38"/>
    <w:rsid w:val="005E280B"/>
    <w:rsid w:val="005E333E"/>
    <w:rsid w:val="005E39A7"/>
    <w:rsid w:val="005E3D3F"/>
    <w:rsid w:val="005E3E7D"/>
    <w:rsid w:val="005E40DE"/>
    <w:rsid w:val="005E4C21"/>
    <w:rsid w:val="005E5FCD"/>
    <w:rsid w:val="005E65AE"/>
    <w:rsid w:val="005F136D"/>
    <w:rsid w:val="005F3240"/>
    <w:rsid w:val="005F527F"/>
    <w:rsid w:val="006018D6"/>
    <w:rsid w:val="006048FB"/>
    <w:rsid w:val="0060576F"/>
    <w:rsid w:val="006064B3"/>
    <w:rsid w:val="00606CA8"/>
    <w:rsid w:val="006071B0"/>
    <w:rsid w:val="006074C9"/>
    <w:rsid w:val="00607E08"/>
    <w:rsid w:val="006115C5"/>
    <w:rsid w:val="00611C0B"/>
    <w:rsid w:val="00617CAF"/>
    <w:rsid w:val="00617D05"/>
    <w:rsid w:val="006222F4"/>
    <w:rsid w:val="00622601"/>
    <w:rsid w:val="0062326B"/>
    <w:rsid w:val="00623751"/>
    <w:rsid w:val="0062538B"/>
    <w:rsid w:val="00625617"/>
    <w:rsid w:val="0062669A"/>
    <w:rsid w:val="0063229D"/>
    <w:rsid w:val="00632E0D"/>
    <w:rsid w:val="006346F8"/>
    <w:rsid w:val="006361C2"/>
    <w:rsid w:val="0064252C"/>
    <w:rsid w:val="00642C51"/>
    <w:rsid w:val="00642CDE"/>
    <w:rsid w:val="0064561D"/>
    <w:rsid w:val="006474DA"/>
    <w:rsid w:val="00647D6B"/>
    <w:rsid w:val="00650413"/>
    <w:rsid w:val="00650866"/>
    <w:rsid w:val="00650B6F"/>
    <w:rsid w:val="00650F02"/>
    <w:rsid w:val="00650FCC"/>
    <w:rsid w:val="006520A1"/>
    <w:rsid w:val="0065484B"/>
    <w:rsid w:val="006558E7"/>
    <w:rsid w:val="00656DC1"/>
    <w:rsid w:val="00657EEA"/>
    <w:rsid w:val="00662FE1"/>
    <w:rsid w:val="00666AD6"/>
    <w:rsid w:val="00666DD6"/>
    <w:rsid w:val="006675B3"/>
    <w:rsid w:val="00672517"/>
    <w:rsid w:val="00673359"/>
    <w:rsid w:val="00681A0A"/>
    <w:rsid w:val="00681D1E"/>
    <w:rsid w:val="00685033"/>
    <w:rsid w:val="006850E7"/>
    <w:rsid w:val="00690AE8"/>
    <w:rsid w:val="00693267"/>
    <w:rsid w:val="006936C1"/>
    <w:rsid w:val="00693BBC"/>
    <w:rsid w:val="006948A6"/>
    <w:rsid w:val="00694E1C"/>
    <w:rsid w:val="006957A7"/>
    <w:rsid w:val="006A1034"/>
    <w:rsid w:val="006A1C55"/>
    <w:rsid w:val="006A2B79"/>
    <w:rsid w:val="006A35C0"/>
    <w:rsid w:val="006A47B6"/>
    <w:rsid w:val="006A5261"/>
    <w:rsid w:val="006A5C15"/>
    <w:rsid w:val="006A6A10"/>
    <w:rsid w:val="006B1367"/>
    <w:rsid w:val="006B1D45"/>
    <w:rsid w:val="006B47E3"/>
    <w:rsid w:val="006B6342"/>
    <w:rsid w:val="006B7783"/>
    <w:rsid w:val="006C0F93"/>
    <w:rsid w:val="006C188B"/>
    <w:rsid w:val="006C2A36"/>
    <w:rsid w:val="006C2F3F"/>
    <w:rsid w:val="006C5386"/>
    <w:rsid w:val="006C7916"/>
    <w:rsid w:val="006D29CD"/>
    <w:rsid w:val="006D69E1"/>
    <w:rsid w:val="006D7749"/>
    <w:rsid w:val="006D7DD9"/>
    <w:rsid w:val="006E091A"/>
    <w:rsid w:val="006E0E34"/>
    <w:rsid w:val="006E1AEB"/>
    <w:rsid w:val="006E2E7D"/>
    <w:rsid w:val="006E33B9"/>
    <w:rsid w:val="006E5737"/>
    <w:rsid w:val="006F0E02"/>
    <w:rsid w:val="006F19DC"/>
    <w:rsid w:val="006F1A2B"/>
    <w:rsid w:val="006F1C87"/>
    <w:rsid w:val="006F3D69"/>
    <w:rsid w:val="006F56AA"/>
    <w:rsid w:val="006F5AE7"/>
    <w:rsid w:val="006F5D24"/>
    <w:rsid w:val="00702076"/>
    <w:rsid w:val="00706F5F"/>
    <w:rsid w:val="00707CD0"/>
    <w:rsid w:val="00707FE7"/>
    <w:rsid w:val="00710425"/>
    <w:rsid w:val="007110B9"/>
    <w:rsid w:val="00720683"/>
    <w:rsid w:val="00720BC6"/>
    <w:rsid w:val="007226A2"/>
    <w:rsid w:val="0072284B"/>
    <w:rsid w:val="00722C8B"/>
    <w:rsid w:val="00722F03"/>
    <w:rsid w:val="007263F7"/>
    <w:rsid w:val="00726D9C"/>
    <w:rsid w:val="00727E4F"/>
    <w:rsid w:val="00730BF3"/>
    <w:rsid w:val="007322C3"/>
    <w:rsid w:val="00732F47"/>
    <w:rsid w:val="00733748"/>
    <w:rsid w:val="00734F65"/>
    <w:rsid w:val="007363BE"/>
    <w:rsid w:val="007377D3"/>
    <w:rsid w:val="0073D262"/>
    <w:rsid w:val="00743B42"/>
    <w:rsid w:val="007458D5"/>
    <w:rsid w:val="00753279"/>
    <w:rsid w:val="0075377B"/>
    <w:rsid w:val="0075708E"/>
    <w:rsid w:val="007615FE"/>
    <w:rsid w:val="00761D44"/>
    <w:rsid w:val="00762108"/>
    <w:rsid w:val="00764271"/>
    <w:rsid w:val="00765413"/>
    <w:rsid w:val="007659BB"/>
    <w:rsid w:val="00767A90"/>
    <w:rsid w:val="00767DEF"/>
    <w:rsid w:val="007736E2"/>
    <w:rsid w:val="0077439D"/>
    <w:rsid w:val="00777269"/>
    <w:rsid w:val="00782EE9"/>
    <w:rsid w:val="00783ED6"/>
    <w:rsid w:val="00784C7F"/>
    <w:rsid w:val="007860F4"/>
    <w:rsid w:val="00786624"/>
    <w:rsid w:val="0079138B"/>
    <w:rsid w:val="0079481F"/>
    <w:rsid w:val="00794EB5"/>
    <w:rsid w:val="007A0094"/>
    <w:rsid w:val="007A2E67"/>
    <w:rsid w:val="007A54C8"/>
    <w:rsid w:val="007A67CF"/>
    <w:rsid w:val="007B2319"/>
    <w:rsid w:val="007B267E"/>
    <w:rsid w:val="007B4712"/>
    <w:rsid w:val="007B5C24"/>
    <w:rsid w:val="007B6A7E"/>
    <w:rsid w:val="007B6B33"/>
    <w:rsid w:val="007C0FC9"/>
    <w:rsid w:val="007C3BB4"/>
    <w:rsid w:val="007C499D"/>
    <w:rsid w:val="007C5F9B"/>
    <w:rsid w:val="007C6B8F"/>
    <w:rsid w:val="007C778A"/>
    <w:rsid w:val="007D0446"/>
    <w:rsid w:val="007D6206"/>
    <w:rsid w:val="007D67EB"/>
    <w:rsid w:val="007D6ABE"/>
    <w:rsid w:val="007D73D6"/>
    <w:rsid w:val="007E0DD6"/>
    <w:rsid w:val="007E608F"/>
    <w:rsid w:val="007E6BFB"/>
    <w:rsid w:val="007E7804"/>
    <w:rsid w:val="007F0D3B"/>
    <w:rsid w:val="007F0F7D"/>
    <w:rsid w:val="007F1E09"/>
    <w:rsid w:val="007F6668"/>
    <w:rsid w:val="00800D58"/>
    <w:rsid w:val="00802BA9"/>
    <w:rsid w:val="00804FA3"/>
    <w:rsid w:val="008128F0"/>
    <w:rsid w:val="00815CA1"/>
    <w:rsid w:val="008177BC"/>
    <w:rsid w:val="0082174A"/>
    <w:rsid w:val="00822723"/>
    <w:rsid w:val="00826A22"/>
    <w:rsid w:val="00826D1D"/>
    <w:rsid w:val="00830A17"/>
    <w:rsid w:val="008314A4"/>
    <w:rsid w:val="00831957"/>
    <w:rsid w:val="00832D0F"/>
    <w:rsid w:val="00832E33"/>
    <w:rsid w:val="008343B2"/>
    <w:rsid w:val="00834F67"/>
    <w:rsid w:val="00841276"/>
    <w:rsid w:val="00841EB6"/>
    <w:rsid w:val="00844A89"/>
    <w:rsid w:val="00844FDC"/>
    <w:rsid w:val="0084553F"/>
    <w:rsid w:val="0084600E"/>
    <w:rsid w:val="008463B0"/>
    <w:rsid w:val="00847516"/>
    <w:rsid w:val="00850E77"/>
    <w:rsid w:val="008516F2"/>
    <w:rsid w:val="00851B66"/>
    <w:rsid w:val="008527C1"/>
    <w:rsid w:val="008537EF"/>
    <w:rsid w:val="008547D9"/>
    <w:rsid w:val="00855E1B"/>
    <w:rsid w:val="00855FFF"/>
    <w:rsid w:val="00856425"/>
    <w:rsid w:val="0085658A"/>
    <w:rsid w:val="0086146D"/>
    <w:rsid w:val="008634E3"/>
    <w:rsid w:val="0086517C"/>
    <w:rsid w:val="008657E3"/>
    <w:rsid w:val="0086762B"/>
    <w:rsid w:val="00867C03"/>
    <w:rsid w:val="00867D53"/>
    <w:rsid w:val="00872946"/>
    <w:rsid w:val="00872BD3"/>
    <w:rsid w:val="00874A0B"/>
    <w:rsid w:val="00882D53"/>
    <w:rsid w:val="00886E0F"/>
    <w:rsid w:val="008876B7"/>
    <w:rsid w:val="00890473"/>
    <w:rsid w:val="008912C4"/>
    <w:rsid w:val="00892D36"/>
    <w:rsid w:val="00893357"/>
    <w:rsid w:val="008954D5"/>
    <w:rsid w:val="0089595F"/>
    <w:rsid w:val="00896E16"/>
    <w:rsid w:val="008A033E"/>
    <w:rsid w:val="008A44EA"/>
    <w:rsid w:val="008A66D8"/>
    <w:rsid w:val="008B00F0"/>
    <w:rsid w:val="008B0E63"/>
    <w:rsid w:val="008B159D"/>
    <w:rsid w:val="008B1CF6"/>
    <w:rsid w:val="008B2AA5"/>
    <w:rsid w:val="008B37FB"/>
    <w:rsid w:val="008B3B89"/>
    <w:rsid w:val="008B3F9E"/>
    <w:rsid w:val="008B5FAF"/>
    <w:rsid w:val="008B7805"/>
    <w:rsid w:val="008C0206"/>
    <w:rsid w:val="008C1353"/>
    <w:rsid w:val="008C3278"/>
    <w:rsid w:val="008C32E2"/>
    <w:rsid w:val="008C5F74"/>
    <w:rsid w:val="008C644D"/>
    <w:rsid w:val="008C74D5"/>
    <w:rsid w:val="008D1B18"/>
    <w:rsid w:val="008D255B"/>
    <w:rsid w:val="008D38BE"/>
    <w:rsid w:val="008D3C4C"/>
    <w:rsid w:val="008D6DA6"/>
    <w:rsid w:val="008E2A74"/>
    <w:rsid w:val="008F1BAB"/>
    <w:rsid w:val="008F33E4"/>
    <w:rsid w:val="008F5AA8"/>
    <w:rsid w:val="008F5F90"/>
    <w:rsid w:val="0090569F"/>
    <w:rsid w:val="00907D1E"/>
    <w:rsid w:val="00907DF9"/>
    <w:rsid w:val="00911719"/>
    <w:rsid w:val="00915814"/>
    <w:rsid w:val="0091598D"/>
    <w:rsid w:val="00917BB6"/>
    <w:rsid w:val="00921AA9"/>
    <w:rsid w:val="0092218D"/>
    <w:rsid w:val="00922386"/>
    <w:rsid w:val="009245EA"/>
    <w:rsid w:val="00924798"/>
    <w:rsid w:val="00924957"/>
    <w:rsid w:val="00925BDE"/>
    <w:rsid w:val="00927D39"/>
    <w:rsid w:val="00930974"/>
    <w:rsid w:val="0093136E"/>
    <w:rsid w:val="00933547"/>
    <w:rsid w:val="00933C1E"/>
    <w:rsid w:val="00936E47"/>
    <w:rsid w:val="00936F38"/>
    <w:rsid w:val="009411F6"/>
    <w:rsid w:val="00941E65"/>
    <w:rsid w:val="009426D0"/>
    <w:rsid w:val="00944F4B"/>
    <w:rsid w:val="00945B46"/>
    <w:rsid w:val="00951936"/>
    <w:rsid w:val="00952F7D"/>
    <w:rsid w:val="00953749"/>
    <w:rsid w:val="009539EF"/>
    <w:rsid w:val="00953BDA"/>
    <w:rsid w:val="0095518E"/>
    <w:rsid w:val="00962824"/>
    <w:rsid w:val="00962F69"/>
    <w:rsid w:val="00965212"/>
    <w:rsid w:val="009656F8"/>
    <w:rsid w:val="009663A7"/>
    <w:rsid w:val="009674AE"/>
    <w:rsid w:val="00967832"/>
    <w:rsid w:val="00970676"/>
    <w:rsid w:val="00974217"/>
    <w:rsid w:val="0097441C"/>
    <w:rsid w:val="00976404"/>
    <w:rsid w:val="0097665E"/>
    <w:rsid w:val="009768FE"/>
    <w:rsid w:val="009777AA"/>
    <w:rsid w:val="00981672"/>
    <w:rsid w:val="0098180D"/>
    <w:rsid w:val="009823D4"/>
    <w:rsid w:val="00984BC1"/>
    <w:rsid w:val="0098535D"/>
    <w:rsid w:val="0098737F"/>
    <w:rsid w:val="009874F8"/>
    <w:rsid w:val="00992FE5"/>
    <w:rsid w:val="0099379D"/>
    <w:rsid w:val="009947BA"/>
    <w:rsid w:val="0099702C"/>
    <w:rsid w:val="009A0043"/>
    <w:rsid w:val="009A3B00"/>
    <w:rsid w:val="009A40F1"/>
    <w:rsid w:val="009A7343"/>
    <w:rsid w:val="009B17B6"/>
    <w:rsid w:val="009B42F7"/>
    <w:rsid w:val="009B446E"/>
    <w:rsid w:val="009B6270"/>
    <w:rsid w:val="009B76FE"/>
    <w:rsid w:val="009C07BD"/>
    <w:rsid w:val="009C3911"/>
    <w:rsid w:val="009C3F65"/>
    <w:rsid w:val="009C4C1F"/>
    <w:rsid w:val="009D1B4A"/>
    <w:rsid w:val="009D31F7"/>
    <w:rsid w:val="009D4CE3"/>
    <w:rsid w:val="009D529B"/>
    <w:rsid w:val="009D5EF7"/>
    <w:rsid w:val="009E1B13"/>
    <w:rsid w:val="009E3F24"/>
    <w:rsid w:val="009E44F5"/>
    <w:rsid w:val="009E7160"/>
    <w:rsid w:val="009E7522"/>
    <w:rsid w:val="009F3267"/>
    <w:rsid w:val="009F3E89"/>
    <w:rsid w:val="009F53E4"/>
    <w:rsid w:val="009F5485"/>
    <w:rsid w:val="00A00587"/>
    <w:rsid w:val="00A02D25"/>
    <w:rsid w:val="00A02F4A"/>
    <w:rsid w:val="00A06E0D"/>
    <w:rsid w:val="00A073D1"/>
    <w:rsid w:val="00A10142"/>
    <w:rsid w:val="00A1062E"/>
    <w:rsid w:val="00A123FD"/>
    <w:rsid w:val="00A16599"/>
    <w:rsid w:val="00A16695"/>
    <w:rsid w:val="00A20856"/>
    <w:rsid w:val="00A259F9"/>
    <w:rsid w:val="00A31D6D"/>
    <w:rsid w:val="00A32214"/>
    <w:rsid w:val="00A326C9"/>
    <w:rsid w:val="00A33003"/>
    <w:rsid w:val="00A33157"/>
    <w:rsid w:val="00A36678"/>
    <w:rsid w:val="00A37448"/>
    <w:rsid w:val="00A473EC"/>
    <w:rsid w:val="00A50A08"/>
    <w:rsid w:val="00A52512"/>
    <w:rsid w:val="00A5318D"/>
    <w:rsid w:val="00A565C7"/>
    <w:rsid w:val="00A6460E"/>
    <w:rsid w:val="00A660E7"/>
    <w:rsid w:val="00A67C5F"/>
    <w:rsid w:val="00A71391"/>
    <w:rsid w:val="00A724E9"/>
    <w:rsid w:val="00A73105"/>
    <w:rsid w:val="00A74F7A"/>
    <w:rsid w:val="00A772D4"/>
    <w:rsid w:val="00A81FFB"/>
    <w:rsid w:val="00A84311"/>
    <w:rsid w:val="00A86832"/>
    <w:rsid w:val="00A86C1D"/>
    <w:rsid w:val="00A9112C"/>
    <w:rsid w:val="00A93482"/>
    <w:rsid w:val="00A9458D"/>
    <w:rsid w:val="00A95013"/>
    <w:rsid w:val="00A9551B"/>
    <w:rsid w:val="00A96F7D"/>
    <w:rsid w:val="00AA06D2"/>
    <w:rsid w:val="00AA094A"/>
    <w:rsid w:val="00AA0BC7"/>
    <w:rsid w:val="00AA18E8"/>
    <w:rsid w:val="00AA1D48"/>
    <w:rsid w:val="00AA4C94"/>
    <w:rsid w:val="00AA7A77"/>
    <w:rsid w:val="00AB02EA"/>
    <w:rsid w:val="00AB09DF"/>
    <w:rsid w:val="00AB374C"/>
    <w:rsid w:val="00AB40DF"/>
    <w:rsid w:val="00AB4B8C"/>
    <w:rsid w:val="00AB6628"/>
    <w:rsid w:val="00AC1080"/>
    <w:rsid w:val="00AC2422"/>
    <w:rsid w:val="00AC576C"/>
    <w:rsid w:val="00AC6D2E"/>
    <w:rsid w:val="00AD3D4D"/>
    <w:rsid w:val="00AD4D92"/>
    <w:rsid w:val="00AD5A83"/>
    <w:rsid w:val="00AD63AE"/>
    <w:rsid w:val="00AD7ABC"/>
    <w:rsid w:val="00AE02FA"/>
    <w:rsid w:val="00AE2C15"/>
    <w:rsid w:val="00AE47E0"/>
    <w:rsid w:val="00AE6F24"/>
    <w:rsid w:val="00AF25C9"/>
    <w:rsid w:val="00AF464B"/>
    <w:rsid w:val="00AF4987"/>
    <w:rsid w:val="00B0333E"/>
    <w:rsid w:val="00B0470D"/>
    <w:rsid w:val="00B0570A"/>
    <w:rsid w:val="00B06285"/>
    <w:rsid w:val="00B07766"/>
    <w:rsid w:val="00B1026D"/>
    <w:rsid w:val="00B120FD"/>
    <w:rsid w:val="00B12BD8"/>
    <w:rsid w:val="00B15B10"/>
    <w:rsid w:val="00B22DBC"/>
    <w:rsid w:val="00B23354"/>
    <w:rsid w:val="00B2474A"/>
    <w:rsid w:val="00B24A88"/>
    <w:rsid w:val="00B25C4C"/>
    <w:rsid w:val="00B26FD2"/>
    <w:rsid w:val="00B30344"/>
    <w:rsid w:val="00B326EB"/>
    <w:rsid w:val="00B3364D"/>
    <w:rsid w:val="00B34D20"/>
    <w:rsid w:val="00B3551F"/>
    <w:rsid w:val="00B36AE6"/>
    <w:rsid w:val="00B37AFA"/>
    <w:rsid w:val="00B37DA6"/>
    <w:rsid w:val="00B430E3"/>
    <w:rsid w:val="00B45651"/>
    <w:rsid w:val="00B468DF"/>
    <w:rsid w:val="00B473B3"/>
    <w:rsid w:val="00B47EA9"/>
    <w:rsid w:val="00B50987"/>
    <w:rsid w:val="00B50E12"/>
    <w:rsid w:val="00B5305E"/>
    <w:rsid w:val="00B53107"/>
    <w:rsid w:val="00B53B88"/>
    <w:rsid w:val="00B544C4"/>
    <w:rsid w:val="00B55ED4"/>
    <w:rsid w:val="00B57FA2"/>
    <w:rsid w:val="00B632B6"/>
    <w:rsid w:val="00B63B13"/>
    <w:rsid w:val="00B64618"/>
    <w:rsid w:val="00B64D6F"/>
    <w:rsid w:val="00B65743"/>
    <w:rsid w:val="00B660DA"/>
    <w:rsid w:val="00B6686C"/>
    <w:rsid w:val="00B66C2D"/>
    <w:rsid w:val="00B7219A"/>
    <w:rsid w:val="00B7393A"/>
    <w:rsid w:val="00B7412C"/>
    <w:rsid w:val="00B7440B"/>
    <w:rsid w:val="00B74B89"/>
    <w:rsid w:val="00B77C3E"/>
    <w:rsid w:val="00B80767"/>
    <w:rsid w:val="00B832BA"/>
    <w:rsid w:val="00B855B0"/>
    <w:rsid w:val="00B87DE5"/>
    <w:rsid w:val="00B92FAA"/>
    <w:rsid w:val="00B972B8"/>
    <w:rsid w:val="00B97F13"/>
    <w:rsid w:val="00BA0B4B"/>
    <w:rsid w:val="00BA2058"/>
    <w:rsid w:val="00BA32A6"/>
    <w:rsid w:val="00BA4EB7"/>
    <w:rsid w:val="00BA4FF0"/>
    <w:rsid w:val="00BA74A9"/>
    <w:rsid w:val="00BA760B"/>
    <w:rsid w:val="00BB0EF1"/>
    <w:rsid w:val="00BB1F02"/>
    <w:rsid w:val="00BB320D"/>
    <w:rsid w:val="00BB343D"/>
    <w:rsid w:val="00BB3809"/>
    <w:rsid w:val="00BB467D"/>
    <w:rsid w:val="00BB6382"/>
    <w:rsid w:val="00BB6E1C"/>
    <w:rsid w:val="00BB70C9"/>
    <w:rsid w:val="00BB721A"/>
    <w:rsid w:val="00BB7751"/>
    <w:rsid w:val="00BC2E70"/>
    <w:rsid w:val="00BC3B1A"/>
    <w:rsid w:val="00BC6064"/>
    <w:rsid w:val="00BC66A7"/>
    <w:rsid w:val="00BC79C5"/>
    <w:rsid w:val="00BD00DD"/>
    <w:rsid w:val="00BD05E8"/>
    <w:rsid w:val="00BD123A"/>
    <w:rsid w:val="00BD3DC6"/>
    <w:rsid w:val="00BD4AFA"/>
    <w:rsid w:val="00BE0109"/>
    <w:rsid w:val="00BE033A"/>
    <w:rsid w:val="00BE3087"/>
    <w:rsid w:val="00BE31EA"/>
    <w:rsid w:val="00BF1A2E"/>
    <w:rsid w:val="00BF4484"/>
    <w:rsid w:val="00BF52A4"/>
    <w:rsid w:val="00BF5784"/>
    <w:rsid w:val="00BF6161"/>
    <w:rsid w:val="00BF7017"/>
    <w:rsid w:val="00C003EB"/>
    <w:rsid w:val="00C00465"/>
    <w:rsid w:val="00C00F3D"/>
    <w:rsid w:val="00C0211F"/>
    <w:rsid w:val="00C04EA0"/>
    <w:rsid w:val="00C05E2A"/>
    <w:rsid w:val="00C06E9E"/>
    <w:rsid w:val="00C071A8"/>
    <w:rsid w:val="00C07C13"/>
    <w:rsid w:val="00C137FF"/>
    <w:rsid w:val="00C13C32"/>
    <w:rsid w:val="00C141D8"/>
    <w:rsid w:val="00C2220A"/>
    <w:rsid w:val="00C23F0B"/>
    <w:rsid w:val="00C24D15"/>
    <w:rsid w:val="00C255C8"/>
    <w:rsid w:val="00C25A02"/>
    <w:rsid w:val="00C31B36"/>
    <w:rsid w:val="00C31F74"/>
    <w:rsid w:val="00C36C56"/>
    <w:rsid w:val="00C36D80"/>
    <w:rsid w:val="00C376C1"/>
    <w:rsid w:val="00C40A68"/>
    <w:rsid w:val="00C4125A"/>
    <w:rsid w:val="00C414E9"/>
    <w:rsid w:val="00C441F7"/>
    <w:rsid w:val="00C449EC"/>
    <w:rsid w:val="00C45255"/>
    <w:rsid w:val="00C471B5"/>
    <w:rsid w:val="00C47982"/>
    <w:rsid w:val="00C50114"/>
    <w:rsid w:val="00C51B34"/>
    <w:rsid w:val="00C53639"/>
    <w:rsid w:val="00C56AB6"/>
    <w:rsid w:val="00C61020"/>
    <w:rsid w:val="00C65CF7"/>
    <w:rsid w:val="00C65F34"/>
    <w:rsid w:val="00C704E5"/>
    <w:rsid w:val="00C72C48"/>
    <w:rsid w:val="00C72FCD"/>
    <w:rsid w:val="00C748E0"/>
    <w:rsid w:val="00C75F9A"/>
    <w:rsid w:val="00C7680D"/>
    <w:rsid w:val="00C7699F"/>
    <w:rsid w:val="00C779B3"/>
    <w:rsid w:val="00C77D53"/>
    <w:rsid w:val="00C802E8"/>
    <w:rsid w:val="00C81188"/>
    <w:rsid w:val="00C81874"/>
    <w:rsid w:val="00C81F1B"/>
    <w:rsid w:val="00C840F8"/>
    <w:rsid w:val="00C858DB"/>
    <w:rsid w:val="00C8636D"/>
    <w:rsid w:val="00C87D2E"/>
    <w:rsid w:val="00C9059D"/>
    <w:rsid w:val="00C90D8C"/>
    <w:rsid w:val="00C926DA"/>
    <w:rsid w:val="00C93231"/>
    <w:rsid w:val="00CA0DF5"/>
    <w:rsid w:val="00CA12D0"/>
    <w:rsid w:val="00CA12DB"/>
    <w:rsid w:val="00CA178A"/>
    <w:rsid w:val="00CA193B"/>
    <w:rsid w:val="00CA2B16"/>
    <w:rsid w:val="00CA48BD"/>
    <w:rsid w:val="00CB24E2"/>
    <w:rsid w:val="00CB3877"/>
    <w:rsid w:val="00CB3C5E"/>
    <w:rsid w:val="00CB6F65"/>
    <w:rsid w:val="00CB750E"/>
    <w:rsid w:val="00CB7C27"/>
    <w:rsid w:val="00CC0ED8"/>
    <w:rsid w:val="00CC27CF"/>
    <w:rsid w:val="00CC2F53"/>
    <w:rsid w:val="00CC39D1"/>
    <w:rsid w:val="00CC3D72"/>
    <w:rsid w:val="00CC4C66"/>
    <w:rsid w:val="00CC4FB7"/>
    <w:rsid w:val="00CC53AF"/>
    <w:rsid w:val="00CC5E70"/>
    <w:rsid w:val="00CC6A8A"/>
    <w:rsid w:val="00CC70D4"/>
    <w:rsid w:val="00CC7E02"/>
    <w:rsid w:val="00CD14AB"/>
    <w:rsid w:val="00CD3ED6"/>
    <w:rsid w:val="00CD4269"/>
    <w:rsid w:val="00CD5848"/>
    <w:rsid w:val="00CD6A20"/>
    <w:rsid w:val="00CD6F1E"/>
    <w:rsid w:val="00CE1976"/>
    <w:rsid w:val="00CE3CBD"/>
    <w:rsid w:val="00CE5414"/>
    <w:rsid w:val="00CE5E0C"/>
    <w:rsid w:val="00CE779F"/>
    <w:rsid w:val="00CE7F76"/>
    <w:rsid w:val="00CF0694"/>
    <w:rsid w:val="00CF4072"/>
    <w:rsid w:val="00CF412B"/>
    <w:rsid w:val="00CF4DCD"/>
    <w:rsid w:val="00CF55FC"/>
    <w:rsid w:val="00CF7AD8"/>
    <w:rsid w:val="00CF7CA5"/>
    <w:rsid w:val="00D00361"/>
    <w:rsid w:val="00D028DC"/>
    <w:rsid w:val="00D02F1A"/>
    <w:rsid w:val="00D03AB8"/>
    <w:rsid w:val="00D04ECE"/>
    <w:rsid w:val="00D05296"/>
    <w:rsid w:val="00D061F1"/>
    <w:rsid w:val="00D12F4F"/>
    <w:rsid w:val="00D14C00"/>
    <w:rsid w:val="00D14E18"/>
    <w:rsid w:val="00D15301"/>
    <w:rsid w:val="00D1616D"/>
    <w:rsid w:val="00D20B33"/>
    <w:rsid w:val="00D20E75"/>
    <w:rsid w:val="00D217EE"/>
    <w:rsid w:val="00D21ACA"/>
    <w:rsid w:val="00D223CC"/>
    <w:rsid w:val="00D23D23"/>
    <w:rsid w:val="00D25B86"/>
    <w:rsid w:val="00D26288"/>
    <w:rsid w:val="00D3133B"/>
    <w:rsid w:val="00D31418"/>
    <w:rsid w:val="00D31CCF"/>
    <w:rsid w:val="00D349FD"/>
    <w:rsid w:val="00D34E30"/>
    <w:rsid w:val="00D3717C"/>
    <w:rsid w:val="00D37DDD"/>
    <w:rsid w:val="00D4033B"/>
    <w:rsid w:val="00D410BB"/>
    <w:rsid w:val="00D418F1"/>
    <w:rsid w:val="00D4190E"/>
    <w:rsid w:val="00D47A37"/>
    <w:rsid w:val="00D47D54"/>
    <w:rsid w:val="00D50278"/>
    <w:rsid w:val="00D53203"/>
    <w:rsid w:val="00D5586E"/>
    <w:rsid w:val="00D562E2"/>
    <w:rsid w:val="00D64A79"/>
    <w:rsid w:val="00D64DB0"/>
    <w:rsid w:val="00D651F7"/>
    <w:rsid w:val="00D657D9"/>
    <w:rsid w:val="00D71DAD"/>
    <w:rsid w:val="00D759EB"/>
    <w:rsid w:val="00D771DA"/>
    <w:rsid w:val="00D800B8"/>
    <w:rsid w:val="00D80E4F"/>
    <w:rsid w:val="00D81276"/>
    <w:rsid w:val="00D825BE"/>
    <w:rsid w:val="00D82792"/>
    <w:rsid w:val="00D84831"/>
    <w:rsid w:val="00D86078"/>
    <w:rsid w:val="00D9093B"/>
    <w:rsid w:val="00D91AA2"/>
    <w:rsid w:val="00D943C1"/>
    <w:rsid w:val="00DA0442"/>
    <w:rsid w:val="00DA0524"/>
    <w:rsid w:val="00DA0B2C"/>
    <w:rsid w:val="00DA1444"/>
    <w:rsid w:val="00DA2077"/>
    <w:rsid w:val="00DA33CF"/>
    <w:rsid w:val="00DA46D2"/>
    <w:rsid w:val="00DA4922"/>
    <w:rsid w:val="00DA52E8"/>
    <w:rsid w:val="00DA6B4A"/>
    <w:rsid w:val="00DB0A92"/>
    <w:rsid w:val="00DB1CE0"/>
    <w:rsid w:val="00DB2316"/>
    <w:rsid w:val="00DB25D6"/>
    <w:rsid w:val="00DB597F"/>
    <w:rsid w:val="00DB60EE"/>
    <w:rsid w:val="00DB776A"/>
    <w:rsid w:val="00DC16C4"/>
    <w:rsid w:val="00DC23FE"/>
    <w:rsid w:val="00DC2F8F"/>
    <w:rsid w:val="00DC398B"/>
    <w:rsid w:val="00DC5A0E"/>
    <w:rsid w:val="00DC67E5"/>
    <w:rsid w:val="00DC9B09"/>
    <w:rsid w:val="00DD1072"/>
    <w:rsid w:val="00DD1B75"/>
    <w:rsid w:val="00DD41DA"/>
    <w:rsid w:val="00DD49FA"/>
    <w:rsid w:val="00DD5847"/>
    <w:rsid w:val="00DD6F7E"/>
    <w:rsid w:val="00DE0001"/>
    <w:rsid w:val="00DE219F"/>
    <w:rsid w:val="00DE4410"/>
    <w:rsid w:val="00DE5367"/>
    <w:rsid w:val="00DE5C03"/>
    <w:rsid w:val="00DE6673"/>
    <w:rsid w:val="00DF12CB"/>
    <w:rsid w:val="00DF3BF3"/>
    <w:rsid w:val="00DF4248"/>
    <w:rsid w:val="00DF5178"/>
    <w:rsid w:val="00DF6485"/>
    <w:rsid w:val="00E029CD"/>
    <w:rsid w:val="00E05E5B"/>
    <w:rsid w:val="00E06807"/>
    <w:rsid w:val="00E07BDB"/>
    <w:rsid w:val="00E10EC1"/>
    <w:rsid w:val="00E13320"/>
    <w:rsid w:val="00E16016"/>
    <w:rsid w:val="00E1632E"/>
    <w:rsid w:val="00E24B3F"/>
    <w:rsid w:val="00E30B84"/>
    <w:rsid w:val="00E30EC6"/>
    <w:rsid w:val="00E310E2"/>
    <w:rsid w:val="00E31635"/>
    <w:rsid w:val="00E3519B"/>
    <w:rsid w:val="00E3671E"/>
    <w:rsid w:val="00E374A5"/>
    <w:rsid w:val="00E4131A"/>
    <w:rsid w:val="00E416BB"/>
    <w:rsid w:val="00E4403F"/>
    <w:rsid w:val="00E4510D"/>
    <w:rsid w:val="00E46001"/>
    <w:rsid w:val="00E47196"/>
    <w:rsid w:val="00E47CD9"/>
    <w:rsid w:val="00E50C7E"/>
    <w:rsid w:val="00E51FC9"/>
    <w:rsid w:val="00E522D2"/>
    <w:rsid w:val="00E527B9"/>
    <w:rsid w:val="00E577D2"/>
    <w:rsid w:val="00E60205"/>
    <w:rsid w:val="00E62990"/>
    <w:rsid w:val="00E645DB"/>
    <w:rsid w:val="00E648C6"/>
    <w:rsid w:val="00E6634C"/>
    <w:rsid w:val="00E66AEA"/>
    <w:rsid w:val="00E67A6D"/>
    <w:rsid w:val="00E751F4"/>
    <w:rsid w:val="00E7672D"/>
    <w:rsid w:val="00E81700"/>
    <w:rsid w:val="00E82804"/>
    <w:rsid w:val="00E82965"/>
    <w:rsid w:val="00E83679"/>
    <w:rsid w:val="00E84BCE"/>
    <w:rsid w:val="00E8538B"/>
    <w:rsid w:val="00E8588C"/>
    <w:rsid w:val="00E86C09"/>
    <w:rsid w:val="00E93BE1"/>
    <w:rsid w:val="00E9503A"/>
    <w:rsid w:val="00E9636B"/>
    <w:rsid w:val="00E963BB"/>
    <w:rsid w:val="00E972B9"/>
    <w:rsid w:val="00EA0B9F"/>
    <w:rsid w:val="00EA0FAF"/>
    <w:rsid w:val="00EA143D"/>
    <w:rsid w:val="00EA1824"/>
    <w:rsid w:val="00EA2577"/>
    <w:rsid w:val="00EA2C42"/>
    <w:rsid w:val="00EA3196"/>
    <w:rsid w:val="00EA42D6"/>
    <w:rsid w:val="00EA472E"/>
    <w:rsid w:val="00EA4D00"/>
    <w:rsid w:val="00EA4E46"/>
    <w:rsid w:val="00EA4E90"/>
    <w:rsid w:val="00EA5492"/>
    <w:rsid w:val="00EA6BBB"/>
    <w:rsid w:val="00EA7191"/>
    <w:rsid w:val="00EB0069"/>
    <w:rsid w:val="00EB2145"/>
    <w:rsid w:val="00EB27B0"/>
    <w:rsid w:val="00EB47B8"/>
    <w:rsid w:val="00EB4F57"/>
    <w:rsid w:val="00EC0299"/>
    <w:rsid w:val="00EC149E"/>
    <w:rsid w:val="00EC3025"/>
    <w:rsid w:val="00EC690B"/>
    <w:rsid w:val="00ED0D9E"/>
    <w:rsid w:val="00ED3D7C"/>
    <w:rsid w:val="00ED43F1"/>
    <w:rsid w:val="00ED71C2"/>
    <w:rsid w:val="00ED7704"/>
    <w:rsid w:val="00EDC9BA"/>
    <w:rsid w:val="00EE0D9C"/>
    <w:rsid w:val="00EE19EE"/>
    <w:rsid w:val="00EE2DA2"/>
    <w:rsid w:val="00EE44F2"/>
    <w:rsid w:val="00EE48B3"/>
    <w:rsid w:val="00EF1085"/>
    <w:rsid w:val="00EF2E8D"/>
    <w:rsid w:val="00EF30E4"/>
    <w:rsid w:val="00EF6883"/>
    <w:rsid w:val="00EF7D68"/>
    <w:rsid w:val="00F00CE5"/>
    <w:rsid w:val="00F0650C"/>
    <w:rsid w:val="00F113B7"/>
    <w:rsid w:val="00F11919"/>
    <w:rsid w:val="00F11ED7"/>
    <w:rsid w:val="00F14725"/>
    <w:rsid w:val="00F15402"/>
    <w:rsid w:val="00F155D0"/>
    <w:rsid w:val="00F20D96"/>
    <w:rsid w:val="00F20F83"/>
    <w:rsid w:val="00F21586"/>
    <w:rsid w:val="00F22F4E"/>
    <w:rsid w:val="00F2433F"/>
    <w:rsid w:val="00F24C22"/>
    <w:rsid w:val="00F24F72"/>
    <w:rsid w:val="00F26209"/>
    <w:rsid w:val="00F30F21"/>
    <w:rsid w:val="00F3178A"/>
    <w:rsid w:val="00F3308E"/>
    <w:rsid w:val="00F35CD1"/>
    <w:rsid w:val="00F37834"/>
    <w:rsid w:val="00F43BD0"/>
    <w:rsid w:val="00F441E0"/>
    <w:rsid w:val="00F44B19"/>
    <w:rsid w:val="00F46BE6"/>
    <w:rsid w:val="00F47525"/>
    <w:rsid w:val="00F52BA6"/>
    <w:rsid w:val="00F52E55"/>
    <w:rsid w:val="00F53DF2"/>
    <w:rsid w:val="00F53E94"/>
    <w:rsid w:val="00F5536E"/>
    <w:rsid w:val="00F55B3C"/>
    <w:rsid w:val="00F605A4"/>
    <w:rsid w:val="00F60A24"/>
    <w:rsid w:val="00F633F0"/>
    <w:rsid w:val="00F6493E"/>
    <w:rsid w:val="00F649C8"/>
    <w:rsid w:val="00F65241"/>
    <w:rsid w:val="00F656F0"/>
    <w:rsid w:val="00F65A4F"/>
    <w:rsid w:val="00F662BC"/>
    <w:rsid w:val="00F705B3"/>
    <w:rsid w:val="00F71DBD"/>
    <w:rsid w:val="00F74724"/>
    <w:rsid w:val="00F74BC7"/>
    <w:rsid w:val="00F77F63"/>
    <w:rsid w:val="00F80672"/>
    <w:rsid w:val="00F83B13"/>
    <w:rsid w:val="00F84E3E"/>
    <w:rsid w:val="00F864DD"/>
    <w:rsid w:val="00F87E14"/>
    <w:rsid w:val="00F90C5C"/>
    <w:rsid w:val="00F91189"/>
    <w:rsid w:val="00F95631"/>
    <w:rsid w:val="00F95E5B"/>
    <w:rsid w:val="00F95FAC"/>
    <w:rsid w:val="00FA1711"/>
    <w:rsid w:val="00FA2E8C"/>
    <w:rsid w:val="00FA332C"/>
    <w:rsid w:val="00FA6295"/>
    <w:rsid w:val="00FA76B6"/>
    <w:rsid w:val="00FA7BA3"/>
    <w:rsid w:val="00FA7C2B"/>
    <w:rsid w:val="00FB0732"/>
    <w:rsid w:val="00FB0A0B"/>
    <w:rsid w:val="00FB0D7C"/>
    <w:rsid w:val="00FB0FD2"/>
    <w:rsid w:val="00FB15E9"/>
    <w:rsid w:val="00FB18AB"/>
    <w:rsid w:val="00FB2A62"/>
    <w:rsid w:val="00FB2A81"/>
    <w:rsid w:val="00FB3DEE"/>
    <w:rsid w:val="00FB3E5F"/>
    <w:rsid w:val="00FB6377"/>
    <w:rsid w:val="00FB69E9"/>
    <w:rsid w:val="00FC095C"/>
    <w:rsid w:val="00FC2832"/>
    <w:rsid w:val="00FC294D"/>
    <w:rsid w:val="00FC3183"/>
    <w:rsid w:val="00FC35E8"/>
    <w:rsid w:val="00FC48A9"/>
    <w:rsid w:val="00FC5AC7"/>
    <w:rsid w:val="00FC5F52"/>
    <w:rsid w:val="00FD38EC"/>
    <w:rsid w:val="00FD5758"/>
    <w:rsid w:val="00FD5F37"/>
    <w:rsid w:val="00FD65A3"/>
    <w:rsid w:val="00FD6868"/>
    <w:rsid w:val="00FD72A6"/>
    <w:rsid w:val="00FD79CC"/>
    <w:rsid w:val="00FE005A"/>
    <w:rsid w:val="00FE2F79"/>
    <w:rsid w:val="00FE59EF"/>
    <w:rsid w:val="00FE7EC1"/>
    <w:rsid w:val="00FF0C51"/>
    <w:rsid w:val="00FF0C5B"/>
    <w:rsid w:val="00FF2C8E"/>
    <w:rsid w:val="00FF370D"/>
    <w:rsid w:val="00FF3E38"/>
    <w:rsid w:val="00FF43B3"/>
    <w:rsid w:val="00FF44CB"/>
    <w:rsid w:val="00FF516A"/>
    <w:rsid w:val="00FF62E1"/>
    <w:rsid w:val="00FF7046"/>
    <w:rsid w:val="01070093"/>
    <w:rsid w:val="010D1C9B"/>
    <w:rsid w:val="013F2888"/>
    <w:rsid w:val="01409840"/>
    <w:rsid w:val="01B048FC"/>
    <w:rsid w:val="01BBD5EA"/>
    <w:rsid w:val="0210AC9F"/>
    <w:rsid w:val="02221358"/>
    <w:rsid w:val="022B5EC3"/>
    <w:rsid w:val="027723B0"/>
    <w:rsid w:val="02826B4D"/>
    <w:rsid w:val="028AF1F3"/>
    <w:rsid w:val="02A7489E"/>
    <w:rsid w:val="02EABB76"/>
    <w:rsid w:val="02ECC275"/>
    <w:rsid w:val="02ECF63E"/>
    <w:rsid w:val="030CCE56"/>
    <w:rsid w:val="033380EE"/>
    <w:rsid w:val="0372DB52"/>
    <w:rsid w:val="037B6CF2"/>
    <w:rsid w:val="03859CE9"/>
    <w:rsid w:val="0397B09C"/>
    <w:rsid w:val="03B4CCD8"/>
    <w:rsid w:val="03E2417B"/>
    <w:rsid w:val="03F420F4"/>
    <w:rsid w:val="042B6311"/>
    <w:rsid w:val="042CEC6E"/>
    <w:rsid w:val="0443982A"/>
    <w:rsid w:val="0447463F"/>
    <w:rsid w:val="0469D829"/>
    <w:rsid w:val="04ACB3F8"/>
    <w:rsid w:val="04AD880A"/>
    <w:rsid w:val="04D40873"/>
    <w:rsid w:val="04E76B47"/>
    <w:rsid w:val="0500043A"/>
    <w:rsid w:val="057B221F"/>
    <w:rsid w:val="0591BF26"/>
    <w:rsid w:val="05B96DD5"/>
    <w:rsid w:val="05C6A029"/>
    <w:rsid w:val="06041990"/>
    <w:rsid w:val="060FAD3F"/>
    <w:rsid w:val="0615CAF4"/>
    <w:rsid w:val="0618E86B"/>
    <w:rsid w:val="061FE2A0"/>
    <w:rsid w:val="06578C80"/>
    <w:rsid w:val="066D33CA"/>
    <w:rsid w:val="0678753E"/>
    <w:rsid w:val="068A8DC1"/>
    <w:rsid w:val="06A81948"/>
    <w:rsid w:val="06D2D0E6"/>
    <w:rsid w:val="0774A852"/>
    <w:rsid w:val="07DFE492"/>
    <w:rsid w:val="07E2D19D"/>
    <w:rsid w:val="07E6494B"/>
    <w:rsid w:val="0809DE68"/>
    <w:rsid w:val="080EA5FA"/>
    <w:rsid w:val="083AD94A"/>
    <w:rsid w:val="085FBC92"/>
    <w:rsid w:val="08611B89"/>
    <w:rsid w:val="089F1917"/>
    <w:rsid w:val="08F2B734"/>
    <w:rsid w:val="090B301E"/>
    <w:rsid w:val="09443CC0"/>
    <w:rsid w:val="094BBE1B"/>
    <w:rsid w:val="09661CDB"/>
    <w:rsid w:val="09720CA1"/>
    <w:rsid w:val="09772678"/>
    <w:rsid w:val="09A7046E"/>
    <w:rsid w:val="09C3D39D"/>
    <w:rsid w:val="09FA2D96"/>
    <w:rsid w:val="0A337D4E"/>
    <w:rsid w:val="0A537452"/>
    <w:rsid w:val="0AA251ED"/>
    <w:rsid w:val="0ABC748D"/>
    <w:rsid w:val="0B127134"/>
    <w:rsid w:val="0B688D2C"/>
    <w:rsid w:val="0B7D14CD"/>
    <w:rsid w:val="0B952E0C"/>
    <w:rsid w:val="0C4C984B"/>
    <w:rsid w:val="0C5D7A2C"/>
    <w:rsid w:val="0C72BFF6"/>
    <w:rsid w:val="0C8F7E33"/>
    <w:rsid w:val="0C93B497"/>
    <w:rsid w:val="0C9676B1"/>
    <w:rsid w:val="0CA90635"/>
    <w:rsid w:val="0CB5AA8D"/>
    <w:rsid w:val="0CC0FEC0"/>
    <w:rsid w:val="0CD32C00"/>
    <w:rsid w:val="0CED7B96"/>
    <w:rsid w:val="0D00F3B5"/>
    <w:rsid w:val="0D732C89"/>
    <w:rsid w:val="0DA8A75F"/>
    <w:rsid w:val="0DD6E018"/>
    <w:rsid w:val="0DE4EC2B"/>
    <w:rsid w:val="0E0A5797"/>
    <w:rsid w:val="0EAAC09E"/>
    <w:rsid w:val="0EE1CBA6"/>
    <w:rsid w:val="0F189ADE"/>
    <w:rsid w:val="0F22F99E"/>
    <w:rsid w:val="0F357A4E"/>
    <w:rsid w:val="0F466A1B"/>
    <w:rsid w:val="0F64F082"/>
    <w:rsid w:val="0FC6764F"/>
    <w:rsid w:val="106D7FB1"/>
    <w:rsid w:val="10938D27"/>
    <w:rsid w:val="10C377F9"/>
    <w:rsid w:val="11157BA8"/>
    <w:rsid w:val="11360A5D"/>
    <w:rsid w:val="115A0057"/>
    <w:rsid w:val="11957650"/>
    <w:rsid w:val="119A2529"/>
    <w:rsid w:val="11A6E50B"/>
    <w:rsid w:val="11AEA570"/>
    <w:rsid w:val="11BB1C7C"/>
    <w:rsid w:val="11DEC0D3"/>
    <w:rsid w:val="11E85738"/>
    <w:rsid w:val="12029BDB"/>
    <w:rsid w:val="12206406"/>
    <w:rsid w:val="12285CA2"/>
    <w:rsid w:val="128DC97D"/>
    <w:rsid w:val="13CAD8D7"/>
    <w:rsid w:val="13D903D7"/>
    <w:rsid w:val="13FFB978"/>
    <w:rsid w:val="1476535A"/>
    <w:rsid w:val="14D1B79C"/>
    <w:rsid w:val="14E0CEB4"/>
    <w:rsid w:val="14E6A26A"/>
    <w:rsid w:val="14EF25EC"/>
    <w:rsid w:val="14FAA544"/>
    <w:rsid w:val="15181DB0"/>
    <w:rsid w:val="152B6048"/>
    <w:rsid w:val="15550E64"/>
    <w:rsid w:val="15732755"/>
    <w:rsid w:val="15976297"/>
    <w:rsid w:val="15F3531F"/>
    <w:rsid w:val="16411F72"/>
    <w:rsid w:val="16A1EE17"/>
    <w:rsid w:val="16DAFA0A"/>
    <w:rsid w:val="16DE572A"/>
    <w:rsid w:val="16FEE4F3"/>
    <w:rsid w:val="170815FF"/>
    <w:rsid w:val="172972FD"/>
    <w:rsid w:val="172BB201"/>
    <w:rsid w:val="17657FF1"/>
    <w:rsid w:val="1773B538"/>
    <w:rsid w:val="1782FB76"/>
    <w:rsid w:val="1786B444"/>
    <w:rsid w:val="1789B2F9"/>
    <w:rsid w:val="17971AEF"/>
    <w:rsid w:val="17A7D7B4"/>
    <w:rsid w:val="17CA141C"/>
    <w:rsid w:val="180480AF"/>
    <w:rsid w:val="18121416"/>
    <w:rsid w:val="181430E2"/>
    <w:rsid w:val="183BB2D1"/>
    <w:rsid w:val="184E062B"/>
    <w:rsid w:val="187F4AEA"/>
    <w:rsid w:val="18E8CCA8"/>
    <w:rsid w:val="19030986"/>
    <w:rsid w:val="190F8F6C"/>
    <w:rsid w:val="197AE84F"/>
    <w:rsid w:val="199D75B1"/>
    <w:rsid w:val="19D2864A"/>
    <w:rsid w:val="19E28333"/>
    <w:rsid w:val="19F2D8CB"/>
    <w:rsid w:val="1A146E4C"/>
    <w:rsid w:val="1A31D66C"/>
    <w:rsid w:val="1A669B99"/>
    <w:rsid w:val="1A685FAB"/>
    <w:rsid w:val="1A6A1D13"/>
    <w:rsid w:val="1A9007D7"/>
    <w:rsid w:val="1B00193A"/>
    <w:rsid w:val="1B11B774"/>
    <w:rsid w:val="1B217309"/>
    <w:rsid w:val="1B59C0D9"/>
    <w:rsid w:val="1B7E6C33"/>
    <w:rsid w:val="1B8C6DBB"/>
    <w:rsid w:val="1B953D29"/>
    <w:rsid w:val="1B9D3260"/>
    <w:rsid w:val="1BD22BEF"/>
    <w:rsid w:val="1BEDC003"/>
    <w:rsid w:val="1C060773"/>
    <w:rsid w:val="1C208D7F"/>
    <w:rsid w:val="1C46E56E"/>
    <w:rsid w:val="1C708BDD"/>
    <w:rsid w:val="1C78C696"/>
    <w:rsid w:val="1CBEC8B4"/>
    <w:rsid w:val="1CCB4524"/>
    <w:rsid w:val="1CD62306"/>
    <w:rsid w:val="1CDEA938"/>
    <w:rsid w:val="1CDFAAD9"/>
    <w:rsid w:val="1D10C438"/>
    <w:rsid w:val="1D416CA1"/>
    <w:rsid w:val="1D497C7C"/>
    <w:rsid w:val="1D899CED"/>
    <w:rsid w:val="1D9F945E"/>
    <w:rsid w:val="1DBE7140"/>
    <w:rsid w:val="1DE92056"/>
    <w:rsid w:val="1E0CF61D"/>
    <w:rsid w:val="1E1F5FD8"/>
    <w:rsid w:val="1E4AED29"/>
    <w:rsid w:val="1E619752"/>
    <w:rsid w:val="1EB5F669"/>
    <w:rsid w:val="1EE2AEA1"/>
    <w:rsid w:val="1F102C09"/>
    <w:rsid w:val="1F16C280"/>
    <w:rsid w:val="1F19662E"/>
    <w:rsid w:val="1F38345C"/>
    <w:rsid w:val="1F94B5CF"/>
    <w:rsid w:val="1FC7634E"/>
    <w:rsid w:val="1FF9113D"/>
    <w:rsid w:val="202926B0"/>
    <w:rsid w:val="202CD5D5"/>
    <w:rsid w:val="2073C518"/>
    <w:rsid w:val="207BCF37"/>
    <w:rsid w:val="20B86E20"/>
    <w:rsid w:val="20BD8F1B"/>
    <w:rsid w:val="20CF437D"/>
    <w:rsid w:val="20DFDC80"/>
    <w:rsid w:val="20F7E3F4"/>
    <w:rsid w:val="210172BC"/>
    <w:rsid w:val="2121C690"/>
    <w:rsid w:val="212F5248"/>
    <w:rsid w:val="215EC782"/>
    <w:rsid w:val="216EB564"/>
    <w:rsid w:val="21B94E9D"/>
    <w:rsid w:val="21F17ACD"/>
    <w:rsid w:val="22261184"/>
    <w:rsid w:val="2258B835"/>
    <w:rsid w:val="2267B185"/>
    <w:rsid w:val="226B3D2B"/>
    <w:rsid w:val="22758E75"/>
    <w:rsid w:val="22BCED88"/>
    <w:rsid w:val="22C56766"/>
    <w:rsid w:val="22D1C0F9"/>
    <w:rsid w:val="22F11153"/>
    <w:rsid w:val="230EF3FD"/>
    <w:rsid w:val="2353EA3D"/>
    <w:rsid w:val="236988D9"/>
    <w:rsid w:val="23B46FC9"/>
    <w:rsid w:val="23C697B4"/>
    <w:rsid w:val="23E25590"/>
    <w:rsid w:val="23EB0A49"/>
    <w:rsid w:val="240BD839"/>
    <w:rsid w:val="243E9E82"/>
    <w:rsid w:val="2449A1D9"/>
    <w:rsid w:val="24929618"/>
    <w:rsid w:val="24C6213B"/>
    <w:rsid w:val="24E94EA4"/>
    <w:rsid w:val="251DE75A"/>
    <w:rsid w:val="251F7CAF"/>
    <w:rsid w:val="254F339C"/>
    <w:rsid w:val="25796385"/>
    <w:rsid w:val="258B72D4"/>
    <w:rsid w:val="2599D31A"/>
    <w:rsid w:val="25B735F9"/>
    <w:rsid w:val="25C94D01"/>
    <w:rsid w:val="25CFD151"/>
    <w:rsid w:val="25FABA68"/>
    <w:rsid w:val="260F2BB5"/>
    <w:rsid w:val="2611CA5B"/>
    <w:rsid w:val="262C232F"/>
    <w:rsid w:val="2630D0ED"/>
    <w:rsid w:val="2635FA25"/>
    <w:rsid w:val="265DE48D"/>
    <w:rsid w:val="266E3100"/>
    <w:rsid w:val="266EB320"/>
    <w:rsid w:val="269F7FAD"/>
    <w:rsid w:val="26B1E158"/>
    <w:rsid w:val="26BD1017"/>
    <w:rsid w:val="26D3E688"/>
    <w:rsid w:val="2704A2D2"/>
    <w:rsid w:val="271D7447"/>
    <w:rsid w:val="2776E4DF"/>
    <w:rsid w:val="27A93E60"/>
    <w:rsid w:val="27B44BC3"/>
    <w:rsid w:val="27B6B95C"/>
    <w:rsid w:val="27CC2D52"/>
    <w:rsid w:val="27E5C822"/>
    <w:rsid w:val="27E84391"/>
    <w:rsid w:val="27EA37F5"/>
    <w:rsid w:val="282C506C"/>
    <w:rsid w:val="2840AF18"/>
    <w:rsid w:val="28870735"/>
    <w:rsid w:val="28927D17"/>
    <w:rsid w:val="28C3B058"/>
    <w:rsid w:val="28C614EE"/>
    <w:rsid w:val="293D1D3F"/>
    <w:rsid w:val="293E4AA2"/>
    <w:rsid w:val="2955E1DA"/>
    <w:rsid w:val="29575A38"/>
    <w:rsid w:val="295C8692"/>
    <w:rsid w:val="298CB657"/>
    <w:rsid w:val="29AF3A39"/>
    <w:rsid w:val="29C5DEA7"/>
    <w:rsid w:val="29FF94EF"/>
    <w:rsid w:val="2A28F2EF"/>
    <w:rsid w:val="2A2981CA"/>
    <w:rsid w:val="2A356F0E"/>
    <w:rsid w:val="2A3D5808"/>
    <w:rsid w:val="2AE8A42C"/>
    <w:rsid w:val="2AE94DC7"/>
    <w:rsid w:val="2AFCD9DB"/>
    <w:rsid w:val="2B0610D4"/>
    <w:rsid w:val="2B1A4ADD"/>
    <w:rsid w:val="2B571015"/>
    <w:rsid w:val="2B6C8A26"/>
    <w:rsid w:val="2BA899B2"/>
    <w:rsid w:val="2BB5D815"/>
    <w:rsid w:val="2BB89255"/>
    <w:rsid w:val="2BC1C04B"/>
    <w:rsid w:val="2BDFBCA4"/>
    <w:rsid w:val="2BF09F5A"/>
    <w:rsid w:val="2C5DA24F"/>
    <w:rsid w:val="2C64F647"/>
    <w:rsid w:val="2C6A0526"/>
    <w:rsid w:val="2CF11FE8"/>
    <w:rsid w:val="2D07ED6F"/>
    <w:rsid w:val="2DCE6D3F"/>
    <w:rsid w:val="2DE73C22"/>
    <w:rsid w:val="2E38D327"/>
    <w:rsid w:val="2E3FE15E"/>
    <w:rsid w:val="2E431B29"/>
    <w:rsid w:val="2E43F877"/>
    <w:rsid w:val="2E7E7208"/>
    <w:rsid w:val="2E8858E1"/>
    <w:rsid w:val="2ED05E79"/>
    <w:rsid w:val="2EDDC302"/>
    <w:rsid w:val="2EDEDD15"/>
    <w:rsid w:val="2EE35B97"/>
    <w:rsid w:val="2EFD7D9F"/>
    <w:rsid w:val="2F0A1AEF"/>
    <w:rsid w:val="2F6917F4"/>
    <w:rsid w:val="2F7045AA"/>
    <w:rsid w:val="2FC2667D"/>
    <w:rsid w:val="300AEBD5"/>
    <w:rsid w:val="30223129"/>
    <w:rsid w:val="302779D6"/>
    <w:rsid w:val="3031425C"/>
    <w:rsid w:val="3075D748"/>
    <w:rsid w:val="30A3092D"/>
    <w:rsid w:val="30AA0E61"/>
    <w:rsid w:val="30BF2F16"/>
    <w:rsid w:val="30E87D05"/>
    <w:rsid w:val="313BB468"/>
    <w:rsid w:val="31A03401"/>
    <w:rsid w:val="31A7EAAC"/>
    <w:rsid w:val="31B331BC"/>
    <w:rsid w:val="31CF118D"/>
    <w:rsid w:val="31D1A152"/>
    <w:rsid w:val="320D0F0F"/>
    <w:rsid w:val="3226EA62"/>
    <w:rsid w:val="32531046"/>
    <w:rsid w:val="3265AFA9"/>
    <w:rsid w:val="32731E2B"/>
    <w:rsid w:val="3286C60E"/>
    <w:rsid w:val="32875256"/>
    <w:rsid w:val="32A729B9"/>
    <w:rsid w:val="32D05E88"/>
    <w:rsid w:val="32FB01DF"/>
    <w:rsid w:val="33042FB5"/>
    <w:rsid w:val="3310E40B"/>
    <w:rsid w:val="33132D10"/>
    <w:rsid w:val="333C9D46"/>
    <w:rsid w:val="33960D38"/>
    <w:rsid w:val="3396A986"/>
    <w:rsid w:val="34084FBB"/>
    <w:rsid w:val="341FC0FF"/>
    <w:rsid w:val="342A10C5"/>
    <w:rsid w:val="3456C882"/>
    <w:rsid w:val="346A0417"/>
    <w:rsid w:val="346AA086"/>
    <w:rsid w:val="346DA6D5"/>
    <w:rsid w:val="3478A873"/>
    <w:rsid w:val="34ADBB76"/>
    <w:rsid w:val="34BBB2FA"/>
    <w:rsid w:val="34D47B9A"/>
    <w:rsid w:val="34DD0E3C"/>
    <w:rsid w:val="34F2E003"/>
    <w:rsid w:val="350833EF"/>
    <w:rsid w:val="355EBF44"/>
    <w:rsid w:val="3597C4CD"/>
    <w:rsid w:val="35B63F65"/>
    <w:rsid w:val="35B835AA"/>
    <w:rsid w:val="35DCAEA7"/>
    <w:rsid w:val="36037365"/>
    <w:rsid w:val="360CF0C3"/>
    <w:rsid w:val="36AA1738"/>
    <w:rsid w:val="36FB9F67"/>
    <w:rsid w:val="37287377"/>
    <w:rsid w:val="372B4C82"/>
    <w:rsid w:val="372D70E7"/>
    <w:rsid w:val="37564B46"/>
    <w:rsid w:val="37634279"/>
    <w:rsid w:val="376D1013"/>
    <w:rsid w:val="3796E1E9"/>
    <w:rsid w:val="3797F3D3"/>
    <w:rsid w:val="37EA0245"/>
    <w:rsid w:val="38A77FEE"/>
    <w:rsid w:val="38C68B01"/>
    <w:rsid w:val="38CCD8DA"/>
    <w:rsid w:val="38E2F11D"/>
    <w:rsid w:val="390B7F09"/>
    <w:rsid w:val="39104194"/>
    <w:rsid w:val="395C38F3"/>
    <w:rsid w:val="397788D0"/>
    <w:rsid w:val="39BDABE7"/>
    <w:rsid w:val="39C5E017"/>
    <w:rsid w:val="39EE68BE"/>
    <w:rsid w:val="39F3E81C"/>
    <w:rsid w:val="3A0EEEBF"/>
    <w:rsid w:val="3A16E43A"/>
    <w:rsid w:val="3A17FCE7"/>
    <w:rsid w:val="3A1987A0"/>
    <w:rsid w:val="3A673288"/>
    <w:rsid w:val="3A811555"/>
    <w:rsid w:val="3A85C91D"/>
    <w:rsid w:val="3AA0C2E2"/>
    <w:rsid w:val="3AA67067"/>
    <w:rsid w:val="3AB23FDE"/>
    <w:rsid w:val="3AB521FC"/>
    <w:rsid w:val="3AB80F51"/>
    <w:rsid w:val="3AB9D80F"/>
    <w:rsid w:val="3AC21F80"/>
    <w:rsid w:val="3AF5BD8B"/>
    <w:rsid w:val="3B0518A1"/>
    <w:rsid w:val="3B1C43D8"/>
    <w:rsid w:val="3B23610B"/>
    <w:rsid w:val="3B297858"/>
    <w:rsid w:val="3B5AC250"/>
    <w:rsid w:val="3BA02F93"/>
    <w:rsid w:val="3BAF259A"/>
    <w:rsid w:val="3BB9735E"/>
    <w:rsid w:val="3C0AF21A"/>
    <w:rsid w:val="3C405E3C"/>
    <w:rsid w:val="3C4AF763"/>
    <w:rsid w:val="3C5EBFEC"/>
    <w:rsid w:val="3C75DA4C"/>
    <w:rsid w:val="3C80A562"/>
    <w:rsid w:val="3C902317"/>
    <w:rsid w:val="3C99863C"/>
    <w:rsid w:val="3CD5E13D"/>
    <w:rsid w:val="3CE1EA33"/>
    <w:rsid w:val="3D181F20"/>
    <w:rsid w:val="3D18AB71"/>
    <w:rsid w:val="3D3BC438"/>
    <w:rsid w:val="3D7A5C85"/>
    <w:rsid w:val="3D814AAF"/>
    <w:rsid w:val="3DBD659D"/>
    <w:rsid w:val="3DD8384D"/>
    <w:rsid w:val="3DEBDDC4"/>
    <w:rsid w:val="3DEEA1E0"/>
    <w:rsid w:val="3E396B77"/>
    <w:rsid w:val="3E3A11BE"/>
    <w:rsid w:val="3E3D6D6F"/>
    <w:rsid w:val="3E43B20B"/>
    <w:rsid w:val="3E544857"/>
    <w:rsid w:val="3E561012"/>
    <w:rsid w:val="3E5DC400"/>
    <w:rsid w:val="3E993479"/>
    <w:rsid w:val="3E9FF5CF"/>
    <w:rsid w:val="3EA466EE"/>
    <w:rsid w:val="3EA47A17"/>
    <w:rsid w:val="3EC06DFB"/>
    <w:rsid w:val="3EF69B18"/>
    <w:rsid w:val="3F135963"/>
    <w:rsid w:val="3F21FE43"/>
    <w:rsid w:val="3F4D0DEA"/>
    <w:rsid w:val="3F51D347"/>
    <w:rsid w:val="3F6854F7"/>
    <w:rsid w:val="3F6D4226"/>
    <w:rsid w:val="3FAB5CF8"/>
    <w:rsid w:val="3FC6951A"/>
    <w:rsid w:val="3FD0FB66"/>
    <w:rsid w:val="3FEB0394"/>
    <w:rsid w:val="3FF6D389"/>
    <w:rsid w:val="3FFBC520"/>
    <w:rsid w:val="400AA1F5"/>
    <w:rsid w:val="401FA06E"/>
    <w:rsid w:val="40259DB4"/>
    <w:rsid w:val="4052C6B8"/>
    <w:rsid w:val="40548823"/>
    <w:rsid w:val="40581954"/>
    <w:rsid w:val="40610E40"/>
    <w:rsid w:val="406A43ED"/>
    <w:rsid w:val="40759289"/>
    <w:rsid w:val="4076ACFD"/>
    <w:rsid w:val="408DE7BD"/>
    <w:rsid w:val="40CABB87"/>
    <w:rsid w:val="40FF25CF"/>
    <w:rsid w:val="41010173"/>
    <w:rsid w:val="41193571"/>
    <w:rsid w:val="413317C9"/>
    <w:rsid w:val="414188E1"/>
    <w:rsid w:val="415D0768"/>
    <w:rsid w:val="41637E13"/>
    <w:rsid w:val="41660BB7"/>
    <w:rsid w:val="416632D9"/>
    <w:rsid w:val="41666197"/>
    <w:rsid w:val="41B0F2CE"/>
    <w:rsid w:val="41C65962"/>
    <w:rsid w:val="42009B61"/>
    <w:rsid w:val="420502DE"/>
    <w:rsid w:val="42166299"/>
    <w:rsid w:val="423D8555"/>
    <w:rsid w:val="42583A6B"/>
    <w:rsid w:val="427D8C6D"/>
    <w:rsid w:val="428564BA"/>
    <w:rsid w:val="4299D4A0"/>
    <w:rsid w:val="42C0575C"/>
    <w:rsid w:val="42ED013D"/>
    <w:rsid w:val="42F4B15A"/>
    <w:rsid w:val="4314B55B"/>
    <w:rsid w:val="4321E0E1"/>
    <w:rsid w:val="4341EE44"/>
    <w:rsid w:val="436AA822"/>
    <w:rsid w:val="439CE96A"/>
    <w:rsid w:val="43B5476D"/>
    <w:rsid w:val="43D48CF3"/>
    <w:rsid w:val="43F5528E"/>
    <w:rsid w:val="43FD6991"/>
    <w:rsid w:val="44099110"/>
    <w:rsid w:val="441EDD2E"/>
    <w:rsid w:val="443FE315"/>
    <w:rsid w:val="444FC386"/>
    <w:rsid w:val="44745F33"/>
    <w:rsid w:val="44AC0818"/>
    <w:rsid w:val="44D75343"/>
    <w:rsid w:val="4510B153"/>
    <w:rsid w:val="4526D494"/>
    <w:rsid w:val="452FF4FB"/>
    <w:rsid w:val="453025E7"/>
    <w:rsid w:val="45382C3E"/>
    <w:rsid w:val="45394096"/>
    <w:rsid w:val="453B2614"/>
    <w:rsid w:val="45575A9D"/>
    <w:rsid w:val="456F2F98"/>
    <w:rsid w:val="457AC782"/>
    <w:rsid w:val="458E8FCE"/>
    <w:rsid w:val="459BDF08"/>
    <w:rsid w:val="45A272B4"/>
    <w:rsid w:val="45E83F1C"/>
    <w:rsid w:val="461693FA"/>
    <w:rsid w:val="46423F09"/>
    <w:rsid w:val="46471775"/>
    <w:rsid w:val="4671C6FB"/>
    <w:rsid w:val="4679432B"/>
    <w:rsid w:val="46A6A352"/>
    <w:rsid w:val="47309B59"/>
    <w:rsid w:val="47AC2CFE"/>
    <w:rsid w:val="47C5217A"/>
    <w:rsid w:val="47EBFB65"/>
    <w:rsid w:val="4800DABF"/>
    <w:rsid w:val="4801A4CA"/>
    <w:rsid w:val="480A3BFB"/>
    <w:rsid w:val="48B76793"/>
    <w:rsid w:val="48C7DA40"/>
    <w:rsid w:val="49063284"/>
    <w:rsid w:val="4908C761"/>
    <w:rsid w:val="493D317D"/>
    <w:rsid w:val="493F7B62"/>
    <w:rsid w:val="4947E711"/>
    <w:rsid w:val="495141AD"/>
    <w:rsid w:val="495DD99A"/>
    <w:rsid w:val="4964A51E"/>
    <w:rsid w:val="4964D9A0"/>
    <w:rsid w:val="4978C18F"/>
    <w:rsid w:val="497ABF3D"/>
    <w:rsid w:val="49969175"/>
    <w:rsid w:val="49A28F4A"/>
    <w:rsid w:val="49AA3468"/>
    <w:rsid w:val="49AF99FE"/>
    <w:rsid w:val="4A16FDDD"/>
    <w:rsid w:val="4A567F89"/>
    <w:rsid w:val="4A59F245"/>
    <w:rsid w:val="4AA3EE06"/>
    <w:rsid w:val="4AC50923"/>
    <w:rsid w:val="4B053B15"/>
    <w:rsid w:val="4B19A0E9"/>
    <w:rsid w:val="4B5641DE"/>
    <w:rsid w:val="4B575632"/>
    <w:rsid w:val="4B89697E"/>
    <w:rsid w:val="4BAF73D9"/>
    <w:rsid w:val="4C0A678B"/>
    <w:rsid w:val="4C19546F"/>
    <w:rsid w:val="4C3B9758"/>
    <w:rsid w:val="4C60E4BE"/>
    <w:rsid w:val="4C8095AE"/>
    <w:rsid w:val="4CC31071"/>
    <w:rsid w:val="4CDE2AAA"/>
    <w:rsid w:val="4CF966DF"/>
    <w:rsid w:val="4D19BD4A"/>
    <w:rsid w:val="4D3BFF22"/>
    <w:rsid w:val="4D559261"/>
    <w:rsid w:val="4D7F70AE"/>
    <w:rsid w:val="4D8355C2"/>
    <w:rsid w:val="4D84BE92"/>
    <w:rsid w:val="4D928DD2"/>
    <w:rsid w:val="4DAF2D3A"/>
    <w:rsid w:val="4DD17D07"/>
    <w:rsid w:val="4DE4A9B9"/>
    <w:rsid w:val="4DE617DA"/>
    <w:rsid w:val="4E2B727C"/>
    <w:rsid w:val="4E2F0A9B"/>
    <w:rsid w:val="4E483710"/>
    <w:rsid w:val="4E8A4F4F"/>
    <w:rsid w:val="4F50DE68"/>
    <w:rsid w:val="4F59E5B3"/>
    <w:rsid w:val="4F789B3F"/>
    <w:rsid w:val="4FA71F73"/>
    <w:rsid w:val="4FB03029"/>
    <w:rsid w:val="4FB64A4D"/>
    <w:rsid w:val="50007165"/>
    <w:rsid w:val="50027223"/>
    <w:rsid w:val="503FCA07"/>
    <w:rsid w:val="50BDC6FB"/>
    <w:rsid w:val="50DC2638"/>
    <w:rsid w:val="51005DD9"/>
    <w:rsid w:val="51156998"/>
    <w:rsid w:val="513C0678"/>
    <w:rsid w:val="514B5514"/>
    <w:rsid w:val="51757422"/>
    <w:rsid w:val="517B2C93"/>
    <w:rsid w:val="518760DB"/>
    <w:rsid w:val="51FCF4F4"/>
    <w:rsid w:val="52065ED6"/>
    <w:rsid w:val="526F3D14"/>
    <w:rsid w:val="52A0AB92"/>
    <w:rsid w:val="52A241DB"/>
    <w:rsid w:val="52CEE7B8"/>
    <w:rsid w:val="52F3DA77"/>
    <w:rsid w:val="531F5965"/>
    <w:rsid w:val="5331D0C1"/>
    <w:rsid w:val="53426A4A"/>
    <w:rsid w:val="5376549F"/>
    <w:rsid w:val="53BCC867"/>
    <w:rsid w:val="53ED129A"/>
    <w:rsid w:val="53EFF48E"/>
    <w:rsid w:val="540A8DA7"/>
    <w:rsid w:val="54677337"/>
    <w:rsid w:val="5482D304"/>
    <w:rsid w:val="548DC36A"/>
    <w:rsid w:val="548F2679"/>
    <w:rsid w:val="54BAD48C"/>
    <w:rsid w:val="54CC3543"/>
    <w:rsid w:val="54D65EC3"/>
    <w:rsid w:val="54E24EAD"/>
    <w:rsid w:val="54E2713E"/>
    <w:rsid w:val="5501CFC3"/>
    <w:rsid w:val="550C57CA"/>
    <w:rsid w:val="55120C90"/>
    <w:rsid w:val="55168238"/>
    <w:rsid w:val="5532F469"/>
    <w:rsid w:val="55430B34"/>
    <w:rsid w:val="555E32F5"/>
    <w:rsid w:val="556F8570"/>
    <w:rsid w:val="55CB8A8E"/>
    <w:rsid w:val="55F63E64"/>
    <w:rsid w:val="5623EA39"/>
    <w:rsid w:val="56323E07"/>
    <w:rsid w:val="56A0471E"/>
    <w:rsid w:val="56CABEFD"/>
    <w:rsid w:val="56CFBC89"/>
    <w:rsid w:val="56DEAAB3"/>
    <w:rsid w:val="56E78A7E"/>
    <w:rsid w:val="56E87EC1"/>
    <w:rsid w:val="56F40BB7"/>
    <w:rsid w:val="572154C6"/>
    <w:rsid w:val="573DA457"/>
    <w:rsid w:val="574B8898"/>
    <w:rsid w:val="575BB426"/>
    <w:rsid w:val="57640088"/>
    <w:rsid w:val="576BABD9"/>
    <w:rsid w:val="57922A21"/>
    <w:rsid w:val="57A5D605"/>
    <w:rsid w:val="57BA86FE"/>
    <w:rsid w:val="57CEFA71"/>
    <w:rsid w:val="57D5A431"/>
    <w:rsid w:val="580BD5B3"/>
    <w:rsid w:val="580BF8B8"/>
    <w:rsid w:val="5823562C"/>
    <w:rsid w:val="5845C5FF"/>
    <w:rsid w:val="584B9999"/>
    <w:rsid w:val="5884C94D"/>
    <w:rsid w:val="58A71E69"/>
    <w:rsid w:val="58B44BBC"/>
    <w:rsid w:val="59500CD8"/>
    <w:rsid w:val="595BB75C"/>
    <w:rsid w:val="59918344"/>
    <w:rsid w:val="599B5E45"/>
    <w:rsid w:val="59AFBC04"/>
    <w:rsid w:val="59E743A0"/>
    <w:rsid w:val="5A01029B"/>
    <w:rsid w:val="5A125FD9"/>
    <w:rsid w:val="5A15903D"/>
    <w:rsid w:val="5A1C4574"/>
    <w:rsid w:val="5A2B42C7"/>
    <w:rsid w:val="5A4000DA"/>
    <w:rsid w:val="5A690152"/>
    <w:rsid w:val="5A799A54"/>
    <w:rsid w:val="5A888862"/>
    <w:rsid w:val="5AAF45A8"/>
    <w:rsid w:val="5AE94F37"/>
    <w:rsid w:val="5C32F53A"/>
    <w:rsid w:val="5C62558D"/>
    <w:rsid w:val="5C8D9BE0"/>
    <w:rsid w:val="5C98F569"/>
    <w:rsid w:val="5CCC2CC3"/>
    <w:rsid w:val="5CE9F4FB"/>
    <w:rsid w:val="5CEC468C"/>
    <w:rsid w:val="5CFE12A9"/>
    <w:rsid w:val="5D14C701"/>
    <w:rsid w:val="5D1E0243"/>
    <w:rsid w:val="5D4CAD3C"/>
    <w:rsid w:val="5D616A6F"/>
    <w:rsid w:val="5D970E05"/>
    <w:rsid w:val="5D976869"/>
    <w:rsid w:val="5D9A7B34"/>
    <w:rsid w:val="5D9EEA22"/>
    <w:rsid w:val="5DA1AAB4"/>
    <w:rsid w:val="5DC2FE3C"/>
    <w:rsid w:val="5DE1A5B0"/>
    <w:rsid w:val="5DEBEE9D"/>
    <w:rsid w:val="5E093A98"/>
    <w:rsid w:val="5E095357"/>
    <w:rsid w:val="5E249C67"/>
    <w:rsid w:val="5E2E6EC2"/>
    <w:rsid w:val="5E3FC34E"/>
    <w:rsid w:val="5E465537"/>
    <w:rsid w:val="5E4C7E91"/>
    <w:rsid w:val="5E5685DF"/>
    <w:rsid w:val="5E72FD4D"/>
    <w:rsid w:val="5E7B1C61"/>
    <w:rsid w:val="5E989B77"/>
    <w:rsid w:val="5EA080EE"/>
    <w:rsid w:val="5EADB127"/>
    <w:rsid w:val="5EB3E201"/>
    <w:rsid w:val="5EE854AF"/>
    <w:rsid w:val="5F76CA54"/>
    <w:rsid w:val="5F8F441B"/>
    <w:rsid w:val="5FC0405C"/>
    <w:rsid w:val="5FED410B"/>
    <w:rsid w:val="5FF2595F"/>
    <w:rsid w:val="603AABC8"/>
    <w:rsid w:val="607C6BE7"/>
    <w:rsid w:val="60BCC1FE"/>
    <w:rsid w:val="60C5CC07"/>
    <w:rsid w:val="60C8668F"/>
    <w:rsid w:val="60CDE66B"/>
    <w:rsid w:val="60E3D8DA"/>
    <w:rsid w:val="61085F84"/>
    <w:rsid w:val="61260863"/>
    <w:rsid w:val="612D4315"/>
    <w:rsid w:val="614A5792"/>
    <w:rsid w:val="6161C7CC"/>
    <w:rsid w:val="61747FE4"/>
    <w:rsid w:val="618246CB"/>
    <w:rsid w:val="61868A32"/>
    <w:rsid w:val="618AA4A6"/>
    <w:rsid w:val="61AC7EBE"/>
    <w:rsid w:val="61B1F832"/>
    <w:rsid w:val="61BD9615"/>
    <w:rsid w:val="61DFF709"/>
    <w:rsid w:val="621E794C"/>
    <w:rsid w:val="6226B935"/>
    <w:rsid w:val="6231B8F8"/>
    <w:rsid w:val="629EFE56"/>
    <w:rsid w:val="62AFAC8A"/>
    <w:rsid w:val="62CAC99D"/>
    <w:rsid w:val="62FB511F"/>
    <w:rsid w:val="62FD6AB6"/>
    <w:rsid w:val="631C3B18"/>
    <w:rsid w:val="632535B7"/>
    <w:rsid w:val="6335AF76"/>
    <w:rsid w:val="633C2E5E"/>
    <w:rsid w:val="634E3D2B"/>
    <w:rsid w:val="63732CFC"/>
    <w:rsid w:val="63AD37B9"/>
    <w:rsid w:val="63E00E6B"/>
    <w:rsid w:val="63F1E333"/>
    <w:rsid w:val="640361C0"/>
    <w:rsid w:val="64066FC7"/>
    <w:rsid w:val="640EAE99"/>
    <w:rsid w:val="64213695"/>
    <w:rsid w:val="64695FA6"/>
    <w:rsid w:val="64BF18CB"/>
    <w:rsid w:val="64E205A9"/>
    <w:rsid w:val="64E3D3FD"/>
    <w:rsid w:val="64F0A46E"/>
    <w:rsid w:val="65085F50"/>
    <w:rsid w:val="650FFFAF"/>
    <w:rsid w:val="65290602"/>
    <w:rsid w:val="653F8492"/>
    <w:rsid w:val="6550668B"/>
    <w:rsid w:val="656B59C7"/>
    <w:rsid w:val="6592EE51"/>
    <w:rsid w:val="65C7B877"/>
    <w:rsid w:val="65D67942"/>
    <w:rsid w:val="65F86556"/>
    <w:rsid w:val="6618828F"/>
    <w:rsid w:val="661C07EF"/>
    <w:rsid w:val="66330454"/>
    <w:rsid w:val="66508593"/>
    <w:rsid w:val="66D9B51B"/>
    <w:rsid w:val="671A4267"/>
    <w:rsid w:val="6786AC84"/>
    <w:rsid w:val="67A21AF2"/>
    <w:rsid w:val="67B09F5B"/>
    <w:rsid w:val="67D21795"/>
    <w:rsid w:val="6827DEFC"/>
    <w:rsid w:val="6830612A"/>
    <w:rsid w:val="683D2635"/>
    <w:rsid w:val="6870F926"/>
    <w:rsid w:val="687827E5"/>
    <w:rsid w:val="68C668EF"/>
    <w:rsid w:val="68DC43AF"/>
    <w:rsid w:val="6917F81E"/>
    <w:rsid w:val="693CDDA7"/>
    <w:rsid w:val="69402DC4"/>
    <w:rsid w:val="694A4A02"/>
    <w:rsid w:val="695DFF37"/>
    <w:rsid w:val="698572F1"/>
    <w:rsid w:val="69B65A2D"/>
    <w:rsid w:val="69F62F9E"/>
    <w:rsid w:val="6A192920"/>
    <w:rsid w:val="6A274C44"/>
    <w:rsid w:val="6A277510"/>
    <w:rsid w:val="6A43BBC7"/>
    <w:rsid w:val="6A555ED4"/>
    <w:rsid w:val="6A71A19D"/>
    <w:rsid w:val="6ACDE0DB"/>
    <w:rsid w:val="6B44858B"/>
    <w:rsid w:val="6B4E0159"/>
    <w:rsid w:val="6B707237"/>
    <w:rsid w:val="6B7E3707"/>
    <w:rsid w:val="6B96AB96"/>
    <w:rsid w:val="6B986920"/>
    <w:rsid w:val="6BBE3CD1"/>
    <w:rsid w:val="6C146CD5"/>
    <w:rsid w:val="6C25FE48"/>
    <w:rsid w:val="6C2671D3"/>
    <w:rsid w:val="6C706F2F"/>
    <w:rsid w:val="6CA32B07"/>
    <w:rsid w:val="6CEACDA5"/>
    <w:rsid w:val="6CF1AB37"/>
    <w:rsid w:val="6D2080BD"/>
    <w:rsid w:val="6D4FDA2A"/>
    <w:rsid w:val="6D622415"/>
    <w:rsid w:val="6DA897CD"/>
    <w:rsid w:val="6DB0FDA6"/>
    <w:rsid w:val="6DC46AF1"/>
    <w:rsid w:val="6DD5D148"/>
    <w:rsid w:val="6DFAD9D3"/>
    <w:rsid w:val="6E0281C1"/>
    <w:rsid w:val="6E26D8C8"/>
    <w:rsid w:val="6E3145D8"/>
    <w:rsid w:val="6E4615CB"/>
    <w:rsid w:val="6E487C9A"/>
    <w:rsid w:val="6E4DFAF7"/>
    <w:rsid w:val="6E691302"/>
    <w:rsid w:val="6E804C64"/>
    <w:rsid w:val="6E916505"/>
    <w:rsid w:val="6EA4D4BA"/>
    <w:rsid w:val="6EC4A1DE"/>
    <w:rsid w:val="6ECC8018"/>
    <w:rsid w:val="6EFDC2E6"/>
    <w:rsid w:val="6F04F690"/>
    <w:rsid w:val="6F0B2ABD"/>
    <w:rsid w:val="6F2C394F"/>
    <w:rsid w:val="6F4C1DE4"/>
    <w:rsid w:val="6FA16EF1"/>
    <w:rsid w:val="6FB7FBC2"/>
    <w:rsid w:val="6FF9403E"/>
    <w:rsid w:val="70001F0F"/>
    <w:rsid w:val="701CEFE3"/>
    <w:rsid w:val="703F7D69"/>
    <w:rsid w:val="703FDA9F"/>
    <w:rsid w:val="70438886"/>
    <w:rsid w:val="704DB9C7"/>
    <w:rsid w:val="708F0F05"/>
    <w:rsid w:val="709B6213"/>
    <w:rsid w:val="70A04B7F"/>
    <w:rsid w:val="70B6552A"/>
    <w:rsid w:val="70D47C2A"/>
    <w:rsid w:val="71288B11"/>
    <w:rsid w:val="71416707"/>
    <w:rsid w:val="717A0E16"/>
    <w:rsid w:val="71801921"/>
    <w:rsid w:val="7184A866"/>
    <w:rsid w:val="71921ED6"/>
    <w:rsid w:val="719B8E30"/>
    <w:rsid w:val="7239D79A"/>
    <w:rsid w:val="7244B525"/>
    <w:rsid w:val="7269B501"/>
    <w:rsid w:val="7270AFD7"/>
    <w:rsid w:val="72790AB3"/>
    <w:rsid w:val="728E0C59"/>
    <w:rsid w:val="7296A976"/>
    <w:rsid w:val="729E83B6"/>
    <w:rsid w:val="72B1B04F"/>
    <w:rsid w:val="72BDC061"/>
    <w:rsid w:val="72D52494"/>
    <w:rsid w:val="730C1CBB"/>
    <w:rsid w:val="733B1A83"/>
    <w:rsid w:val="7347CC9E"/>
    <w:rsid w:val="735B9101"/>
    <w:rsid w:val="736AE3AE"/>
    <w:rsid w:val="73852D85"/>
    <w:rsid w:val="73C33520"/>
    <w:rsid w:val="73C37C9E"/>
    <w:rsid w:val="73E74B6D"/>
    <w:rsid w:val="73F10589"/>
    <w:rsid w:val="73F1885A"/>
    <w:rsid w:val="73F695E7"/>
    <w:rsid w:val="7402F142"/>
    <w:rsid w:val="7409C145"/>
    <w:rsid w:val="741911EE"/>
    <w:rsid w:val="741D19DA"/>
    <w:rsid w:val="742B2E88"/>
    <w:rsid w:val="74723ABF"/>
    <w:rsid w:val="74BC79AB"/>
    <w:rsid w:val="74C511AA"/>
    <w:rsid w:val="74D85724"/>
    <w:rsid w:val="74F5DD0D"/>
    <w:rsid w:val="753F771D"/>
    <w:rsid w:val="75481B1C"/>
    <w:rsid w:val="754B87AA"/>
    <w:rsid w:val="7553ED57"/>
    <w:rsid w:val="7578F821"/>
    <w:rsid w:val="75AE33BA"/>
    <w:rsid w:val="75E36760"/>
    <w:rsid w:val="76307BE7"/>
    <w:rsid w:val="763D6BE1"/>
    <w:rsid w:val="763F279C"/>
    <w:rsid w:val="767101EE"/>
    <w:rsid w:val="768C444F"/>
    <w:rsid w:val="76A21634"/>
    <w:rsid w:val="76AFEA70"/>
    <w:rsid w:val="76B9C9EC"/>
    <w:rsid w:val="7735CE18"/>
    <w:rsid w:val="777C44F2"/>
    <w:rsid w:val="77A18998"/>
    <w:rsid w:val="77C34B83"/>
    <w:rsid w:val="781B434E"/>
    <w:rsid w:val="78A91EB5"/>
    <w:rsid w:val="78DB9968"/>
    <w:rsid w:val="79032493"/>
    <w:rsid w:val="7964C566"/>
    <w:rsid w:val="796940B5"/>
    <w:rsid w:val="79774B78"/>
    <w:rsid w:val="797B15A4"/>
    <w:rsid w:val="79F5E3CC"/>
    <w:rsid w:val="79F765E9"/>
    <w:rsid w:val="7A2D612C"/>
    <w:rsid w:val="7A359F8D"/>
    <w:rsid w:val="7A5BB6A7"/>
    <w:rsid w:val="7A65F77B"/>
    <w:rsid w:val="7A87E7E9"/>
    <w:rsid w:val="7AB181A3"/>
    <w:rsid w:val="7AF9300C"/>
    <w:rsid w:val="7B058B0E"/>
    <w:rsid w:val="7B3F27AC"/>
    <w:rsid w:val="7B46EFFB"/>
    <w:rsid w:val="7B4FEAD9"/>
    <w:rsid w:val="7B5F7D69"/>
    <w:rsid w:val="7B8BCACA"/>
    <w:rsid w:val="7B949F82"/>
    <w:rsid w:val="7B9503B1"/>
    <w:rsid w:val="7B9C2985"/>
    <w:rsid w:val="7BC9F175"/>
    <w:rsid w:val="7BDF9ACE"/>
    <w:rsid w:val="7C026775"/>
    <w:rsid w:val="7C21FB16"/>
    <w:rsid w:val="7C45ED24"/>
    <w:rsid w:val="7C6D2987"/>
    <w:rsid w:val="7C9EE4D1"/>
    <w:rsid w:val="7CDA7271"/>
    <w:rsid w:val="7D09A973"/>
    <w:rsid w:val="7D33DEE6"/>
    <w:rsid w:val="7D66314F"/>
    <w:rsid w:val="7D83369F"/>
    <w:rsid w:val="7D8384A7"/>
    <w:rsid w:val="7DE0BC7C"/>
    <w:rsid w:val="7DF279CA"/>
    <w:rsid w:val="7E17D6F8"/>
    <w:rsid w:val="7E186D93"/>
    <w:rsid w:val="7E420788"/>
    <w:rsid w:val="7E60F147"/>
    <w:rsid w:val="7E6F3008"/>
    <w:rsid w:val="7EAA48F1"/>
    <w:rsid w:val="7EAC2DF0"/>
    <w:rsid w:val="7ECB5D20"/>
    <w:rsid w:val="7EE73008"/>
    <w:rsid w:val="7F0CDE24"/>
    <w:rsid w:val="7F4EECE4"/>
    <w:rsid w:val="7F62F843"/>
    <w:rsid w:val="7F878B78"/>
    <w:rsid w:val="7FBE4DB9"/>
    <w:rsid w:val="7FBFCE28"/>
    <w:rsid w:val="7FD81A3A"/>
    <w:rsid w:val="7FE7185A"/>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1307ABA"/>
  <w15:docId w15:val="{A41FB274-B95F-4657-B2F1-9B6D0B25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469B6"/>
    <w:pPr>
      <w:spacing w:line="280" w:lineRule="atLeast"/>
    </w:pPr>
    <w:rPr>
      <w:rFonts w:ascii="Arial" w:hAnsi="Arial"/>
      <w:szCs w:val="24"/>
    </w:rPr>
  </w:style>
  <w:style w:type="paragraph" w:styleId="Kop1">
    <w:name w:val="heading 1"/>
    <w:basedOn w:val="Standaard"/>
    <w:next w:val="Standaard"/>
    <w:link w:val="Kop1Char"/>
    <w:qFormat/>
    <w:rsid w:val="004469B6"/>
    <w:pPr>
      <w:keepNext/>
      <w:keepLines/>
      <w:pageBreakBefore/>
      <w:numPr>
        <w:numId w:val="3"/>
      </w:numPr>
      <w:spacing w:after="560"/>
      <w:outlineLvl w:val="0"/>
    </w:pPr>
    <w:rPr>
      <w:rFonts w:eastAsiaTheme="majorEastAsia" w:cs="Arial"/>
      <w:b/>
      <w:bCs/>
      <w:color w:val="000000" w:themeColor="text1"/>
      <w:sz w:val="28"/>
      <w:szCs w:val="28"/>
    </w:rPr>
  </w:style>
  <w:style w:type="paragraph" w:styleId="Kop2">
    <w:name w:val="heading 2"/>
    <w:basedOn w:val="Standaard"/>
    <w:next w:val="Standaard"/>
    <w:link w:val="Kop2Char"/>
    <w:unhideWhenUsed/>
    <w:qFormat/>
    <w:rsid w:val="004469B6"/>
    <w:pPr>
      <w:keepNext/>
      <w:keepLines/>
      <w:numPr>
        <w:ilvl w:val="1"/>
        <w:numId w:val="3"/>
      </w:numPr>
      <w:spacing w:before="280"/>
      <w:outlineLvl w:val="1"/>
    </w:pPr>
    <w:rPr>
      <w:rFonts w:eastAsiaTheme="majorEastAsia" w:cs="Arial"/>
      <w:b/>
      <w:bCs/>
      <w:color w:val="000000" w:themeColor="text1"/>
      <w:sz w:val="22"/>
      <w:szCs w:val="20"/>
    </w:rPr>
  </w:style>
  <w:style w:type="paragraph" w:styleId="Kop3">
    <w:name w:val="heading 3"/>
    <w:basedOn w:val="Standaard"/>
    <w:next w:val="Standaard"/>
    <w:link w:val="Kop3Char"/>
    <w:unhideWhenUsed/>
    <w:qFormat/>
    <w:rsid w:val="004469B6"/>
    <w:pPr>
      <w:keepNext/>
      <w:keepLines/>
      <w:numPr>
        <w:ilvl w:val="2"/>
        <w:numId w:val="3"/>
      </w:numPr>
      <w:spacing w:before="200"/>
      <w:outlineLvl w:val="2"/>
    </w:pPr>
    <w:rPr>
      <w:rFonts w:eastAsiaTheme="majorEastAsia" w:cs="Arial"/>
      <w:b/>
      <w:bCs/>
      <w:color w:val="000000" w:themeColor="text1"/>
    </w:rPr>
  </w:style>
  <w:style w:type="paragraph" w:styleId="Kop4">
    <w:name w:val="heading 4"/>
    <w:basedOn w:val="Standaard"/>
    <w:next w:val="Standaard"/>
    <w:link w:val="Kop4Char"/>
    <w:unhideWhenUsed/>
    <w:qFormat/>
    <w:rsid w:val="004469B6"/>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RNaamInstituut">
    <w:name w:val="HR_NaamInstituut"/>
    <w:basedOn w:val="Standaard"/>
    <w:rsid w:val="00F53E94"/>
    <w:rPr>
      <w:b/>
      <w:sz w:val="24"/>
    </w:rPr>
  </w:style>
  <w:style w:type="paragraph" w:customStyle="1" w:styleId="HRadres">
    <w:name w:val="HR_adres"/>
    <w:basedOn w:val="Standaard"/>
    <w:rsid w:val="0098535D"/>
    <w:pPr>
      <w:spacing w:line="260" w:lineRule="atLeast"/>
    </w:pPr>
    <w:rPr>
      <w:b/>
      <w:sz w:val="18"/>
    </w:rPr>
  </w:style>
  <w:style w:type="paragraph" w:customStyle="1" w:styleId="HRRefkopjes">
    <w:name w:val="HR_Refkopjes"/>
    <w:basedOn w:val="Standaard"/>
    <w:rsid w:val="0021078E"/>
    <w:pPr>
      <w:spacing w:line="260" w:lineRule="atLeast"/>
    </w:pPr>
    <w:rPr>
      <w:b/>
      <w:color w:val="4C4C4C"/>
      <w:sz w:val="16"/>
    </w:rPr>
  </w:style>
  <w:style w:type="paragraph" w:customStyle="1" w:styleId="HRRefInvultekst">
    <w:name w:val="HR_RefInvultekst"/>
    <w:basedOn w:val="Standaard"/>
    <w:rsid w:val="0021078E"/>
    <w:pPr>
      <w:spacing w:line="260" w:lineRule="atLeast"/>
    </w:pPr>
    <w:rPr>
      <w:color w:val="4C4C4C"/>
      <w:sz w:val="16"/>
    </w:rPr>
  </w:style>
  <w:style w:type="paragraph" w:styleId="Koptekst">
    <w:name w:val="header"/>
    <w:basedOn w:val="Standaard"/>
    <w:rsid w:val="0098535D"/>
    <w:pPr>
      <w:tabs>
        <w:tab w:val="center" w:pos="4536"/>
        <w:tab w:val="right" w:pos="9072"/>
      </w:tabs>
    </w:pPr>
  </w:style>
  <w:style w:type="paragraph" w:styleId="Voettekst">
    <w:name w:val="footer"/>
    <w:basedOn w:val="Standaard"/>
    <w:rsid w:val="00FC5F52"/>
    <w:pPr>
      <w:tabs>
        <w:tab w:val="center" w:pos="4536"/>
        <w:tab w:val="right" w:pos="9072"/>
      </w:tabs>
    </w:pPr>
    <w:rPr>
      <w:color w:val="4C4C4C"/>
      <w:sz w:val="16"/>
    </w:rPr>
  </w:style>
  <w:style w:type="table" w:styleId="Tabelraster">
    <w:name w:val="Table Grid"/>
    <w:basedOn w:val="Standaardtabel"/>
    <w:rsid w:val="00F53E94"/>
    <w:pPr>
      <w:spacing w:line="28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ROpleidingen">
    <w:name w:val="HR_Opleidingen"/>
    <w:basedOn w:val="HRadres"/>
    <w:rsid w:val="0021078E"/>
    <w:rPr>
      <w:b w:val="0"/>
      <w:color w:val="4C4C4C"/>
    </w:rPr>
  </w:style>
  <w:style w:type="character" w:styleId="Paginanummer">
    <w:name w:val="page number"/>
    <w:basedOn w:val="Standaardalinea-lettertype"/>
    <w:rsid w:val="00FC5F52"/>
  </w:style>
  <w:style w:type="paragraph" w:styleId="Ballontekst">
    <w:name w:val="Balloon Text"/>
    <w:basedOn w:val="Standaard"/>
    <w:link w:val="BallontekstChar"/>
    <w:rsid w:val="00BB70C9"/>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BB70C9"/>
    <w:rPr>
      <w:rFonts w:ascii="Tahoma" w:hAnsi="Tahoma" w:cs="Tahoma"/>
      <w:sz w:val="16"/>
      <w:szCs w:val="16"/>
    </w:rPr>
  </w:style>
  <w:style w:type="character" w:customStyle="1" w:styleId="Kop1Char">
    <w:name w:val="Kop 1 Char"/>
    <w:basedOn w:val="Standaardalinea-lettertype"/>
    <w:link w:val="Kop1"/>
    <w:rsid w:val="004469B6"/>
    <w:rPr>
      <w:rFonts w:ascii="Arial" w:eastAsiaTheme="majorEastAsia" w:hAnsi="Arial" w:cs="Arial"/>
      <w:b/>
      <w:bCs/>
      <w:color w:val="000000" w:themeColor="text1"/>
      <w:sz w:val="28"/>
      <w:szCs w:val="28"/>
    </w:rPr>
  </w:style>
  <w:style w:type="character" w:customStyle="1" w:styleId="Kop2Char">
    <w:name w:val="Kop 2 Char"/>
    <w:basedOn w:val="Standaardalinea-lettertype"/>
    <w:link w:val="Kop2"/>
    <w:rsid w:val="004469B6"/>
    <w:rPr>
      <w:rFonts w:ascii="Arial" w:eastAsiaTheme="majorEastAsia" w:hAnsi="Arial" w:cs="Arial"/>
      <w:b/>
      <w:bCs/>
      <w:color w:val="000000" w:themeColor="text1"/>
      <w:sz w:val="22"/>
    </w:rPr>
  </w:style>
  <w:style w:type="character" w:customStyle="1" w:styleId="Kop3Char">
    <w:name w:val="Kop 3 Char"/>
    <w:basedOn w:val="Standaardalinea-lettertype"/>
    <w:link w:val="Kop3"/>
    <w:rsid w:val="004469B6"/>
    <w:rPr>
      <w:rFonts w:ascii="Arial" w:eastAsiaTheme="majorEastAsia" w:hAnsi="Arial" w:cs="Arial"/>
      <w:b/>
      <w:bCs/>
      <w:color w:val="000000" w:themeColor="text1"/>
      <w:szCs w:val="24"/>
    </w:rPr>
  </w:style>
  <w:style w:type="character" w:customStyle="1" w:styleId="Kop4Char">
    <w:name w:val="Kop 4 Char"/>
    <w:basedOn w:val="Standaardalinea-lettertype"/>
    <w:link w:val="Kop4"/>
    <w:rsid w:val="004469B6"/>
    <w:rPr>
      <w:rFonts w:asciiTheme="majorHAnsi" w:eastAsiaTheme="majorEastAsia" w:hAnsiTheme="majorHAnsi" w:cstheme="majorBidi"/>
      <w:b/>
      <w:bCs/>
      <w:i/>
      <w:iCs/>
      <w:color w:val="4F81BD" w:themeColor="accent1"/>
      <w:szCs w:val="24"/>
    </w:rPr>
  </w:style>
  <w:style w:type="character" w:styleId="Verwijzingopmerking">
    <w:name w:val="annotation reference"/>
    <w:basedOn w:val="Standaardalinea-lettertype"/>
    <w:uiPriority w:val="99"/>
    <w:unhideWhenUsed/>
    <w:rsid w:val="000C3285"/>
    <w:rPr>
      <w:sz w:val="16"/>
      <w:szCs w:val="16"/>
    </w:rPr>
  </w:style>
  <w:style w:type="paragraph" w:styleId="Tekstopmerking">
    <w:name w:val="annotation text"/>
    <w:basedOn w:val="Standaard"/>
    <w:link w:val="TekstopmerkingChar"/>
    <w:uiPriority w:val="99"/>
    <w:unhideWhenUsed/>
    <w:rsid w:val="000C3285"/>
    <w:pPr>
      <w:spacing w:line="240" w:lineRule="auto"/>
    </w:pPr>
    <w:rPr>
      <w:szCs w:val="20"/>
    </w:rPr>
  </w:style>
  <w:style w:type="character" w:customStyle="1" w:styleId="TekstopmerkingChar">
    <w:name w:val="Tekst opmerking Char"/>
    <w:basedOn w:val="Standaardalinea-lettertype"/>
    <w:link w:val="Tekstopmerking"/>
    <w:uiPriority w:val="99"/>
    <w:rsid w:val="000C3285"/>
    <w:rPr>
      <w:rFonts w:ascii="Arial" w:hAnsi="Arial"/>
    </w:rPr>
  </w:style>
  <w:style w:type="paragraph" w:styleId="Onderwerpvanopmerking">
    <w:name w:val="annotation subject"/>
    <w:basedOn w:val="Tekstopmerking"/>
    <w:next w:val="Tekstopmerking"/>
    <w:link w:val="OnderwerpvanopmerkingChar"/>
    <w:semiHidden/>
    <w:unhideWhenUsed/>
    <w:rsid w:val="000C3285"/>
    <w:rPr>
      <w:b/>
      <w:bCs/>
    </w:rPr>
  </w:style>
  <w:style w:type="character" w:customStyle="1" w:styleId="OnderwerpvanopmerkingChar">
    <w:name w:val="Onderwerp van opmerking Char"/>
    <w:basedOn w:val="TekstopmerkingChar"/>
    <w:link w:val="Onderwerpvanopmerking"/>
    <w:semiHidden/>
    <w:rsid w:val="000C3285"/>
    <w:rPr>
      <w:rFonts w:ascii="Arial" w:hAnsi="Arial"/>
      <w:b/>
      <w:bCs/>
    </w:rPr>
  </w:style>
  <w:style w:type="paragraph" w:styleId="Lijstalinea">
    <w:name w:val="List Paragraph"/>
    <w:basedOn w:val="Standaard"/>
    <w:uiPriority w:val="34"/>
    <w:qFormat/>
    <w:rsid w:val="00D53203"/>
    <w:pPr>
      <w:ind w:left="720"/>
      <w:contextualSpacing/>
    </w:pPr>
  </w:style>
  <w:style w:type="character" w:styleId="Hyperlink">
    <w:name w:val="Hyperlink"/>
    <w:uiPriority w:val="99"/>
    <w:rsid w:val="009F3E89"/>
    <w:rPr>
      <w:color w:val="0000FF"/>
      <w:u w:val="single"/>
    </w:rPr>
  </w:style>
  <w:style w:type="paragraph" w:styleId="Geenafstand">
    <w:name w:val="No Spacing"/>
    <w:uiPriority w:val="1"/>
    <w:qFormat/>
    <w:rsid w:val="003E51A6"/>
    <w:rPr>
      <w:rFonts w:ascii="Arial" w:eastAsia="Calibri" w:hAnsi="Arial" w:cs="Arial"/>
      <w:color w:val="404040"/>
      <w:sz w:val="18"/>
      <w:szCs w:val="18"/>
      <w:lang w:eastAsia="en-US"/>
    </w:rPr>
  </w:style>
  <w:style w:type="character" w:styleId="Zwaar">
    <w:name w:val="Strong"/>
    <w:basedOn w:val="Titelvanboek"/>
    <w:uiPriority w:val="22"/>
    <w:qFormat/>
    <w:rsid w:val="005E280B"/>
    <w:rPr>
      <w:rFonts w:ascii="Myriad Pro" w:hAnsi="Myriad Pro"/>
      <w:b/>
      <w:bCs w:val="0"/>
      <w:i w:val="0"/>
      <w:iCs w:val="0"/>
      <w:color w:val="31849B" w:themeColor="accent5" w:themeShade="BF"/>
      <w:spacing w:val="5"/>
    </w:rPr>
  </w:style>
  <w:style w:type="character" w:styleId="Titelvanboek">
    <w:name w:val="Book Title"/>
    <w:basedOn w:val="Standaardalinea-lettertype"/>
    <w:uiPriority w:val="33"/>
    <w:qFormat/>
    <w:rsid w:val="005E280B"/>
    <w:rPr>
      <w:b/>
      <w:bCs/>
      <w:i/>
      <w:iCs/>
      <w:spacing w:val="5"/>
    </w:rPr>
  </w:style>
  <w:style w:type="paragraph" w:styleId="Revisie">
    <w:name w:val="Revision"/>
    <w:hidden/>
    <w:uiPriority w:val="99"/>
    <w:semiHidden/>
    <w:rsid w:val="00962F69"/>
    <w:rPr>
      <w:rFonts w:ascii="Arial" w:hAnsi="Arial"/>
      <w:szCs w:val="24"/>
    </w:rPr>
  </w:style>
  <w:style w:type="character" w:styleId="Onopgelostemelding">
    <w:name w:val="Unresolved Mention"/>
    <w:basedOn w:val="Standaardalinea-lettertype"/>
    <w:uiPriority w:val="99"/>
    <w:unhideWhenUsed/>
    <w:rsid w:val="003E6706"/>
    <w:rPr>
      <w:color w:val="605E5C"/>
      <w:shd w:val="clear" w:color="auto" w:fill="E1DFDD"/>
    </w:rPr>
  </w:style>
  <w:style w:type="character" w:styleId="Vermelding">
    <w:name w:val="Mention"/>
    <w:basedOn w:val="Standaardalinea-lettertype"/>
    <w:uiPriority w:val="99"/>
    <w:unhideWhenUsed/>
    <w:rsid w:val="003E670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21792">
      <w:bodyDiv w:val="1"/>
      <w:marLeft w:val="0"/>
      <w:marRight w:val="0"/>
      <w:marTop w:val="0"/>
      <w:marBottom w:val="0"/>
      <w:divBdr>
        <w:top w:val="none" w:sz="0" w:space="0" w:color="auto"/>
        <w:left w:val="none" w:sz="0" w:space="0" w:color="auto"/>
        <w:bottom w:val="none" w:sz="0" w:space="0" w:color="auto"/>
        <w:right w:val="none" w:sz="0" w:space="0" w:color="auto"/>
      </w:divBdr>
    </w:div>
    <w:div w:id="354431097">
      <w:bodyDiv w:val="1"/>
      <w:marLeft w:val="0"/>
      <w:marRight w:val="0"/>
      <w:marTop w:val="0"/>
      <w:marBottom w:val="0"/>
      <w:divBdr>
        <w:top w:val="none" w:sz="0" w:space="0" w:color="auto"/>
        <w:left w:val="none" w:sz="0" w:space="0" w:color="auto"/>
        <w:bottom w:val="none" w:sz="0" w:space="0" w:color="auto"/>
        <w:right w:val="none" w:sz="0" w:space="0" w:color="auto"/>
      </w:divBdr>
    </w:div>
    <w:div w:id="986789397">
      <w:bodyDiv w:val="1"/>
      <w:marLeft w:val="0"/>
      <w:marRight w:val="0"/>
      <w:marTop w:val="0"/>
      <w:marBottom w:val="0"/>
      <w:divBdr>
        <w:top w:val="none" w:sz="0" w:space="0" w:color="auto"/>
        <w:left w:val="none" w:sz="0" w:space="0" w:color="auto"/>
        <w:bottom w:val="none" w:sz="0" w:space="0" w:color="auto"/>
        <w:right w:val="none" w:sz="0" w:space="0" w:color="auto"/>
      </w:divBdr>
    </w:div>
    <w:div w:id="1921867972">
      <w:bodyDiv w:val="1"/>
      <w:marLeft w:val="0"/>
      <w:marRight w:val="0"/>
      <w:marTop w:val="0"/>
      <w:marBottom w:val="0"/>
      <w:divBdr>
        <w:top w:val="none" w:sz="0" w:space="0" w:color="auto"/>
        <w:left w:val="none" w:sz="0" w:space="0" w:color="auto"/>
        <w:bottom w:val="none" w:sz="0" w:space="0" w:color="auto"/>
        <w:right w:val="none" w:sz="0" w:space="0" w:color="auto"/>
      </w:divBdr>
      <w:divsChild>
        <w:div w:id="921061931">
          <w:marLeft w:val="0"/>
          <w:marRight w:val="0"/>
          <w:marTop w:val="0"/>
          <w:marBottom w:val="0"/>
          <w:divBdr>
            <w:top w:val="none" w:sz="0" w:space="0" w:color="auto"/>
            <w:left w:val="none" w:sz="0" w:space="0" w:color="auto"/>
            <w:bottom w:val="none" w:sz="0" w:space="0" w:color="auto"/>
            <w:right w:val="none" w:sz="0" w:space="0" w:color="auto"/>
          </w:divBdr>
        </w:div>
      </w:divsChild>
    </w:div>
    <w:div w:id="209639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en@hr.nl"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P:\adm\sjabloon\Office\Blanco%20document.dot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0FA692D2454B4498A1B92CC4A3BD94" ma:contentTypeVersion="10" ma:contentTypeDescription="Een nieuw document maken." ma:contentTypeScope="" ma:versionID="273652abc5acc305a4c96461aadb6b83">
  <xsd:schema xmlns:xsd="http://www.w3.org/2001/XMLSchema" xmlns:xs="http://www.w3.org/2001/XMLSchema" xmlns:p="http://schemas.microsoft.com/office/2006/metadata/properties" xmlns:ns2="c7e7a25b-8c05-49a8-b624-723d021bd8bb" xmlns:ns3="9d850ef4-74d3-4b95-8397-f0bfea5dbb3d" targetNamespace="http://schemas.microsoft.com/office/2006/metadata/properties" ma:root="true" ma:fieldsID="51d2f94f64489b710523eb781482d43a" ns2:_="" ns3:_="">
    <xsd:import namespace="c7e7a25b-8c05-49a8-b624-723d021bd8bb"/>
    <xsd:import namespace="9d850ef4-74d3-4b95-8397-f0bfea5dbb3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e7a25b-8c05-49a8-b624-723d021bd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50ef4-74d3-4b95-8397-f0bfea5dbb3d"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0F0AC-EEEC-4D1C-8503-EF587FC90EEF}"/>
</file>

<file path=customXml/itemProps2.xml><?xml version="1.0" encoding="utf-8"?>
<ds:datastoreItem xmlns:ds="http://schemas.openxmlformats.org/officeDocument/2006/customXml" ds:itemID="{06C59822-8ADA-4D75-9CDB-4B1D49B0E7AC}">
  <ds:schemaRefs>
    <ds:schemaRef ds:uri="http://schemas.microsoft.com/sharepoint/v3/contenttype/forms"/>
  </ds:schemaRefs>
</ds:datastoreItem>
</file>

<file path=customXml/itemProps3.xml><?xml version="1.0" encoding="utf-8"?>
<ds:datastoreItem xmlns:ds="http://schemas.openxmlformats.org/officeDocument/2006/customXml" ds:itemID="{85546FB0-A2B5-4A58-ADAF-5A2FEE3CC89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D54F38-2A14-4E70-B4DF-8AA955544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Blanco document.dotm</Template>
  <TotalTime>0</TotalTime>
  <Pages>15</Pages>
  <Words>3807</Words>
  <Characters>20944</Characters>
  <Application>Microsoft Office Word</Application>
  <DocSecurity>0</DocSecurity>
  <Lines>174</Lines>
  <Paragraphs>49</Paragraphs>
  <ScaleCrop>false</ScaleCrop>
  <Company>Hogeschool Rotterdam</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Poot-van Aken, P.R.</dc:creator>
  <cp:keywords/>
  <cp:lastModifiedBy>Ewals, C.J.H. (Caspar)</cp:lastModifiedBy>
  <cp:revision>26</cp:revision>
  <dcterms:created xsi:type="dcterms:W3CDTF">2020-01-31T19:27:00Z</dcterms:created>
  <dcterms:modified xsi:type="dcterms:W3CDTF">2020-02-14T13:41:00Z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jabloonVersieDatum">
    <vt:lpwstr>19-08-2016</vt:lpwstr>
  </property>
  <property fmtid="{D5CDD505-2E9C-101B-9397-08002B2CF9AE}" pid="3" name="logo">
    <vt:lpwstr>standaard</vt:lpwstr>
  </property>
  <property fmtid="{D5CDD505-2E9C-101B-9397-08002B2CF9AE}" pid="4" name="taal">
    <vt:lpwstr>NL</vt:lpwstr>
  </property>
  <property fmtid="{D5CDD505-2E9C-101B-9397-08002B2CF9AE}" pid="5" name="doc_instituutvermelden">
    <vt:lpwstr>nee</vt:lpwstr>
  </property>
  <property fmtid="{D5CDD505-2E9C-101B-9397-08002B2CF9AE}" pid="6" name="Kleurenprinter">
    <vt:lpwstr>Ja</vt:lpwstr>
  </property>
  <property fmtid="{D5CDD505-2E9C-101B-9397-08002B2CF9AE}" pid="7" name="ContentTypeId">
    <vt:lpwstr>0x010100FC0FA692D2454B4498A1B92CC4A3BD94</vt:lpwstr>
  </property>
</Properties>
</file>