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412B7E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 w:rsidRPr="00412B7E">
        <w:rPr>
          <w:rFonts w:ascii="Corbel" w:hAnsi="Corbel" w:cs="Times New Roman"/>
          <w:b/>
          <w:color w:val="auto"/>
          <w:sz w:val="36"/>
          <w:szCs w:val="36"/>
        </w:rPr>
        <w:t>Bijlage 2b Referentieformulier - Selectiecriterium 1</w:t>
      </w:r>
      <w:r w:rsidR="0071783D">
        <w:rPr>
          <w:rFonts w:ascii="Corbel" w:hAnsi="Corbel" w:cs="Times New Roman"/>
          <w:b/>
          <w:color w:val="auto"/>
          <w:sz w:val="36"/>
          <w:szCs w:val="36"/>
        </w:rPr>
        <w:t xml:space="preserve"> – Perceel 1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lastRenderedPageBreak/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F44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916C6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0E7F0C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9916C6" w:rsidRPr="005C64A3" w:rsidRDefault="0071783D" w:rsidP="00717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11491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 w:rsidR="00114918">
              <w:rPr>
                <w:rFonts w:ascii="Corbel" w:hAnsi="Corbel"/>
                <w:sz w:val="21"/>
                <w:szCs w:val="21"/>
                <w:lang w:eastAsia="en-US"/>
              </w:rPr>
              <w:t>ompetentie 1:</w:t>
            </w:r>
          </w:p>
        </w:tc>
        <w:tc>
          <w:tcPr>
            <w:tcW w:w="3835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7F0C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0E7F0C" w:rsidRPr="009322CF" w:rsidRDefault="000E7F0C" w:rsidP="00114918"/>
        </w:tc>
        <w:tc>
          <w:tcPr>
            <w:tcW w:w="1952" w:type="dxa"/>
          </w:tcPr>
          <w:p w:rsidR="000E7F0C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0E7F0C" w:rsidRPr="000A0708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0E7F0C" w:rsidRPr="009322CF" w:rsidRDefault="000E7F0C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491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="00114918"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0A070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0A0708" w:rsidRPr="009322CF" w:rsidRDefault="000A0708" w:rsidP="000A0708"/>
        </w:tc>
        <w:tc>
          <w:tcPr>
            <w:tcW w:w="1952" w:type="dxa"/>
          </w:tcPr>
          <w:p w:rsidR="000A0708" w:rsidRPr="005C64A3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="000A0708"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0A0708" w:rsidRPr="005C64A3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0A0708" w:rsidRPr="009322CF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/>
    <w:p w:rsidR="000E7F0C" w:rsidRPr="00F44EB4" w:rsidRDefault="000E7F0C" w:rsidP="009322CF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t>Ruimte voor één A4 beschrijving per aangetoonde competentie: (de Gegadigde mag in het geval een referentie meer dan één competentie aantoont</w:t>
      </w:r>
      <w:r w:rsidR="00F44EB4" w:rsidRPr="00F44EB4">
        <w:rPr>
          <w:rFonts w:ascii="Corbel" w:hAnsi="Corbel"/>
          <w:sz w:val="21"/>
          <w:szCs w:val="21"/>
          <w:lang w:eastAsia="en-US"/>
        </w:rPr>
        <w:t xml:space="preserve"> deze bladzijde dupliceren) </w:t>
      </w:r>
    </w:p>
    <w:p w:rsidR="008D2C82" w:rsidRDefault="008D2C82" w:rsidP="009322CF"/>
    <w:p w:rsidR="00F44EB4" w:rsidRDefault="00F44EB4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412B7E" w:rsidRDefault="00412B7E">
      <w:pPr>
        <w:spacing w:after="0" w:line="240" w:lineRule="auto"/>
      </w:pPr>
      <w:r>
        <w:br w:type="page"/>
      </w:r>
    </w:p>
    <w:p w:rsidR="00412B7E" w:rsidRPr="00E43F76" w:rsidRDefault="00412B7E" w:rsidP="00412B7E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12B7E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412B7E" w:rsidRPr="009916C6" w:rsidRDefault="00412B7E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412B7E" w:rsidRPr="00E43F76" w:rsidRDefault="00412B7E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5</w:t>
            </w:r>
          </w:p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412B7E" w:rsidRPr="005C64A3" w:rsidRDefault="0071783D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12B7E" w:rsidRDefault="00412B7E" w:rsidP="00412B7E"/>
    <w:p w:rsidR="00412B7E" w:rsidRDefault="00412B7E" w:rsidP="00412B7E"/>
    <w:p w:rsidR="00412B7E" w:rsidRDefault="00412B7E" w:rsidP="00412B7E"/>
    <w:p w:rsidR="00412B7E" w:rsidRPr="00F44EB4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412B7E" w:rsidRDefault="00412B7E" w:rsidP="00412B7E"/>
    <w:p w:rsidR="00412B7E" w:rsidRDefault="00412B7E" w:rsidP="00412B7E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12B7E" w:rsidRPr="004E5D5D" w:rsidRDefault="00412B7E" w:rsidP="00412B7E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412B7E" w:rsidRPr="004E5D5D" w:rsidRDefault="00412B7E" w:rsidP="00412B7E"/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412B7E" w:rsidRPr="005C64A3" w:rsidTr="00D90276">
        <w:tc>
          <w:tcPr>
            <w:tcW w:w="9054" w:type="dxa"/>
          </w:tcPr>
          <w:p w:rsidR="00412B7E" w:rsidRPr="005C64A3" w:rsidRDefault="00412B7E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412B7E" w:rsidRPr="004C22D0" w:rsidRDefault="00412B7E" w:rsidP="00412B7E">
      <w:pPr>
        <w:rPr>
          <w:sz w:val="20"/>
        </w:rPr>
      </w:pPr>
    </w:p>
    <w:p w:rsidR="00412B7E" w:rsidRPr="009322CF" w:rsidRDefault="00412B7E" w:rsidP="00412B7E"/>
    <w:p w:rsidR="00412B7E" w:rsidRDefault="00412B7E">
      <w:pPr>
        <w:spacing w:after="0" w:line="240" w:lineRule="auto"/>
      </w:pPr>
      <w:r>
        <w:br w:type="page"/>
      </w:r>
    </w:p>
    <w:p w:rsidR="00412B7E" w:rsidRPr="00E43F76" w:rsidRDefault="00412B7E" w:rsidP="00412B7E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12B7E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412B7E" w:rsidRPr="009916C6" w:rsidRDefault="00412B7E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412B7E" w:rsidRPr="00E43F76" w:rsidRDefault="00412B7E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5</w:t>
            </w:r>
          </w:p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412B7E" w:rsidRPr="005C64A3" w:rsidRDefault="0071783D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bookmarkStart w:id="10" w:name="_GoBack"/>
            <w:bookmarkEnd w:id="10"/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12B7E" w:rsidRDefault="00412B7E" w:rsidP="00412B7E"/>
    <w:p w:rsidR="00412B7E" w:rsidRDefault="00412B7E" w:rsidP="00412B7E"/>
    <w:p w:rsidR="00412B7E" w:rsidRDefault="00412B7E" w:rsidP="00412B7E"/>
    <w:p w:rsidR="00412B7E" w:rsidRPr="00F44EB4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412B7E" w:rsidRDefault="00412B7E" w:rsidP="00412B7E"/>
    <w:p w:rsidR="00412B7E" w:rsidRDefault="00412B7E" w:rsidP="00412B7E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12B7E" w:rsidRPr="004E5D5D" w:rsidRDefault="00412B7E" w:rsidP="00412B7E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412B7E" w:rsidRPr="004E5D5D" w:rsidRDefault="00412B7E" w:rsidP="00412B7E"/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412B7E" w:rsidRPr="005C64A3" w:rsidTr="00D90276">
        <w:tc>
          <w:tcPr>
            <w:tcW w:w="9054" w:type="dxa"/>
          </w:tcPr>
          <w:p w:rsidR="00412B7E" w:rsidRPr="005C64A3" w:rsidRDefault="00412B7E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412B7E" w:rsidRPr="004C22D0" w:rsidRDefault="00412B7E" w:rsidP="00412B7E">
      <w:pPr>
        <w:rPr>
          <w:sz w:val="20"/>
        </w:rPr>
      </w:pPr>
    </w:p>
    <w:p w:rsidR="00412B7E" w:rsidRPr="009322CF" w:rsidRDefault="00412B7E" w:rsidP="00412B7E"/>
    <w:p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Referentieverklaring,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71783D">
      <w:rPr>
        <w:rFonts w:cs="Arial"/>
        <w:noProof/>
        <w:sz w:val="16"/>
        <w:szCs w:val="16"/>
      </w:rPr>
      <w:t>9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71783D">
      <w:rPr>
        <w:rFonts w:cs="Arial"/>
        <w:noProof/>
        <w:sz w:val="16"/>
        <w:szCs w:val="16"/>
      </w:rPr>
      <w:t>10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pt;height:50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E7F0C"/>
    <w:rsid w:val="000F0CAD"/>
    <w:rsid w:val="000F17E6"/>
    <w:rsid w:val="000F3A03"/>
    <w:rsid w:val="000F408C"/>
    <w:rsid w:val="000F4835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2B7E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1783D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EB4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D6FA37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  <w:style w:type="table" w:customStyle="1" w:styleId="TableNormal1">
    <w:name w:val="Table Normal1"/>
    <w:uiPriority w:val="2"/>
    <w:semiHidden/>
    <w:unhideWhenUsed/>
    <w:qFormat/>
    <w:rsid w:val="00F44E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AE852B-F259-4BF6-89C5-FA8038476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2</TotalTime>
  <Pages>10</Pages>
  <Words>902</Words>
  <Characters>4961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5852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3</cp:revision>
  <cp:lastPrinted>2013-11-08T11:03:00Z</cp:lastPrinted>
  <dcterms:created xsi:type="dcterms:W3CDTF">2021-07-20T20:31:00Z</dcterms:created>
  <dcterms:modified xsi:type="dcterms:W3CDTF">2021-07-20T20:39:00Z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