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4B944" w14:textId="1CEEBA53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 xml:space="preserve">Bijlage </w:t>
      </w:r>
      <w:r w:rsidR="64E28C73">
        <w:t>6</w:t>
      </w:r>
      <w:r>
        <w:tab/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52C4B946" w14:textId="42AFC56D" w:rsidR="000B1A35" w:rsidRPr="00CC6BF9" w:rsidRDefault="000B1A35" w:rsidP="00551C53">
      <w:r w:rsidRPr="00CC6BF9">
        <w:t xml:space="preserve">De ondergetekende(n) geeft/geven hierbij een onherroepelijke volmacht aan _______________________(naam gevolmachtigde) om namens _______________________(naam </w:t>
      </w:r>
      <w:r w:rsidR="00A565DC">
        <w:t>g</w:t>
      </w:r>
      <w:r w:rsidRPr="00CC6BF9">
        <w:t>egadigde) en ingeschreven in het handelsregister onder het nummer</w:t>
      </w:r>
      <w:r>
        <w:t xml:space="preserve"> </w:t>
      </w:r>
      <w:r w:rsidRPr="00CC6BF9">
        <w:t xml:space="preserve"> _____________ (bijvoorbeeld het KvK nummer), </w:t>
      </w:r>
      <w:r w:rsidRPr="00A35F28">
        <w:t xml:space="preserve">de aanvraag tot deelneming voor de aanbesteding _____________ en </w:t>
      </w:r>
      <w:r w:rsidR="00033685" w:rsidRPr="00A35F28">
        <w:t xml:space="preserve">/ </w:t>
      </w:r>
      <w:r w:rsidRPr="00A35F28">
        <w:t xml:space="preserve">de </w:t>
      </w:r>
      <w:r w:rsidR="00033685" w:rsidRPr="00A35F28">
        <w:t>(</w:t>
      </w:r>
      <w:r w:rsidRPr="00A35F28">
        <w:t>eventuele</w:t>
      </w:r>
      <w:r w:rsidR="00033685" w:rsidRPr="00A35F28">
        <w:t>)</w:t>
      </w:r>
      <w:r w:rsidRPr="00A35F28">
        <w:t xml:space="preserve"> </w:t>
      </w:r>
      <w:r w:rsidR="00A565DC" w:rsidRPr="00A35F28">
        <w:t>i</w:t>
      </w:r>
      <w:r w:rsidRPr="00A35F28">
        <w:t xml:space="preserve">nschrijving, in te dienen. De gevolmachtigde is daarmee tevens tekenbevoegd om de bij de </w:t>
      </w:r>
      <w:r w:rsidR="00A565DC" w:rsidRPr="00A35F28">
        <w:t>i</w:t>
      </w:r>
      <w:r w:rsidRPr="00A35F28">
        <w:t>nschrijving behorende</w:t>
      </w:r>
      <w:bookmarkStart w:id="3" w:name="_GoBack"/>
      <w:bookmarkEnd w:id="3"/>
      <w:r w:rsidRPr="00CC6BF9">
        <w:t xml:space="preserve"> bijlagen en aanbiedingsbrief te ondertekenen.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2C7BC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4B96F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52C4B970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4B96D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2C4B96E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08866" w14:textId="77777777" w:rsidR="005146A3" w:rsidRPr="005146A3" w:rsidRDefault="005146A3" w:rsidP="005146A3">
    <w:pPr>
      <w:pStyle w:val="Voettekst"/>
      <w:rPr>
        <w:rFonts w:asciiTheme="majorHAnsi" w:hAnsiTheme="majorHAnsi" w:cstheme="majorHAnsi"/>
      </w:rPr>
    </w:pPr>
    <w:r w:rsidRPr="005146A3">
      <w:rPr>
        <w:rFonts w:asciiTheme="majorHAnsi" w:hAnsiTheme="majorHAnsi" w:cstheme="majorHAnsi"/>
      </w:rPr>
      <w:t>20.462 – SZW</w:t>
    </w:r>
  </w:p>
  <w:p w14:paraId="3C8D92B0" w14:textId="77777777" w:rsidR="005146A3" w:rsidRPr="005146A3" w:rsidRDefault="005146A3" w:rsidP="005146A3">
    <w:pPr>
      <w:pStyle w:val="Voettekst"/>
      <w:rPr>
        <w:rFonts w:asciiTheme="majorHAnsi" w:hAnsiTheme="majorHAnsi" w:cstheme="majorHAnsi"/>
      </w:rPr>
    </w:pPr>
    <w:r w:rsidRPr="005146A3">
      <w:rPr>
        <w:rFonts w:asciiTheme="majorHAnsi" w:hAnsiTheme="majorHAnsi" w:cstheme="majorHAnsi"/>
      </w:rPr>
      <w:t>Leerbedrijf in de Wijk - Zorg</w:t>
    </w:r>
  </w:p>
  <w:p w14:paraId="52C4B972" w14:textId="4CE6CA86" w:rsidR="00AF03BC" w:rsidRPr="005146A3" w:rsidRDefault="00AF03BC" w:rsidP="00AF03BC">
    <w:pPr>
      <w:pStyle w:val="DHRandinfoKop"/>
      <w:spacing w:before="40"/>
      <w:rPr>
        <w:rFonts w:cstheme="majorHAnsi"/>
      </w:rPr>
    </w:pPr>
  </w:p>
  <w:bookmarkStart w:id="4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4" w:displacedByCustomXml="prev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93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C03F0"/>
    <w:rsid w:val="004D2BD2"/>
    <w:rsid w:val="004E71F1"/>
    <w:rsid w:val="005146A3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35F28"/>
    <w:rsid w:val="00A5190F"/>
    <w:rsid w:val="00A54E4D"/>
    <w:rsid w:val="00A551CF"/>
    <w:rsid w:val="00A565DC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AF61C4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14A02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086DD551"/>
    <w:rsid w:val="64E28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>20.462 SZW Leerbedrijf in de Wijk</uxTitelField>
    <uxStatusField/>
    <uxTwoColumnOption>false</uxTwoColumnOption>
  </UxDocumentForm>
</variabele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C2CF609218DE074F82F190EE7CF4068E" ma:contentTypeVersion="0" ma:contentTypeDescription="Maak een nieuw PowerPoint document." ma:contentTypeScope="" ma:versionID="8ffba425b5ab118420d3ccec31cc9a2a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e7c04970262a0ce137b83f1bb9052892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16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36f1f5c8-b8e6-4e6a-8b29-8f7a4bd8e0cd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HDTC6PYEXUJQ-1227368146-1776</_dlc_DocId>
    <_dlc_DocIdUrl xmlns="cad755b6-d270-493f-83c9-ae784197a3f5">
      <Url>https://denhaag.sharepoint.com/sites/inkoop-bec-2020/_layouts/15/DocIdRedir.aspx?ID=HDTC6PYEXUJQ-1227368146-1776</Url>
      <Description>HDTC6PYEXUJQ-1227368146-1776</Description>
    </_dlc_DocIdUrl>
    <_dlc_DocIdPersistId xmlns="cad755b6-d270-493f-83c9-ae784197a3f5">false</_dlc_DocIdPersist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BD0A5-4474-48BB-866F-0B7AD6283639}">
  <ds:schemaRefs/>
</ds:datastoreItem>
</file>

<file path=customXml/itemProps2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2619EF0-2B40-49A4-921C-5BA62716E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B5B207-CD48-494E-A6DD-C828120AF256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cad755b6-d270-493f-83c9-ae784197a3f5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74C0C2D-FB51-4983-9F73-215EE4812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1</Pages>
  <Words>199</Words>
  <Characters>1096</Characters>
  <Application>Microsoft Office Word</Application>
  <DocSecurity>0</DocSecurity>
  <Lines>9</Lines>
  <Paragraphs>2</Paragraphs>
  <ScaleCrop>false</ScaleCrop>
  <Company>Gemeente Den Haag / IDC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Jose Gubbels</cp:lastModifiedBy>
  <cp:revision>2</cp:revision>
  <dcterms:created xsi:type="dcterms:W3CDTF">2021-07-15T16:24:00Z</dcterms:created>
  <dcterms:modified xsi:type="dcterms:W3CDTF">2021-07-15T16:24:00Z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0x0101008696D14171FA4CED8F032AD334D7A9EF004279C34E82A344EE803735B9E417CCC900C2CF609218DE074F82F190EE7CF4068E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3c4e7d00-14cc-450a-b7df-9e0555e2742e</vt:lpwstr>
  </property>
  <property fmtid="{D5CDD505-2E9C-101B-9397-08002B2CF9AE}" pid="15" name="TaxKeyword">
    <vt:lpwstr/>
  </property>
  <property fmtid="{D5CDD505-2E9C-101B-9397-08002B2CF9AE}" pid="16" name="Teamtrefwoorden">
    <vt:lpwstr>18;#4.1 Inschrijvingsfase - Publicatie TenderNed|36f1f5c8-b8e6-4e6a-8b29-8f7a4bd8e0cd</vt:lpwstr>
  </property>
  <property fmtid="{D5CDD505-2E9C-101B-9397-08002B2CF9AE}" pid="17" name="Documentsoort">
    <vt:lpwstr>16;#Beleidsdocument|70267d87-ce61-40c3-b119-e0ecc30f9747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21000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SharedWithUsers">
    <vt:lpwstr/>
  </property>
  <property fmtid="{D5CDD505-2E9C-101B-9397-08002B2CF9AE}" pid="27" name="ComplianceAssetId">
    <vt:lpwstr/>
  </property>
  <property fmtid="{D5CDD505-2E9C-101B-9397-08002B2CF9AE}" pid="28" name="TemplateUrl">
    <vt:lpwstr/>
  </property>
</Properties>
</file>