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5363D" w14:textId="77777777" w:rsidR="00B47CD2" w:rsidRPr="000F6A94" w:rsidRDefault="00B47CD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314E7DBB" w14:textId="77777777" w:rsidR="00B47CD2" w:rsidRPr="000F6A94" w:rsidRDefault="00B47CD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2B3A31EC" w14:textId="77777777" w:rsidR="00B47CD2" w:rsidRPr="005A61C6" w:rsidRDefault="00B47CD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729A040C" w14:textId="38A1A0A5" w:rsidR="00B47CD2" w:rsidRPr="00BF5D75" w:rsidRDefault="00B47CD2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</w:t>
      </w:r>
      <w:r w:rsidRPr="00E441BC">
        <w:rPr>
          <w:rFonts w:ascii="Calibri" w:hAnsi="Calibri" w:cs="Arial"/>
          <w:b/>
          <w:sz w:val="24"/>
          <w:szCs w:val="24"/>
        </w:rPr>
        <w:t xml:space="preserve">akkoord concept Raamovereenkomst en Programma </w:t>
      </w:r>
      <w:r>
        <w:rPr>
          <w:rFonts w:ascii="Calibri" w:hAnsi="Calibri" w:cs="Arial"/>
          <w:b/>
          <w:sz w:val="24"/>
          <w:szCs w:val="24"/>
        </w:rPr>
        <w:t xml:space="preserve">van Eisen </w:t>
      </w:r>
      <w:r w:rsidRPr="00BF5D75">
        <w:rPr>
          <w:rFonts w:ascii="Calibri" w:hAnsi="Calibri" w:cs="Arial"/>
          <w:b/>
          <w:sz w:val="24"/>
          <w:szCs w:val="24"/>
        </w:rPr>
        <w:t xml:space="preserve">met betrekking tot de </w:t>
      </w:r>
      <w:r w:rsidRPr="00855A90">
        <w:rPr>
          <w:rFonts w:ascii="Calibri" w:hAnsi="Calibri" w:cs="Arial"/>
          <w:b/>
          <w:sz w:val="24"/>
          <w:szCs w:val="24"/>
        </w:rPr>
        <w:t xml:space="preserve">Europese Aanbesteding </w:t>
      </w:r>
      <w:r w:rsidR="00E441BC" w:rsidRPr="00855A90">
        <w:rPr>
          <w:rFonts w:ascii="Calibri" w:hAnsi="Calibri" w:cs="Arial"/>
          <w:b/>
          <w:sz w:val="24"/>
          <w:szCs w:val="24"/>
        </w:rPr>
        <w:t>2021-AF1550</w:t>
      </w:r>
      <w:r w:rsidRPr="00855A90">
        <w:rPr>
          <w:rFonts w:ascii="Calibri" w:hAnsi="Calibri" w:cs="Arial"/>
          <w:b/>
          <w:sz w:val="24"/>
          <w:szCs w:val="24"/>
        </w:rPr>
        <w:t xml:space="preserve"> ten behoeve van </w:t>
      </w:r>
      <w:r w:rsidR="00E441BC" w:rsidRPr="00855A90">
        <w:rPr>
          <w:rFonts w:ascii="Calibri" w:hAnsi="Calibri" w:cs="Arial"/>
          <w:b/>
          <w:sz w:val="24"/>
          <w:szCs w:val="24"/>
        </w:rPr>
        <w:t xml:space="preserve">Stichting Openbaar Onderwijs aan de </w:t>
      </w:r>
      <w:r w:rsidR="00E441BC">
        <w:rPr>
          <w:rFonts w:ascii="Calibri" w:hAnsi="Calibri" w:cs="Arial"/>
          <w:b/>
          <w:sz w:val="24"/>
          <w:szCs w:val="24"/>
        </w:rPr>
        <w:t>Amstel</w:t>
      </w:r>
      <w:r w:rsidRPr="00BF5D75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199A2DFB" w14:textId="77777777" w:rsidR="00B47CD2" w:rsidRPr="005A61C6" w:rsidRDefault="00B47CD2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AE2C622" w14:textId="77777777" w:rsidR="00B47CD2" w:rsidRPr="005A61C6" w:rsidRDefault="00B47CD2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78D7D8EB" w14:textId="77777777" w:rsidR="00B47CD2" w:rsidRPr="005A61C6" w:rsidRDefault="00B47CD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0BA9B605" w14:textId="77777777" w:rsidR="00B47CD2" w:rsidRPr="005A61C6" w:rsidRDefault="00B47CD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8B8A108" w14:textId="77777777" w:rsidR="00B47CD2" w:rsidRPr="001D5A7A" w:rsidRDefault="00B47CD2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2E0660C3" w14:textId="77777777" w:rsidR="00B47CD2" w:rsidRPr="001D5A7A" w:rsidRDefault="00B47CD2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45BADCCD" w14:textId="77777777" w:rsidR="00B47CD2" w:rsidRPr="005A61C6" w:rsidRDefault="00B47CD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2CB574A6" w14:textId="77777777" w:rsidR="00B47CD2" w:rsidRPr="005A61C6" w:rsidRDefault="00B47CD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848C56B" w14:textId="77777777" w:rsidR="00B47CD2" w:rsidRPr="005A61C6" w:rsidRDefault="00B47CD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2ACA6DCB" w14:textId="0FB20667" w:rsidR="00B47CD2" w:rsidRDefault="00E441BC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>A</w:t>
      </w:r>
      <w:r w:rsidR="00B47CD2" w:rsidRPr="005A61C6">
        <w:rPr>
          <w:rFonts w:ascii="Calibri" w:hAnsi="Calibri" w:cs="Arial"/>
          <w:sz w:val="22"/>
          <w:szCs w:val="22"/>
        </w:rPr>
        <w:t>anbesteding</w:t>
      </w:r>
      <w:r>
        <w:rPr>
          <w:rFonts w:ascii="Calibri" w:hAnsi="Calibri" w:cs="Arial"/>
          <w:sz w:val="22"/>
          <w:szCs w:val="22"/>
        </w:rPr>
        <w:t xml:space="preserve"> 2021-AF1550</w:t>
      </w:r>
      <w:r w:rsidR="00B47CD2" w:rsidRPr="005A61C6">
        <w:rPr>
          <w:rFonts w:ascii="Calibri" w:hAnsi="Calibri" w:cs="Arial"/>
          <w:sz w:val="22"/>
          <w:szCs w:val="22"/>
        </w:rPr>
        <w:t>:</w:t>
      </w:r>
    </w:p>
    <w:p w14:paraId="32E2C902" w14:textId="77777777" w:rsidR="00B47CD2" w:rsidRPr="00E441BC" w:rsidRDefault="00B47CD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1461769" w14:textId="711FEBA0" w:rsidR="00B47CD2" w:rsidRPr="00E441BC" w:rsidRDefault="00B47CD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E441BC">
        <w:rPr>
          <w:rFonts w:ascii="Calibri" w:hAnsi="Calibri" w:cs="Arial"/>
          <w:sz w:val="22"/>
          <w:szCs w:val="22"/>
        </w:rPr>
        <w:t xml:space="preserve">Bijlage </w:t>
      </w:r>
      <w:r w:rsidR="00E441BC" w:rsidRPr="00E441BC">
        <w:rPr>
          <w:rFonts w:ascii="Calibri" w:hAnsi="Calibri" w:cs="Arial"/>
          <w:sz w:val="22"/>
          <w:szCs w:val="22"/>
        </w:rPr>
        <w:t>C</w:t>
      </w:r>
      <w:r w:rsidRPr="00E441BC">
        <w:rPr>
          <w:rFonts w:ascii="Calibri" w:hAnsi="Calibri" w:cs="Calibri"/>
          <w:sz w:val="22"/>
          <w:szCs w:val="22"/>
        </w:rPr>
        <w:t xml:space="preserve"> </w:t>
      </w:r>
      <w:r w:rsidRPr="00E441BC">
        <w:rPr>
          <w:rFonts w:ascii="Calibri" w:hAnsi="Calibri" w:cs="Calibri"/>
          <w:sz w:val="22"/>
          <w:szCs w:val="22"/>
        </w:rPr>
        <w:tab/>
        <w:t xml:space="preserve">Concept raamovereenkomst </w:t>
      </w:r>
      <w:r w:rsidR="00E441BC" w:rsidRPr="00E441BC">
        <w:rPr>
          <w:rFonts w:ascii="Calibri" w:hAnsi="Calibri" w:cs="Calibri"/>
          <w:sz w:val="22"/>
          <w:szCs w:val="22"/>
        </w:rPr>
        <w:t>Afval</w:t>
      </w:r>
    </w:p>
    <w:p w14:paraId="38FCEE23" w14:textId="1F8218C3" w:rsidR="00B47CD2" w:rsidRPr="00E441BC" w:rsidRDefault="00B47CD2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E441BC">
        <w:rPr>
          <w:rFonts w:ascii="Calibri" w:hAnsi="Calibri" w:cs="Arial"/>
          <w:sz w:val="22"/>
          <w:szCs w:val="22"/>
        </w:rPr>
        <w:t xml:space="preserve">Bijlage </w:t>
      </w:r>
      <w:r w:rsidR="00E441BC" w:rsidRPr="00E441BC">
        <w:rPr>
          <w:rFonts w:ascii="Calibri" w:hAnsi="Calibri" w:cs="Arial"/>
          <w:sz w:val="22"/>
          <w:szCs w:val="22"/>
        </w:rPr>
        <w:t>D1</w:t>
      </w:r>
      <w:r w:rsidRPr="00E441BC">
        <w:rPr>
          <w:rFonts w:ascii="Calibri" w:hAnsi="Calibri" w:cs="Calibri"/>
          <w:sz w:val="22"/>
          <w:szCs w:val="22"/>
        </w:rPr>
        <w:t xml:space="preserve"> </w:t>
      </w:r>
      <w:r w:rsidRPr="00E441BC">
        <w:rPr>
          <w:rFonts w:ascii="Calibri" w:hAnsi="Calibri" w:cs="Calibri"/>
          <w:sz w:val="22"/>
          <w:szCs w:val="22"/>
        </w:rPr>
        <w:tab/>
        <w:t xml:space="preserve">Programma van Eisen </w:t>
      </w:r>
      <w:r w:rsidR="00E441BC" w:rsidRPr="00E441BC">
        <w:rPr>
          <w:rFonts w:ascii="Calibri" w:hAnsi="Calibri" w:cs="Calibri"/>
          <w:sz w:val="22"/>
          <w:szCs w:val="22"/>
        </w:rPr>
        <w:t>Afval</w:t>
      </w:r>
    </w:p>
    <w:p w14:paraId="5A488A22" w14:textId="77777777" w:rsidR="00B47CD2" w:rsidRDefault="00B47CD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BE816E4" w14:textId="77777777" w:rsidR="00B47CD2" w:rsidRDefault="00B47CD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1C2E8D2" w14:textId="77777777" w:rsidR="00B47CD2" w:rsidRDefault="00B47CD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D6A7869" w14:textId="77777777" w:rsidR="00B47CD2" w:rsidRDefault="00B47CD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89A2FDB" w14:textId="77777777" w:rsidR="00B47CD2" w:rsidRDefault="00B47CD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E2AE1FC" w14:textId="77777777" w:rsidR="00B47CD2" w:rsidRPr="005A61C6" w:rsidRDefault="00B47CD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4E2C834C" w14:textId="77777777" w:rsidR="00B47CD2" w:rsidRDefault="00B47CD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1CB5D31A" w14:textId="77777777" w:rsidR="00B47CD2" w:rsidRDefault="00B47CD2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067053C8" w14:textId="77777777" w:rsidR="00B47CD2" w:rsidRDefault="00B47CD2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1E4AD023" w14:textId="77777777" w:rsidR="00B47CD2" w:rsidRDefault="00B47CD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371F9633" w14:textId="77777777" w:rsidR="00B47CD2" w:rsidRDefault="00B47CD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B47CD2" w14:paraId="127BB4B3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51D1E0F1" w14:textId="77777777" w:rsidR="00B47CD2" w:rsidRPr="00BF5D75" w:rsidRDefault="00B47CD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7BAF6326" w14:textId="77777777" w:rsidR="00B47CD2" w:rsidRDefault="00B47CD2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B47CD2" w14:paraId="240E622A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2ECFEF4D" w14:textId="77777777" w:rsidR="00B47CD2" w:rsidRPr="00BF5D75" w:rsidRDefault="00B47CD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7A1C2041" w14:textId="77777777" w:rsidR="00B47CD2" w:rsidRDefault="00B47CD2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B47CD2" w14:paraId="1093EE56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56D8A52C" w14:textId="77777777" w:rsidR="00B47CD2" w:rsidRPr="00BF5D75" w:rsidRDefault="00B47CD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50456080" w14:textId="77777777" w:rsidR="00B47CD2" w:rsidRDefault="00B47CD2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B47CD2" w14:paraId="1C334C3F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162B18EF" w14:textId="77777777" w:rsidR="00B47CD2" w:rsidRPr="00BF5D75" w:rsidRDefault="00B47CD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0E684B70" w14:textId="77777777" w:rsidR="00B47CD2" w:rsidRDefault="00B47CD2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5222CD85" w14:textId="77777777" w:rsidR="00B47CD2" w:rsidRDefault="00B47CD2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7700DA0F" w14:textId="77777777" w:rsidR="00B47CD2" w:rsidRDefault="00B47CD2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B47CD2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76BA7518" w14:textId="77777777" w:rsidR="00B47CD2" w:rsidRPr="005A61C6" w:rsidRDefault="00B47CD2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B47CD2" w:rsidRPr="005A61C6" w:rsidSect="00B47CD2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5DE3B" w14:textId="77777777" w:rsidR="00B47CD2" w:rsidRDefault="00B47CD2">
      <w:r>
        <w:separator/>
      </w:r>
    </w:p>
  </w:endnote>
  <w:endnote w:type="continuationSeparator" w:id="0">
    <w:p w14:paraId="2C9AFDC3" w14:textId="77777777" w:rsidR="00B47CD2" w:rsidRDefault="00B47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80F70" w14:textId="77777777" w:rsidR="00B47CD2" w:rsidRDefault="00B47CD2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48451FF" wp14:editId="034A78E9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97371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07F99D" wp14:editId="13FFFC17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EB61A" w14:textId="77777777" w:rsidR="00B47CD2" w:rsidRDefault="00B47CD2">
      <w:r>
        <w:separator/>
      </w:r>
    </w:p>
  </w:footnote>
  <w:footnote w:type="continuationSeparator" w:id="0">
    <w:p w14:paraId="4CE472EF" w14:textId="77777777" w:rsidR="00B47CD2" w:rsidRDefault="00B47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CC0E3" w14:textId="77777777" w:rsidR="00B47CD2" w:rsidRDefault="00B47CD2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D80B111" wp14:editId="5D15B317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AC9A7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0D2AE1" wp14:editId="2332E856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0CD3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5A90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47CD2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441BC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D03ADDC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1</TotalTime>
  <Pages>1</Pages>
  <Words>84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3</cp:revision>
  <cp:lastPrinted>2011-04-29T11:47:00Z</cp:lastPrinted>
  <dcterms:created xsi:type="dcterms:W3CDTF">2021-04-13T12:56:00Z</dcterms:created>
  <dcterms:modified xsi:type="dcterms:W3CDTF">2021-04-26T09:59:00Z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