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0B1A35" w:rsidR="000B1A35" w:rsidP="000B1A35" w:rsidRDefault="000B1A35" w14:paraId="52C4B944" w14:textId="77777777">
      <w:pPr>
        <w:pStyle w:val="bijlage"/>
        <w:numPr>
          <w:ilvl w:val="0"/>
          <w:numId w:val="0"/>
        </w:numPr>
        <w:ind w:left="360" w:hanging="360"/>
      </w:pPr>
      <w:bookmarkStart w:name="_Toc451338044" w:id="0"/>
      <w:bookmarkStart w:name="_Ref451339349" w:id="1"/>
      <w:bookmarkStart w:name="_Ref464734056" w:id="2"/>
      <w:r>
        <w:t>Bijlage 9</w:t>
      </w:r>
      <w:r>
        <w:tab/>
      </w:r>
      <w:r w:rsidRPr="000B1A35">
        <w:t>Model volmacht</w:t>
      </w:r>
      <w:bookmarkEnd w:id="0"/>
      <w:bookmarkEnd w:id="1"/>
      <w:bookmarkEnd w:id="2"/>
    </w:p>
    <w:p w:rsidRPr="001B71F5" w:rsidR="000B1A35" w:rsidP="000B1A35" w:rsidRDefault="000B1A35" w14:paraId="52C4B945" w14:textId="77777777">
      <w:pPr>
        <w:jc w:val="both"/>
        <w:rPr>
          <w:rFonts w:ascii="Arial Narrow" w:hAnsi="Arial Narrow"/>
          <w:color w:val="000000" w:themeColor="text1"/>
        </w:rPr>
      </w:pPr>
    </w:p>
    <w:p w:rsidRPr="00CC6BF9" w:rsidR="000B1A35" w:rsidP="00551C53" w:rsidRDefault="000B1A35" w14:paraId="52C4B946" w14:textId="5BCB2D11">
      <w:r w:rsidR="000B1A35">
        <w:rPr/>
        <w:t>De ondergetekende(n) geeft/geven hierbij een onherroepelijke volmacht aan ______________________</w:t>
      </w:r>
      <w:r w:rsidR="000B1A35">
        <w:rPr/>
        <w:t>_(</w:t>
      </w:r>
      <w:r w:rsidR="000B1A35">
        <w:rPr/>
        <w:t>naam gevolmachtigde) om namens ______________________</w:t>
      </w:r>
      <w:r w:rsidR="000B1A35">
        <w:rPr/>
        <w:t>_(</w:t>
      </w:r>
      <w:r w:rsidR="000B1A35">
        <w:rPr/>
        <w:t xml:space="preserve">naam Gegadigde) en ingeschreven in het handelsregister onder het </w:t>
      </w:r>
      <w:r w:rsidR="000B1A35">
        <w:rPr/>
        <w:t>nummer</w:t>
      </w:r>
      <w:r w:rsidR="000B1A35">
        <w:rPr/>
        <w:t xml:space="preserve"> </w:t>
      </w:r>
      <w:r w:rsidR="000B1A35">
        <w:rPr/>
        <w:t xml:space="preserve"> _</w:t>
      </w:r>
      <w:r w:rsidR="000B1A35">
        <w:rPr/>
        <w:t>____________ (bijvoorbeeld het KvK nummer),</w:t>
      </w:r>
      <w:r w:rsidR="000B1A35">
        <w:rPr/>
        <w:t xml:space="preserve"> </w:t>
      </w:r>
      <w:r w:rsidR="000B1A35">
        <w:rPr/>
        <w:t xml:space="preserve">de aanvraag tot deelneming voor de aanbesteding </w:t>
      </w:r>
      <w:r w:rsidR="11ED0B5C">
        <w:rPr/>
        <w:t xml:space="preserve">Stomerijdiensten 19.286- </w:t>
      </w:r>
      <w:r w:rsidR="53A33A6D">
        <w:rPr/>
        <w:t>DBV</w:t>
      </w:r>
      <w:r w:rsidR="11ED0B5C">
        <w:rPr/>
        <w:t xml:space="preserve"> </w:t>
      </w:r>
      <w:r w:rsidR="000B1A35">
        <w:rPr/>
        <w:t>en</w:t>
      </w:r>
      <w:r w:rsidR="00033685">
        <w:rPr/>
        <w:t xml:space="preserve"> </w:t>
      </w:r>
      <w:r w:rsidR="000B1A35">
        <w:rPr/>
        <w:t xml:space="preserve">de </w:t>
      </w:r>
      <w:r w:rsidR="00033685">
        <w:rPr/>
        <w:t>(</w:t>
      </w:r>
      <w:r w:rsidR="000B1A35">
        <w:rPr/>
        <w:t>eventuele</w:t>
      </w:r>
      <w:r w:rsidR="00033685">
        <w:rPr/>
        <w:t>)</w:t>
      </w:r>
      <w:r w:rsidR="000B1A35">
        <w:rPr/>
        <w:t xml:space="preserve"> </w:t>
      </w:r>
      <w:r w:rsidR="00033685">
        <w:rPr/>
        <w:t>I</w:t>
      </w:r>
      <w:r w:rsidR="000B1A35">
        <w:rPr/>
        <w:t>nschrijving</w:t>
      </w:r>
      <w:r w:rsidR="000B1A35">
        <w:rPr/>
        <w:t>,</w:t>
      </w:r>
      <w:r w:rsidR="000B1A35">
        <w:rPr/>
        <w:t xml:space="preserve"> in te dienen. De gevolmachtigde is daarmee tevens tekenbevoegd om de bij de </w:t>
      </w:r>
      <w:r w:rsidR="00033685">
        <w:rPr/>
        <w:t>I</w:t>
      </w:r>
      <w:r w:rsidR="000B1A35">
        <w:rPr/>
        <w:t xml:space="preserve">nschrijving behorende bijlagen en aanbiedingsbrief te ondertekenen. </w:t>
      </w:r>
    </w:p>
    <w:p w:rsidRPr="00CC6BF9" w:rsidR="000B1A35" w:rsidP="00551C53" w:rsidRDefault="000B1A35" w14:paraId="52C4B947" w14:textId="77777777"/>
    <w:p w:rsidRPr="00CC6BF9" w:rsidR="000B1A35" w:rsidP="00551C53" w:rsidRDefault="000B1A35" w14:paraId="52C4B948" w14:textId="77777777">
      <w:r w:rsidRPr="00CC6BF9">
        <w:t xml:space="preserve">Ten bewijze waarvan deze beperkte volmacht is ondertekend. </w:t>
      </w:r>
    </w:p>
    <w:p w:rsidRPr="00CC6BF9" w:rsidR="000B1A35" w:rsidP="00551C53" w:rsidRDefault="000B1A35" w14:paraId="52C4B949" w14:textId="77777777"/>
    <w:tbl>
      <w:tblPr>
        <w:tblW w:w="8897" w:type="dxa"/>
        <w:tblInd w:w="-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1"/>
        <w:gridCol w:w="4536"/>
      </w:tblGrid>
      <w:tr w:rsidRPr="00CC6BF9" w:rsidR="000B1A35" w:rsidTr="004D2BD2" w14:paraId="52C4B94D" w14:textId="77777777">
        <w:tc>
          <w:tcPr>
            <w:tcW w:w="4361" w:type="dxa"/>
            <w:vAlign w:val="center"/>
          </w:tcPr>
          <w:p w:rsidRPr="00CC6BF9" w:rsidR="000B1A35" w:rsidP="00AF349D" w:rsidRDefault="000B1A35" w14:paraId="52C4B94A" w14:textId="77777777">
            <w:r w:rsidRPr="00CC6BF9">
              <w:t>Datum</w:t>
            </w:r>
          </w:p>
        </w:tc>
        <w:tc>
          <w:tcPr>
            <w:tcW w:w="4536" w:type="dxa"/>
            <w:vAlign w:val="center"/>
          </w:tcPr>
          <w:p w:rsidRPr="00CC6BF9" w:rsidR="000B1A35" w:rsidP="00AF349D" w:rsidRDefault="000B1A35" w14:paraId="52C4B94B" w14:textId="77777777"/>
          <w:p w:rsidRPr="00CC6BF9" w:rsidR="000B1A35" w:rsidP="00AF349D" w:rsidRDefault="000B1A35" w14:paraId="52C4B94C" w14:textId="77777777"/>
        </w:tc>
      </w:tr>
      <w:tr w:rsidRPr="00CC6BF9" w:rsidR="000B1A35" w:rsidTr="004D2BD2" w14:paraId="52C4B951" w14:textId="77777777">
        <w:tc>
          <w:tcPr>
            <w:tcW w:w="4361" w:type="dxa"/>
            <w:vAlign w:val="center"/>
          </w:tcPr>
          <w:p w:rsidRPr="00CC6BF9" w:rsidR="000B1A35" w:rsidP="00AF349D" w:rsidRDefault="000B1A35" w14:paraId="52C4B94E" w14:textId="77777777">
            <w:r w:rsidRPr="00CC6BF9">
              <w:t>Plaats</w:t>
            </w:r>
          </w:p>
        </w:tc>
        <w:tc>
          <w:tcPr>
            <w:tcW w:w="4536" w:type="dxa"/>
            <w:vAlign w:val="center"/>
          </w:tcPr>
          <w:p w:rsidRPr="00CC6BF9" w:rsidR="000B1A35" w:rsidP="00AF349D" w:rsidRDefault="000B1A35" w14:paraId="52C4B94F" w14:textId="77777777"/>
          <w:p w:rsidRPr="00CC6BF9" w:rsidR="000B1A35" w:rsidP="00AF349D" w:rsidRDefault="000B1A35" w14:paraId="52C4B950" w14:textId="77777777"/>
        </w:tc>
      </w:tr>
      <w:tr w:rsidRPr="00CC6BF9" w:rsidR="000B1A35" w:rsidTr="004D2BD2" w14:paraId="52C4B954" w14:textId="77777777">
        <w:tc>
          <w:tcPr>
            <w:tcW w:w="4361" w:type="dxa"/>
            <w:vAlign w:val="center"/>
          </w:tcPr>
          <w:p w:rsidRPr="00CC6BF9" w:rsidR="000B1A35" w:rsidP="00AF349D" w:rsidRDefault="000B1A35" w14:paraId="52C4B952" w14:textId="77777777">
            <w:r w:rsidRPr="00CC6BF9">
              <w:t>Naam rechtsgeldig vertegenwoordiger 1 conform het handelsregister</w:t>
            </w:r>
          </w:p>
        </w:tc>
        <w:tc>
          <w:tcPr>
            <w:tcW w:w="4536" w:type="dxa"/>
            <w:vAlign w:val="center"/>
          </w:tcPr>
          <w:p w:rsidRPr="00CC6BF9" w:rsidR="000B1A35" w:rsidP="00AF349D" w:rsidRDefault="000B1A35" w14:paraId="52C4B953" w14:textId="77777777"/>
        </w:tc>
      </w:tr>
      <w:tr w:rsidRPr="00CC6BF9" w:rsidR="000B1A35" w:rsidTr="004D2BD2" w14:paraId="52C4B957" w14:textId="77777777">
        <w:tc>
          <w:tcPr>
            <w:tcW w:w="4361" w:type="dxa"/>
            <w:vAlign w:val="center"/>
          </w:tcPr>
          <w:p w:rsidRPr="00CC6BF9" w:rsidR="000B1A35" w:rsidP="00AF349D" w:rsidRDefault="000B1A35" w14:paraId="52C4B955" w14:textId="77777777">
            <w:r w:rsidRPr="00CC6BF9">
              <w:t>Bevoegdheid volgens het handelsregister</w:t>
            </w:r>
          </w:p>
        </w:tc>
        <w:tc>
          <w:tcPr>
            <w:tcW w:w="4536" w:type="dxa"/>
            <w:vAlign w:val="center"/>
          </w:tcPr>
          <w:p w:rsidRPr="00CC6BF9" w:rsidR="000B1A35" w:rsidP="00AF349D" w:rsidRDefault="000B1A35" w14:paraId="52C4B956" w14:textId="77777777">
            <w:r w:rsidRPr="00CC6BF9">
              <w:t>&lt; bijvoorbeeld: zelfstandig bevoegd/ gezamenlijk bevoegd / bevoegd tot transacties van XX Euro&gt;</w:t>
            </w:r>
          </w:p>
        </w:tc>
      </w:tr>
      <w:tr w:rsidRPr="00CC6BF9" w:rsidR="000B1A35" w:rsidTr="004D2BD2" w14:paraId="52C4B95D" w14:textId="77777777">
        <w:tc>
          <w:tcPr>
            <w:tcW w:w="4361" w:type="dxa"/>
            <w:vAlign w:val="center"/>
          </w:tcPr>
          <w:p w:rsidRPr="00CC6BF9" w:rsidR="000B1A35" w:rsidP="00AF349D" w:rsidRDefault="000B1A35" w14:paraId="52C4B958" w14:textId="77777777">
            <w:r w:rsidRPr="00CC6BF9">
              <w:t>Handtekening rechtsgeldige vertegenwoordiger 1</w:t>
            </w:r>
          </w:p>
        </w:tc>
        <w:tc>
          <w:tcPr>
            <w:tcW w:w="4536" w:type="dxa"/>
            <w:vAlign w:val="center"/>
          </w:tcPr>
          <w:p w:rsidRPr="00CC6BF9" w:rsidR="000B1A35" w:rsidP="00AF349D" w:rsidRDefault="000B1A35" w14:paraId="52C4B959" w14:textId="77777777"/>
          <w:p w:rsidRPr="00CC6BF9" w:rsidR="000B1A35" w:rsidP="00AF349D" w:rsidRDefault="000B1A35" w14:paraId="52C4B95A" w14:textId="77777777"/>
          <w:p w:rsidRPr="00CC6BF9" w:rsidR="000B1A35" w:rsidP="00AF349D" w:rsidRDefault="000B1A35" w14:paraId="52C4B95B" w14:textId="77777777"/>
          <w:p w:rsidRPr="00CC6BF9" w:rsidR="000B1A35" w:rsidP="00AF349D" w:rsidRDefault="000B1A35" w14:paraId="52C4B95C" w14:textId="77777777"/>
        </w:tc>
      </w:tr>
      <w:tr w:rsidRPr="00CC6BF9" w:rsidR="000B1A35" w:rsidTr="004D2BD2" w14:paraId="52C4B960" w14:textId="77777777"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C6BF9" w:rsidR="000B1A35" w:rsidP="00AF349D" w:rsidRDefault="000B1A35" w14:paraId="52C4B95E" w14:textId="77777777">
            <w:r w:rsidRPr="00CC6BF9">
              <w:t>Naam rechtsgeldig vertegenwoordiger 2 conform het handelsregister (bij gezamenlijke bevoegdheid)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C6BF9" w:rsidR="000B1A35" w:rsidP="00AF349D" w:rsidRDefault="000B1A35" w14:paraId="52C4B95F" w14:textId="77777777"/>
        </w:tc>
      </w:tr>
      <w:tr w:rsidRPr="00CC6BF9" w:rsidR="000B1A35" w:rsidTr="004D2BD2" w14:paraId="52C4B963" w14:textId="77777777"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C6BF9" w:rsidR="000B1A35" w:rsidP="00AF349D" w:rsidRDefault="000B1A35" w14:paraId="52C4B961" w14:textId="77777777">
            <w:r w:rsidRPr="00CC6BF9">
              <w:t>Bevoegdheid volgens het handelsregister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C6BF9" w:rsidR="000B1A35" w:rsidP="00AF349D" w:rsidRDefault="000B1A35" w14:paraId="52C4B962" w14:textId="77777777">
            <w:r w:rsidRPr="00CC6BF9">
              <w:t>&lt; bijvoorbeeld: zelfstandig bevoegd/ gezamenlijk bevoegd / bevoegd tot transacties van XX Euro&gt;</w:t>
            </w:r>
          </w:p>
        </w:tc>
      </w:tr>
      <w:tr w:rsidRPr="00CC6BF9" w:rsidR="000B1A35" w:rsidTr="004D2BD2" w14:paraId="52C4B969" w14:textId="77777777"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C6BF9" w:rsidR="000B1A35" w:rsidP="00AF349D" w:rsidRDefault="000B1A35" w14:paraId="52C4B964" w14:textId="77777777">
            <w:r w:rsidRPr="00CC6BF9">
              <w:t>Handtekening rechtsgeldige vertegenwoordiger</w:t>
            </w:r>
            <w:bookmarkStart w:name="_GoBack" w:id="3"/>
            <w:bookmarkEnd w:id="3"/>
            <w:r w:rsidRPr="00CC6BF9">
              <w:t xml:space="preserve"> 2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C6BF9" w:rsidR="000B1A35" w:rsidP="00AF349D" w:rsidRDefault="000B1A35" w14:paraId="52C4B965" w14:textId="77777777"/>
          <w:p w:rsidRPr="00CC6BF9" w:rsidR="000B1A35" w:rsidP="00AF349D" w:rsidRDefault="000B1A35" w14:paraId="52C4B966" w14:textId="77777777"/>
          <w:p w:rsidRPr="00CC6BF9" w:rsidR="000B1A35" w:rsidP="00AF349D" w:rsidRDefault="000B1A35" w14:paraId="52C4B967" w14:textId="77777777"/>
          <w:p w:rsidRPr="00CC6BF9" w:rsidR="000B1A35" w:rsidP="00AF349D" w:rsidRDefault="000B1A35" w14:paraId="52C4B968" w14:textId="77777777"/>
        </w:tc>
      </w:tr>
    </w:tbl>
    <w:p w:rsidRPr="00CC6BF9" w:rsidR="000B1A35" w:rsidP="000B1A35" w:rsidRDefault="000B1A35" w14:paraId="52C4B96A" w14:textId="77777777">
      <w:pPr>
        <w:rPr>
          <w:i/>
        </w:rPr>
      </w:pPr>
      <w:r w:rsidRPr="00CC6BF9">
        <w:rPr>
          <w:i/>
        </w:rPr>
        <w:t>(tabel uitbreiden indien er pas sprake is van rechtsgeldige vertegenwoordiging bij meer dan twee gezamenlijk bevoegde personen)</w:t>
      </w:r>
    </w:p>
    <w:p w:rsidR="000B1A35" w:rsidP="000B1A35" w:rsidRDefault="000B1A35" w14:paraId="52C4B96B" w14:textId="77777777">
      <w:pPr>
        <w:jc w:val="both"/>
        <w:rPr>
          <w:lang w:eastAsia="x-none"/>
        </w:rPr>
      </w:pPr>
    </w:p>
    <w:p w:rsidRPr="000B1A35" w:rsidR="005528D6" w:rsidP="000B1A35" w:rsidRDefault="005528D6" w14:paraId="52C4B96C" w14:textId="77777777"/>
    <w:sectPr w:rsidRPr="000B1A35" w:rsidR="005528D6" w:rsidSect="002C7BC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orient="portrait"/>
      <w:pgMar w:top="567" w:right="1485" w:bottom="1814" w:left="1814" w:header="99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7BC6" w:rsidP="004C03F0" w:rsidRDefault="002C7BC6" w14:paraId="52C4B96F" w14:textId="77777777">
      <w:pPr>
        <w:spacing w:line="240" w:lineRule="auto"/>
      </w:pPr>
      <w:r>
        <w:separator/>
      </w:r>
    </w:p>
  </w:endnote>
  <w:endnote w:type="continuationSeparator" w:id="0">
    <w:p w:rsidR="002C7BC6" w:rsidP="004C03F0" w:rsidRDefault="002C7BC6" w14:paraId="52C4B970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3382" w:rsidRDefault="002F3382" w14:paraId="52C4B974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817FCC" w:rsidR="00F20770" w:rsidP="00B37C5A" w:rsidRDefault="00F20770" w14:paraId="52C4B975" w14:textId="77777777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28BE" w:rsidP="00F26249" w:rsidRDefault="008A28BE" w14:paraId="52C4B977" w14:textId="77777777">
    <w:pPr>
      <w:spacing w:line="620" w:lineRule="exact"/>
    </w:pPr>
  </w:p>
  <w:p w:rsidR="00044CD8" w:rsidRDefault="00044CD8" w14:paraId="52C4B978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7BC6" w:rsidP="00D56D37" w:rsidRDefault="002C7BC6" w14:paraId="52C4B96D" w14:textId="77777777">
      <w:pPr>
        <w:pBdr>
          <w:top w:val="single" w:color="auto" w:sz="8" w:space="1"/>
        </w:pBdr>
        <w:spacing w:line="20" w:lineRule="exact"/>
        <w:ind w:right="6407"/>
      </w:pPr>
    </w:p>
  </w:footnote>
  <w:footnote w:type="continuationSeparator" w:id="0">
    <w:p w:rsidR="002C7BC6" w:rsidP="004C03F0" w:rsidRDefault="002C7BC6" w14:paraId="52C4B96E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3382" w:rsidRDefault="002F3382" w14:paraId="52C4B971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:rsidR="00AF03BC" w:rsidP="00AF03BC" w:rsidRDefault="000B1A35" w14:paraId="52C4B972" w14:textId="77777777">
        <w:pPr>
          <w:pStyle w:val="DHRandinfoKop"/>
          <w:spacing w:before="40"/>
        </w:pPr>
        <w:r>
          <w:t xml:space="preserve">     </w:t>
        </w:r>
      </w:p>
    </w:sdtContent>
  </w:sdt>
  <w:bookmarkStart w:name="bmSubtitelKoptekst" w:displacedByCustomXml="next" w:id="4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:rsidRPr="002C7BC6" w:rsidR="00266875" w:rsidP="002C7BC6" w:rsidRDefault="000B1A35" w14:paraId="52C4B973" w14:textId="77777777">
        <w:pPr>
          <w:pStyle w:val="DHRandinfoSubkop"/>
        </w:pPr>
        <w:r>
          <w:t xml:space="preserve">     </w:t>
        </w:r>
      </w:p>
    </w:sdtContent>
  </w:sdt>
  <w:bookmarkEnd w:id="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6F44" w:rsidP="00495798" w:rsidRDefault="00456F44" w14:paraId="52C4B976" w14:textId="77777777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color="000000" w:sz="0" w:space="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hint="default" w:ascii="Calibri" w:hAnsi="Calibri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hint="default" w:ascii="Calibri" w:hAnsi="Calibri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hint="default" w:ascii="Symbol" w:hAnsi="Symbol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color="000000" w:sz="0" w:space="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hint="default" w:asciiTheme="majorHAnsi" w:hAnsiTheme="majorHAnsi" w:cstheme="majorHAnsi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ocumentProtection w:edit="forms" w:enforcement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33685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B1A35"/>
    <w:rsid w:val="000D2402"/>
    <w:rsid w:val="000D46CE"/>
    <w:rsid w:val="00104444"/>
    <w:rsid w:val="00113702"/>
    <w:rsid w:val="0012380D"/>
    <w:rsid w:val="00162EF7"/>
    <w:rsid w:val="001B3405"/>
    <w:rsid w:val="001C1F09"/>
    <w:rsid w:val="001E6CBD"/>
    <w:rsid w:val="0020629C"/>
    <w:rsid w:val="00215101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12BA7"/>
    <w:rsid w:val="0041365D"/>
    <w:rsid w:val="00423B70"/>
    <w:rsid w:val="00454B69"/>
    <w:rsid w:val="00456F44"/>
    <w:rsid w:val="00467E16"/>
    <w:rsid w:val="00495798"/>
    <w:rsid w:val="004972F7"/>
    <w:rsid w:val="004A2C31"/>
    <w:rsid w:val="004C03F0"/>
    <w:rsid w:val="004D2BD2"/>
    <w:rsid w:val="004E71F1"/>
    <w:rsid w:val="00515E8A"/>
    <w:rsid w:val="00527C41"/>
    <w:rsid w:val="00535A79"/>
    <w:rsid w:val="00551C53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E0E76"/>
    <w:rsid w:val="005E423B"/>
    <w:rsid w:val="005E72B9"/>
    <w:rsid w:val="00612C9C"/>
    <w:rsid w:val="00631F12"/>
    <w:rsid w:val="00647612"/>
    <w:rsid w:val="00665DE2"/>
    <w:rsid w:val="006863E9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81585"/>
    <w:rsid w:val="007848DB"/>
    <w:rsid w:val="00785DB3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A68F2"/>
    <w:rsid w:val="009B5AA9"/>
    <w:rsid w:val="009C4321"/>
    <w:rsid w:val="009F5FCA"/>
    <w:rsid w:val="00A16092"/>
    <w:rsid w:val="00A215B1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6466"/>
    <w:rsid w:val="00EF210B"/>
    <w:rsid w:val="00F20770"/>
    <w:rsid w:val="00F26249"/>
    <w:rsid w:val="00F36F76"/>
    <w:rsid w:val="00F375A1"/>
    <w:rsid w:val="00F509A6"/>
    <w:rsid w:val="00F82B1C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  <w:rsid w:val="09D9B45F"/>
    <w:rsid w:val="0CE09804"/>
    <w:rsid w:val="11ED0B5C"/>
    <w:rsid w:val="36145F24"/>
    <w:rsid w:val="3B95D202"/>
    <w:rsid w:val="53A3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2C4B944"/>
  <w15:docId w15:val="{BC791340-38AF-427A-8A8A-38A6EC34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cs="Times New Roman" w:eastAsiaTheme="minorHAns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0B1A35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hAnsiTheme="majorHAnsi" w:eastAsiaTheme="majorEastAsia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hAnsiTheme="majorHAnsi" w:eastAsiaTheme="majorEastAsia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hAnsiTheme="majorHAnsi"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hAnsiTheme="majorHAnsi" w:eastAsiaTheme="majorEastAsia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hAnsiTheme="majorHAnsi" w:eastAsiaTheme="majorEastAsia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hAnsiTheme="majorHAnsi" w:eastAsiaTheme="majorEastAsia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DHDienstcode" w:customStyle="1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styleId="Kop1Char" w:customStyle="1">
    <w:name w:val="Kop 1 Char"/>
    <w:basedOn w:val="Standaardalinea-lettertype"/>
    <w:link w:val="Kop1"/>
    <w:uiPriority w:val="9"/>
    <w:rsid w:val="00215101"/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B65746"/>
    <w:rPr>
      <w:rFonts w:asciiTheme="majorHAnsi" w:hAnsiTheme="majorHAnsi" w:eastAsiaTheme="majorEastAsia" w:cstheme="majorBidi"/>
      <w:bCs/>
      <w:color w:val="000000" w:themeColor="text1"/>
      <w:sz w:val="22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B65746"/>
    <w:rPr>
      <w:rFonts w:asciiTheme="majorHAnsi" w:hAnsiTheme="majorHAnsi" w:eastAsiaTheme="majorEastAsia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styleId="VoetnoottekstChar" w:customStyle="1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styleId="EindnoottekstChar" w:customStyle="1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styleId="Kop4Char" w:customStyle="1">
    <w:name w:val="Kop 4 Char"/>
    <w:basedOn w:val="Standaardalinea-lettertype"/>
    <w:link w:val="Kop4"/>
    <w:uiPriority w:val="9"/>
    <w:rsid w:val="00B65746"/>
    <w:rPr>
      <w:rFonts w:asciiTheme="majorHAnsi" w:hAnsiTheme="majorHAnsi" w:eastAsiaTheme="majorEastAsia" w:cstheme="majorBidi"/>
      <w:bCs/>
      <w:iCs/>
      <w:sz w:val="18"/>
    </w:rPr>
  </w:style>
  <w:style w:type="paragraph" w:styleId="DHTitel" w:customStyle="1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styleId="DHSubtitel" w:customStyle="1">
    <w:name w:val="_DH_Subtitel"/>
    <w:basedOn w:val="DHTitel"/>
    <w:rsid w:val="00253B6C"/>
    <w:pPr>
      <w:spacing w:line="600" w:lineRule="atLeast"/>
    </w:pPr>
    <w:rPr>
      <w:sz w:val="40"/>
    </w:rPr>
  </w:style>
  <w:style w:type="paragraph" w:styleId="DHTussenkop" w:customStyle="1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styleId="DHInleiding" w:customStyle="1">
    <w:name w:val="_DH_Inleiding"/>
    <w:basedOn w:val="Standaard"/>
    <w:qFormat/>
    <w:rsid w:val="00253B6C"/>
    <w:rPr>
      <w:sz w:val="22"/>
    </w:rPr>
  </w:style>
  <w:style w:type="paragraph" w:styleId="DHBrieftype" w:customStyle="1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styleId="DHRandinfoKop" w:customStyle="1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styleId="DHRandinfoSubkop" w:customStyle="1">
    <w:name w:val="_DH_RandinfoSubkop"/>
    <w:basedOn w:val="DHRandinfoKop"/>
    <w:rsid w:val="0035487E"/>
    <w:rPr>
      <w:b w:val="0"/>
    </w:rPr>
  </w:style>
  <w:style w:type="paragraph" w:styleId="DHRandInfoInvultekst" w:customStyle="1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styleId="DHPaginaCijfer" w:customStyle="1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styleId="DHRetouradres" w:customStyle="1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styleId="DHDocumentnaam" w:customStyle="1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rsid w:val="00D6476F"/>
    <w:rPr>
      <w:rFonts w:eastAsia="Times New Roman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941E14"/>
    <w:rPr>
      <w:rFonts w:asciiTheme="majorHAnsi" w:hAnsiTheme="majorHAnsi" w:eastAsiaTheme="majorEastAsia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941E14"/>
    <w:rPr>
      <w:rFonts w:asciiTheme="majorHAnsi" w:hAnsiTheme="majorHAnsi" w:eastAsiaTheme="majorEastAsia" w:cstheme="majorBidi"/>
      <w:i/>
      <w:iCs/>
      <w:color w:val="000000" w:themeColor="text1"/>
      <w:sz w:val="18"/>
    </w:rPr>
  </w:style>
  <w:style w:type="paragraph" w:styleId="DHHorizontaleLijn" w:customStyle="1">
    <w:name w:val="_DH_HorizontaleLijn"/>
    <w:basedOn w:val="DHDocumentnaam"/>
    <w:rsid w:val="00DA3150"/>
    <w:pPr>
      <w:pBdr>
        <w:bottom w:val="single" w:color="000000" w:themeColor="text1" w:sz="2" w:space="1"/>
      </w:pBdr>
      <w:spacing w:after="136" w:line="260" w:lineRule="exact"/>
    </w:pPr>
    <w:rPr>
      <w:sz w:val="18"/>
      <w:szCs w:val="18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941E14"/>
    <w:rPr>
      <w:rFonts w:asciiTheme="majorHAnsi" w:hAnsiTheme="majorHAnsi" w:eastAsiaTheme="majorEastAsia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styleId="DHOpsomming" w:customStyle="1">
    <w:name w:val="_DH_Opsomming"/>
    <w:basedOn w:val="Standaard"/>
    <w:qFormat/>
    <w:rsid w:val="006C34EA"/>
    <w:pPr>
      <w:numPr>
        <w:numId w:val="11"/>
      </w:numPr>
    </w:pPr>
  </w:style>
  <w:style w:type="paragraph" w:styleId="DHSubopsomming" w:customStyle="1">
    <w:name w:val="_DH_Subopsomming"/>
    <w:basedOn w:val="DHOpsomming"/>
    <w:qFormat/>
    <w:rsid w:val="006C34EA"/>
    <w:pPr>
      <w:numPr>
        <w:ilvl w:val="1"/>
      </w:numPr>
    </w:pPr>
  </w:style>
  <w:style w:type="paragraph" w:styleId="DHGenummerd" w:customStyle="1">
    <w:name w:val="_DH_Genummerd"/>
    <w:basedOn w:val="Standaard"/>
    <w:qFormat/>
    <w:rsid w:val="006C34EA"/>
    <w:pPr>
      <w:numPr>
        <w:numId w:val="13"/>
      </w:numPr>
    </w:pPr>
  </w:style>
  <w:style w:type="paragraph" w:styleId="DHSubGenummerd" w:customStyle="1">
    <w:name w:val="_DH_SubGenummerd"/>
    <w:basedOn w:val="DHGenummerd"/>
    <w:qFormat/>
    <w:rsid w:val="00C8257F"/>
    <w:pPr>
      <w:numPr>
        <w:ilvl w:val="1"/>
      </w:numPr>
    </w:pPr>
  </w:style>
  <w:style w:type="paragraph" w:styleId="DHBijschriftInfo" w:customStyle="1">
    <w:name w:val="_DH_BijschriftInfo"/>
    <w:basedOn w:val="Voetnoottekst"/>
    <w:rsid w:val="009C4321"/>
  </w:style>
  <w:style w:type="paragraph" w:styleId="DHKop1GeenTOC" w:customStyle="1">
    <w:name w:val="_DH_Kop1GeenTOC"/>
    <w:rsid w:val="00DD032B"/>
    <w:pPr>
      <w:spacing w:after="760"/>
    </w:pPr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C117F9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C117F9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hAnsiTheme="majorHAnsi" w:eastAsiaTheme="majorEastAsia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hAnsiTheme="majorHAnsi" w:eastAsiaTheme="majorEastAsia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hAnsiTheme="majorHAnsi" w:eastAsiaTheme="majorEastAsia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color="B98F16" w:themeColor="accent1" w:sz="2" w:space="10" w:shadow="1" w:frame="1"/>
        <w:left w:val="single" w:color="B98F16" w:themeColor="accent1" w:sz="2" w:space="10" w:shadow="1" w:frame="1"/>
        <w:bottom w:val="single" w:color="B98F16" w:themeColor="accent1" w:sz="2" w:space="10" w:shadow="1" w:frame="1"/>
        <w:right w:val="single" w:color="B98F16" w:themeColor="accent1" w:sz="2" w:space="10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styleId="Plattetekst2Char" w:customStyle="1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styleId="Plattetekst3Char" w:customStyle="1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styleId="PlatteteksteersteinspringingChar" w:customStyle="1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styleId="PlattetekstinspringenChar" w:customStyle="1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styleId="Platteteksteersteinspringing2Char" w:customStyle="1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styleId="Plattetekstinspringen2Char" w:customStyle="1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styleId="Plattetekstinspringen3Char" w:customStyle="1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styleId="AfsluitingChar" w:customStyle="1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styleId="DatumChar" w:customStyle="1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styleId="DocumentstructuurChar" w:customStyle="1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styleId="E-mailhandtekeningChar" w:customStyle="1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Space="141" w:wrap="auto" w:hAnchor="page" w:xAlign="center" w:yAlign="bottom" w:hRule="exact"/>
      <w:spacing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hAnsiTheme="majorHAnsi" w:eastAsiaTheme="majorEastAsia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styleId="HTML-adresChar" w:customStyle="1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styleId="HTML-voorafopgemaaktChar" w:customStyle="1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hAnsiTheme="majorHAnsi" w:eastAsiaTheme="majorEastAsia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color="B98F16" w:themeColor="accent1" w:sz="4" w:space="10"/>
        <w:bottom w:val="single" w:color="B98F16" w:themeColor="accent1" w:sz="4" w:space="10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styleId="MacrotekstChar" w:customStyle="1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line="240" w:lineRule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character" w:styleId="BerichtkopChar" w:customStyle="1">
    <w:name w:val="Berichtkop Char"/>
    <w:basedOn w:val="Standaardalinea-lettertype"/>
    <w:link w:val="Berichtkop"/>
    <w:uiPriority w:val="99"/>
    <w:semiHidden/>
    <w:rsid w:val="00E96466"/>
    <w:rPr>
      <w:rFonts w:asciiTheme="majorHAnsi" w:hAnsiTheme="majorHAnsi" w:eastAsiaTheme="majorEastAsia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styleId="NotitiekopChar" w:customStyle="1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styleId="TekstzonderopmaakChar" w:customStyle="1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styleId="AanhefChar" w:customStyle="1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styleId="HandtekeningChar" w:customStyle="1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E96466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E9646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styleId="bijlage" w:customStyle="1">
    <w:name w:val="bijlage"/>
    <w:basedOn w:val="Standaard"/>
    <w:link w:val="bijlageChar"/>
    <w:qFormat/>
    <w:rsid w:val="000B1A35"/>
    <w:pPr>
      <w:numPr>
        <w:numId w:val="17"/>
      </w:numPr>
      <w:spacing w:line="240" w:lineRule="auto"/>
      <w:jc w:val="both"/>
    </w:pPr>
    <w:rPr>
      <w:rFonts w:eastAsia="Times New Roman" w:asciiTheme="majorHAnsi" w:hAnsiTheme="majorHAnsi"/>
      <w:sz w:val="30"/>
      <w:szCs w:val="22"/>
      <w:lang w:eastAsia="nl-NL"/>
    </w:rPr>
  </w:style>
  <w:style w:type="character" w:styleId="bijlageChar" w:customStyle="1">
    <w:name w:val="bijlage Char"/>
    <w:basedOn w:val="Standaardalinea-lettertype"/>
    <w:link w:val="bijlage"/>
    <w:rsid w:val="000B1A35"/>
    <w:rPr>
      <w:rFonts w:eastAsia="Times New Roman" w:asciiTheme="majorHAnsi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customXml" Target="../customXml/item5.xml" Id="rId5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header" Target="header2.xml" Id="rId14" /><Relationship Type="http://schemas.openxmlformats.org/officeDocument/2006/relationships/glossaryDocument" Target="/word/glossary/document.xml" Id="R89d00c956c074b9d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9bff4f-d794-4218-b3c3-d34cf04f0915}"/>
      </w:docPartPr>
      <w:docPartBody>
        <w:p w14:paraId="36145F24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ces - GDH PowerPoint Document" ma:contentTypeID="0x0101008696D14171FA4CED8F032AD334D7A9EF004279C34E82A344EE803735B9E417CCC900705606B3DB701145AA4B280C0FEA1C72" ma:contentTypeVersion="0" ma:contentTypeDescription="Maak een nieuw PowerPoint document." ma:contentTypeScope="" ma:versionID="40c4312ff2ce8aeb045986c1c01e32c4">
  <xsd:schema xmlns:xsd="http://www.w3.org/2001/XMLSchema" xmlns:xs="http://www.w3.org/2001/XMLSchema" xmlns:p="http://schemas.microsoft.com/office/2006/metadata/properties" xmlns:ns2="cad755b6-d270-493f-83c9-ae784197a3f5" targetNamespace="http://schemas.microsoft.com/office/2006/metadata/properties" ma:root="true" ma:fieldsID="bae7950e2becf0fb0f8efa195a64d1ea" ns2:_="">
    <xsd:import namespace="cad755b6-d270-493f-83c9-ae784197a3f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 " ma:default="" ma:fieldId="{ebb03eb6-0f1c-4563-83d5-50cda2a2ac01}" ma:sspId="0f84c60b-fce4-43bd-9f97-923732063525" ma:termSetId="c3ed3571-a44d-4ab6-ab11-daa1cb8e58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5f91acfc-4a1f-4b09-9200-90a9bb613d78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5f91acfc-4a1f-4b09-9200-90a9bb613d78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17</Value>
      <Value>10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4 Inschrijvingsfase</TermName>
          <TermId xmlns="http://schemas.microsoft.com/office/infopath/2007/PartnerControls">c07d9366-62c4-4b7c-b2c2-b1c8d7bad0a7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R3PUQDZXAH7F-1506687212-10369</_dlc_DocId>
    <_dlc_DocIdUrl xmlns="cad755b6-d270-493f-83c9-ae784197a3f5">
      <Url>https://denhaag.sharepoint.com/sites/inkoop-bec-2019/_layouts/15/DocIdRedir.aspx?ID=R3PUQDZXAH7F-1506687212-10369</Url>
      <Description>R3PUQDZXAH7F-1506687212-10369</Description>
    </_dlc_DocIdUrl>
    <_dlc_DocIdPersistId xmlns="cad755b6-d270-493f-83c9-ae784197a3f5">false</_dlc_DocIdPersistI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F8526-EC03-4ECE-A98A-4B8A81043CF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619843B-9971-45D3-AE70-4EC9384E677D}"/>
</file>

<file path=customXml/itemProps3.xml><?xml version="1.0" encoding="utf-8"?>
<ds:datastoreItem xmlns:ds="http://schemas.openxmlformats.org/officeDocument/2006/customXml" ds:itemID="{7EB5B207-CD48-494E-A6DD-C828120AF256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cad755b6-d270-493f-83c9-ae784197a3f5"/>
    <ds:schemaRef ds:uri="http://schemas.microsoft.com/office/2006/documentManagement/types"/>
    <ds:schemaRef ds:uri="http://schemas.microsoft.com/office/infopath/2007/PartnerControls"/>
    <ds:schemaRef ds:uri="4bf3addb-fccd-4134-8069-53c5fe924045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F5C1F7D-C57E-4ABA-A8EF-17C2A624DF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4BD0A5-4474-48BB-866F-0B7AD6283639}">
  <ds:schemaRefs/>
</ds:datastoreItem>
</file>

<file path=customXml/itemProps6.xml><?xml version="1.0" encoding="utf-8"?>
<ds:datastoreItem xmlns:ds="http://schemas.openxmlformats.org/officeDocument/2006/customXml" ds:itemID="{049CA887-A22F-4C92-A22A-0C367FE1EC6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Rapport</ap:Template>
  <ap:Application>Microsoft Word for the web</ap:Application>
  <ap:DocSecurity>0</ap:DocSecurity>
  <ap:ScaleCrop>false</ap:ScaleCrop>
  <ap:Company>Gemeente Den Haag / IDC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9 Model volmacht</dc:title>
  <dc:creator>Monica Demkes</dc:creator>
  <cp:keywords/>
  <cp:lastModifiedBy>Cees-Jan van Heijzen</cp:lastModifiedBy>
  <cp:revision>7</cp:revision>
  <dcterms:created xsi:type="dcterms:W3CDTF">2016-10-25T08:21:00Z</dcterms:created>
  <dcterms:modified xsi:type="dcterms:W3CDTF">2021-03-22T14:27:49Z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0x0101008696D14171FA4CED8F032AD334D7A9EF004279C34E82A344EE803735B9E417CCC900705606B3DB701145AA4B280C0FEA1C72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2f9aa2ee-87b7-4d76-b90e-f59414957506</vt:lpwstr>
  </property>
  <property fmtid="{D5CDD505-2E9C-101B-9397-08002B2CF9AE}" pid="15" name="TaxKeyword">
    <vt:lpwstr/>
  </property>
  <property fmtid="{D5CDD505-2E9C-101B-9397-08002B2CF9AE}" pid="16" name="Teamtrefwoorden">
    <vt:lpwstr>10;#4 Inschrijvingsfase|c07d9366-62c4-4b7c-b2c2-b1c8d7bad0a7</vt:lpwstr>
  </property>
  <property fmtid="{D5CDD505-2E9C-101B-9397-08002B2CF9AE}" pid="17" name="Documentsoort">
    <vt:lpwstr>17;#Beleidsdocument|70267d87-ce61-40c3-b119-e0ecc30f9747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Order">
    <vt:r8>21000</vt:r8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SharedWithUsers">
    <vt:lpwstr/>
  </property>
  <property fmtid="{D5CDD505-2E9C-101B-9397-08002B2CF9AE}" pid="27" name="_SourceUrl">
    <vt:lpwstr/>
  </property>
  <property fmtid="{D5CDD505-2E9C-101B-9397-08002B2CF9AE}" pid="28" name="_SharedFileIndex">
    <vt:lpwstr/>
  </property>
  <property fmtid="{D5CDD505-2E9C-101B-9397-08002B2CF9AE}" pid="29" name="ComplianceAssetId">
    <vt:lpwstr/>
  </property>
  <property fmtid="{D5CDD505-2E9C-101B-9397-08002B2CF9AE}" pid="30" name="TemplateUrl">
    <vt:lpwstr/>
  </property>
</Properties>
</file>