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B7026" w:rsidR="002E563B" w:rsidP="002E563B" w:rsidRDefault="002E563B" w14:paraId="2B930918" w14:textId="10B13A23">
      <w:pPr>
        <w:pStyle w:val="bijlage"/>
        <w:numPr>
          <w:ilvl w:val="0"/>
          <w:numId w:val="0"/>
        </w:numPr>
        <w:ind w:left="360" w:hanging="360"/>
      </w:pPr>
      <w:bookmarkStart w:name="_Ref363126735" w:id="0"/>
      <w:bookmarkStart w:name="_Toc451338043" w:id="1"/>
      <w:r>
        <w:t xml:space="preserve">Bijlage </w:t>
      </w:r>
      <w:r w:rsidR="00826D71">
        <w:t>8</w:t>
      </w:r>
      <w:r>
        <w:tab/>
      </w:r>
      <w:r w:rsidRPr="00D35370">
        <w:t xml:space="preserve">Model </w:t>
      </w:r>
      <w:r>
        <w:t>Vragenformulier</w:t>
      </w:r>
      <w:bookmarkEnd w:id="0"/>
      <w:bookmarkEnd w:id="1"/>
    </w:p>
    <w:p w:rsidRPr="006369A0" w:rsidR="002E563B" w:rsidP="002E563B" w:rsidRDefault="002E563B" w14:paraId="2B930919" w14:textId="77777777">
      <w:pPr>
        <w:jc w:val="both"/>
      </w:pPr>
    </w:p>
    <w:p w:rsidR="002E563B" w:rsidP="001F69EA" w:rsidRDefault="002E563B" w14:paraId="2B93091A" w14:textId="43C8A134">
      <w:r>
        <w:t xml:space="preserve">Bij het stellen van vragen als bedoeld in paragraaf </w:t>
      </w:r>
      <w:r w:rsidR="001F69EA">
        <w:t>3.3</w:t>
      </w:r>
      <w:r>
        <w:t xml:space="preserve"> van de Aanbestedingsleidraad dient u gebruik te maken van het onderstaande formulier.</w:t>
      </w:r>
    </w:p>
    <w:p w:rsidRPr="006369A0" w:rsidR="002E563B" w:rsidP="002E563B" w:rsidRDefault="002E563B" w14:paraId="2B93091B" w14:textId="77777777"/>
    <w:tbl>
      <w:tblPr>
        <w:tblW w:w="88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671"/>
      </w:tblGrid>
      <w:tr w:rsidRPr="006369A0" w:rsidR="002E563B" w:rsidTr="39263915" w14:paraId="2B93091E" w14:textId="77777777">
        <w:tc>
          <w:tcPr>
            <w:tcW w:w="4188" w:type="dxa"/>
            <w:shd w:val="clear" w:color="auto" w:fill="D9D9D9" w:themeFill="background1" w:themeFillShade="D9"/>
            <w:tcMar/>
            <w:vAlign w:val="center"/>
          </w:tcPr>
          <w:p w:rsidRPr="00410080" w:rsidR="002E563B" w:rsidP="00826D71" w:rsidRDefault="002E563B" w14:paraId="2B93091C" w14:textId="77777777">
            <w:pPr>
              <w:rPr>
                <w:b/>
              </w:rPr>
            </w:pPr>
            <w:r w:rsidRPr="00D44E16">
              <w:rPr>
                <w:b/>
              </w:rPr>
              <w:t xml:space="preserve">Aanbestedingsnaam: </w:t>
            </w:r>
          </w:p>
        </w:tc>
        <w:tc>
          <w:tcPr>
            <w:tcW w:w="4671" w:type="dxa"/>
            <w:shd w:val="clear" w:color="auto" w:fill="D9D9D9" w:themeFill="background1" w:themeFillShade="D9"/>
            <w:tcMar/>
            <w:vAlign w:val="center"/>
          </w:tcPr>
          <w:p w:rsidRPr="00826D71" w:rsidR="002E563B" w:rsidP="6D85511B" w:rsidRDefault="00826D71" w14:paraId="2B93091D" w14:textId="2B56E02D">
            <w:pPr>
              <w:rPr>
                <w:b w:val="1"/>
                <w:bCs w:val="1"/>
                <w:highlight w:val="lightGray"/>
              </w:rPr>
            </w:pPr>
            <w:r w:rsidRPr="39263915" w:rsidR="166431BD">
              <w:rPr>
                <w:b w:val="1"/>
                <w:bCs w:val="1"/>
                <w:highlight w:val="lightGray"/>
              </w:rPr>
              <w:t>Stomerijdienst</w:t>
            </w:r>
            <w:r w:rsidRPr="39263915" w:rsidR="1BA405AE">
              <w:rPr>
                <w:b w:val="1"/>
                <w:bCs w:val="1"/>
                <w:highlight w:val="lightGray"/>
              </w:rPr>
              <w:t>verlening</w:t>
            </w:r>
          </w:p>
        </w:tc>
      </w:tr>
      <w:tr w:rsidRPr="006369A0" w:rsidR="002E563B" w:rsidTr="39263915" w14:paraId="2B930921" w14:textId="77777777">
        <w:tc>
          <w:tcPr>
            <w:tcW w:w="4188" w:type="dxa"/>
            <w:shd w:val="clear" w:color="auto" w:fill="D9D9D9" w:themeFill="background1" w:themeFillShade="D9"/>
            <w:tcMar/>
            <w:vAlign w:val="center"/>
          </w:tcPr>
          <w:p w:rsidRPr="00410080" w:rsidR="002E563B" w:rsidP="00826D71" w:rsidRDefault="002E563B" w14:paraId="2B93091F" w14:textId="77777777">
            <w:pPr>
              <w:rPr>
                <w:b/>
              </w:rPr>
            </w:pPr>
            <w:r w:rsidRPr="00D44E16">
              <w:rPr>
                <w:b/>
              </w:rPr>
              <w:t xml:space="preserve">Nummer: </w:t>
            </w:r>
          </w:p>
        </w:tc>
        <w:tc>
          <w:tcPr>
            <w:tcW w:w="4671" w:type="dxa"/>
            <w:shd w:val="clear" w:color="auto" w:fill="D9D9D9" w:themeFill="background1" w:themeFillShade="D9"/>
            <w:tcMar/>
            <w:vAlign w:val="center"/>
          </w:tcPr>
          <w:p w:rsidRPr="00826D71" w:rsidR="002E563B" w:rsidP="6D85511B" w:rsidRDefault="00826D71" w14:paraId="2B930920" w14:textId="3FA5B61F">
            <w:pPr>
              <w:rPr>
                <w:b w:val="1"/>
                <w:bCs w:val="1"/>
                <w:highlight w:val="lightGray"/>
              </w:rPr>
            </w:pPr>
            <w:r w:rsidRPr="39263915" w:rsidR="1CA0FD7F">
              <w:rPr>
                <w:b w:val="1"/>
                <w:bCs w:val="1"/>
                <w:highlight w:val="lightGray"/>
              </w:rPr>
              <w:t>19.286-</w:t>
            </w:r>
            <w:r w:rsidRPr="39263915" w:rsidR="4BC9CA93">
              <w:rPr>
                <w:b w:val="1"/>
                <w:bCs w:val="1"/>
                <w:highlight w:val="lightGray"/>
              </w:rPr>
              <w:t>DBV</w:t>
            </w:r>
          </w:p>
        </w:tc>
      </w:tr>
      <w:tr w:rsidRPr="006369A0" w:rsidR="002E563B" w:rsidTr="39263915" w14:paraId="2B930923" w14:textId="77777777">
        <w:tc>
          <w:tcPr>
            <w:tcW w:w="8859" w:type="dxa"/>
            <w:gridSpan w:val="2"/>
            <w:shd w:val="clear" w:color="auto" w:fill="D9D9D9" w:themeFill="background1" w:themeFillShade="D9"/>
            <w:tcMar/>
            <w:vAlign w:val="center"/>
          </w:tcPr>
          <w:p w:rsidRPr="00410080" w:rsidR="002E563B" w:rsidP="6D85511B" w:rsidRDefault="002E563B" w14:paraId="2B930922" w14:textId="77777777" w14:noSpellErr="1">
            <w:pPr>
              <w:rPr>
                <w:b w:val="1"/>
                <w:bCs w:val="1"/>
                <w:highlight w:val="lightGray"/>
              </w:rPr>
            </w:pPr>
            <w:r w:rsidRPr="6D85511B" w:rsidR="002E563B">
              <w:rPr>
                <w:b w:val="1"/>
                <w:bCs w:val="1"/>
                <w:highlight w:val="lightGray"/>
              </w:rPr>
              <w:t xml:space="preserve">Gegevens </w:t>
            </w:r>
            <w:r w:rsidRPr="6D85511B" w:rsidR="002E563B">
              <w:rPr>
                <w:b w:val="1"/>
                <w:bCs w:val="1"/>
                <w:highlight w:val="lightGray"/>
              </w:rPr>
              <w:t>Inschrijver</w:t>
            </w:r>
          </w:p>
        </w:tc>
      </w:tr>
      <w:tr w:rsidRPr="006369A0" w:rsidR="002E563B" w:rsidTr="39263915" w14:paraId="2B930926" w14:textId="77777777">
        <w:tc>
          <w:tcPr>
            <w:tcW w:w="4188" w:type="dxa"/>
            <w:tcMar/>
            <w:vAlign w:val="center"/>
          </w:tcPr>
          <w:p w:rsidRPr="006369A0" w:rsidR="002E563B" w:rsidP="00826D71" w:rsidRDefault="002E563B" w14:paraId="2B930924" w14:textId="77777777">
            <w:r>
              <w:t>Naam Inschrijver:</w:t>
            </w:r>
          </w:p>
        </w:tc>
        <w:tc>
          <w:tcPr>
            <w:tcW w:w="4671" w:type="dxa"/>
            <w:tcMar/>
            <w:vAlign w:val="center"/>
          </w:tcPr>
          <w:p w:rsidRPr="006369A0" w:rsidR="002E563B" w:rsidP="00826D71" w:rsidRDefault="002E563B" w14:paraId="2B930925" w14:textId="77777777"/>
        </w:tc>
      </w:tr>
      <w:tr w:rsidRPr="006369A0" w:rsidR="002E563B" w:rsidTr="39263915" w14:paraId="2B930929" w14:textId="77777777">
        <w:tc>
          <w:tcPr>
            <w:tcW w:w="4188" w:type="dxa"/>
            <w:tcMar/>
            <w:vAlign w:val="center"/>
          </w:tcPr>
          <w:p w:rsidRPr="006369A0" w:rsidR="002E563B" w:rsidP="00826D71" w:rsidRDefault="002E563B" w14:paraId="2B930927" w14:textId="2391060D">
            <w:r>
              <w:t>Naam contactpersoon Inschrijver:</w:t>
            </w:r>
          </w:p>
        </w:tc>
        <w:tc>
          <w:tcPr>
            <w:tcW w:w="4671" w:type="dxa"/>
            <w:tcMar/>
            <w:vAlign w:val="center"/>
          </w:tcPr>
          <w:p w:rsidRPr="006369A0" w:rsidR="002E563B" w:rsidP="00826D71" w:rsidRDefault="002E563B" w14:paraId="2B930928" w14:textId="77777777"/>
        </w:tc>
      </w:tr>
      <w:tr w:rsidRPr="006369A0" w:rsidR="002E563B" w:rsidTr="39263915" w14:paraId="2B93092C" w14:textId="77777777">
        <w:tc>
          <w:tcPr>
            <w:tcW w:w="4188" w:type="dxa"/>
            <w:tcBorders>
              <w:top w:val="single" w:color="000000" w:themeColor="text2" w:sz="4" w:space="0"/>
              <w:left w:val="single" w:color="000000" w:themeColor="text2" w:sz="4" w:space="0"/>
              <w:bottom w:val="single" w:color="000000" w:themeColor="text2" w:sz="4" w:space="0"/>
              <w:right w:val="single" w:color="000000" w:themeColor="text2" w:sz="4" w:space="0"/>
            </w:tcBorders>
            <w:tcMar/>
            <w:vAlign w:val="center"/>
          </w:tcPr>
          <w:p w:rsidRPr="006369A0" w:rsidR="002E563B" w:rsidP="00826D71" w:rsidRDefault="002E563B" w14:paraId="2B93092A" w14:textId="77777777">
            <w:r>
              <w:t>E-mail contactpersoon Inschrijver:</w:t>
            </w:r>
          </w:p>
        </w:tc>
        <w:tc>
          <w:tcPr>
            <w:tcW w:w="4671" w:type="dxa"/>
            <w:tcBorders>
              <w:top w:val="single" w:color="000000" w:themeColor="text2" w:sz="4" w:space="0"/>
              <w:left w:val="single" w:color="000000" w:themeColor="text2" w:sz="4" w:space="0"/>
              <w:bottom w:val="single" w:color="000000" w:themeColor="text2" w:sz="4" w:space="0"/>
              <w:right w:val="single" w:color="000000" w:themeColor="text2" w:sz="4" w:space="0"/>
            </w:tcBorders>
            <w:tcMar/>
            <w:vAlign w:val="center"/>
          </w:tcPr>
          <w:p w:rsidRPr="006369A0" w:rsidR="002E563B" w:rsidP="00826D71" w:rsidRDefault="002E563B" w14:paraId="2B93092B" w14:textId="77777777"/>
        </w:tc>
      </w:tr>
      <w:tr w:rsidRPr="006369A0" w:rsidR="002E563B" w:rsidTr="39263915" w14:paraId="2B93092F" w14:textId="77777777">
        <w:tc>
          <w:tcPr>
            <w:tcW w:w="4188" w:type="dxa"/>
            <w:tcBorders>
              <w:top w:val="single" w:color="000000" w:themeColor="text2" w:sz="4" w:space="0"/>
              <w:left w:val="single" w:color="000000" w:themeColor="text2" w:sz="4" w:space="0"/>
              <w:bottom w:val="single" w:color="000000" w:themeColor="text2" w:sz="4" w:space="0"/>
              <w:right w:val="single" w:color="000000" w:themeColor="text2" w:sz="4" w:space="0"/>
            </w:tcBorders>
            <w:tcMar/>
            <w:vAlign w:val="center"/>
          </w:tcPr>
          <w:p w:rsidRPr="006369A0" w:rsidR="002E563B" w:rsidP="00826D71" w:rsidRDefault="002E563B" w14:paraId="2B93092D" w14:textId="77777777">
            <w:r>
              <w:t xml:space="preserve">Telefoon contactpersoon Inschrijver: </w:t>
            </w:r>
          </w:p>
        </w:tc>
        <w:tc>
          <w:tcPr>
            <w:tcW w:w="4671" w:type="dxa"/>
            <w:tcBorders>
              <w:top w:val="single" w:color="000000" w:themeColor="text2" w:sz="4" w:space="0"/>
              <w:left w:val="single" w:color="000000" w:themeColor="text2" w:sz="4" w:space="0"/>
              <w:bottom w:val="single" w:color="000000" w:themeColor="text2" w:sz="4" w:space="0"/>
              <w:right w:val="single" w:color="000000" w:themeColor="text2" w:sz="4" w:space="0"/>
            </w:tcBorders>
            <w:tcMar/>
            <w:vAlign w:val="center"/>
          </w:tcPr>
          <w:p w:rsidRPr="006369A0" w:rsidR="002E563B" w:rsidP="00826D71" w:rsidRDefault="002E563B" w14:paraId="2B93092E" w14:textId="77777777"/>
        </w:tc>
      </w:tr>
      <w:tr w:rsidRPr="006369A0" w:rsidR="002E563B" w:rsidTr="39263915" w14:paraId="2B930932" w14:textId="77777777">
        <w:tc>
          <w:tcPr>
            <w:tcW w:w="4188" w:type="dxa"/>
            <w:tcBorders>
              <w:top w:val="single" w:color="000000" w:themeColor="text2" w:sz="4" w:space="0"/>
              <w:left w:val="single" w:color="000000" w:themeColor="text2" w:sz="4" w:space="0"/>
              <w:bottom w:val="single" w:color="000000" w:themeColor="text2" w:sz="4" w:space="0"/>
              <w:right w:val="single" w:color="000000" w:themeColor="text2" w:sz="4" w:space="0"/>
            </w:tcBorders>
            <w:tcMar/>
            <w:vAlign w:val="center"/>
          </w:tcPr>
          <w:p w:rsidRPr="006369A0" w:rsidR="002E563B" w:rsidP="00826D71" w:rsidRDefault="002E563B" w14:paraId="2B930930" w14:textId="77777777">
            <w:r>
              <w:t xml:space="preserve">Datum: </w:t>
            </w:r>
          </w:p>
        </w:tc>
        <w:tc>
          <w:tcPr>
            <w:tcW w:w="4671" w:type="dxa"/>
            <w:tcBorders>
              <w:top w:val="single" w:color="000000" w:themeColor="text2" w:sz="4" w:space="0"/>
              <w:left w:val="single" w:color="000000" w:themeColor="text2" w:sz="4" w:space="0"/>
              <w:bottom w:val="single" w:color="000000" w:themeColor="text2" w:sz="4" w:space="0"/>
              <w:right w:val="single" w:color="000000" w:themeColor="text2" w:sz="4" w:space="0"/>
            </w:tcBorders>
            <w:tcMar/>
            <w:vAlign w:val="center"/>
          </w:tcPr>
          <w:p w:rsidRPr="006369A0" w:rsidR="002E563B" w:rsidP="00826D71" w:rsidRDefault="002E563B" w14:paraId="2B930931" w14:textId="77777777"/>
        </w:tc>
      </w:tr>
    </w:tbl>
    <w:p w:rsidRPr="006369A0" w:rsidR="002E563B" w:rsidP="002E563B" w:rsidRDefault="002E563B" w14:paraId="2B930933" w14:textId="77777777"/>
    <w:p w:rsidR="002E563B" w:rsidP="002E563B" w:rsidRDefault="002E563B" w14:paraId="2B930934" w14:textId="77777777">
      <w:pPr>
        <w:rPr>
          <w:b/>
        </w:rPr>
      </w:pPr>
      <w:r>
        <w:rPr>
          <w:i/>
        </w:rPr>
        <w:t xml:space="preserve">Onderstaande </w:t>
      </w:r>
      <w:r w:rsidRPr="006369A0">
        <w:rPr>
          <w:i/>
        </w:rPr>
        <w:t>tabel</w:t>
      </w:r>
      <w:r>
        <w:rPr>
          <w:i/>
        </w:rPr>
        <w:t xml:space="preserve"> kunt u uitbreiden als u meer vragen wilt stellen. </w:t>
      </w:r>
    </w:p>
    <w:p w:rsidR="002E563B" w:rsidP="002E563B" w:rsidRDefault="002E563B" w14:paraId="2B930935" w14:textId="77777777"/>
    <w:tbl>
      <w:tblPr>
        <w:tblStyle w:val="Tabelraster"/>
        <w:tblW w:w="8956" w:type="dxa"/>
        <w:tblInd w:w="108" w:type="dxa"/>
        <w:tblLook w:val="04A0" w:firstRow="1" w:lastRow="0" w:firstColumn="1" w:lastColumn="0" w:noHBand="0" w:noVBand="1"/>
      </w:tblPr>
      <w:tblGrid>
        <w:gridCol w:w="466"/>
        <w:gridCol w:w="620"/>
        <w:gridCol w:w="3935"/>
        <w:gridCol w:w="3935"/>
      </w:tblGrid>
      <w:tr w:rsidR="002E563B" w:rsidTr="6D85511B" w14:paraId="2B930939" w14:textId="77777777">
        <w:tc>
          <w:tcPr>
            <w:tcW w:w="466" w:type="dxa"/>
            <w:shd w:val="clear" w:color="auto" w:fill="D9D9D9" w:themeFill="background1" w:themeFillShade="D9"/>
            <w:tcMar/>
          </w:tcPr>
          <w:p w:rsidR="002E563B" w:rsidP="00826D71" w:rsidRDefault="002E563B" w14:paraId="2B930936" w14:textId="77777777">
            <w:r>
              <w:t>Pagina</w:t>
            </w:r>
          </w:p>
        </w:tc>
        <w:tc>
          <w:tcPr>
            <w:tcW w:w="620" w:type="dxa"/>
            <w:shd w:val="clear" w:color="auto" w:fill="D9D9D9" w:themeFill="background1" w:themeFillShade="D9"/>
            <w:tcMar/>
          </w:tcPr>
          <w:p w:rsidR="002E563B" w:rsidP="00826D71" w:rsidRDefault="002E563B" w14:paraId="2B930937" w14:textId="77777777">
            <w:r>
              <w:t>Paragraaf</w:t>
            </w:r>
          </w:p>
        </w:tc>
        <w:tc>
          <w:tcPr>
            <w:tcW w:w="3935" w:type="dxa"/>
            <w:shd w:val="clear" w:color="auto" w:fill="D9D9D9" w:themeFill="background1" w:themeFillShade="D9"/>
            <w:tcMar/>
          </w:tcPr>
          <w:p w:rsidR="002E563B" w:rsidP="00826D71" w:rsidRDefault="002E563B" w14:paraId="2B930938" w14:textId="77777777">
            <w:r>
              <w:t>Vraag</w:t>
            </w:r>
          </w:p>
        </w:tc>
        <w:tc>
          <w:tcPr>
            <w:tcW w:w="3935" w:type="dxa"/>
            <w:shd w:val="clear" w:color="auto" w:fill="D9D9D9" w:themeFill="background1" w:themeFillShade="D9"/>
            <w:tcMar/>
          </w:tcPr>
          <w:p w:rsidR="1BC9943B" w:rsidP="6D85511B" w:rsidRDefault="1BC9943B" w14:paraId="37D7D734" w14:textId="397C5056">
            <w:pPr>
              <w:pStyle w:val="Standaard"/>
              <w:rPr>
                <w:rFonts w:ascii="Georgia" w:hAnsi="Georgia" w:eastAsia="Georgia" w:cs="Times New Roman"/>
                <w:color w:val="FF0000"/>
                <w:sz w:val="19"/>
                <w:szCs w:val="19"/>
              </w:rPr>
            </w:pPr>
            <w:r w:rsidRPr="6D85511B" w:rsidR="1BC9943B">
              <w:rPr>
                <w:rFonts w:ascii="Georgia" w:hAnsi="Georgia" w:eastAsia="Georgia" w:cs="Times New Roman"/>
                <w:color w:val="FF0000"/>
                <w:sz w:val="19"/>
                <w:szCs w:val="19"/>
              </w:rPr>
              <w:t>Antwoord (in te vullen door Opdrachtgever)</w:t>
            </w:r>
          </w:p>
        </w:tc>
      </w:tr>
      <w:tr w:rsidR="002E563B" w:rsidTr="6D85511B" w14:paraId="2B93093D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3A" w14:textId="77777777"/>
        </w:tc>
        <w:tc>
          <w:tcPr>
            <w:tcW w:w="620" w:type="dxa"/>
            <w:tcMar/>
          </w:tcPr>
          <w:p w:rsidR="002E563B" w:rsidP="00826D71" w:rsidRDefault="002E563B" w14:paraId="2B93093B" w14:textId="77777777"/>
        </w:tc>
        <w:tc>
          <w:tcPr>
            <w:tcW w:w="3935" w:type="dxa"/>
            <w:tcMar/>
          </w:tcPr>
          <w:p w:rsidR="002E563B" w:rsidP="00826D71" w:rsidRDefault="002E563B" w14:paraId="2B93093C" w14:textId="77777777"/>
        </w:tc>
        <w:tc>
          <w:tcPr>
            <w:tcW w:w="3935" w:type="dxa"/>
            <w:tcMar/>
          </w:tcPr>
          <w:p w:rsidR="6D85511B" w:rsidP="6D85511B" w:rsidRDefault="6D85511B" w14:paraId="665F504B" w14:textId="72F4B71B">
            <w:pPr>
              <w:pStyle w:val="Standaard"/>
            </w:pPr>
          </w:p>
        </w:tc>
      </w:tr>
      <w:tr w:rsidR="002E563B" w:rsidTr="6D85511B" w14:paraId="2B930941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3E" w14:textId="77777777"/>
        </w:tc>
        <w:tc>
          <w:tcPr>
            <w:tcW w:w="620" w:type="dxa"/>
            <w:tcMar/>
          </w:tcPr>
          <w:p w:rsidR="002E563B" w:rsidP="00826D71" w:rsidRDefault="002E563B" w14:paraId="2B93093F" w14:textId="77777777"/>
        </w:tc>
        <w:tc>
          <w:tcPr>
            <w:tcW w:w="3935" w:type="dxa"/>
            <w:tcMar/>
          </w:tcPr>
          <w:p w:rsidR="002E563B" w:rsidP="00826D71" w:rsidRDefault="002E563B" w14:paraId="2B930940" w14:textId="77777777"/>
        </w:tc>
        <w:tc>
          <w:tcPr>
            <w:tcW w:w="3935" w:type="dxa"/>
            <w:tcMar/>
          </w:tcPr>
          <w:p w:rsidR="6D85511B" w:rsidP="6D85511B" w:rsidRDefault="6D85511B" w14:paraId="3A1A2321" w14:textId="3BCCADB3">
            <w:pPr>
              <w:pStyle w:val="Standaard"/>
            </w:pPr>
          </w:p>
        </w:tc>
      </w:tr>
      <w:tr w:rsidR="002E563B" w:rsidTr="6D85511B" w14:paraId="2B930945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42" w14:textId="77777777"/>
        </w:tc>
        <w:tc>
          <w:tcPr>
            <w:tcW w:w="620" w:type="dxa"/>
            <w:tcMar/>
          </w:tcPr>
          <w:p w:rsidR="002E563B" w:rsidP="00826D71" w:rsidRDefault="002E563B" w14:paraId="2B930943" w14:textId="77777777"/>
        </w:tc>
        <w:tc>
          <w:tcPr>
            <w:tcW w:w="3935" w:type="dxa"/>
            <w:tcMar/>
          </w:tcPr>
          <w:p w:rsidR="002E563B" w:rsidP="00826D71" w:rsidRDefault="002E563B" w14:paraId="2B930944" w14:textId="77777777"/>
        </w:tc>
        <w:tc>
          <w:tcPr>
            <w:tcW w:w="3935" w:type="dxa"/>
            <w:tcMar/>
          </w:tcPr>
          <w:p w:rsidR="6D85511B" w:rsidP="6D85511B" w:rsidRDefault="6D85511B" w14:paraId="05817D89" w14:textId="37538C91">
            <w:pPr>
              <w:pStyle w:val="Standaard"/>
            </w:pPr>
          </w:p>
        </w:tc>
      </w:tr>
      <w:tr w:rsidR="002E563B" w:rsidTr="6D85511B" w14:paraId="2B930949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46" w14:textId="77777777"/>
        </w:tc>
        <w:tc>
          <w:tcPr>
            <w:tcW w:w="620" w:type="dxa"/>
            <w:tcMar/>
          </w:tcPr>
          <w:p w:rsidR="002E563B" w:rsidP="00826D71" w:rsidRDefault="002E563B" w14:paraId="2B930947" w14:textId="77777777"/>
        </w:tc>
        <w:tc>
          <w:tcPr>
            <w:tcW w:w="3935" w:type="dxa"/>
            <w:tcMar/>
          </w:tcPr>
          <w:p w:rsidR="002E563B" w:rsidP="00826D71" w:rsidRDefault="002E563B" w14:paraId="2B930948" w14:textId="77777777"/>
        </w:tc>
        <w:tc>
          <w:tcPr>
            <w:tcW w:w="3935" w:type="dxa"/>
            <w:tcMar/>
          </w:tcPr>
          <w:p w:rsidR="6D85511B" w:rsidP="6D85511B" w:rsidRDefault="6D85511B" w14:paraId="6097AC59" w14:textId="57612E99">
            <w:pPr>
              <w:pStyle w:val="Standaard"/>
            </w:pPr>
          </w:p>
        </w:tc>
      </w:tr>
      <w:tr w:rsidR="002E563B" w:rsidTr="6D85511B" w14:paraId="2B93094D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4A" w14:textId="77777777"/>
        </w:tc>
        <w:tc>
          <w:tcPr>
            <w:tcW w:w="620" w:type="dxa"/>
            <w:tcMar/>
          </w:tcPr>
          <w:p w:rsidR="002E563B" w:rsidP="00826D71" w:rsidRDefault="002E563B" w14:paraId="2B93094B" w14:textId="77777777"/>
        </w:tc>
        <w:tc>
          <w:tcPr>
            <w:tcW w:w="3935" w:type="dxa"/>
            <w:tcMar/>
          </w:tcPr>
          <w:p w:rsidR="002E563B" w:rsidP="00826D71" w:rsidRDefault="002E563B" w14:paraId="2B93094C" w14:textId="77777777"/>
        </w:tc>
        <w:tc>
          <w:tcPr>
            <w:tcW w:w="3935" w:type="dxa"/>
            <w:tcMar/>
          </w:tcPr>
          <w:p w:rsidR="6D85511B" w:rsidP="6D85511B" w:rsidRDefault="6D85511B" w14:paraId="2CECBE36" w14:textId="1E8097A6">
            <w:pPr>
              <w:pStyle w:val="Standaard"/>
            </w:pPr>
          </w:p>
        </w:tc>
      </w:tr>
      <w:tr w:rsidR="002E563B" w:rsidTr="6D85511B" w14:paraId="2B930951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4E" w14:textId="77777777"/>
        </w:tc>
        <w:tc>
          <w:tcPr>
            <w:tcW w:w="620" w:type="dxa"/>
            <w:tcMar/>
          </w:tcPr>
          <w:p w:rsidR="002E563B" w:rsidP="00826D71" w:rsidRDefault="002E563B" w14:paraId="2B93094F" w14:textId="77777777"/>
        </w:tc>
        <w:tc>
          <w:tcPr>
            <w:tcW w:w="3935" w:type="dxa"/>
            <w:tcMar/>
          </w:tcPr>
          <w:p w:rsidR="002E563B" w:rsidP="00826D71" w:rsidRDefault="002E563B" w14:paraId="2B930950" w14:textId="77777777"/>
        </w:tc>
        <w:tc>
          <w:tcPr>
            <w:tcW w:w="3935" w:type="dxa"/>
            <w:tcMar/>
          </w:tcPr>
          <w:p w:rsidR="6D85511B" w:rsidP="6D85511B" w:rsidRDefault="6D85511B" w14:paraId="2F7D5226" w14:textId="6FBB93C7">
            <w:pPr>
              <w:pStyle w:val="Standaard"/>
            </w:pPr>
          </w:p>
        </w:tc>
      </w:tr>
      <w:tr w:rsidR="002E563B" w:rsidTr="6D85511B" w14:paraId="2B930955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52" w14:textId="77777777"/>
        </w:tc>
        <w:tc>
          <w:tcPr>
            <w:tcW w:w="620" w:type="dxa"/>
            <w:tcMar/>
          </w:tcPr>
          <w:p w:rsidR="002E563B" w:rsidP="00826D71" w:rsidRDefault="002E563B" w14:paraId="2B930953" w14:textId="77777777"/>
        </w:tc>
        <w:tc>
          <w:tcPr>
            <w:tcW w:w="3935" w:type="dxa"/>
            <w:tcMar/>
          </w:tcPr>
          <w:p w:rsidR="002E563B" w:rsidP="00826D71" w:rsidRDefault="002E563B" w14:paraId="2B930954" w14:textId="77777777"/>
        </w:tc>
        <w:tc>
          <w:tcPr>
            <w:tcW w:w="3935" w:type="dxa"/>
            <w:tcMar/>
          </w:tcPr>
          <w:p w:rsidR="6D85511B" w:rsidP="6D85511B" w:rsidRDefault="6D85511B" w14:paraId="229153E0" w14:textId="61A5BBC4">
            <w:pPr>
              <w:pStyle w:val="Standaard"/>
            </w:pPr>
          </w:p>
        </w:tc>
      </w:tr>
      <w:tr w:rsidR="002E563B" w:rsidTr="6D85511B" w14:paraId="2B930959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56" w14:textId="77777777"/>
        </w:tc>
        <w:tc>
          <w:tcPr>
            <w:tcW w:w="620" w:type="dxa"/>
            <w:tcMar/>
          </w:tcPr>
          <w:p w:rsidR="002E563B" w:rsidP="00826D71" w:rsidRDefault="002E563B" w14:paraId="2B930957" w14:textId="77777777"/>
        </w:tc>
        <w:tc>
          <w:tcPr>
            <w:tcW w:w="3935" w:type="dxa"/>
            <w:tcMar/>
          </w:tcPr>
          <w:p w:rsidR="002E563B" w:rsidP="00826D71" w:rsidRDefault="002E563B" w14:paraId="2B930958" w14:textId="77777777"/>
        </w:tc>
        <w:tc>
          <w:tcPr>
            <w:tcW w:w="3935" w:type="dxa"/>
            <w:tcMar/>
          </w:tcPr>
          <w:p w:rsidR="6D85511B" w:rsidP="6D85511B" w:rsidRDefault="6D85511B" w14:paraId="0C70CDA7" w14:textId="130E2144">
            <w:pPr>
              <w:pStyle w:val="Standaard"/>
            </w:pPr>
          </w:p>
        </w:tc>
      </w:tr>
      <w:tr w:rsidR="002E563B" w:rsidTr="6D85511B" w14:paraId="2B93095D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5A" w14:textId="77777777"/>
        </w:tc>
        <w:tc>
          <w:tcPr>
            <w:tcW w:w="620" w:type="dxa"/>
            <w:tcMar/>
          </w:tcPr>
          <w:p w:rsidR="002E563B" w:rsidP="00826D71" w:rsidRDefault="002E563B" w14:paraId="2B93095B" w14:textId="77777777"/>
        </w:tc>
        <w:tc>
          <w:tcPr>
            <w:tcW w:w="3935" w:type="dxa"/>
            <w:tcMar/>
          </w:tcPr>
          <w:p w:rsidR="002E563B" w:rsidP="00826D71" w:rsidRDefault="002E563B" w14:paraId="2B93095C" w14:textId="77777777"/>
        </w:tc>
        <w:tc>
          <w:tcPr>
            <w:tcW w:w="3935" w:type="dxa"/>
            <w:tcMar/>
          </w:tcPr>
          <w:p w:rsidR="6D85511B" w:rsidP="6D85511B" w:rsidRDefault="6D85511B" w14:paraId="511A7313" w14:textId="2BDF2A63">
            <w:pPr>
              <w:pStyle w:val="Standaard"/>
            </w:pPr>
          </w:p>
        </w:tc>
      </w:tr>
      <w:tr w:rsidR="002E563B" w:rsidTr="6D85511B" w14:paraId="2B930961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5E" w14:textId="77777777"/>
        </w:tc>
        <w:tc>
          <w:tcPr>
            <w:tcW w:w="620" w:type="dxa"/>
            <w:tcMar/>
          </w:tcPr>
          <w:p w:rsidR="002E563B" w:rsidP="00826D71" w:rsidRDefault="002E563B" w14:paraId="2B93095F" w14:textId="77777777"/>
        </w:tc>
        <w:tc>
          <w:tcPr>
            <w:tcW w:w="3935" w:type="dxa"/>
            <w:tcMar/>
          </w:tcPr>
          <w:p w:rsidR="002E563B" w:rsidP="00826D71" w:rsidRDefault="002E563B" w14:paraId="2B930960" w14:textId="77777777"/>
        </w:tc>
        <w:tc>
          <w:tcPr>
            <w:tcW w:w="3935" w:type="dxa"/>
            <w:tcMar/>
          </w:tcPr>
          <w:p w:rsidR="6D85511B" w:rsidP="6D85511B" w:rsidRDefault="6D85511B" w14:paraId="66146D6F" w14:textId="1118551B">
            <w:pPr>
              <w:pStyle w:val="Standaard"/>
            </w:pPr>
          </w:p>
        </w:tc>
      </w:tr>
      <w:tr w:rsidR="002E563B" w:rsidTr="6D85511B" w14:paraId="2B930965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62" w14:textId="77777777"/>
        </w:tc>
        <w:tc>
          <w:tcPr>
            <w:tcW w:w="620" w:type="dxa"/>
            <w:tcMar/>
          </w:tcPr>
          <w:p w:rsidR="002E563B" w:rsidP="00826D71" w:rsidRDefault="002E563B" w14:paraId="2B930963" w14:textId="77777777"/>
        </w:tc>
        <w:tc>
          <w:tcPr>
            <w:tcW w:w="3935" w:type="dxa"/>
            <w:tcMar/>
          </w:tcPr>
          <w:p w:rsidR="002E563B" w:rsidP="00826D71" w:rsidRDefault="002E563B" w14:paraId="2B930964" w14:textId="77777777"/>
        </w:tc>
        <w:tc>
          <w:tcPr>
            <w:tcW w:w="3935" w:type="dxa"/>
            <w:tcMar/>
          </w:tcPr>
          <w:p w:rsidR="6D85511B" w:rsidP="6D85511B" w:rsidRDefault="6D85511B" w14:paraId="722A2714" w14:textId="6BD4E9E1">
            <w:pPr>
              <w:pStyle w:val="Standaard"/>
            </w:pPr>
          </w:p>
        </w:tc>
      </w:tr>
      <w:tr w:rsidR="002E563B" w:rsidTr="6D85511B" w14:paraId="2B930969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66" w14:textId="77777777"/>
        </w:tc>
        <w:tc>
          <w:tcPr>
            <w:tcW w:w="620" w:type="dxa"/>
            <w:tcMar/>
          </w:tcPr>
          <w:p w:rsidR="002E563B" w:rsidP="00826D71" w:rsidRDefault="002E563B" w14:paraId="2B930967" w14:textId="77777777"/>
        </w:tc>
        <w:tc>
          <w:tcPr>
            <w:tcW w:w="3935" w:type="dxa"/>
            <w:tcMar/>
          </w:tcPr>
          <w:p w:rsidR="002E563B" w:rsidP="00826D71" w:rsidRDefault="002E563B" w14:paraId="2B930968" w14:textId="77777777"/>
        </w:tc>
        <w:tc>
          <w:tcPr>
            <w:tcW w:w="3935" w:type="dxa"/>
            <w:tcMar/>
          </w:tcPr>
          <w:p w:rsidR="6D85511B" w:rsidP="6D85511B" w:rsidRDefault="6D85511B" w14:paraId="1135928E" w14:textId="160D6177">
            <w:pPr>
              <w:pStyle w:val="Standaard"/>
            </w:pPr>
          </w:p>
        </w:tc>
      </w:tr>
      <w:tr w:rsidR="002E563B" w:rsidTr="6D85511B" w14:paraId="2B93096D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6A" w14:textId="77777777"/>
        </w:tc>
        <w:tc>
          <w:tcPr>
            <w:tcW w:w="620" w:type="dxa"/>
            <w:tcMar/>
          </w:tcPr>
          <w:p w:rsidR="002E563B" w:rsidP="00826D71" w:rsidRDefault="002E563B" w14:paraId="2B93096B" w14:textId="77777777"/>
        </w:tc>
        <w:tc>
          <w:tcPr>
            <w:tcW w:w="3935" w:type="dxa"/>
            <w:tcMar/>
          </w:tcPr>
          <w:p w:rsidR="002E563B" w:rsidP="00826D71" w:rsidRDefault="002E563B" w14:paraId="2B93096C" w14:textId="77777777"/>
        </w:tc>
        <w:tc>
          <w:tcPr>
            <w:tcW w:w="3935" w:type="dxa"/>
            <w:tcMar/>
          </w:tcPr>
          <w:p w:rsidR="6D85511B" w:rsidP="6D85511B" w:rsidRDefault="6D85511B" w14:paraId="75793EFA" w14:textId="19A1C015">
            <w:pPr>
              <w:pStyle w:val="Standaard"/>
            </w:pPr>
          </w:p>
        </w:tc>
      </w:tr>
      <w:tr w:rsidR="002E563B" w:rsidTr="6D85511B" w14:paraId="2B930971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6E" w14:textId="77777777"/>
        </w:tc>
        <w:tc>
          <w:tcPr>
            <w:tcW w:w="620" w:type="dxa"/>
            <w:tcMar/>
          </w:tcPr>
          <w:p w:rsidR="002E563B" w:rsidP="00826D71" w:rsidRDefault="002E563B" w14:paraId="2B93096F" w14:textId="77777777"/>
        </w:tc>
        <w:tc>
          <w:tcPr>
            <w:tcW w:w="3935" w:type="dxa"/>
            <w:tcMar/>
          </w:tcPr>
          <w:p w:rsidR="002E563B" w:rsidP="00826D71" w:rsidRDefault="002E563B" w14:paraId="2B930970" w14:textId="77777777"/>
        </w:tc>
        <w:tc>
          <w:tcPr>
            <w:tcW w:w="3935" w:type="dxa"/>
            <w:tcMar/>
          </w:tcPr>
          <w:p w:rsidR="6D85511B" w:rsidP="6D85511B" w:rsidRDefault="6D85511B" w14:paraId="3623F441" w14:textId="52B72FD7">
            <w:pPr>
              <w:pStyle w:val="Standaard"/>
            </w:pPr>
          </w:p>
        </w:tc>
      </w:tr>
      <w:tr w:rsidR="002E563B" w:rsidTr="6D85511B" w14:paraId="2B930975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72" w14:textId="77777777"/>
        </w:tc>
        <w:tc>
          <w:tcPr>
            <w:tcW w:w="620" w:type="dxa"/>
            <w:tcMar/>
          </w:tcPr>
          <w:p w:rsidR="002E563B" w:rsidP="00826D71" w:rsidRDefault="002E563B" w14:paraId="2B930973" w14:textId="77777777"/>
        </w:tc>
        <w:tc>
          <w:tcPr>
            <w:tcW w:w="3935" w:type="dxa"/>
            <w:tcMar/>
          </w:tcPr>
          <w:p w:rsidR="002E563B" w:rsidP="00826D71" w:rsidRDefault="002E563B" w14:paraId="2B930974" w14:textId="77777777"/>
        </w:tc>
        <w:tc>
          <w:tcPr>
            <w:tcW w:w="3935" w:type="dxa"/>
            <w:tcMar/>
          </w:tcPr>
          <w:p w:rsidR="6D85511B" w:rsidP="6D85511B" w:rsidRDefault="6D85511B" w14:paraId="256B1725" w14:textId="49CE9414">
            <w:pPr>
              <w:pStyle w:val="Standaard"/>
            </w:pPr>
          </w:p>
        </w:tc>
      </w:tr>
      <w:tr w:rsidR="002E563B" w:rsidTr="6D85511B" w14:paraId="2B930979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76" w14:textId="77777777"/>
        </w:tc>
        <w:tc>
          <w:tcPr>
            <w:tcW w:w="620" w:type="dxa"/>
            <w:tcMar/>
          </w:tcPr>
          <w:p w:rsidR="002E563B" w:rsidP="00826D71" w:rsidRDefault="002E563B" w14:paraId="2B930977" w14:textId="77777777"/>
        </w:tc>
        <w:tc>
          <w:tcPr>
            <w:tcW w:w="3935" w:type="dxa"/>
            <w:tcMar/>
          </w:tcPr>
          <w:p w:rsidR="002E563B" w:rsidP="00826D71" w:rsidRDefault="002E563B" w14:paraId="2B930978" w14:textId="77777777"/>
        </w:tc>
        <w:tc>
          <w:tcPr>
            <w:tcW w:w="3935" w:type="dxa"/>
            <w:tcMar/>
          </w:tcPr>
          <w:p w:rsidR="6D85511B" w:rsidP="6D85511B" w:rsidRDefault="6D85511B" w14:paraId="32451178" w14:textId="6565092E">
            <w:pPr>
              <w:pStyle w:val="Standaard"/>
            </w:pPr>
          </w:p>
        </w:tc>
      </w:tr>
      <w:tr w:rsidR="002E563B" w:rsidTr="6D85511B" w14:paraId="2B93097D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7A" w14:textId="77777777"/>
        </w:tc>
        <w:tc>
          <w:tcPr>
            <w:tcW w:w="620" w:type="dxa"/>
            <w:tcMar/>
          </w:tcPr>
          <w:p w:rsidR="002E563B" w:rsidP="00826D71" w:rsidRDefault="002E563B" w14:paraId="2B93097B" w14:textId="77777777"/>
        </w:tc>
        <w:tc>
          <w:tcPr>
            <w:tcW w:w="3935" w:type="dxa"/>
            <w:tcMar/>
          </w:tcPr>
          <w:p w:rsidR="002E563B" w:rsidP="00826D71" w:rsidRDefault="002E563B" w14:paraId="2B93097C" w14:textId="77777777"/>
        </w:tc>
        <w:tc>
          <w:tcPr>
            <w:tcW w:w="3935" w:type="dxa"/>
            <w:tcMar/>
          </w:tcPr>
          <w:p w:rsidR="6D85511B" w:rsidP="6D85511B" w:rsidRDefault="6D85511B" w14:paraId="79E47A83" w14:textId="1EE9A775">
            <w:pPr>
              <w:pStyle w:val="Standaard"/>
            </w:pPr>
          </w:p>
        </w:tc>
      </w:tr>
      <w:tr w:rsidR="002E563B" w:rsidTr="6D85511B" w14:paraId="2B930981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7E" w14:textId="77777777"/>
        </w:tc>
        <w:tc>
          <w:tcPr>
            <w:tcW w:w="620" w:type="dxa"/>
            <w:tcMar/>
          </w:tcPr>
          <w:p w:rsidR="002E563B" w:rsidP="00826D71" w:rsidRDefault="002E563B" w14:paraId="2B93097F" w14:textId="77777777"/>
        </w:tc>
        <w:tc>
          <w:tcPr>
            <w:tcW w:w="3935" w:type="dxa"/>
            <w:tcMar/>
          </w:tcPr>
          <w:p w:rsidR="002E563B" w:rsidP="00826D71" w:rsidRDefault="002E563B" w14:paraId="2B930980" w14:textId="77777777"/>
        </w:tc>
        <w:tc>
          <w:tcPr>
            <w:tcW w:w="3935" w:type="dxa"/>
            <w:tcMar/>
          </w:tcPr>
          <w:p w:rsidR="6D85511B" w:rsidP="6D85511B" w:rsidRDefault="6D85511B" w14:paraId="170246C4" w14:textId="3456BC96">
            <w:pPr>
              <w:pStyle w:val="Standaard"/>
            </w:pPr>
          </w:p>
        </w:tc>
      </w:tr>
      <w:tr w:rsidR="002E563B" w:rsidTr="6D85511B" w14:paraId="2B930985" w14:textId="77777777">
        <w:trPr>
          <w:trHeight w:val="20"/>
        </w:trPr>
        <w:tc>
          <w:tcPr>
            <w:tcW w:w="466" w:type="dxa"/>
            <w:tcMar/>
          </w:tcPr>
          <w:p w:rsidR="002E563B" w:rsidP="00826D71" w:rsidRDefault="002E563B" w14:paraId="2B930982" w14:textId="77777777"/>
        </w:tc>
        <w:tc>
          <w:tcPr>
            <w:tcW w:w="620" w:type="dxa"/>
            <w:tcMar/>
          </w:tcPr>
          <w:p w:rsidR="002E563B" w:rsidP="00826D71" w:rsidRDefault="002E563B" w14:paraId="2B930983" w14:textId="77777777"/>
        </w:tc>
        <w:tc>
          <w:tcPr>
            <w:tcW w:w="3935" w:type="dxa"/>
            <w:tcMar/>
          </w:tcPr>
          <w:p w:rsidR="002E563B" w:rsidP="00826D71" w:rsidRDefault="002E563B" w14:paraId="2B930984" w14:textId="77777777"/>
        </w:tc>
        <w:tc>
          <w:tcPr>
            <w:tcW w:w="3935" w:type="dxa"/>
            <w:tcMar/>
          </w:tcPr>
          <w:p w:rsidR="6D85511B" w:rsidP="6D85511B" w:rsidRDefault="6D85511B" w14:paraId="072634D0" w14:textId="40C8A026">
            <w:pPr>
              <w:pStyle w:val="Standaard"/>
            </w:pPr>
          </w:p>
        </w:tc>
      </w:tr>
      <w:tr w:rsidR="00CE4414" w:rsidTr="6D85511B" w14:paraId="65CCCEDE" w14:textId="77777777">
        <w:trPr>
          <w:trHeight w:val="20"/>
        </w:trPr>
        <w:tc>
          <w:tcPr>
            <w:tcW w:w="466" w:type="dxa"/>
            <w:tcMar/>
          </w:tcPr>
          <w:p w:rsidR="00CE4414" w:rsidP="00826D71" w:rsidRDefault="00CE4414" w14:paraId="7FC8C75A" w14:textId="77777777"/>
        </w:tc>
        <w:tc>
          <w:tcPr>
            <w:tcW w:w="620" w:type="dxa"/>
            <w:tcMar/>
          </w:tcPr>
          <w:p w:rsidR="00CE4414" w:rsidP="00826D71" w:rsidRDefault="00CE4414" w14:paraId="5494D53C" w14:textId="77777777"/>
        </w:tc>
        <w:tc>
          <w:tcPr>
            <w:tcW w:w="3935" w:type="dxa"/>
            <w:tcMar/>
          </w:tcPr>
          <w:p w:rsidR="00CE4414" w:rsidP="00826D71" w:rsidRDefault="00CE4414" w14:paraId="6CC53D47" w14:textId="77777777"/>
        </w:tc>
        <w:tc>
          <w:tcPr>
            <w:tcW w:w="3935" w:type="dxa"/>
            <w:tcMar/>
          </w:tcPr>
          <w:p w:rsidR="6D85511B" w:rsidP="6D85511B" w:rsidRDefault="6D85511B" w14:paraId="5331DF2B" w14:textId="1FF36496">
            <w:pPr>
              <w:pStyle w:val="Standaard"/>
            </w:pPr>
          </w:p>
        </w:tc>
      </w:tr>
      <w:tr w:rsidR="00A96EE2" w:rsidTr="6D85511B" w14:paraId="00E40D28" w14:textId="77777777">
        <w:trPr>
          <w:trHeight w:val="20"/>
        </w:trPr>
        <w:tc>
          <w:tcPr>
            <w:tcW w:w="466" w:type="dxa"/>
            <w:tcMar/>
          </w:tcPr>
          <w:p w:rsidR="00A96EE2" w:rsidP="00826D71" w:rsidRDefault="00A96EE2" w14:paraId="629E5C68" w14:textId="77777777">
            <w:bookmarkStart w:name="_GoBack" w:id="2"/>
            <w:bookmarkEnd w:id="2"/>
          </w:p>
        </w:tc>
        <w:tc>
          <w:tcPr>
            <w:tcW w:w="620" w:type="dxa"/>
            <w:tcMar/>
          </w:tcPr>
          <w:p w:rsidR="00A96EE2" w:rsidP="00826D71" w:rsidRDefault="00A96EE2" w14:paraId="704BE189" w14:textId="77777777"/>
        </w:tc>
        <w:tc>
          <w:tcPr>
            <w:tcW w:w="3935" w:type="dxa"/>
            <w:tcMar/>
          </w:tcPr>
          <w:p w:rsidR="00A96EE2" w:rsidP="00826D71" w:rsidRDefault="00A96EE2" w14:paraId="2A184A38" w14:textId="77777777"/>
        </w:tc>
        <w:tc>
          <w:tcPr>
            <w:tcW w:w="3935" w:type="dxa"/>
            <w:tcMar/>
          </w:tcPr>
          <w:p w:rsidR="6D85511B" w:rsidP="6D85511B" w:rsidRDefault="6D85511B" w14:paraId="1F589AB9" w14:textId="35D409ED">
            <w:pPr>
              <w:pStyle w:val="Standaard"/>
            </w:pPr>
          </w:p>
        </w:tc>
      </w:tr>
    </w:tbl>
    <w:p w:rsidRPr="009270A6" w:rsidR="004B32EB" w:rsidP="004B32EB" w:rsidRDefault="004B32EB" w14:paraId="2B930986" w14:textId="77777777"/>
    <w:sectPr w:rsidRPr="009270A6" w:rsidR="004B32EB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37C" w:rsidP="004C03F0" w:rsidRDefault="005C437C" w14:paraId="02266DBD" w14:textId="77777777">
      <w:pPr>
        <w:spacing w:line="240" w:lineRule="auto"/>
      </w:pPr>
      <w:r>
        <w:separator/>
      </w:r>
    </w:p>
  </w:endnote>
  <w:endnote w:type="continuationSeparator" w:id="0">
    <w:p w:rsidR="005C437C" w:rsidP="004C03F0" w:rsidRDefault="005C437C" w14:paraId="703FE1D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D71" w:rsidRDefault="00826D71" w14:paraId="2B93098E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826D71" w:rsidP="00B37C5A" w:rsidRDefault="00826D71" w14:paraId="2B93098F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D71" w:rsidP="00F26249" w:rsidRDefault="00826D71" w14:paraId="2B930991" w14:textId="77777777">
    <w:pPr>
      <w:spacing w:line="620" w:lineRule="exact"/>
    </w:pPr>
  </w:p>
  <w:p w:rsidR="00826D71" w:rsidRDefault="00826D71" w14:paraId="2B93099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37C" w:rsidP="00D56D37" w:rsidRDefault="005C437C" w14:paraId="1F494124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5C437C" w:rsidP="004C03F0" w:rsidRDefault="005C437C" w14:paraId="48AB4D6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D71" w:rsidRDefault="00826D71" w14:paraId="2B93098B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826D71" w:rsidP="00AF03BC" w:rsidRDefault="00826D71" w14:paraId="2B93098C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3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826D71" w:rsidP="002C7BC6" w:rsidRDefault="00826D71" w14:paraId="2B93098D" w14:textId="77777777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D71" w:rsidP="00495798" w:rsidRDefault="00826D71" w14:paraId="2B930990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1FE4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1F69EA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437C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26D71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6EE2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4414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B032E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166431BD"/>
    <w:rsid w:val="1BA405AE"/>
    <w:rsid w:val="1BC9943B"/>
    <w:rsid w:val="1CA0FD7F"/>
    <w:rsid w:val="2DFF3295"/>
    <w:rsid w:val="39263915"/>
    <w:rsid w:val="4BC9CA93"/>
    <w:rsid w:val="4FB60FB3"/>
    <w:rsid w:val="6D85511B"/>
    <w:rsid w:val="781FF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930918"/>
  <w15:docId w15:val="{A43FD68A-087E-4CAA-AD27-A9FF629C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E563B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074b8d32a5264a5b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81031-0192-4e67-9b2b-1b652709345b}"/>
      </w:docPartPr>
      <w:docPartBody>
        <w:p w14:paraId="30973F3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705606B3DB701145AA4B280C0FEA1C72" ma:contentTypeVersion="0" ma:contentTypeDescription="Maak een nieuw PowerPoint document." ma:contentTypeScope="" ma:versionID="40c4312ff2ce8aeb045986c1c01e32c4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bae7950e2becf0fb0f8efa195a64d1ea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 " ma:default="" ma:fieldId="{ebb03eb6-0f1c-4563-83d5-50cda2a2ac01}" ma:sspId="0f84c60b-fce4-43bd-9f97-923732063525" ma:termSetId="c3ed3571-a44d-4ab6-ab11-daa1cb8e58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91acfc-4a1f-4b09-9200-90a9bb613d78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91acfc-4a1f-4b09-9200-90a9bb613d78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160</Value>
      <Value>10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 Inschrijvingsfase</TermName>
          <TermId xmlns="http://schemas.microsoft.com/office/infopath/2007/PartnerControls">c07d9366-62c4-4b7c-b2c2-b1c8d7bad0a7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Aanvraag</TermName>
          <TermId xmlns="http://schemas.microsoft.com/office/infopath/2007/PartnerControls">8245c787-8f1c-4c28-bdc2-bf84db764326</TermId>
        </TermInfo>
      </Terms>
    </ofae577968ed4be8b7cfa6b3c1b2b2a3>
    <_dlc_DocId xmlns="cad755b6-d270-493f-83c9-ae784197a3f5">R3PUQDZXAH7F-1506687212-10365</_dlc_DocId>
    <_dlc_DocIdUrl xmlns="cad755b6-d270-493f-83c9-ae784197a3f5">
      <Url>https://denhaag.sharepoint.com/sites/inkoop-bec-2019/_layouts/15/DocIdRedir.aspx?ID=R3PUQDZXAH7F-1506687212-10365</Url>
      <Description>R3PUQDZXAH7F-1506687212-10365</Description>
    </_dlc_DocIdUrl>
    <_dlc_DocIdPersistId xmlns="cad755b6-d270-493f-83c9-ae784197a3f5">false</_dlc_DocIdPersist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7405E-58B0-4D36-AC94-0A410F8B4786}"/>
</file>

<file path=customXml/itemProps2.xml><?xml version="1.0" encoding="utf-8"?>
<ds:datastoreItem xmlns:ds="http://schemas.openxmlformats.org/officeDocument/2006/customXml" ds:itemID="{739B0425-9A31-428D-9032-ACF70B759DC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4bf3addb-fccd-4134-8069-53c5fe92404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509ECD-C7F0-4C25-8FE8-F62F8B9B4B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24ED8BCC-9675-4E90-ADFF-79D22A6E63F2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FDEC296-63C8-46F1-A771-E380C938AEB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0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 Model Vragenformulier</dc:title>
  <dc:creator>Monica Demkes</dc:creator>
  <cp:keywords/>
  <cp:lastModifiedBy>Cees-Jan van Heijzen</cp:lastModifiedBy>
  <cp:revision>10</cp:revision>
  <dcterms:created xsi:type="dcterms:W3CDTF">2016-10-25T08:48:00Z</dcterms:created>
  <dcterms:modified xsi:type="dcterms:W3CDTF">2021-03-22T14:27:29Z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0x0101008696D14171FA4CED8F032AD334D7A9EF004279C34E82A344EE803735B9E417CCC900705606B3DB701145AA4B280C0FEA1C72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cc257f5d-bb7f-40a0-8563-a431d0fdec5a</vt:lpwstr>
  </property>
  <property fmtid="{D5CDD505-2E9C-101B-9397-08002B2CF9AE}" pid="15" name="TaxKeyword">
    <vt:lpwstr/>
  </property>
  <property fmtid="{D5CDD505-2E9C-101B-9397-08002B2CF9AE}" pid="16" name="Teamtrefwoorden">
    <vt:lpwstr>10;#4 Inschrijvingsfase|c07d9366-62c4-4b7c-b2c2-b1c8d7bad0a7</vt:lpwstr>
  </property>
  <property fmtid="{D5CDD505-2E9C-101B-9397-08002B2CF9AE}" pid="17" name="Documentsoort">
    <vt:lpwstr>160;#Aanvraag|8245c787-8f1c-4c28-bdc2-bf84db764326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20900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